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B3908" w14:textId="77777777" w:rsidR="00B828B4" w:rsidRDefault="00B828B4" w:rsidP="00B828B4">
      <w:pPr>
        <w:pStyle w:val="phtitlepagesystemfull"/>
      </w:pPr>
      <w:bookmarkStart w:id="0" w:name="scroll-bookmark-1"/>
      <w:bookmarkStart w:id="1" w:name="1"/>
      <w:bookmarkStart w:id="2" w:name="scroll-bookmark-4"/>
      <w:bookmarkStart w:id="3" w:name="_Toc202338564"/>
      <w:bookmarkEnd w:id="0"/>
    </w:p>
    <w:p w14:paraId="6B47BB13" w14:textId="77777777" w:rsidR="00B828B4" w:rsidRDefault="00B828B4" w:rsidP="00B828B4">
      <w:pPr>
        <w:pStyle w:val="phtitlepagesystemfull"/>
      </w:pPr>
    </w:p>
    <w:p w14:paraId="39E0B992" w14:textId="77777777" w:rsidR="00B828B4" w:rsidRDefault="00B828B4" w:rsidP="00B828B4">
      <w:pPr>
        <w:pStyle w:val="phtitlepagesystemfull"/>
      </w:pPr>
    </w:p>
    <w:p w14:paraId="7D3BDEA4" w14:textId="77777777" w:rsidR="00B828B4" w:rsidRDefault="00B828B4" w:rsidP="00B828B4">
      <w:pPr>
        <w:pStyle w:val="phtitlepagesystemfull"/>
      </w:pPr>
    </w:p>
    <w:p w14:paraId="7CD93A27" w14:textId="77777777" w:rsidR="00B828B4" w:rsidRDefault="00B828B4" w:rsidP="00B828B4">
      <w:pPr>
        <w:pStyle w:val="phtitlepagesystemfull"/>
      </w:pPr>
    </w:p>
    <w:p w14:paraId="3498DEAF" w14:textId="77777777" w:rsidR="00B828B4" w:rsidRDefault="00B828B4" w:rsidP="00B828B4">
      <w:pPr>
        <w:pStyle w:val="phtitlepagesystemfull"/>
      </w:pPr>
    </w:p>
    <w:p w14:paraId="67A3A46E" w14:textId="4B323F8B" w:rsidR="00B828B4" w:rsidRDefault="00B828B4" w:rsidP="00B828B4">
      <w:pPr>
        <w:pStyle w:val="phtitlepagesystemfull"/>
        <w:suppressAutoHyphens/>
      </w:pPr>
      <w:r w:rsidRPr="00CE65C7">
        <w:t>Государственная</w:t>
      </w:r>
      <w:r w:rsidR="00F734B3">
        <w:t xml:space="preserve"> </w:t>
      </w:r>
      <w:r w:rsidRPr="00CE65C7">
        <w:t>информационная</w:t>
      </w:r>
      <w:r w:rsidR="00F734B3">
        <w:t xml:space="preserve"> </w:t>
      </w:r>
      <w:r w:rsidRPr="00CE65C7">
        <w:t>система</w:t>
      </w:r>
      <w:r w:rsidR="00F734B3">
        <w:t xml:space="preserve"> </w:t>
      </w:r>
      <w:r w:rsidRPr="00CE65C7">
        <w:t>Волгоградской</w:t>
      </w:r>
      <w:r w:rsidR="00F734B3">
        <w:t xml:space="preserve"> </w:t>
      </w:r>
      <w:r w:rsidRPr="00CE65C7">
        <w:t>области</w:t>
      </w:r>
      <w:r w:rsidR="00F734B3">
        <w:t xml:space="preserve"> </w:t>
      </w:r>
      <w:r w:rsidRPr="00CE65C7">
        <w:t>«Региональная</w:t>
      </w:r>
      <w:r w:rsidR="00F734B3">
        <w:t xml:space="preserve"> </w:t>
      </w:r>
      <w:r w:rsidRPr="00CE65C7">
        <w:t>информационная</w:t>
      </w:r>
      <w:r w:rsidR="00F734B3">
        <w:t xml:space="preserve"> </w:t>
      </w:r>
      <w:r w:rsidRPr="00CE65C7">
        <w:t>система</w:t>
      </w:r>
      <w:r w:rsidR="00F734B3">
        <w:t xml:space="preserve"> </w:t>
      </w:r>
      <w:r w:rsidRPr="00CE65C7">
        <w:t>в</w:t>
      </w:r>
      <w:r w:rsidR="00F734B3">
        <w:t xml:space="preserve"> </w:t>
      </w:r>
      <w:r w:rsidRPr="00CE65C7">
        <w:t>сфере</w:t>
      </w:r>
      <w:r w:rsidR="00F734B3">
        <w:t xml:space="preserve"> </w:t>
      </w:r>
      <w:r w:rsidRPr="00CE65C7">
        <w:t>здравоохранения</w:t>
      </w:r>
      <w:r w:rsidR="00F734B3">
        <w:t xml:space="preserve"> </w:t>
      </w:r>
      <w:r w:rsidRPr="00CE65C7">
        <w:t>Волгоградской</w:t>
      </w:r>
      <w:r w:rsidR="00F734B3">
        <w:t xml:space="preserve"> </w:t>
      </w:r>
      <w:r w:rsidRPr="00CE65C7">
        <w:t>области»</w:t>
      </w:r>
    </w:p>
    <w:p w14:paraId="0BE80D65" w14:textId="77777777" w:rsidR="00B828B4" w:rsidRDefault="00B828B4" w:rsidP="00B828B4">
      <w:pPr>
        <w:pStyle w:val="phtitlepagesystemfull"/>
        <w:suppressAutoHyphens/>
      </w:pPr>
    </w:p>
    <w:p w14:paraId="605691B7" w14:textId="093D48B6" w:rsidR="00B828B4" w:rsidRDefault="003E4400" w:rsidP="00B828B4">
      <w:pPr>
        <w:pStyle w:val="phtitlepagedocument"/>
      </w:pPr>
      <w:r>
        <w:t xml:space="preserve">Компонент </w:t>
      </w:r>
      <w:r w:rsidR="00B828B4">
        <w:t>«</w:t>
      </w:r>
      <w:r w:rsidR="003C790E">
        <w:rPr>
          <w:szCs w:val="24"/>
        </w:rPr>
        <w:t>Р</w:t>
      </w:r>
      <w:r>
        <w:rPr>
          <w:szCs w:val="24"/>
        </w:rPr>
        <w:t>асписание</w:t>
      </w:r>
      <w:r w:rsidR="00B828B4">
        <w:t>»</w:t>
      </w:r>
    </w:p>
    <w:p w14:paraId="7420F1E5" w14:textId="77777777" w:rsidR="00B828B4" w:rsidRDefault="00B828B4" w:rsidP="00B828B4">
      <w:pPr>
        <w:pStyle w:val="phtitlepagedocument"/>
      </w:pPr>
    </w:p>
    <w:p w14:paraId="3639A0FA" w14:textId="398D4E87" w:rsidR="00B828B4" w:rsidRDefault="00B828B4" w:rsidP="00B828B4">
      <w:pPr>
        <w:pStyle w:val="phtitlepagedocument"/>
        <w:suppressAutoHyphens/>
      </w:pPr>
      <w:r>
        <w:t>Руководство</w:t>
      </w:r>
      <w:r w:rsidR="00F734B3">
        <w:t xml:space="preserve"> </w:t>
      </w:r>
      <w:bookmarkEnd w:id="1"/>
      <w:r>
        <w:t>пользователя</w:t>
      </w:r>
    </w:p>
    <w:p w14:paraId="3DFCBDF7" w14:textId="3EC765F1" w:rsidR="00B811F1" w:rsidRDefault="00B811F1" w:rsidP="00B811F1">
      <w:pPr>
        <w:pStyle w:val="phcontent"/>
      </w:pPr>
      <w:r>
        <w:lastRenderedPageBreak/>
        <w:t>Содержание</w:t>
      </w:r>
    </w:p>
    <w:p w14:paraId="2910AFED" w14:textId="77777777" w:rsidR="00B50C08" w:rsidRDefault="001D1D31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5288647" w:history="1">
        <w:r w:rsidR="00B50C08" w:rsidRPr="002861EF">
          <w:rPr>
            <w:rStyle w:val="a5"/>
            <w:noProof/>
          </w:rPr>
          <w:t>Определения, обозначения и сокращения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_Toc205288647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5</w:t>
        </w:r>
        <w:r w:rsidR="00B50C08">
          <w:rPr>
            <w:noProof/>
            <w:webHidden/>
          </w:rPr>
          <w:fldChar w:fldCharType="end"/>
        </w:r>
      </w:hyperlink>
    </w:p>
    <w:p w14:paraId="0039ED6B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48" w:history="1">
        <w:r w:rsidR="00B50C08" w:rsidRPr="002861EF">
          <w:rPr>
            <w:rStyle w:val="a5"/>
            <w:noProof/>
          </w:rPr>
          <w:t>1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Введение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_Toc205288648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7</w:t>
        </w:r>
        <w:r w:rsidR="00B50C08">
          <w:rPr>
            <w:noProof/>
            <w:webHidden/>
          </w:rPr>
          <w:fldChar w:fldCharType="end"/>
        </w:r>
      </w:hyperlink>
    </w:p>
    <w:p w14:paraId="4955DEF0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49" w:history="1">
        <w:r w:rsidR="00B50C08" w:rsidRPr="002861EF">
          <w:rPr>
            <w:rStyle w:val="a5"/>
            <w:noProof/>
          </w:rPr>
          <w:t>2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Поиск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_Toc205288649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8</w:t>
        </w:r>
        <w:r w:rsidR="00B50C08">
          <w:rPr>
            <w:noProof/>
            <w:webHidden/>
          </w:rPr>
          <w:fldChar w:fldCharType="end"/>
        </w:r>
      </w:hyperlink>
    </w:p>
    <w:p w14:paraId="7E567873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50" w:history="1">
        <w:r w:rsidR="00B50C08" w:rsidRPr="002861EF">
          <w:rPr>
            <w:rStyle w:val="a5"/>
            <w:noProof/>
          </w:rPr>
          <w:t>2.1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Места расположения полей поиска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_Toc205288650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8</w:t>
        </w:r>
        <w:r w:rsidR="00B50C08">
          <w:rPr>
            <w:noProof/>
            <w:webHidden/>
          </w:rPr>
          <w:fldChar w:fldCharType="end"/>
        </w:r>
      </w:hyperlink>
    </w:p>
    <w:p w14:paraId="5657C525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51" w:history="1">
        <w:r w:rsidR="00B50C08" w:rsidRPr="002861EF">
          <w:rPr>
            <w:rStyle w:val="a5"/>
            <w:noProof/>
          </w:rPr>
          <w:t>2.2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Расширенный поиск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_Toc205288651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8</w:t>
        </w:r>
        <w:r w:rsidR="00B50C08">
          <w:rPr>
            <w:noProof/>
            <w:webHidden/>
          </w:rPr>
          <w:fldChar w:fldCharType="end"/>
        </w:r>
      </w:hyperlink>
    </w:p>
    <w:p w14:paraId="0032EF8B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52" w:history="1">
        <w:r w:rsidR="00B50C08" w:rsidRPr="002861EF">
          <w:rPr>
            <w:rStyle w:val="a5"/>
            <w:noProof/>
          </w:rPr>
          <w:t>2.3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Быстрый поиск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_Toc205288652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9</w:t>
        </w:r>
        <w:r w:rsidR="00B50C08">
          <w:rPr>
            <w:noProof/>
            <w:webHidden/>
          </w:rPr>
          <w:fldChar w:fldCharType="end"/>
        </w:r>
      </w:hyperlink>
    </w:p>
    <w:p w14:paraId="3D1C4578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53" w:history="1">
        <w:r w:rsidR="00B50C08" w:rsidRPr="002861EF">
          <w:rPr>
            <w:rStyle w:val="a5"/>
            <w:noProof/>
          </w:rPr>
          <w:t>2.4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результатов поиска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_Toc205288653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10</w:t>
        </w:r>
        <w:r w:rsidR="00B50C08">
          <w:rPr>
            <w:noProof/>
            <w:webHidden/>
          </w:rPr>
          <w:fldChar w:fldCharType="end"/>
        </w:r>
      </w:hyperlink>
    </w:p>
    <w:p w14:paraId="00A1D940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54" w:history="1">
        <w:r w:rsidR="00B50C08" w:rsidRPr="002861EF">
          <w:rPr>
            <w:rStyle w:val="a5"/>
            <w:noProof/>
          </w:rPr>
          <w:t>2.4.1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Настройка отображения полей в области результатов поиска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_Toc205288654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12</w:t>
        </w:r>
        <w:r w:rsidR="00B50C08">
          <w:rPr>
            <w:noProof/>
            <w:webHidden/>
          </w:rPr>
          <w:fldChar w:fldCharType="end"/>
        </w:r>
      </w:hyperlink>
    </w:p>
    <w:p w14:paraId="5C182724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55" w:history="1">
        <w:r w:rsidR="00B50C08" w:rsidRPr="002861EF">
          <w:rPr>
            <w:rStyle w:val="a5"/>
            <w:noProof/>
          </w:rPr>
          <w:t>3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данных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_Toc205288655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15</w:t>
        </w:r>
        <w:r w:rsidR="00B50C08">
          <w:rPr>
            <w:noProof/>
            <w:webHidden/>
          </w:rPr>
          <w:fldChar w:fldCharType="end"/>
        </w:r>
      </w:hyperlink>
    </w:p>
    <w:p w14:paraId="25A28771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56" w:history="1">
        <w:r w:rsidR="00B50C08" w:rsidRPr="002861EF">
          <w:rPr>
            <w:rStyle w:val="a5"/>
            <w:noProof/>
          </w:rPr>
          <w:t>3.1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ПМК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_Toc205288656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15</w:t>
        </w:r>
        <w:r w:rsidR="00B50C08">
          <w:rPr>
            <w:noProof/>
            <w:webHidden/>
          </w:rPr>
          <w:fldChar w:fldCharType="end"/>
        </w:r>
      </w:hyperlink>
    </w:p>
    <w:p w14:paraId="6732C68D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57" w:history="1">
        <w:r w:rsidR="00B50C08" w:rsidRPr="002861EF">
          <w:rPr>
            <w:rStyle w:val="a5"/>
            <w:noProof/>
          </w:rPr>
          <w:t>3.2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сигнальной информации о пациенте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_Toc205288657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19</w:t>
        </w:r>
        <w:r w:rsidR="00B50C08">
          <w:rPr>
            <w:noProof/>
            <w:webHidden/>
          </w:rPr>
          <w:fldChar w:fldCharType="end"/>
        </w:r>
      </w:hyperlink>
    </w:p>
    <w:p w14:paraId="21F7FA86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58" w:history="1">
        <w:r w:rsidR="00B50C08" w:rsidRPr="002861EF">
          <w:rPr>
            <w:rStyle w:val="a5"/>
            <w:noProof/>
          </w:rPr>
          <w:t>4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направлений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_Toc205288658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20</w:t>
        </w:r>
        <w:r w:rsidR="00B50C08">
          <w:rPr>
            <w:noProof/>
            <w:webHidden/>
          </w:rPr>
          <w:fldChar w:fldCharType="end"/>
        </w:r>
      </w:hyperlink>
    </w:p>
    <w:p w14:paraId="41529E5A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59" w:history="1">
        <w:r w:rsidR="00B50C08" w:rsidRPr="002861EF">
          <w:rPr>
            <w:rStyle w:val="a5"/>
            <w:noProof/>
          </w:rPr>
          <w:t>5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Создание, редактирование, отмена и удаление записи пациентов к врачу/ на оказание медицинских услуг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_Toc205288659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24</w:t>
        </w:r>
        <w:r w:rsidR="00B50C08">
          <w:rPr>
            <w:noProof/>
            <w:webHidden/>
          </w:rPr>
          <w:fldChar w:fldCharType="end"/>
        </w:r>
      </w:hyperlink>
    </w:p>
    <w:p w14:paraId="1991BAF7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60" w:history="1">
        <w:r w:rsidR="00B50C08" w:rsidRPr="002861EF">
          <w:rPr>
            <w:rStyle w:val="a5"/>
            <w:noProof/>
          </w:rPr>
          <w:t>5.1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Выбор пациента для записи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_Toc205288660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24</w:t>
        </w:r>
        <w:r w:rsidR="00B50C08">
          <w:rPr>
            <w:noProof/>
            <w:webHidden/>
          </w:rPr>
          <w:fldChar w:fldCharType="end"/>
        </w:r>
      </w:hyperlink>
    </w:p>
    <w:p w14:paraId="06BE4829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61" w:history="1">
        <w:r w:rsidR="00B50C08" w:rsidRPr="002861EF">
          <w:rPr>
            <w:rStyle w:val="a5"/>
            <w:noProof/>
          </w:rPr>
          <w:t>5.2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расписания врача/ кабинета/ оказания медицинской услуги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_Toc205288661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25</w:t>
        </w:r>
        <w:r w:rsidR="00B50C08">
          <w:rPr>
            <w:noProof/>
            <w:webHidden/>
          </w:rPr>
          <w:fldChar w:fldCharType="end"/>
        </w:r>
      </w:hyperlink>
    </w:p>
    <w:p w14:paraId="4CE309BC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62" w:history="1">
        <w:r w:rsidR="00B50C08" w:rsidRPr="002861EF">
          <w:rPr>
            <w:rStyle w:val="a5"/>
            <w:noProof/>
          </w:rPr>
          <w:t>5.3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Запись на прием/ оказание медицинских услуг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_Toc205288662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28</w:t>
        </w:r>
        <w:r w:rsidR="00B50C08">
          <w:rPr>
            <w:noProof/>
            <w:webHidden/>
          </w:rPr>
          <w:fldChar w:fldCharType="end"/>
        </w:r>
      </w:hyperlink>
    </w:p>
    <w:p w14:paraId="3CF95E05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63" w:history="1">
        <w:r w:rsidR="00B50C08" w:rsidRPr="002861EF">
          <w:rPr>
            <w:rStyle w:val="a5"/>
            <w:noProof/>
          </w:rPr>
          <w:t>5.3.1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Запись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_Toc205288663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28</w:t>
        </w:r>
        <w:r w:rsidR="00B50C08">
          <w:rPr>
            <w:noProof/>
            <w:webHidden/>
          </w:rPr>
          <w:fldChar w:fldCharType="end"/>
        </w:r>
      </w:hyperlink>
    </w:p>
    <w:p w14:paraId="4598AECC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64" w:history="1">
        <w:r w:rsidR="00B50C08" w:rsidRPr="002861EF">
          <w:rPr>
            <w:rStyle w:val="a5"/>
            <w:noProof/>
          </w:rPr>
          <w:t>5.3.2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Запись на курс процедур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_Toc205288664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41</w:t>
        </w:r>
        <w:r w:rsidR="00B50C08">
          <w:rPr>
            <w:noProof/>
            <w:webHidden/>
          </w:rPr>
          <w:fldChar w:fldCharType="end"/>
        </w:r>
      </w:hyperlink>
    </w:p>
    <w:p w14:paraId="0D769ECE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65" w:history="1">
        <w:r w:rsidR="00B50C08" w:rsidRPr="002861EF">
          <w:rPr>
            <w:rStyle w:val="a5"/>
            <w:noProof/>
          </w:rPr>
          <w:t>5.3.3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Выгрузка и печать документации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_Toc205288665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43</w:t>
        </w:r>
        <w:r w:rsidR="00B50C08">
          <w:rPr>
            <w:noProof/>
            <w:webHidden/>
          </w:rPr>
          <w:fldChar w:fldCharType="end"/>
        </w:r>
      </w:hyperlink>
    </w:p>
    <w:p w14:paraId="1AB6FE62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66" w:history="1">
        <w:r w:rsidR="00B50C08" w:rsidRPr="002861EF">
          <w:rPr>
            <w:rStyle w:val="a5"/>
            <w:noProof/>
          </w:rPr>
          <w:t>5.3.4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Прием у врача без записи с направлением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_Toc205288666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46</w:t>
        </w:r>
        <w:r w:rsidR="00B50C08">
          <w:rPr>
            <w:noProof/>
            <w:webHidden/>
          </w:rPr>
          <w:fldChar w:fldCharType="end"/>
        </w:r>
      </w:hyperlink>
    </w:p>
    <w:p w14:paraId="7949BC41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67" w:history="1">
        <w:r w:rsidR="00B50C08" w:rsidRPr="002861EF">
          <w:rPr>
            <w:rStyle w:val="a5"/>
            <w:noProof/>
          </w:rPr>
          <w:t>5.3.5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Добавление направления в окне «Направления по пациенту»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_Toc205288667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47</w:t>
        </w:r>
        <w:r w:rsidR="00B50C08">
          <w:rPr>
            <w:noProof/>
            <w:webHidden/>
          </w:rPr>
          <w:fldChar w:fldCharType="end"/>
        </w:r>
      </w:hyperlink>
    </w:p>
    <w:p w14:paraId="1CC814D5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68" w:history="1">
        <w:r w:rsidR="00B50C08" w:rsidRPr="002861EF">
          <w:rPr>
            <w:rStyle w:val="a5"/>
            <w:noProof/>
          </w:rPr>
          <w:t>5.3.6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Добавление внешнего направления в окне «Учет внешних направлений»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_Toc205288668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49</w:t>
        </w:r>
        <w:r w:rsidR="00B50C08">
          <w:rPr>
            <w:noProof/>
            <w:webHidden/>
          </w:rPr>
          <w:fldChar w:fldCharType="end"/>
        </w:r>
      </w:hyperlink>
    </w:p>
    <w:p w14:paraId="42D3F5BD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69" w:history="1">
        <w:r w:rsidR="00B50C08" w:rsidRPr="002861EF">
          <w:rPr>
            <w:rStyle w:val="a5"/>
            <w:noProof/>
          </w:rPr>
          <w:t>5.3.7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Добавление результата обзвона при записи пациента на прием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_Toc205288669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53</w:t>
        </w:r>
        <w:r w:rsidR="00B50C08">
          <w:rPr>
            <w:noProof/>
            <w:webHidden/>
          </w:rPr>
          <w:fldChar w:fldCharType="end"/>
        </w:r>
      </w:hyperlink>
    </w:p>
    <w:p w14:paraId="58871CA4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70" w:history="1">
        <w:r w:rsidR="00B50C08" w:rsidRPr="002861EF">
          <w:rPr>
            <w:rStyle w:val="a5"/>
            <w:noProof/>
          </w:rPr>
          <w:t>5.4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Запись на комплексные услуги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_Toc205288670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55</w:t>
        </w:r>
        <w:r w:rsidR="00B50C08">
          <w:rPr>
            <w:noProof/>
            <w:webHidden/>
          </w:rPr>
          <w:fldChar w:fldCharType="end"/>
        </w:r>
      </w:hyperlink>
    </w:p>
    <w:p w14:paraId="52629645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71" w:history="1">
        <w:r w:rsidR="00B50C08" w:rsidRPr="002861EF">
          <w:rPr>
            <w:rStyle w:val="a5"/>
            <w:noProof/>
          </w:rPr>
          <w:t>5.4.1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Запись и перезапись на комплексные услуги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_Toc205288671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56</w:t>
        </w:r>
        <w:r w:rsidR="00B50C08">
          <w:rPr>
            <w:noProof/>
            <w:webHidden/>
          </w:rPr>
          <w:fldChar w:fldCharType="end"/>
        </w:r>
      </w:hyperlink>
    </w:p>
    <w:p w14:paraId="2B2BB4FA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72" w:history="1">
        <w:r w:rsidR="00B50C08" w:rsidRPr="002861EF">
          <w:rPr>
            <w:rStyle w:val="a5"/>
            <w:noProof/>
          </w:rPr>
          <w:t>5.4.2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Отмена записи на услугу комплекса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_Toc205288672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61</w:t>
        </w:r>
        <w:r w:rsidR="00B50C08">
          <w:rPr>
            <w:noProof/>
            <w:webHidden/>
          </w:rPr>
          <w:fldChar w:fldCharType="end"/>
        </w:r>
      </w:hyperlink>
    </w:p>
    <w:p w14:paraId="46CAA17A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73" w:history="1">
        <w:r w:rsidR="00B50C08" w:rsidRPr="002861EF">
          <w:rPr>
            <w:rStyle w:val="a5"/>
            <w:noProof/>
          </w:rPr>
          <w:t>5.4.3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Проверка статуса оказания комплексных услуг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_Toc205288673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63</w:t>
        </w:r>
        <w:r w:rsidR="00B50C08">
          <w:rPr>
            <w:noProof/>
            <w:webHidden/>
          </w:rPr>
          <w:fldChar w:fldCharType="end"/>
        </w:r>
      </w:hyperlink>
    </w:p>
    <w:p w14:paraId="66A1AA2C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74" w:history="1">
        <w:r w:rsidR="00B50C08" w:rsidRPr="002861EF">
          <w:rPr>
            <w:rStyle w:val="a5"/>
            <w:noProof/>
          </w:rPr>
          <w:t>5.5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Расписание других МО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_Toc205288674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64</w:t>
        </w:r>
        <w:r w:rsidR="00B50C08">
          <w:rPr>
            <w:noProof/>
            <w:webHidden/>
          </w:rPr>
          <w:fldChar w:fldCharType="end"/>
        </w:r>
      </w:hyperlink>
    </w:p>
    <w:p w14:paraId="630A468E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75" w:history="1">
        <w:r w:rsidR="00B50C08" w:rsidRPr="002861EF">
          <w:rPr>
            <w:rStyle w:val="a5"/>
            <w:noProof/>
          </w:rPr>
          <w:t>5.6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истории изменения записи/ брони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_Toc205288675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66</w:t>
        </w:r>
        <w:r w:rsidR="00B50C08">
          <w:rPr>
            <w:noProof/>
            <w:webHidden/>
          </w:rPr>
          <w:fldChar w:fldCharType="end"/>
        </w:r>
      </w:hyperlink>
    </w:p>
    <w:p w14:paraId="1C4196FF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76" w:history="1">
        <w:r w:rsidR="00B50C08" w:rsidRPr="002861EF">
          <w:rPr>
            <w:rStyle w:val="a5"/>
            <w:noProof/>
          </w:rPr>
          <w:t>5.7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Редактирование, отмена и удаление записи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_Toc205288676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68</w:t>
        </w:r>
        <w:r w:rsidR="00B50C08">
          <w:rPr>
            <w:noProof/>
            <w:webHidden/>
          </w:rPr>
          <w:fldChar w:fldCharType="end"/>
        </w:r>
      </w:hyperlink>
    </w:p>
    <w:p w14:paraId="1B4A6D36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77" w:history="1">
        <w:r w:rsidR="00B50C08" w:rsidRPr="002861EF">
          <w:rPr>
            <w:rStyle w:val="a5"/>
            <w:noProof/>
          </w:rPr>
          <w:t>5.7.1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Редактирование записи из расписания врача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_Toc205288677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68</w:t>
        </w:r>
        <w:r w:rsidR="00B50C08">
          <w:rPr>
            <w:noProof/>
            <w:webHidden/>
          </w:rPr>
          <w:fldChar w:fldCharType="end"/>
        </w:r>
      </w:hyperlink>
    </w:p>
    <w:p w14:paraId="114C696A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78" w:history="1">
        <w:r w:rsidR="00B50C08" w:rsidRPr="002861EF">
          <w:rPr>
            <w:rStyle w:val="a5"/>
            <w:noProof/>
          </w:rPr>
          <w:t>5.7.2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Редактирование записи из окна «Поиск записей пациента в регистратуре»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_Toc205288678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72</w:t>
        </w:r>
        <w:r w:rsidR="00B50C08">
          <w:rPr>
            <w:noProof/>
            <w:webHidden/>
          </w:rPr>
          <w:fldChar w:fldCharType="end"/>
        </w:r>
      </w:hyperlink>
    </w:p>
    <w:p w14:paraId="3B74D536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79" w:history="1">
        <w:r w:rsidR="00B50C08" w:rsidRPr="002861EF">
          <w:rPr>
            <w:rStyle w:val="a5"/>
            <w:noProof/>
          </w:rPr>
          <w:t>5.8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Автоматическая перезапись пациентов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_Toc205288679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74</w:t>
        </w:r>
        <w:r w:rsidR="00B50C08">
          <w:rPr>
            <w:noProof/>
            <w:webHidden/>
          </w:rPr>
          <w:fldChar w:fldCharType="end"/>
        </w:r>
      </w:hyperlink>
    </w:p>
    <w:p w14:paraId="0C2439F5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80" w:history="1">
        <w:r w:rsidR="00B50C08" w:rsidRPr="002861EF">
          <w:rPr>
            <w:rStyle w:val="a5"/>
            <w:noProof/>
          </w:rPr>
          <w:t>5.8.1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Автоматическая перезапись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_Toc205288680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74</w:t>
        </w:r>
        <w:r w:rsidR="00B50C08">
          <w:rPr>
            <w:noProof/>
            <w:webHidden/>
          </w:rPr>
          <w:fldChar w:fldCharType="end"/>
        </w:r>
      </w:hyperlink>
    </w:p>
    <w:p w14:paraId="64D02E77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81" w:history="1">
        <w:r w:rsidR="00B50C08" w:rsidRPr="002861EF">
          <w:rPr>
            <w:rStyle w:val="a5"/>
            <w:noProof/>
          </w:rPr>
          <w:t>5.8.2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Удаление записи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_Toc205288681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77</w:t>
        </w:r>
        <w:r w:rsidR="00B50C08">
          <w:rPr>
            <w:noProof/>
            <w:webHidden/>
          </w:rPr>
          <w:fldChar w:fldCharType="end"/>
        </w:r>
      </w:hyperlink>
    </w:p>
    <w:p w14:paraId="2193697E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82" w:history="1">
        <w:r w:rsidR="00B50C08" w:rsidRPr="002861EF">
          <w:rPr>
            <w:rStyle w:val="a5"/>
            <w:noProof/>
          </w:rPr>
          <w:t>5.9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Массовая перезапись пациентов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_Toc205288682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78</w:t>
        </w:r>
        <w:r w:rsidR="00B50C08">
          <w:rPr>
            <w:noProof/>
            <w:webHidden/>
          </w:rPr>
          <w:fldChar w:fldCharType="end"/>
        </w:r>
      </w:hyperlink>
    </w:p>
    <w:p w14:paraId="2F42CD95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83" w:history="1">
        <w:r w:rsidR="00B50C08" w:rsidRPr="002861EF">
          <w:rPr>
            <w:rStyle w:val="a5"/>
            <w:noProof/>
          </w:rPr>
          <w:t>6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Массовая запись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_Toc205288683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85</w:t>
        </w:r>
        <w:r w:rsidR="00B50C08">
          <w:rPr>
            <w:noProof/>
            <w:webHidden/>
          </w:rPr>
          <w:fldChar w:fldCharType="end"/>
        </w:r>
      </w:hyperlink>
    </w:p>
    <w:p w14:paraId="30D5998F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84" w:history="1">
        <w:r w:rsidR="00B50C08" w:rsidRPr="002861EF">
          <w:rPr>
            <w:rStyle w:val="a5"/>
            <w:noProof/>
          </w:rPr>
          <w:t>7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Запись пациента на несколько услуг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_Toc205288684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92</w:t>
        </w:r>
        <w:r w:rsidR="00B50C08">
          <w:rPr>
            <w:noProof/>
            <w:webHidden/>
          </w:rPr>
          <w:fldChar w:fldCharType="end"/>
        </w:r>
      </w:hyperlink>
    </w:p>
    <w:p w14:paraId="0D70C0EB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85" w:history="1">
        <w:r w:rsidR="00B50C08" w:rsidRPr="002861EF">
          <w:rPr>
            <w:rStyle w:val="a5"/>
            <w:noProof/>
          </w:rPr>
          <w:t>7.1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Запись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_Toc205288685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92</w:t>
        </w:r>
        <w:r w:rsidR="00B50C08">
          <w:rPr>
            <w:noProof/>
            <w:webHidden/>
          </w:rPr>
          <w:fldChar w:fldCharType="end"/>
        </w:r>
      </w:hyperlink>
    </w:p>
    <w:p w14:paraId="39A5B32A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86" w:history="1">
        <w:r w:rsidR="00B50C08" w:rsidRPr="002861EF">
          <w:rPr>
            <w:rStyle w:val="a5"/>
            <w:noProof/>
          </w:rPr>
          <w:t>7.2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Выбор услуг состава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_Toc205288686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100</w:t>
        </w:r>
        <w:r w:rsidR="00B50C08">
          <w:rPr>
            <w:noProof/>
            <w:webHidden/>
          </w:rPr>
          <w:fldChar w:fldCharType="end"/>
        </w:r>
      </w:hyperlink>
    </w:p>
    <w:p w14:paraId="24D72A27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87" w:history="1">
        <w:r w:rsidR="00B50C08" w:rsidRPr="002861EF">
          <w:rPr>
            <w:rStyle w:val="a5"/>
            <w:noProof/>
          </w:rPr>
          <w:t>8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Оформление пациентов, записанных через ЕР и ЕПГУ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_Toc205288687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101</w:t>
        </w:r>
        <w:r w:rsidR="00B50C08">
          <w:rPr>
            <w:noProof/>
            <w:webHidden/>
          </w:rPr>
          <w:fldChar w:fldCharType="end"/>
        </w:r>
      </w:hyperlink>
    </w:p>
    <w:p w14:paraId="6D78D01D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88" w:history="1">
        <w:r w:rsidR="00B50C08" w:rsidRPr="002861EF">
          <w:rPr>
            <w:rStyle w:val="a5"/>
            <w:noProof/>
          </w:rPr>
          <w:t>8.1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Оформление пациента, записанного на прием через ЕР «БАРС.Здравоохранение-Регистратура»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_Toc205288688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101</w:t>
        </w:r>
        <w:r w:rsidR="00B50C08">
          <w:rPr>
            <w:noProof/>
            <w:webHidden/>
          </w:rPr>
          <w:fldChar w:fldCharType="end"/>
        </w:r>
      </w:hyperlink>
    </w:p>
    <w:p w14:paraId="4ED4E058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89" w:history="1">
        <w:r w:rsidR="00B50C08" w:rsidRPr="002861EF">
          <w:rPr>
            <w:rStyle w:val="a5"/>
            <w:noProof/>
          </w:rPr>
          <w:t>8.2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Оформление пациента, записавшегося на прием через ЕПГУ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_Toc205288689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105</w:t>
        </w:r>
        <w:r w:rsidR="00B50C08">
          <w:rPr>
            <w:noProof/>
            <w:webHidden/>
          </w:rPr>
          <w:fldChar w:fldCharType="end"/>
        </w:r>
      </w:hyperlink>
    </w:p>
    <w:p w14:paraId="57AF7AE4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90" w:history="1">
        <w:r w:rsidR="00B50C08" w:rsidRPr="002861EF">
          <w:rPr>
            <w:rStyle w:val="a5"/>
            <w:noProof/>
          </w:rPr>
          <w:t>9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Бронирование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_Toc205288690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107</w:t>
        </w:r>
        <w:r w:rsidR="00B50C08">
          <w:rPr>
            <w:noProof/>
            <w:webHidden/>
          </w:rPr>
          <w:fldChar w:fldCharType="end"/>
        </w:r>
      </w:hyperlink>
    </w:p>
    <w:p w14:paraId="020A5E64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91" w:history="1">
        <w:r w:rsidR="00B50C08" w:rsidRPr="002861EF">
          <w:rPr>
            <w:rStyle w:val="a5"/>
            <w:noProof/>
          </w:rPr>
          <w:t>9.1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Бронирование времени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_Toc205288691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107</w:t>
        </w:r>
        <w:r w:rsidR="00B50C08">
          <w:rPr>
            <w:noProof/>
            <w:webHidden/>
          </w:rPr>
          <w:fldChar w:fldCharType="end"/>
        </w:r>
      </w:hyperlink>
    </w:p>
    <w:p w14:paraId="62D3C278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92" w:history="1">
        <w:r w:rsidR="00B50C08" w:rsidRPr="002861EF">
          <w:rPr>
            <w:rStyle w:val="a5"/>
            <w:noProof/>
          </w:rPr>
          <w:t>9.2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Редактирование брони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_Toc205288692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110</w:t>
        </w:r>
        <w:r w:rsidR="00B50C08">
          <w:rPr>
            <w:noProof/>
            <w:webHidden/>
          </w:rPr>
          <w:fldChar w:fldCharType="end"/>
        </w:r>
      </w:hyperlink>
    </w:p>
    <w:p w14:paraId="70D872E0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93" w:history="1">
        <w:r w:rsidR="00B50C08" w:rsidRPr="002861EF">
          <w:rPr>
            <w:rStyle w:val="a5"/>
            <w:noProof/>
          </w:rPr>
          <w:t>9.3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Снятие брони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_Toc205288693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113</w:t>
        </w:r>
        <w:r w:rsidR="00B50C08">
          <w:rPr>
            <w:noProof/>
            <w:webHidden/>
          </w:rPr>
          <w:fldChar w:fldCharType="end"/>
        </w:r>
      </w:hyperlink>
    </w:p>
    <w:p w14:paraId="3ABBE0D4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94" w:history="1">
        <w:r w:rsidR="00B50C08" w:rsidRPr="002861EF">
          <w:rPr>
            <w:rStyle w:val="a5"/>
            <w:noProof/>
          </w:rPr>
          <w:t>9.4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Запись забронированного пациента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_Toc205288694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114</w:t>
        </w:r>
        <w:r w:rsidR="00B50C08">
          <w:rPr>
            <w:noProof/>
            <w:webHidden/>
          </w:rPr>
          <w:fldChar w:fldCharType="end"/>
        </w:r>
      </w:hyperlink>
    </w:p>
    <w:p w14:paraId="54ACFCC1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95" w:history="1">
        <w:r w:rsidR="00B50C08" w:rsidRPr="002861EF">
          <w:rPr>
            <w:rStyle w:val="a5"/>
            <w:noProof/>
          </w:rPr>
          <w:t>9.5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и редактирование броней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_Toc205288695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114</w:t>
        </w:r>
        <w:r w:rsidR="00B50C08">
          <w:rPr>
            <w:noProof/>
            <w:webHidden/>
          </w:rPr>
          <w:fldChar w:fldCharType="end"/>
        </w:r>
      </w:hyperlink>
    </w:p>
    <w:p w14:paraId="0B696CDB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696" w:history="1">
        <w:r w:rsidR="00B50C08" w:rsidRPr="002861EF">
          <w:rPr>
            <w:rStyle w:val="a5"/>
            <w:noProof/>
          </w:rPr>
          <w:t>9.6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Перезапись брони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_Toc205288696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117</w:t>
        </w:r>
        <w:r w:rsidR="00B50C08">
          <w:rPr>
            <w:noProof/>
            <w:webHidden/>
          </w:rPr>
          <w:fldChar w:fldCharType="end"/>
        </w:r>
      </w:hyperlink>
    </w:p>
    <w:p w14:paraId="6681C0E2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97" w:history="1">
        <w:r w:rsidR="00B50C08" w:rsidRPr="002861EF">
          <w:rPr>
            <w:rStyle w:val="a5"/>
            <w:noProof/>
          </w:rPr>
          <w:t>9.6.1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Перезапись брони на форме «Бронирование»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_Toc205288697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117</w:t>
        </w:r>
        <w:r w:rsidR="00B50C08">
          <w:rPr>
            <w:noProof/>
            <w:webHidden/>
          </w:rPr>
          <w:fldChar w:fldCharType="end"/>
        </w:r>
      </w:hyperlink>
    </w:p>
    <w:p w14:paraId="1AD18834" w14:textId="77777777" w:rsidR="00B50C08" w:rsidRDefault="00E9676F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05288698" w:history="1">
        <w:r w:rsidR="00B50C08" w:rsidRPr="002861EF">
          <w:rPr>
            <w:rStyle w:val="a5"/>
            <w:noProof/>
          </w:rPr>
          <w:t>9.6.2</w:t>
        </w:r>
        <w:r w:rsidR="00B50C0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Перезапись брони на форме «Расписание»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_Toc205288698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119</w:t>
        </w:r>
        <w:r w:rsidR="00B50C08">
          <w:rPr>
            <w:noProof/>
            <w:webHidden/>
          </w:rPr>
          <w:fldChar w:fldCharType="end"/>
        </w:r>
      </w:hyperlink>
    </w:p>
    <w:p w14:paraId="7362EE28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699" w:history="1">
        <w:r w:rsidR="00B50C08" w:rsidRPr="002861EF">
          <w:rPr>
            <w:rStyle w:val="a5"/>
            <w:noProof/>
          </w:rPr>
          <w:t>10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и создание внешних направлений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_Toc205288699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121</w:t>
        </w:r>
        <w:r w:rsidR="00B50C08">
          <w:rPr>
            <w:noProof/>
            <w:webHidden/>
          </w:rPr>
          <w:fldChar w:fldCharType="end"/>
        </w:r>
      </w:hyperlink>
    </w:p>
    <w:p w14:paraId="3557685F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00" w:history="1">
        <w:r w:rsidR="00B50C08" w:rsidRPr="002861EF">
          <w:rPr>
            <w:rStyle w:val="a5"/>
            <w:noProof/>
          </w:rPr>
          <w:t>10.1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Просмотр внешних направлений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_Toc205288700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121</w:t>
        </w:r>
        <w:r w:rsidR="00B50C08">
          <w:rPr>
            <w:noProof/>
            <w:webHidden/>
          </w:rPr>
          <w:fldChar w:fldCharType="end"/>
        </w:r>
      </w:hyperlink>
    </w:p>
    <w:p w14:paraId="754BD774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01" w:history="1">
        <w:r w:rsidR="00B50C08" w:rsidRPr="002861EF">
          <w:rPr>
            <w:rStyle w:val="a5"/>
            <w:noProof/>
          </w:rPr>
          <w:t>10.2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Добавление внешнего направления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_Toc205288701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122</w:t>
        </w:r>
        <w:r w:rsidR="00B50C08">
          <w:rPr>
            <w:noProof/>
            <w:webHidden/>
          </w:rPr>
          <w:fldChar w:fldCharType="end"/>
        </w:r>
      </w:hyperlink>
    </w:p>
    <w:p w14:paraId="79958043" w14:textId="77777777" w:rsidR="00B50C08" w:rsidRDefault="00E9676F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05288702" w:history="1">
        <w:r w:rsidR="00B50C08" w:rsidRPr="002861EF">
          <w:rPr>
            <w:rStyle w:val="a5"/>
            <w:noProof/>
          </w:rPr>
          <w:t>11</w:t>
        </w:r>
        <w:r w:rsidR="00B50C0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Выгрузка и печать отчетов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_Toc205288702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125</w:t>
        </w:r>
        <w:r w:rsidR="00B50C08">
          <w:rPr>
            <w:noProof/>
            <w:webHidden/>
          </w:rPr>
          <w:fldChar w:fldCharType="end"/>
        </w:r>
      </w:hyperlink>
    </w:p>
    <w:p w14:paraId="776685BE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03" w:history="1">
        <w:r w:rsidR="00B50C08" w:rsidRPr="002861EF">
          <w:rPr>
            <w:rStyle w:val="a5"/>
            <w:noProof/>
          </w:rPr>
          <w:t>11.1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Отчет «Анализ работы процедуры подбора времени»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_Toc205288703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125</w:t>
        </w:r>
        <w:r w:rsidR="00B50C08">
          <w:rPr>
            <w:noProof/>
            <w:webHidden/>
          </w:rPr>
          <w:fldChar w:fldCharType="end"/>
        </w:r>
      </w:hyperlink>
    </w:p>
    <w:p w14:paraId="3325D085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04" w:history="1">
        <w:r w:rsidR="00B50C08" w:rsidRPr="002861EF">
          <w:rPr>
            <w:rStyle w:val="a5"/>
            <w:noProof/>
          </w:rPr>
          <w:t>11.2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Отчет «Журнал записей (графики)»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_Toc205288704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127</w:t>
        </w:r>
        <w:r w:rsidR="00B50C08">
          <w:rPr>
            <w:noProof/>
            <w:webHidden/>
          </w:rPr>
          <w:fldChar w:fldCharType="end"/>
        </w:r>
      </w:hyperlink>
    </w:p>
    <w:p w14:paraId="4CBD59F4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05" w:history="1">
        <w:r w:rsidR="00B50C08" w:rsidRPr="002861EF">
          <w:rPr>
            <w:rStyle w:val="a5"/>
            <w:noProof/>
          </w:rPr>
          <w:t>11.3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Отчет «Записи в ЛПУ за промежуток времени»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_Toc205288705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129</w:t>
        </w:r>
        <w:r w:rsidR="00B50C08">
          <w:rPr>
            <w:noProof/>
            <w:webHidden/>
          </w:rPr>
          <w:fldChar w:fldCharType="end"/>
        </w:r>
      </w:hyperlink>
    </w:p>
    <w:p w14:paraId="1730C51A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06" w:history="1">
        <w:r w:rsidR="00B50C08" w:rsidRPr="002861EF">
          <w:rPr>
            <w:rStyle w:val="a5"/>
            <w:noProof/>
          </w:rPr>
          <w:t>11.4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Отчет «Записи в ЛПУ с разбиением на дни»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_Toc205288706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131</w:t>
        </w:r>
        <w:r w:rsidR="00B50C08">
          <w:rPr>
            <w:noProof/>
            <w:webHidden/>
          </w:rPr>
          <w:fldChar w:fldCharType="end"/>
        </w:r>
      </w:hyperlink>
    </w:p>
    <w:p w14:paraId="450639A8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07" w:history="1">
        <w:r w:rsidR="00B50C08" w:rsidRPr="002861EF">
          <w:rPr>
            <w:rStyle w:val="a5"/>
            <w:noProof/>
          </w:rPr>
          <w:t>11.5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Отчет «Карточка предварительной записи в кабинет»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_Toc205288707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132</w:t>
        </w:r>
        <w:r w:rsidR="00B50C08">
          <w:rPr>
            <w:noProof/>
            <w:webHidden/>
          </w:rPr>
          <w:fldChar w:fldCharType="end"/>
        </w:r>
      </w:hyperlink>
    </w:p>
    <w:p w14:paraId="1ADEB940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08" w:history="1">
        <w:r w:rsidR="00B50C08" w:rsidRPr="002861EF">
          <w:rPr>
            <w:rStyle w:val="a5"/>
            <w:noProof/>
          </w:rPr>
          <w:t>11.6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Отчет «Карточка предварительной записи к врачу»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_Toc205288708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134</w:t>
        </w:r>
        <w:r w:rsidR="00B50C08">
          <w:rPr>
            <w:noProof/>
            <w:webHidden/>
          </w:rPr>
          <w:fldChar w:fldCharType="end"/>
        </w:r>
      </w:hyperlink>
    </w:p>
    <w:p w14:paraId="6D759035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09" w:history="1">
        <w:r w:rsidR="00B50C08" w:rsidRPr="002861EF">
          <w:rPr>
            <w:rStyle w:val="a5"/>
            <w:noProof/>
          </w:rPr>
          <w:t>11.7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Отчет «Количество выгруженных слотов»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_Toc205288709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136</w:t>
        </w:r>
        <w:r w:rsidR="00B50C08">
          <w:rPr>
            <w:noProof/>
            <w:webHidden/>
          </w:rPr>
          <w:fldChar w:fldCharType="end"/>
        </w:r>
      </w:hyperlink>
    </w:p>
    <w:p w14:paraId="522A37CA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10" w:history="1">
        <w:r w:rsidR="00B50C08" w:rsidRPr="002861EF">
          <w:rPr>
            <w:rStyle w:val="a5"/>
            <w:noProof/>
          </w:rPr>
          <w:t>11.8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Отчет мониторинга доступности записи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_Toc205288710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137</w:t>
        </w:r>
        <w:r w:rsidR="00B50C08">
          <w:rPr>
            <w:noProof/>
            <w:webHidden/>
          </w:rPr>
          <w:fldChar w:fldCharType="end"/>
        </w:r>
      </w:hyperlink>
    </w:p>
    <w:p w14:paraId="38AB2802" w14:textId="77777777" w:rsidR="00B50C08" w:rsidRDefault="00E9676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11" w:history="1">
        <w:r w:rsidR="00B50C08" w:rsidRPr="002861EF">
          <w:rPr>
            <w:rStyle w:val="a5"/>
            <w:noProof/>
          </w:rPr>
          <w:t>11.9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Отчет мониторинга эффективности расписания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_Toc205288711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140</w:t>
        </w:r>
        <w:r w:rsidR="00B50C08">
          <w:rPr>
            <w:noProof/>
            <w:webHidden/>
          </w:rPr>
          <w:fldChar w:fldCharType="end"/>
        </w:r>
      </w:hyperlink>
    </w:p>
    <w:p w14:paraId="192AB696" w14:textId="77777777" w:rsidR="00B50C08" w:rsidRDefault="00E9676F">
      <w:pPr>
        <w:pStyle w:val="20"/>
        <w:tabs>
          <w:tab w:val="left" w:pos="184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12" w:history="1">
        <w:r w:rsidR="00B50C08" w:rsidRPr="002861EF">
          <w:rPr>
            <w:rStyle w:val="a5"/>
            <w:noProof/>
          </w:rPr>
          <w:t>11.10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Учетная форма 025-1/у «Талон пациента, получающего медицинскую помощь в амбулаторных условиях»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_Toc205288712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142</w:t>
        </w:r>
        <w:r w:rsidR="00B50C08">
          <w:rPr>
            <w:noProof/>
            <w:webHidden/>
          </w:rPr>
          <w:fldChar w:fldCharType="end"/>
        </w:r>
      </w:hyperlink>
    </w:p>
    <w:p w14:paraId="16AB5483" w14:textId="77777777" w:rsidR="00B50C08" w:rsidRDefault="00E9676F">
      <w:pPr>
        <w:pStyle w:val="20"/>
        <w:tabs>
          <w:tab w:val="left" w:pos="184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288713" w:history="1">
        <w:r w:rsidR="00B50C08" w:rsidRPr="002861EF">
          <w:rPr>
            <w:rStyle w:val="a5"/>
            <w:noProof/>
          </w:rPr>
          <w:t>11.11</w:t>
        </w:r>
        <w:r w:rsidR="00B50C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50C08" w:rsidRPr="002861EF">
          <w:rPr>
            <w:rStyle w:val="a5"/>
            <w:noProof/>
          </w:rPr>
          <w:t>Учетная форма № 057/у-04 «Направление на восстановительное лечение, консультацию»</w:t>
        </w:r>
        <w:r w:rsidR="00B50C08">
          <w:rPr>
            <w:noProof/>
            <w:webHidden/>
          </w:rPr>
          <w:tab/>
        </w:r>
        <w:r w:rsidR="00B50C08">
          <w:rPr>
            <w:noProof/>
            <w:webHidden/>
          </w:rPr>
          <w:fldChar w:fldCharType="begin"/>
        </w:r>
        <w:r w:rsidR="00B50C08">
          <w:rPr>
            <w:noProof/>
            <w:webHidden/>
          </w:rPr>
          <w:instrText xml:space="preserve"> PAGEREF _Toc205288713 \h </w:instrText>
        </w:r>
        <w:r w:rsidR="00B50C08">
          <w:rPr>
            <w:noProof/>
            <w:webHidden/>
          </w:rPr>
        </w:r>
        <w:r w:rsidR="00B50C08">
          <w:rPr>
            <w:noProof/>
            <w:webHidden/>
          </w:rPr>
          <w:fldChar w:fldCharType="separate"/>
        </w:r>
        <w:r w:rsidR="00B50C08">
          <w:rPr>
            <w:noProof/>
            <w:webHidden/>
          </w:rPr>
          <w:t>144</w:t>
        </w:r>
        <w:r w:rsidR="00B50C08">
          <w:rPr>
            <w:noProof/>
            <w:webHidden/>
          </w:rPr>
          <w:fldChar w:fldCharType="end"/>
        </w:r>
      </w:hyperlink>
    </w:p>
    <w:p w14:paraId="3F3EB697" w14:textId="77777777" w:rsidR="001D1D31" w:rsidRPr="001D1D31" w:rsidRDefault="001D1D31" w:rsidP="001D1D31">
      <w:pPr>
        <w:pStyle w:val="phnormal"/>
      </w:pPr>
      <w:r>
        <w:fldChar w:fldCharType="end"/>
      </w:r>
    </w:p>
    <w:p w14:paraId="17418784" w14:textId="28369979" w:rsidR="00B811F1" w:rsidRDefault="00B811F1" w:rsidP="00B811F1">
      <w:pPr>
        <w:pStyle w:val="10"/>
        <w:numPr>
          <w:ilvl w:val="0"/>
          <w:numId w:val="0"/>
        </w:numPr>
        <w:ind w:left="851"/>
      </w:pPr>
      <w:bookmarkStart w:id="4" w:name="_Toc200385771"/>
      <w:bookmarkStart w:id="5" w:name="_Toc202196873"/>
      <w:bookmarkStart w:id="6" w:name="_Toc202262875"/>
      <w:bookmarkStart w:id="7" w:name="_Toc202447613"/>
      <w:bookmarkStart w:id="8" w:name="_Toc202520620"/>
      <w:bookmarkStart w:id="9" w:name="_Toc202520721"/>
      <w:bookmarkStart w:id="10" w:name="_Toc202521131"/>
      <w:bookmarkStart w:id="11" w:name="_Toc205288647"/>
      <w:r w:rsidRPr="00C31D9F">
        <w:lastRenderedPageBreak/>
        <w:t>Определения, обозначения и сокращения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47F8969D" w14:textId="77777777" w:rsidR="00B811F1" w:rsidRDefault="00B811F1" w:rsidP="00B811F1">
      <w:pPr>
        <w:pStyle w:val="phnormal"/>
      </w:pPr>
      <w:r w:rsidRPr="002217E2">
        <w:t xml:space="preserve">В настоящем </w:t>
      </w:r>
      <w:r>
        <w:t>документе</w:t>
      </w:r>
      <w:r w:rsidRPr="002217E2">
        <w:t xml:space="preserve"> применяют следующие термины</w:t>
      </w:r>
      <w:r>
        <w:t xml:space="preserve"> и сокращения</w:t>
      </w:r>
      <w:r w:rsidRPr="002217E2">
        <w:t xml:space="preserve"> с соответствующими определениями</w:t>
      </w:r>
      <w:r>
        <w:t xml:space="preserve"> и обозначениями: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92"/>
        <w:gridCol w:w="7696"/>
      </w:tblGrid>
      <w:tr w:rsidR="004E2B01" w:rsidRPr="002F153F" w14:paraId="08B9ECC2" w14:textId="77777777" w:rsidTr="00B54351">
        <w:trPr>
          <w:tblHeader/>
        </w:trPr>
        <w:tc>
          <w:tcPr>
            <w:tcW w:w="1223" w:type="pct"/>
          </w:tcPr>
          <w:p w14:paraId="4DFC0A13" w14:textId="77777777" w:rsidR="004E2B01" w:rsidRPr="002F153F" w:rsidRDefault="004E2B01" w:rsidP="00C6303A">
            <w:pPr>
              <w:pStyle w:val="phtablecolcaption"/>
            </w:pPr>
            <w:bookmarkStart w:id="12" w:name="scroll-bookmark-3"/>
            <w:r w:rsidRPr="002F153F">
              <w:t>Термин, сокращение</w:t>
            </w:r>
            <w:bookmarkEnd w:id="12"/>
          </w:p>
        </w:tc>
        <w:tc>
          <w:tcPr>
            <w:tcW w:w="3777" w:type="pct"/>
          </w:tcPr>
          <w:p w14:paraId="591B55DD" w14:textId="77777777" w:rsidR="004E2B01" w:rsidRPr="002F153F" w:rsidRDefault="004E2B01" w:rsidP="00C6303A">
            <w:pPr>
              <w:pStyle w:val="phtablecolcaption"/>
            </w:pPr>
            <w:r w:rsidRPr="002F153F">
              <w:t>Определение</w:t>
            </w:r>
            <w:r>
              <w:t>, обозначение</w:t>
            </w:r>
          </w:p>
        </w:tc>
      </w:tr>
      <w:tr w:rsidR="004E2B01" w:rsidRPr="002F153F" w14:paraId="08E98E5B" w14:textId="77777777" w:rsidTr="00B54351">
        <w:tc>
          <w:tcPr>
            <w:tcW w:w="1223" w:type="pct"/>
          </w:tcPr>
          <w:p w14:paraId="5FBC9069" w14:textId="77777777" w:rsidR="004E2B01" w:rsidRPr="004E4A22" w:rsidRDefault="004E2B01" w:rsidP="00C6303A">
            <w:pPr>
              <w:pStyle w:val="phtablecellleft"/>
            </w:pPr>
            <w:r w:rsidRPr="004E4A22">
              <w:t>CSV</w:t>
            </w:r>
          </w:p>
        </w:tc>
        <w:tc>
          <w:tcPr>
            <w:tcW w:w="3777" w:type="pct"/>
          </w:tcPr>
          <w:p w14:paraId="5FFD065A" w14:textId="77777777" w:rsidR="004E2B01" w:rsidRPr="004E4A22" w:rsidRDefault="004E2B01" w:rsidP="00C6303A">
            <w:pPr>
              <w:pStyle w:val="phtablecellleft"/>
            </w:pPr>
            <w:r w:rsidRPr="004E4A22">
              <w:t>Comma</w:t>
            </w:r>
            <w:r w:rsidRPr="00E344CD">
              <w:t>-</w:t>
            </w:r>
            <w:r w:rsidRPr="004E4A22">
              <w:t>Separated</w:t>
            </w:r>
            <w:r w:rsidRPr="00E344CD">
              <w:t xml:space="preserve"> </w:t>
            </w:r>
            <w:r w:rsidRPr="004E4A22">
              <w:t xml:space="preserve">Values – </w:t>
            </w:r>
            <w:r w:rsidRPr="00E344CD">
              <w:t>текстовый формат, предназначенный для представления табличных данных</w:t>
            </w:r>
          </w:p>
        </w:tc>
      </w:tr>
      <w:tr w:rsidR="004E2B01" w:rsidRPr="002F153F" w14:paraId="4B3FE4D7" w14:textId="77777777" w:rsidTr="00B54351">
        <w:tc>
          <w:tcPr>
            <w:tcW w:w="1223" w:type="pct"/>
          </w:tcPr>
          <w:p w14:paraId="0306DC81" w14:textId="77777777" w:rsidR="004E2B01" w:rsidRPr="00EB5269" w:rsidRDefault="004E2B01" w:rsidP="00C6303A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DOCX</w:t>
            </w:r>
          </w:p>
        </w:tc>
        <w:tc>
          <w:tcPr>
            <w:tcW w:w="3777" w:type="pct"/>
          </w:tcPr>
          <w:p w14:paraId="3945F11E" w14:textId="77777777" w:rsidR="004E2B01" w:rsidRPr="004E4A22" w:rsidRDefault="004E2B01" w:rsidP="00C6303A">
            <w:pPr>
              <w:pStyle w:val="phtablecellleft"/>
            </w:pPr>
            <w:r w:rsidRPr="00EB5269">
              <w:t>Расширение имени файла, используемое для электронных документов в XML-формате</w:t>
            </w:r>
          </w:p>
        </w:tc>
      </w:tr>
      <w:tr w:rsidR="004E2B01" w:rsidRPr="002F153F" w14:paraId="078C9A4C" w14:textId="77777777" w:rsidTr="00B54351">
        <w:tc>
          <w:tcPr>
            <w:tcW w:w="1223" w:type="pct"/>
          </w:tcPr>
          <w:p w14:paraId="6D3AEDE2" w14:textId="77777777" w:rsidR="004E2B01" w:rsidRPr="004E4A22" w:rsidRDefault="004E2B01" w:rsidP="00C6303A">
            <w:pPr>
              <w:pStyle w:val="phtablecellleft"/>
            </w:pPr>
            <w:r w:rsidRPr="004E4A22">
              <w:t>PDF</w:t>
            </w:r>
          </w:p>
        </w:tc>
        <w:tc>
          <w:tcPr>
            <w:tcW w:w="3777" w:type="pct"/>
          </w:tcPr>
          <w:p w14:paraId="08C4F8E2" w14:textId="77777777" w:rsidR="004E2B01" w:rsidRPr="004E4A22" w:rsidRDefault="004E2B01" w:rsidP="00C6303A">
            <w:pPr>
              <w:pStyle w:val="phtablecellleft"/>
            </w:pPr>
            <w:r w:rsidRPr="004E4A22">
              <w:t>Portable Document Format</w:t>
            </w:r>
          </w:p>
        </w:tc>
      </w:tr>
      <w:tr w:rsidR="004E2B01" w:rsidRPr="002F153F" w14:paraId="74944220" w14:textId="77777777" w:rsidTr="00B54351">
        <w:tc>
          <w:tcPr>
            <w:tcW w:w="1223" w:type="pct"/>
          </w:tcPr>
          <w:p w14:paraId="3807FED2" w14:textId="77777777" w:rsidR="004E2B01" w:rsidRPr="00EB5269" w:rsidRDefault="004E2B01" w:rsidP="00C6303A">
            <w:pPr>
              <w:pStyle w:val="phtablecellleft"/>
            </w:pPr>
            <w:r>
              <w:rPr>
                <w:lang w:val="en-US"/>
              </w:rPr>
              <w:t>XLS</w:t>
            </w:r>
          </w:p>
        </w:tc>
        <w:tc>
          <w:tcPr>
            <w:tcW w:w="3777" w:type="pct"/>
          </w:tcPr>
          <w:p w14:paraId="25C79462" w14:textId="77777777" w:rsidR="004E2B01" w:rsidRPr="004E4A22" w:rsidRDefault="004E2B01" w:rsidP="00C6303A">
            <w:pPr>
              <w:pStyle w:val="phtablecellleft"/>
            </w:pPr>
            <w:r w:rsidRPr="007228E2">
              <w:t>Формат электронных таблиц, который создает Microsoft Office Excel</w:t>
            </w:r>
          </w:p>
        </w:tc>
      </w:tr>
      <w:tr w:rsidR="004E2B01" w:rsidRPr="002F153F" w14:paraId="27B59823" w14:textId="77777777" w:rsidTr="00B54351">
        <w:tc>
          <w:tcPr>
            <w:tcW w:w="1223" w:type="pct"/>
          </w:tcPr>
          <w:p w14:paraId="76B9AD3F" w14:textId="77777777" w:rsidR="004E2B01" w:rsidRPr="004E4A22" w:rsidRDefault="004E2B01" w:rsidP="00C6303A">
            <w:pPr>
              <w:pStyle w:val="phtablecellleft"/>
            </w:pPr>
            <w:r w:rsidRPr="004E4A22">
              <w:t>БП</w:t>
            </w:r>
          </w:p>
        </w:tc>
        <w:tc>
          <w:tcPr>
            <w:tcW w:w="3777" w:type="pct"/>
          </w:tcPr>
          <w:p w14:paraId="4C38522E" w14:textId="77777777" w:rsidR="004E2B01" w:rsidRPr="004E4A22" w:rsidRDefault="004E2B01" w:rsidP="00C6303A">
            <w:pPr>
              <w:pStyle w:val="phtablecellleft"/>
            </w:pPr>
            <w:r w:rsidRPr="004E4A22">
              <w:t>Базовая поставка</w:t>
            </w:r>
          </w:p>
        </w:tc>
      </w:tr>
      <w:tr w:rsidR="004E2B01" w:rsidRPr="002F153F" w14:paraId="459F389B" w14:textId="77777777" w:rsidTr="00B54351">
        <w:tc>
          <w:tcPr>
            <w:tcW w:w="1223" w:type="pct"/>
          </w:tcPr>
          <w:p w14:paraId="7C9A3FFE" w14:textId="77777777" w:rsidR="004E2B01" w:rsidRPr="004E4A22" w:rsidRDefault="004E2B01" w:rsidP="00C6303A">
            <w:pPr>
              <w:pStyle w:val="phtablecellleft"/>
            </w:pPr>
            <w:r w:rsidRPr="004E4A22">
              <w:t>ВИС</w:t>
            </w:r>
          </w:p>
        </w:tc>
        <w:tc>
          <w:tcPr>
            <w:tcW w:w="3777" w:type="pct"/>
          </w:tcPr>
          <w:p w14:paraId="4495E5D7" w14:textId="77777777" w:rsidR="004E2B01" w:rsidRPr="004E4A22" w:rsidRDefault="004E2B01" w:rsidP="00C6303A">
            <w:pPr>
              <w:pStyle w:val="phtablecellleft"/>
            </w:pPr>
            <w:r w:rsidRPr="004E4A22">
              <w:t>Внешняя информационная система</w:t>
            </w:r>
          </w:p>
        </w:tc>
      </w:tr>
      <w:tr w:rsidR="004E2B01" w:rsidRPr="002F153F" w14:paraId="5CE95E58" w14:textId="77777777" w:rsidTr="00B54351">
        <w:tc>
          <w:tcPr>
            <w:tcW w:w="1223" w:type="pct"/>
          </w:tcPr>
          <w:p w14:paraId="084B6170" w14:textId="77777777" w:rsidR="004E2B01" w:rsidRPr="004E4A22" w:rsidRDefault="004E2B01" w:rsidP="00C6303A">
            <w:pPr>
              <w:pStyle w:val="phtablecellleft"/>
            </w:pPr>
            <w:r>
              <w:t>ВИЧ</w:t>
            </w:r>
          </w:p>
        </w:tc>
        <w:tc>
          <w:tcPr>
            <w:tcW w:w="3777" w:type="pct"/>
          </w:tcPr>
          <w:p w14:paraId="4EE5B1F8" w14:textId="77777777" w:rsidR="004E2B01" w:rsidRPr="004E4A22" w:rsidRDefault="004E2B01" w:rsidP="00C6303A">
            <w:pPr>
              <w:pStyle w:val="phtablecellleft"/>
            </w:pPr>
            <w:r w:rsidRPr="004E4A22">
              <w:t>Вирус иммунодефицита человека</w:t>
            </w:r>
          </w:p>
        </w:tc>
      </w:tr>
      <w:tr w:rsidR="004E2B01" w:rsidRPr="002F153F" w14:paraId="254F9C91" w14:textId="77777777" w:rsidTr="00B54351">
        <w:tc>
          <w:tcPr>
            <w:tcW w:w="1223" w:type="pct"/>
          </w:tcPr>
          <w:p w14:paraId="7FD53B58" w14:textId="77777777" w:rsidR="004E2B01" w:rsidRPr="004E4A22" w:rsidRDefault="004E2B01" w:rsidP="00C6303A">
            <w:pPr>
              <w:pStyle w:val="phtablecellleft"/>
            </w:pPr>
            <w:r w:rsidRPr="004E4A22">
              <w:t>ДМС</w:t>
            </w:r>
          </w:p>
        </w:tc>
        <w:tc>
          <w:tcPr>
            <w:tcW w:w="3777" w:type="pct"/>
          </w:tcPr>
          <w:p w14:paraId="325295F5" w14:textId="77777777" w:rsidR="004E2B01" w:rsidRPr="004E4A22" w:rsidRDefault="004E2B01" w:rsidP="00C6303A">
            <w:pPr>
              <w:pStyle w:val="phtablecellleft"/>
            </w:pPr>
            <w:r w:rsidRPr="004E4A22">
              <w:t>Дополнительное медицинское страхование</w:t>
            </w:r>
          </w:p>
        </w:tc>
      </w:tr>
      <w:tr w:rsidR="004E2B01" w:rsidRPr="002F153F" w14:paraId="600B7B4E" w14:textId="77777777" w:rsidTr="00B54351">
        <w:tc>
          <w:tcPr>
            <w:tcW w:w="1223" w:type="pct"/>
          </w:tcPr>
          <w:p w14:paraId="7A3621DE" w14:textId="77777777" w:rsidR="004E2B01" w:rsidRPr="004E4A22" w:rsidRDefault="004E2B01" w:rsidP="00C6303A">
            <w:pPr>
              <w:pStyle w:val="phtablecellleft"/>
            </w:pPr>
            <w:r w:rsidRPr="004E4A22">
              <w:t>ЕПГУ</w:t>
            </w:r>
          </w:p>
        </w:tc>
        <w:tc>
          <w:tcPr>
            <w:tcW w:w="3777" w:type="pct"/>
          </w:tcPr>
          <w:p w14:paraId="09BE2E86" w14:textId="77777777" w:rsidR="004E2B01" w:rsidRPr="00E344CD" w:rsidRDefault="004E2B01" w:rsidP="00C6303A">
            <w:pPr>
              <w:pStyle w:val="phtablecellleft"/>
            </w:pPr>
            <w:r w:rsidRPr="00951DD4">
              <w:t>Единый портал государственных услуг</w:t>
            </w:r>
          </w:p>
        </w:tc>
      </w:tr>
      <w:tr w:rsidR="004E2B01" w:rsidRPr="002F153F" w14:paraId="0E9A0AAE" w14:textId="77777777" w:rsidTr="00B54351">
        <w:tc>
          <w:tcPr>
            <w:tcW w:w="1223" w:type="pct"/>
          </w:tcPr>
          <w:p w14:paraId="33865B1E" w14:textId="77777777" w:rsidR="004E2B01" w:rsidRPr="004E4A22" w:rsidRDefault="004E2B01" w:rsidP="00C6303A">
            <w:pPr>
              <w:pStyle w:val="phtablecellleft"/>
            </w:pPr>
            <w:r w:rsidRPr="004E4A22">
              <w:t>ЕР</w:t>
            </w:r>
          </w:p>
        </w:tc>
        <w:tc>
          <w:tcPr>
            <w:tcW w:w="3777" w:type="pct"/>
          </w:tcPr>
          <w:p w14:paraId="44626A6F" w14:textId="77777777" w:rsidR="004E2B01" w:rsidRPr="00E344CD" w:rsidRDefault="004E2B01" w:rsidP="00C6303A">
            <w:pPr>
              <w:pStyle w:val="phtablecellleft"/>
            </w:pPr>
            <w:r>
              <w:t>Единая регистратура</w:t>
            </w:r>
          </w:p>
        </w:tc>
      </w:tr>
      <w:tr w:rsidR="004E2B01" w:rsidRPr="002F153F" w14:paraId="09265449" w14:textId="77777777" w:rsidTr="00B54351">
        <w:tc>
          <w:tcPr>
            <w:tcW w:w="1223" w:type="pct"/>
          </w:tcPr>
          <w:p w14:paraId="46986D55" w14:textId="77777777" w:rsidR="004E2B01" w:rsidRPr="004E4A22" w:rsidRDefault="004E2B01" w:rsidP="00C6303A">
            <w:pPr>
              <w:pStyle w:val="phtablecellleft"/>
            </w:pPr>
            <w:r w:rsidRPr="004E4A22">
              <w:t>ЛПУ</w:t>
            </w:r>
          </w:p>
        </w:tc>
        <w:tc>
          <w:tcPr>
            <w:tcW w:w="3777" w:type="pct"/>
          </w:tcPr>
          <w:p w14:paraId="60A73197" w14:textId="77777777" w:rsidR="004E2B01" w:rsidRPr="004E4A22" w:rsidRDefault="004E2B01" w:rsidP="00C6303A">
            <w:pPr>
              <w:pStyle w:val="phtablecellleft"/>
            </w:pPr>
            <w:r w:rsidRPr="004E4A22">
              <w:t>Лечебно-профилактическое учреждение</w:t>
            </w:r>
          </w:p>
        </w:tc>
      </w:tr>
      <w:tr w:rsidR="004E2B01" w:rsidRPr="002F153F" w14:paraId="05BA5425" w14:textId="77777777" w:rsidTr="00B54351">
        <w:tc>
          <w:tcPr>
            <w:tcW w:w="1223" w:type="pct"/>
          </w:tcPr>
          <w:p w14:paraId="1E7C339D" w14:textId="77777777" w:rsidR="004E2B01" w:rsidRPr="004E4A22" w:rsidRDefault="004E2B01" w:rsidP="00C6303A">
            <w:pPr>
              <w:pStyle w:val="phtablecellleft"/>
            </w:pPr>
            <w:r w:rsidRPr="004E4A22">
              <w:t>МЗ РФ</w:t>
            </w:r>
          </w:p>
        </w:tc>
        <w:tc>
          <w:tcPr>
            <w:tcW w:w="3777" w:type="pct"/>
          </w:tcPr>
          <w:p w14:paraId="1DD4BF44" w14:textId="77777777" w:rsidR="004E2B01" w:rsidRPr="004E4A22" w:rsidRDefault="004E2B01" w:rsidP="00C6303A">
            <w:pPr>
              <w:pStyle w:val="phtablecellleft"/>
            </w:pPr>
            <w:r w:rsidRPr="004E4A22">
              <w:t>Министерство здравоохранения Российской Федерации</w:t>
            </w:r>
          </w:p>
        </w:tc>
      </w:tr>
      <w:tr w:rsidR="004E2B01" w:rsidRPr="002F153F" w14:paraId="07E8C295" w14:textId="77777777" w:rsidTr="00B54351">
        <w:tc>
          <w:tcPr>
            <w:tcW w:w="1223" w:type="pct"/>
          </w:tcPr>
          <w:p w14:paraId="583ACB02" w14:textId="77777777" w:rsidR="004E2B01" w:rsidRPr="004E4A22" w:rsidRDefault="004E2B01" w:rsidP="00C6303A">
            <w:pPr>
              <w:pStyle w:val="phtablecellleft"/>
            </w:pPr>
            <w:r w:rsidRPr="004E4A22">
              <w:t>МИБП</w:t>
            </w:r>
          </w:p>
        </w:tc>
        <w:tc>
          <w:tcPr>
            <w:tcW w:w="3777" w:type="pct"/>
          </w:tcPr>
          <w:p w14:paraId="628AF513" w14:textId="77777777" w:rsidR="004E2B01" w:rsidRPr="004E4A22" w:rsidRDefault="004E2B01" w:rsidP="00C6303A">
            <w:pPr>
              <w:pStyle w:val="phtablecellleft"/>
            </w:pPr>
            <w:r w:rsidRPr="004E4A22">
              <w:t>Медицинские иммунобиологические препараты</w:t>
            </w:r>
          </w:p>
        </w:tc>
      </w:tr>
      <w:tr w:rsidR="004E2B01" w:rsidRPr="002F153F" w14:paraId="64C53675" w14:textId="77777777" w:rsidTr="00B54351">
        <w:tc>
          <w:tcPr>
            <w:tcW w:w="1223" w:type="pct"/>
          </w:tcPr>
          <w:p w14:paraId="077D7818" w14:textId="77777777" w:rsidR="004E2B01" w:rsidRPr="004E4A22" w:rsidRDefault="004E2B01" w:rsidP="00C6303A">
            <w:pPr>
              <w:pStyle w:val="phtablecellleft"/>
            </w:pPr>
            <w:r w:rsidRPr="004E4A22">
              <w:t>МКБ-10</w:t>
            </w:r>
          </w:p>
        </w:tc>
        <w:tc>
          <w:tcPr>
            <w:tcW w:w="3777" w:type="pct"/>
          </w:tcPr>
          <w:p w14:paraId="7374D967" w14:textId="77777777" w:rsidR="004E2B01" w:rsidRPr="00E344CD" w:rsidRDefault="004E2B01" w:rsidP="00C6303A">
            <w:pPr>
              <w:pStyle w:val="phtablecellleft"/>
            </w:pPr>
            <w:r w:rsidRPr="00E344CD">
              <w:t>Международная классификация болезней 10-го пересмотра</w:t>
            </w:r>
          </w:p>
        </w:tc>
      </w:tr>
      <w:tr w:rsidR="004E2B01" w:rsidRPr="002F153F" w14:paraId="5BE66850" w14:textId="77777777" w:rsidTr="00B54351">
        <w:tc>
          <w:tcPr>
            <w:tcW w:w="1223" w:type="pct"/>
          </w:tcPr>
          <w:p w14:paraId="7CC71206" w14:textId="77777777" w:rsidR="004E2B01" w:rsidRPr="004E4A22" w:rsidRDefault="004E2B01" w:rsidP="00C6303A">
            <w:pPr>
              <w:pStyle w:val="phtablecellleft"/>
            </w:pPr>
            <w:r w:rsidRPr="004E4A22">
              <w:t>МО</w:t>
            </w:r>
          </w:p>
        </w:tc>
        <w:tc>
          <w:tcPr>
            <w:tcW w:w="3777" w:type="pct"/>
          </w:tcPr>
          <w:p w14:paraId="7C0B631E" w14:textId="77777777" w:rsidR="004E2B01" w:rsidRPr="004E4A22" w:rsidRDefault="004E2B01" w:rsidP="00C6303A">
            <w:pPr>
              <w:pStyle w:val="phtablecellleft"/>
            </w:pPr>
            <w:r w:rsidRPr="004E4A22">
              <w:t>Медицинская организация</w:t>
            </w:r>
          </w:p>
        </w:tc>
      </w:tr>
      <w:tr w:rsidR="004E2B01" w:rsidRPr="002F153F" w14:paraId="4CCC9EB0" w14:textId="77777777" w:rsidTr="00B54351">
        <w:tc>
          <w:tcPr>
            <w:tcW w:w="1223" w:type="pct"/>
          </w:tcPr>
          <w:p w14:paraId="313CACFD" w14:textId="77777777" w:rsidR="004E2B01" w:rsidRPr="004E4A22" w:rsidRDefault="004E2B01" w:rsidP="00C6303A">
            <w:pPr>
              <w:pStyle w:val="phtablecellleft"/>
            </w:pPr>
            <w:r w:rsidRPr="004E4A22">
              <w:t>ОМС</w:t>
            </w:r>
          </w:p>
        </w:tc>
        <w:tc>
          <w:tcPr>
            <w:tcW w:w="3777" w:type="pct"/>
          </w:tcPr>
          <w:p w14:paraId="7FC53D46" w14:textId="77777777" w:rsidR="004E2B01" w:rsidRPr="004E4A22" w:rsidRDefault="004E2B01" w:rsidP="00C6303A">
            <w:pPr>
              <w:pStyle w:val="phtablecellleft"/>
            </w:pPr>
            <w:r w:rsidRPr="004E4A22">
              <w:t>Обязательное медицинское страхование</w:t>
            </w:r>
          </w:p>
        </w:tc>
      </w:tr>
      <w:tr w:rsidR="004E2B01" w:rsidRPr="002F153F" w14:paraId="388E412A" w14:textId="77777777" w:rsidTr="00B54351">
        <w:tc>
          <w:tcPr>
            <w:tcW w:w="1223" w:type="pct"/>
          </w:tcPr>
          <w:p w14:paraId="60F0B44E" w14:textId="77777777" w:rsidR="004E2B01" w:rsidRPr="004E4A22" w:rsidRDefault="004E2B01" w:rsidP="00C6303A">
            <w:pPr>
              <w:pStyle w:val="phtablecellleft"/>
            </w:pPr>
            <w:r>
              <w:t>ПК</w:t>
            </w:r>
          </w:p>
        </w:tc>
        <w:tc>
          <w:tcPr>
            <w:tcW w:w="3777" w:type="pct"/>
          </w:tcPr>
          <w:p w14:paraId="0D420388" w14:textId="77777777" w:rsidR="004E2B01" w:rsidRPr="004E4A22" w:rsidRDefault="004E2B01" w:rsidP="00C6303A">
            <w:pPr>
              <w:pStyle w:val="phtablecellleft"/>
            </w:pPr>
            <w:r>
              <w:t>Персональный компьютер</w:t>
            </w:r>
          </w:p>
        </w:tc>
      </w:tr>
      <w:tr w:rsidR="004E2B01" w:rsidRPr="002F153F" w14:paraId="6F2BA099" w14:textId="77777777" w:rsidTr="00B54351">
        <w:tc>
          <w:tcPr>
            <w:tcW w:w="1223" w:type="pct"/>
          </w:tcPr>
          <w:p w14:paraId="4466AA0B" w14:textId="77777777" w:rsidR="004E2B01" w:rsidRPr="004E4A22" w:rsidRDefault="004E2B01" w:rsidP="00C6303A">
            <w:pPr>
              <w:pStyle w:val="phtablecellleft"/>
            </w:pPr>
            <w:r w:rsidRPr="004E4A22">
              <w:t>ПМК</w:t>
            </w:r>
          </w:p>
        </w:tc>
        <w:tc>
          <w:tcPr>
            <w:tcW w:w="3777" w:type="pct"/>
          </w:tcPr>
          <w:p w14:paraId="31965445" w14:textId="77777777" w:rsidR="004E2B01" w:rsidRPr="004E4A22" w:rsidRDefault="004E2B01" w:rsidP="00C6303A">
            <w:pPr>
              <w:pStyle w:val="phtablecellleft"/>
            </w:pPr>
            <w:r w:rsidRPr="004E4A22">
              <w:t>Персональная медицинская карта</w:t>
            </w:r>
          </w:p>
        </w:tc>
      </w:tr>
      <w:tr w:rsidR="004E2B01" w:rsidRPr="002F153F" w14:paraId="24CEFD21" w14:textId="77777777" w:rsidTr="00B54351">
        <w:tc>
          <w:tcPr>
            <w:tcW w:w="1223" w:type="pct"/>
          </w:tcPr>
          <w:p w14:paraId="77BCFCFF" w14:textId="77777777" w:rsidR="004E2B01" w:rsidRPr="004E4A22" w:rsidRDefault="004E2B01" w:rsidP="00C6303A">
            <w:pPr>
              <w:pStyle w:val="phtablecellleft"/>
            </w:pPr>
            <w:r>
              <w:t>РВИЧ</w:t>
            </w:r>
          </w:p>
        </w:tc>
        <w:tc>
          <w:tcPr>
            <w:tcW w:w="3777" w:type="pct"/>
          </w:tcPr>
          <w:p w14:paraId="2842C6BD" w14:textId="77777777" w:rsidR="004E2B01" w:rsidRPr="00E344CD" w:rsidRDefault="004E2B01" w:rsidP="00C6303A">
            <w:pPr>
              <w:pStyle w:val="phtablecellleft"/>
            </w:pPr>
            <w:r w:rsidRPr="00E344CD">
              <w:t>Регистр лиц, инфицированных вирусом иммунодефицита человека</w:t>
            </w:r>
          </w:p>
        </w:tc>
      </w:tr>
      <w:tr w:rsidR="004E2B01" w:rsidRPr="002F153F" w14:paraId="2591F09E" w14:textId="77777777" w:rsidTr="00B54351">
        <w:tc>
          <w:tcPr>
            <w:tcW w:w="1223" w:type="pct"/>
          </w:tcPr>
          <w:p w14:paraId="33D1A4DE" w14:textId="77777777" w:rsidR="004E2B01" w:rsidRPr="004E4A22" w:rsidRDefault="004E2B01" w:rsidP="00C6303A">
            <w:pPr>
              <w:pStyle w:val="phtablecellleft"/>
            </w:pPr>
            <w:r w:rsidRPr="0038371B">
              <w:t>Система</w:t>
            </w:r>
          </w:p>
        </w:tc>
        <w:tc>
          <w:tcPr>
            <w:tcW w:w="3777" w:type="pct"/>
          </w:tcPr>
          <w:p w14:paraId="0CAEB63D" w14:textId="77777777" w:rsidR="004E2B01" w:rsidRPr="004E4A22" w:rsidRDefault="004E2B01" w:rsidP="00C6303A">
            <w:pPr>
              <w:pStyle w:val="phtablecellleft"/>
            </w:pPr>
            <w:r w:rsidRPr="0038371B">
              <w:t>Государственная информационная система Волгоградской области «Региональная информационная система в сфере здравоохранения Волгоградской области»</w:t>
            </w:r>
          </w:p>
        </w:tc>
      </w:tr>
      <w:tr w:rsidR="004E2B01" w:rsidRPr="002F153F" w14:paraId="564E6259" w14:textId="77777777" w:rsidTr="00B54351">
        <w:tc>
          <w:tcPr>
            <w:tcW w:w="1223" w:type="pct"/>
          </w:tcPr>
          <w:p w14:paraId="6AC8A88D" w14:textId="77777777" w:rsidR="004E2B01" w:rsidRDefault="004E2B01" w:rsidP="00C6303A">
            <w:pPr>
              <w:pStyle w:val="phtablecellleft"/>
            </w:pPr>
            <w:r w:rsidRPr="00951DD4">
              <w:t>СМП</w:t>
            </w:r>
          </w:p>
        </w:tc>
        <w:tc>
          <w:tcPr>
            <w:tcW w:w="3777" w:type="pct"/>
          </w:tcPr>
          <w:p w14:paraId="2EF70A2E" w14:textId="77777777" w:rsidR="004E2B01" w:rsidRPr="004E4A22" w:rsidRDefault="004E2B01" w:rsidP="00C6303A">
            <w:pPr>
              <w:pStyle w:val="phtablecellleft"/>
            </w:pPr>
            <w:r w:rsidRPr="00951DD4">
              <w:t>Скорая медицинская помощь</w:t>
            </w:r>
          </w:p>
        </w:tc>
      </w:tr>
      <w:tr w:rsidR="004E2B01" w:rsidRPr="002F153F" w14:paraId="4081CB39" w14:textId="77777777" w:rsidTr="00B54351">
        <w:tc>
          <w:tcPr>
            <w:tcW w:w="1223" w:type="pct"/>
          </w:tcPr>
          <w:p w14:paraId="181FCFCB" w14:textId="77777777" w:rsidR="004E2B01" w:rsidRPr="004E4A22" w:rsidRDefault="004E2B01" w:rsidP="00C6303A">
            <w:pPr>
              <w:pStyle w:val="phtablecellleft"/>
            </w:pPr>
            <w:r w:rsidRPr="004E4A22">
              <w:t>СНИЛС</w:t>
            </w:r>
          </w:p>
        </w:tc>
        <w:tc>
          <w:tcPr>
            <w:tcW w:w="3777" w:type="pct"/>
          </w:tcPr>
          <w:p w14:paraId="177361F6" w14:textId="77777777" w:rsidR="004E2B01" w:rsidRPr="00E344CD" w:rsidRDefault="004E2B01" w:rsidP="00C6303A">
            <w:pPr>
              <w:pStyle w:val="phtablecellleft"/>
            </w:pPr>
            <w:r w:rsidRPr="00E344CD">
              <w:t>Страховой номер индивидуального лицевого счета</w:t>
            </w:r>
          </w:p>
        </w:tc>
      </w:tr>
      <w:tr w:rsidR="004E2B01" w:rsidRPr="002F153F" w14:paraId="572009B9" w14:textId="77777777" w:rsidTr="00B54351">
        <w:tc>
          <w:tcPr>
            <w:tcW w:w="1223" w:type="pct"/>
          </w:tcPr>
          <w:p w14:paraId="4E5E0DAB" w14:textId="77777777" w:rsidR="004E2B01" w:rsidRPr="004E4A22" w:rsidRDefault="004E2B01" w:rsidP="00C6303A">
            <w:pPr>
              <w:pStyle w:val="phtablecellleft"/>
            </w:pPr>
            <w:r w:rsidRPr="004E4A22">
              <w:t>СП</w:t>
            </w:r>
          </w:p>
        </w:tc>
        <w:tc>
          <w:tcPr>
            <w:tcW w:w="3777" w:type="pct"/>
          </w:tcPr>
          <w:p w14:paraId="093F294C" w14:textId="77777777" w:rsidR="004E2B01" w:rsidRPr="004E4A22" w:rsidRDefault="004E2B01" w:rsidP="00C6303A">
            <w:pPr>
              <w:pStyle w:val="phtablecellleft"/>
            </w:pPr>
            <w:r w:rsidRPr="004E4A22">
              <w:t>Структурное подразделение</w:t>
            </w:r>
          </w:p>
        </w:tc>
      </w:tr>
      <w:tr w:rsidR="004E2B01" w:rsidRPr="002F153F" w14:paraId="2D215CF0" w14:textId="77777777" w:rsidTr="00B54351">
        <w:tc>
          <w:tcPr>
            <w:tcW w:w="1223" w:type="pct"/>
          </w:tcPr>
          <w:p w14:paraId="0321D221" w14:textId="77777777" w:rsidR="004E2B01" w:rsidRPr="004E4A22" w:rsidRDefault="004E2B01" w:rsidP="00C6303A">
            <w:pPr>
              <w:pStyle w:val="phtablecellleft"/>
            </w:pPr>
            <w:r>
              <w:t>СПИД</w:t>
            </w:r>
          </w:p>
        </w:tc>
        <w:tc>
          <w:tcPr>
            <w:tcW w:w="3777" w:type="pct"/>
          </w:tcPr>
          <w:p w14:paraId="43870040" w14:textId="77777777" w:rsidR="004E2B01" w:rsidRPr="004E4A22" w:rsidRDefault="004E2B01" w:rsidP="00C6303A">
            <w:pPr>
              <w:pStyle w:val="phtablecellleft"/>
            </w:pPr>
            <w:r w:rsidRPr="004E4A22">
              <w:t>Синдром приобретённого иммунодефицита</w:t>
            </w:r>
          </w:p>
        </w:tc>
      </w:tr>
      <w:tr w:rsidR="004E2B01" w:rsidRPr="002F153F" w14:paraId="69641F03" w14:textId="77777777" w:rsidTr="00B54351">
        <w:tc>
          <w:tcPr>
            <w:tcW w:w="1223" w:type="pct"/>
          </w:tcPr>
          <w:p w14:paraId="73F72AD1" w14:textId="77777777" w:rsidR="004E2B01" w:rsidRPr="004E4A22" w:rsidRDefault="004E2B01" w:rsidP="00C6303A">
            <w:pPr>
              <w:pStyle w:val="phtablecellleft"/>
            </w:pPr>
            <w:r>
              <w:t>ТАП</w:t>
            </w:r>
          </w:p>
        </w:tc>
        <w:tc>
          <w:tcPr>
            <w:tcW w:w="3777" w:type="pct"/>
          </w:tcPr>
          <w:p w14:paraId="6C3286A3" w14:textId="77777777" w:rsidR="004E2B01" w:rsidRPr="004E4A22" w:rsidRDefault="004E2B01" w:rsidP="00C6303A">
            <w:pPr>
              <w:pStyle w:val="phtablecellleft"/>
            </w:pPr>
            <w:r w:rsidRPr="004E4A22">
              <w:t>Талон амбулаторного пациента</w:t>
            </w:r>
          </w:p>
        </w:tc>
      </w:tr>
      <w:tr w:rsidR="004E2B01" w:rsidRPr="002F153F" w14:paraId="4453D050" w14:textId="77777777" w:rsidTr="00B54351">
        <w:tc>
          <w:tcPr>
            <w:tcW w:w="1223" w:type="pct"/>
          </w:tcPr>
          <w:p w14:paraId="4106A369" w14:textId="77777777" w:rsidR="004E2B01" w:rsidRPr="004E4A22" w:rsidRDefault="004E2B01" w:rsidP="00C6303A">
            <w:pPr>
              <w:pStyle w:val="phtablecellleft"/>
            </w:pPr>
            <w:r w:rsidRPr="004E4A22">
              <w:t>ФЕР</w:t>
            </w:r>
          </w:p>
        </w:tc>
        <w:tc>
          <w:tcPr>
            <w:tcW w:w="3777" w:type="pct"/>
          </w:tcPr>
          <w:p w14:paraId="36B7CD82" w14:textId="77777777" w:rsidR="004E2B01" w:rsidRPr="004E4A22" w:rsidRDefault="004E2B01" w:rsidP="00C6303A">
            <w:pPr>
              <w:pStyle w:val="phtablecellleft"/>
            </w:pPr>
            <w:r w:rsidRPr="004E4A22">
              <w:t>Федеральная единая регистратура</w:t>
            </w:r>
          </w:p>
        </w:tc>
      </w:tr>
      <w:tr w:rsidR="004E2B01" w:rsidRPr="002F153F" w14:paraId="2BC1F004" w14:textId="77777777" w:rsidTr="00B54351">
        <w:tc>
          <w:tcPr>
            <w:tcW w:w="1223" w:type="pct"/>
          </w:tcPr>
          <w:p w14:paraId="5E6B6FF7" w14:textId="77777777" w:rsidR="004E2B01" w:rsidRPr="004E4A22" w:rsidRDefault="004E2B01" w:rsidP="00C6303A">
            <w:pPr>
              <w:pStyle w:val="phtablecellleft"/>
            </w:pPr>
            <w:r w:rsidRPr="004E4A22">
              <w:t>ФЗ</w:t>
            </w:r>
          </w:p>
        </w:tc>
        <w:tc>
          <w:tcPr>
            <w:tcW w:w="3777" w:type="pct"/>
          </w:tcPr>
          <w:p w14:paraId="5AB34DF1" w14:textId="77777777" w:rsidR="004E2B01" w:rsidRPr="004E4A22" w:rsidRDefault="004E2B01" w:rsidP="00C6303A">
            <w:pPr>
              <w:pStyle w:val="phtablecellleft"/>
            </w:pPr>
            <w:r w:rsidRPr="004E4A22">
              <w:t>Федеральный закон</w:t>
            </w:r>
          </w:p>
        </w:tc>
      </w:tr>
      <w:tr w:rsidR="004E2B01" w:rsidRPr="002F153F" w14:paraId="76B37C89" w14:textId="77777777" w:rsidTr="00B54351">
        <w:tc>
          <w:tcPr>
            <w:tcW w:w="1223" w:type="pct"/>
          </w:tcPr>
          <w:p w14:paraId="4A219EA5" w14:textId="77777777" w:rsidR="004E2B01" w:rsidRPr="004E4A22" w:rsidRDefault="004E2B01" w:rsidP="00C6303A">
            <w:pPr>
              <w:pStyle w:val="phtablecellleft"/>
            </w:pPr>
            <w:r w:rsidRPr="004E4A22">
              <w:lastRenderedPageBreak/>
              <w:t>ФИО</w:t>
            </w:r>
          </w:p>
        </w:tc>
        <w:tc>
          <w:tcPr>
            <w:tcW w:w="3777" w:type="pct"/>
          </w:tcPr>
          <w:p w14:paraId="06D00DF1" w14:textId="77777777" w:rsidR="004E2B01" w:rsidRPr="004E4A22" w:rsidRDefault="004E2B01" w:rsidP="00C6303A">
            <w:pPr>
              <w:pStyle w:val="phtablecellleft"/>
            </w:pPr>
            <w:r w:rsidRPr="004E4A22">
              <w:t>Фамилия, имя, отчество</w:t>
            </w:r>
          </w:p>
        </w:tc>
      </w:tr>
      <w:tr w:rsidR="004E2B01" w:rsidRPr="002F153F" w14:paraId="31A6C0FB" w14:textId="77777777" w:rsidTr="00B54351">
        <w:tc>
          <w:tcPr>
            <w:tcW w:w="1223" w:type="pct"/>
          </w:tcPr>
          <w:p w14:paraId="5EBD977E" w14:textId="77777777" w:rsidR="004E2B01" w:rsidRPr="004E4A22" w:rsidRDefault="004E2B01" w:rsidP="00C6303A">
            <w:pPr>
              <w:pStyle w:val="phtablecellleft"/>
            </w:pPr>
            <w:r>
              <w:t>ЭМК</w:t>
            </w:r>
          </w:p>
        </w:tc>
        <w:tc>
          <w:tcPr>
            <w:tcW w:w="3777" w:type="pct"/>
          </w:tcPr>
          <w:p w14:paraId="2A69A334" w14:textId="77777777" w:rsidR="004E2B01" w:rsidRPr="004E4A22" w:rsidRDefault="004E2B01" w:rsidP="00C6303A">
            <w:pPr>
              <w:pStyle w:val="phtablecellleft"/>
            </w:pPr>
            <w:r>
              <w:t>Электронная медицинская карта</w:t>
            </w:r>
          </w:p>
        </w:tc>
      </w:tr>
    </w:tbl>
    <w:p w14:paraId="78A561F5" w14:textId="7B585A39" w:rsidR="00CC7EEA" w:rsidRPr="002F153F" w:rsidRDefault="00D053CD" w:rsidP="00B811F1">
      <w:pPr>
        <w:pStyle w:val="10"/>
      </w:pPr>
      <w:bookmarkStart w:id="13" w:name="_Toc202520621"/>
      <w:bookmarkStart w:id="14" w:name="_Toc202520722"/>
      <w:bookmarkStart w:id="15" w:name="_Toc202521132"/>
      <w:bookmarkStart w:id="16" w:name="_Toc205288648"/>
      <w:r w:rsidRPr="002F153F">
        <w:lastRenderedPageBreak/>
        <w:t>Введение</w:t>
      </w:r>
      <w:bookmarkEnd w:id="2"/>
      <w:bookmarkEnd w:id="3"/>
      <w:bookmarkEnd w:id="13"/>
      <w:bookmarkEnd w:id="14"/>
      <w:bookmarkEnd w:id="15"/>
      <w:bookmarkEnd w:id="16"/>
    </w:p>
    <w:p w14:paraId="7BABF062" w14:textId="22910A0A" w:rsidR="00CC7EEA" w:rsidRPr="002F153F" w:rsidRDefault="003E4400" w:rsidP="003E4400">
      <w:pPr>
        <w:pStyle w:val="phnormal"/>
      </w:pPr>
      <w:r w:rsidRPr="00514FA6">
        <w:t>Настоящий документ представляет собой руководство пользователя Системы в части</w:t>
      </w:r>
      <w:r w:rsidRPr="00514FA6">
        <w:rPr>
          <w:szCs w:val="24"/>
          <w:lang w:eastAsia="ar-SA"/>
        </w:rPr>
        <w:t xml:space="preserve"> </w:t>
      </w:r>
      <w:r>
        <w:rPr>
          <w:szCs w:val="24"/>
          <w:lang w:eastAsia="ar-SA"/>
        </w:rPr>
        <w:t>компонента</w:t>
      </w:r>
      <w:r w:rsidRPr="00514FA6">
        <w:rPr>
          <w:szCs w:val="24"/>
          <w:lang w:eastAsia="ar-SA"/>
        </w:rPr>
        <w:t xml:space="preserve"> </w:t>
      </w:r>
      <w:r>
        <w:rPr>
          <w:szCs w:val="24"/>
          <w:lang w:eastAsia="ar-SA"/>
        </w:rPr>
        <w:t>«</w:t>
      </w:r>
      <w:r>
        <w:t>Расписание</w:t>
      </w:r>
      <w:r>
        <w:rPr>
          <w:szCs w:val="24"/>
          <w:lang w:eastAsia="ar-SA"/>
        </w:rPr>
        <w:t>»</w:t>
      </w:r>
      <w:r>
        <w:t xml:space="preserve"> (далее – Компонент</w:t>
      </w:r>
      <w:r w:rsidRPr="00514FA6">
        <w:t>).</w:t>
      </w:r>
      <w:r>
        <w:t xml:space="preserve"> Компонент</w:t>
      </w:r>
      <w:r w:rsidR="00F734B3">
        <w:t xml:space="preserve"> </w:t>
      </w:r>
      <w:r w:rsidR="00D053CD" w:rsidRPr="002F153F">
        <w:t>включает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себя:</w:t>
      </w:r>
    </w:p>
    <w:p w14:paraId="0E31CD86" w14:textId="7D0BDC34" w:rsidR="00CC7EEA" w:rsidRPr="002F153F" w:rsidRDefault="00D053CD" w:rsidP="00D053CD">
      <w:pPr>
        <w:pStyle w:val="phlistitemized1"/>
      </w:pPr>
      <w:r w:rsidRPr="002F153F">
        <w:t>создани</w:t>
      </w:r>
      <w:r w:rsidR="00EA0DBE" w:rsidRPr="002F153F">
        <w:t>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назначени</w:t>
      </w:r>
      <w:r w:rsidR="00EA0DBE" w:rsidRPr="002F153F">
        <w:t>е</w:t>
      </w:r>
      <w:r w:rsidR="00F734B3">
        <w:t xml:space="preserve"> </w:t>
      </w:r>
      <w:r w:rsidRPr="002F153F">
        <w:t>графиков</w:t>
      </w:r>
      <w:r w:rsidR="00F734B3">
        <w:t xml:space="preserve"> </w:t>
      </w:r>
      <w:r w:rsidRPr="002F153F">
        <w:t>работы</w:t>
      </w:r>
      <w:r w:rsidR="00F734B3">
        <w:t xml:space="preserve"> </w:t>
      </w:r>
      <w:r w:rsidRPr="002F153F">
        <w:t>ресурсов</w:t>
      </w:r>
      <w:r w:rsidR="00F734B3">
        <w:t xml:space="preserve"> </w:t>
      </w:r>
      <w:r w:rsidRPr="002F153F">
        <w:t>расписания;</w:t>
      </w:r>
    </w:p>
    <w:p w14:paraId="27A65324" w14:textId="05EE4D46" w:rsidR="00CC7EEA" w:rsidRPr="002F153F" w:rsidRDefault="00D053CD" w:rsidP="00D053CD">
      <w:pPr>
        <w:pStyle w:val="phlistitemized1"/>
      </w:pPr>
      <w:r w:rsidRPr="002F153F">
        <w:t>запис</w:t>
      </w:r>
      <w:r w:rsidR="00EA0DBE" w:rsidRPr="002F153F">
        <w:t>ь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услугу;</w:t>
      </w:r>
    </w:p>
    <w:p w14:paraId="32D04E2A" w14:textId="0FF4747D" w:rsidR="00CC7EEA" w:rsidRPr="002F153F" w:rsidRDefault="00D053CD" w:rsidP="00D053CD">
      <w:pPr>
        <w:pStyle w:val="phlistitemized1"/>
      </w:pPr>
      <w:r w:rsidRPr="002F153F">
        <w:t>бронировани</w:t>
      </w:r>
      <w:r w:rsidR="00EA0DBE" w:rsidRPr="002F153F">
        <w:t>е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врача/кабинета/услуги/аппарата;</w:t>
      </w:r>
    </w:p>
    <w:p w14:paraId="7C538309" w14:textId="1039533A" w:rsidR="00CC7EEA" w:rsidRPr="002F153F" w:rsidRDefault="00D053CD" w:rsidP="00D053CD">
      <w:pPr>
        <w:pStyle w:val="phlistitemized1"/>
      </w:pPr>
      <w:r w:rsidRPr="002F153F">
        <w:t>работ</w:t>
      </w:r>
      <w:r w:rsidR="00EA0DBE" w:rsidRPr="002F153F">
        <w:t>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очередями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др.</w:t>
      </w:r>
    </w:p>
    <w:p w14:paraId="2AD6F20C" w14:textId="30BDA1E3" w:rsidR="00CC7EEA" w:rsidRPr="002F153F" w:rsidRDefault="00D053CD" w:rsidP="003C7AF7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руководстве</w:t>
      </w:r>
      <w:r w:rsidR="00F734B3">
        <w:t xml:space="preserve"> </w:t>
      </w:r>
      <w:r w:rsidRPr="002F153F">
        <w:t>представлено</w:t>
      </w:r>
      <w:r w:rsidR="00F734B3">
        <w:t xml:space="preserve"> </w:t>
      </w:r>
      <w:r w:rsidRPr="002F153F">
        <w:t>описание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пользователей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работе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="003E4400">
        <w:t>Компонентом</w:t>
      </w:r>
      <w:r w:rsidRPr="002F153F">
        <w:t>.</w:t>
      </w:r>
    </w:p>
    <w:p w14:paraId="131080EB" w14:textId="79748412" w:rsidR="00CC7EEA" w:rsidRPr="002F153F" w:rsidRDefault="00D053CD">
      <w:pPr>
        <w:pStyle w:val="10"/>
      </w:pPr>
      <w:bookmarkStart w:id="17" w:name="scroll-bookmark-6"/>
      <w:bookmarkStart w:id="18" w:name="_Toc202338566"/>
      <w:bookmarkStart w:id="19" w:name="_Toc202520622"/>
      <w:bookmarkStart w:id="20" w:name="_Toc202520723"/>
      <w:bookmarkStart w:id="21" w:name="_Toc202521133"/>
      <w:bookmarkStart w:id="22" w:name="_Toc205288649"/>
      <w:r w:rsidRPr="002F153F">
        <w:lastRenderedPageBreak/>
        <w:t>Поиск</w:t>
      </w:r>
      <w:r w:rsidR="00F734B3">
        <w:t xml:space="preserve"> </w:t>
      </w:r>
      <w:r w:rsidRPr="002F153F">
        <w:t>пациента</w:t>
      </w:r>
      <w:bookmarkEnd w:id="17"/>
      <w:bookmarkEnd w:id="18"/>
      <w:bookmarkEnd w:id="19"/>
      <w:bookmarkEnd w:id="20"/>
      <w:bookmarkEnd w:id="21"/>
      <w:bookmarkEnd w:id="22"/>
    </w:p>
    <w:p w14:paraId="7B2E6094" w14:textId="64B00486" w:rsidR="00CC7EEA" w:rsidRPr="002F153F" w:rsidRDefault="00D053CD">
      <w:pPr>
        <w:pStyle w:val="2"/>
      </w:pPr>
      <w:bookmarkStart w:id="23" w:name="scroll-bookmark-7"/>
      <w:bookmarkStart w:id="24" w:name="_Toc202338567"/>
      <w:bookmarkStart w:id="25" w:name="_Toc202520623"/>
      <w:bookmarkStart w:id="26" w:name="_Toc202520724"/>
      <w:bookmarkStart w:id="27" w:name="_Toc202521134"/>
      <w:bookmarkStart w:id="28" w:name="_Toc205288650"/>
      <w:r w:rsidRPr="002F153F">
        <w:t>Места</w:t>
      </w:r>
      <w:r w:rsidR="00F734B3">
        <w:t xml:space="preserve"> </w:t>
      </w:r>
      <w:r w:rsidRPr="002F153F">
        <w:t>расположения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bookmarkEnd w:id="23"/>
      <w:bookmarkEnd w:id="24"/>
      <w:bookmarkEnd w:id="25"/>
      <w:bookmarkEnd w:id="26"/>
      <w:bookmarkEnd w:id="27"/>
      <w:bookmarkEnd w:id="28"/>
    </w:p>
    <w:p w14:paraId="3D3C0A39" w14:textId="217A430B" w:rsidR="00CC7EEA" w:rsidRPr="002F153F" w:rsidRDefault="00D053CD" w:rsidP="001D1D31">
      <w:pPr>
        <w:pStyle w:val="phlistitemizedtitle"/>
      </w:pPr>
      <w:r w:rsidRPr="002F153F">
        <w:t>Поиск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Системе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осуществить</w:t>
      </w:r>
      <w:r w:rsidR="00F734B3">
        <w:t xml:space="preserve"> </w:t>
      </w:r>
      <w:r w:rsidRPr="002F153F">
        <w:t>одним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следующих</w:t>
      </w:r>
      <w:r w:rsidR="00F734B3">
        <w:t xml:space="preserve"> </w:t>
      </w:r>
      <w:r w:rsidRPr="002F153F">
        <w:t>способов:</w:t>
      </w:r>
    </w:p>
    <w:p w14:paraId="4360FB4F" w14:textId="470B2524" w:rsidR="00CC7EEA" w:rsidRPr="002F153F" w:rsidRDefault="00B21D8E" w:rsidP="00D053CD">
      <w:pPr>
        <w:pStyle w:val="phlistitemized1"/>
      </w:pPr>
      <w:r w:rsidRPr="002F153F">
        <w:t>«</w:t>
      </w:r>
      <w:r w:rsidR="00D053CD" w:rsidRPr="002F153F">
        <w:t>Регистратура</w:t>
      </w:r>
      <w:r w:rsidR="0042327C" w:rsidRPr="002F153F">
        <w:t>/</w:t>
      </w:r>
      <w:r w:rsidR="00F734B3">
        <w:t xml:space="preserve"> </w:t>
      </w:r>
      <w:r w:rsidR="00D053CD" w:rsidRPr="002F153F">
        <w:t>Расписание</w:t>
      </w:r>
      <w:r w:rsidRPr="002F153F">
        <w:t>»</w:t>
      </w:r>
      <w:r w:rsidR="00EA0DBE" w:rsidRPr="002F153F">
        <w:t>,</w:t>
      </w:r>
      <w:r w:rsidR="00F734B3">
        <w:t xml:space="preserve"> </w:t>
      </w:r>
      <w:r w:rsidR="00D053CD" w:rsidRPr="002F153F">
        <w:t>поля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пациента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верхней</w:t>
      </w:r>
      <w:r w:rsidR="00F734B3">
        <w:t xml:space="preserve"> </w:t>
      </w:r>
      <w:r w:rsidR="00D053CD" w:rsidRPr="002F153F">
        <w:t>части</w:t>
      </w:r>
      <w:r w:rsidR="00F734B3">
        <w:t xml:space="preserve"> </w:t>
      </w:r>
      <w:r w:rsidR="00D053CD" w:rsidRPr="002F153F">
        <w:t>формы</w:t>
      </w:r>
      <w:r w:rsidR="00F734B3">
        <w:t xml:space="preserve"> </w:t>
      </w:r>
      <w:r w:rsidRPr="002F153F">
        <w:t>«</w:t>
      </w:r>
      <w:r w:rsidR="00D053CD" w:rsidRPr="002F153F">
        <w:t>Расписание</w:t>
      </w:r>
      <w:r w:rsidRPr="002F153F">
        <w:t>»</w:t>
      </w:r>
      <w:r w:rsidR="00D053CD" w:rsidRPr="002F153F">
        <w:t>;</w:t>
      </w:r>
    </w:p>
    <w:p w14:paraId="7A95CDED" w14:textId="336E4749" w:rsidR="00CC7EEA" w:rsidRPr="002F153F" w:rsidRDefault="00B21D8E" w:rsidP="00D053CD">
      <w:pPr>
        <w:pStyle w:val="phlistitemized1"/>
      </w:pPr>
      <w:r w:rsidRPr="002F153F">
        <w:t>«</w:t>
      </w:r>
      <w:r w:rsidR="00D053CD" w:rsidRPr="002F153F">
        <w:t>Регистратура</w:t>
      </w:r>
      <w:r w:rsidR="0042327C" w:rsidRPr="002F153F">
        <w:t>/</w:t>
      </w:r>
      <w:r w:rsidR="00F734B3">
        <w:t xml:space="preserve"> </w:t>
      </w:r>
      <w:r w:rsidR="00D053CD" w:rsidRPr="002F153F">
        <w:t>Расписание</w:t>
      </w:r>
      <w:r w:rsidRPr="002F153F">
        <w:t>»</w:t>
      </w:r>
      <w:r w:rsidR="00EA0DBE" w:rsidRPr="002F153F">
        <w:t>,</w:t>
      </w:r>
      <w:r w:rsidR="00F734B3">
        <w:t xml:space="preserve"> </w:t>
      </w:r>
      <w:r w:rsidR="00D053CD" w:rsidRPr="002F153F">
        <w:t>выберите</w:t>
      </w:r>
      <w:r w:rsidR="00F734B3">
        <w:t xml:space="preserve"> </w:t>
      </w:r>
      <w:r w:rsidR="00D053CD" w:rsidRPr="002F153F">
        <w:t>врача/услугу/кабинет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расписании</w:t>
      </w:r>
      <w:r w:rsidR="00F734B3">
        <w:t xml:space="preserve"> </w:t>
      </w:r>
      <w:r w:rsidR="00D053CD" w:rsidRPr="002F153F">
        <w:t>МО</w:t>
      </w:r>
      <w:r w:rsidR="00F734B3">
        <w:t xml:space="preserve"> </w:t>
      </w:r>
      <w:r w:rsidR="00D053CD" w:rsidRPr="002F153F">
        <w:t>нажатием</w:t>
      </w:r>
      <w:r w:rsidR="00F734B3">
        <w:t xml:space="preserve"> </w:t>
      </w:r>
      <w:r w:rsidR="00D053CD" w:rsidRPr="002F153F">
        <w:t>левой</w:t>
      </w:r>
      <w:r w:rsidR="00F734B3">
        <w:t xml:space="preserve"> </w:t>
      </w:r>
      <w:r w:rsidR="00D053CD" w:rsidRPr="002F153F">
        <w:t>кнопки</w:t>
      </w:r>
      <w:r w:rsidR="00F734B3">
        <w:t xml:space="preserve"> </w:t>
      </w:r>
      <w:r w:rsidR="00D053CD" w:rsidRPr="002F153F">
        <w:t>мыши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ссылке</w:t>
      </w:r>
      <w:r w:rsidR="00F734B3">
        <w:t xml:space="preserve"> </w:t>
      </w:r>
      <w:r w:rsidR="00D053CD" w:rsidRPr="002F153F">
        <w:t>с</w:t>
      </w:r>
      <w:r w:rsidR="00F734B3">
        <w:t xml:space="preserve"> </w:t>
      </w:r>
      <w:r w:rsidR="00D053CD" w:rsidRPr="002F153F">
        <w:t>его</w:t>
      </w:r>
      <w:r w:rsidR="00F734B3">
        <w:t xml:space="preserve"> </w:t>
      </w:r>
      <w:r w:rsidR="00D053CD" w:rsidRPr="002F153F">
        <w:t>наименованием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любом</w:t>
      </w:r>
      <w:r w:rsidR="00F734B3">
        <w:t xml:space="preserve"> </w:t>
      </w:r>
      <w:r w:rsidR="00D053CD" w:rsidRPr="002F153F">
        <w:t>слоте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расписании</w:t>
      </w:r>
      <w:r w:rsidR="00F734B3">
        <w:t xml:space="preserve"> </w:t>
      </w:r>
      <w:r w:rsidR="00D053CD" w:rsidRPr="002F153F">
        <w:t>этого</w:t>
      </w:r>
      <w:r w:rsidR="00F734B3">
        <w:t xml:space="preserve"> </w:t>
      </w:r>
      <w:r w:rsidR="00D053CD" w:rsidRPr="002F153F">
        <w:t>врача/услуги/кабинета</w:t>
      </w:r>
      <w:r w:rsidR="00EA0DBE" w:rsidRPr="002F153F">
        <w:t>,</w:t>
      </w:r>
      <w:r w:rsidR="00F734B3">
        <w:t xml:space="preserve"> </w:t>
      </w:r>
      <w:r w:rsidR="00D053CD" w:rsidRPr="002F153F">
        <w:t>поля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пациента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верхней</w:t>
      </w:r>
      <w:r w:rsidR="00F734B3">
        <w:t xml:space="preserve"> </w:t>
      </w:r>
      <w:r w:rsidR="00D053CD" w:rsidRPr="002F153F">
        <w:t>части</w:t>
      </w:r>
      <w:r w:rsidR="00F734B3">
        <w:t xml:space="preserve"> </w:t>
      </w:r>
      <w:r w:rsidR="00D053CD" w:rsidRPr="002F153F">
        <w:t>окна</w:t>
      </w:r>
      <w:r w:rsidR="00F734B3">
        <w:t xml:space="preserve"> </w:t>
      </w:r>
      <w:r w:rsidRPr="002F153F">
        <w:t>«</w:t>
      </w:r>
      <w:r w:rsidR="00D053CD" w:rsidRPr="002F153F">
        <w:t>Запись</w:t>
      </w:r>
      <w:r w:rsidR="00F734B3">
        <w:t xml:space="preserve"> </w:t>
      </w:r>
      <w:r w:rsidR="00D053CD" w:rsidRPr="002F153F">
        <w:t>пациента</w:t>
      </w:r>
      <w:r w:rsidRPr="002F153F">
        <w:t>»</w:t>
      </w:r>
      <w:r w:rsidR="00D053CD" w:rsidRPr="002F153F">
        <w:t>;</w:t>
      </w:r>
    </w:p>
    <w:p w14:paraId="600A0132" w14:textId="0DCB62C0" w:rsidR="00CC7EEA" w:rsidRPr="002F153F" w:rsidRDefault="00B21D8E" w:rsidP="00D053CD">
      <w:pPr>
        <w:pStyle w:val="phlistitemized1"/>
      </w:pPr>
      <w:r w:rsidRPr="002F153F">
        <w:t>«</w:t>
      </w:r>
      <w:r w:rsidR="00D053CD" w:rsidRPr="002F153F">
        <w:t>Регистратура</w:t>
      </w:r>
      <w:r w:rsidR="0042327C" w:rsidRPr="002F153F">
        <w:t>/</w:t>
      </w:r>
      <w:r w:rsidR="00F734B3">
        <w:t xml:space="preserve"> </w:t>
      </w:r>
      <w:r w:rsidR="00D053CD" w:rsidRPr="002F153F">
        <w:t>Расписание</w:t>
      </w:r>
      <w:r w:rsidRPr="002F153F">
        <w:t>»</w:t>
      </w:r>
      <w:r w:rsidR="00EA0DBE" w:rsidRPr="002F153F">
        <w:t>,</w:t>
      </w:r>
      <w:r w:rsidR="00F734B3">
        <w:t xml:space="preserve"> </w:t>
      </w:r>
      <w:r w:rsidR="00D053CD" w:rsidRPr="002F153F">
        <w:t>выберите</w:t>
      </w:r>
      <w:r w:rsidR="00F734B3">
        <w:t xml:space="preserve"> </w:t>
      </w:r>
      <w:r w:rsidR="00D053CD" w:rsidRPr="002F153F">
        <w:t>врача/услугу/кабинет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расписании</w:t>
      </w:r>
      <w:r w:rsidR="00F734B3">
        <w:t xml:space="preserve"> </w:t>
      </w:r>
      <w:r w:rsidR="00D053CD" w:rsidRPr="002F153F">
        <w:t>МО</w:t>
      </w:r>
      <w:r w:rsidR="00F734B3">
        <w:t xml:space="preserve"> </w:t>
      </w:r>
      <w:r w:rsidR="00D053CD" w:rsidRPr="002F153F">
        <w:t>нажатием</w:t>
      </w:r>
      <w:r w:rsidR="00F734B3">
        <w:t xml:space="preserve"> </w:t>
      </w:r>
      <w:r w:rsidR="00D053CD" w:rsidRPr="002F153F">
        <w:t>левой</w:t>
      </w:r>
      <w:r w:rsidR="00F734B3">
        <w:t xml:space="preserve"> </w:t>
      </w:r>
      <w:r w:rsidR="00D053CD" w:rsidRPr="002F153F">
        <w:t>кнопки</w:t>
      </w:r>
      <w:r w:rsidR="00F734B3">
        <w:t xml:space="preserve"> </w:t>
      </w:r>
      <w:r w:rsidR="00D053CD" w:rsidRPr="002F153F">
        <w:t>мыши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ссылке</w:t>
      </w:r>
      <w:r w:rsidR="00F734B3">
        <w:t xml:space="preserve"> </w:t>
      </w:r>
      <w:r w:rsidR="00D053CD" w:rsidRPr="002F153F">
        <w:t>с</w:t>
      </w:r>
      <w:r w:rsidR="00F734B3">
        <w:t xml:space="preserve"> </w:t>
      </w:r>
      <w:r w:rsidR="00D053CD" w:rsidRPr="002F153F">
        <w:t>его</w:t>
      </w:r>
      <w:r w:rsidR="00F734B3">
        <w:t xml:space="preserve"> </w:t>
      </w:r>
      <w:r w:rsidR="00D053CD" w:rsidRPr="002F153F">
        <w:t>наименованием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любом</w:t>
      </w:r>
      <w:r w:rsidR="00F734B3">
        <w:t xml:space="preserve"> </w:t>
      </w:r>
      <w:r w:rsidR="00D053CD" w:rsidRPr="002F153F">
        <w:t>слоте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расписании</w:t>
      </w:r>
      <w:r w:rsidR="00F734B3">
        <w:t xml:space="preserve"> </w:t>
      </w:r>
      <w:r w:rsidR="00D053CD" w:rsidRPr="002F153F">
        <w:t>этого</w:t>
      </w:r>
      <w:r w:rsidR="00F734B3">
        <w:t xml:space="preserve"> </w:t>
      </w:r>
      <w:r w:rsidR="00D053CD" w:rsidRPr="002F153F">
        <w:t>врача/услуги/кабинета</w:t>
      </w:r>
      <w:r w:rsidR="00EA0DBE" w:rsidRPr="002F153F">
        <w:t>,</w:t>
      </w:r>
      <w:r w:rsidR="00F734B3">
        <w:t xml:space="preserve"> </w:t>
      </w:r>
      <w:r w:rsidR="00D053CD" w:rsidRPr="002F153F">
        <w:t>выберите</w:t>
      </w:r>
      <w:r w:rsidR="00F734B3">
        <w:t xml:space="preserve"> </w:t>
      </w:r>
      <w:r w:rsidR="00D053CD" w:rsidRPr="002F153F">
        <w:t>дату</w:t>
      </w:r>
      <w:r w:rsidR="00F734B3">
        <w:t xml:space="preserve"> </w:t>
      </w:r>
      <w:r w:rsidR="00D053CD" w:rsidRPr="002F153F">
        <w:t>и</w:t>
      </w:r>
      <w:r w:rsidR="00F734B3">
        <w:t xml:space="preserve"> </w:t>
      </w:r>
      <w:r w:rsidR="00D053CD" w:rsidRPr="002F153F">
        <w:t>время</w:t>
      </w:r>
      <w:r w:rsidR="00F734B3">
        <w:t xml:space="preserve"> </w:t>
      </w:r>
      <w:r w:rsidR="00D053CD" w:rsidRPr="002F153F">
        <w:t>нажатием</w:t>
      </w:r>
      <w:r w:rsidR="00F734B3">
        <w:t xml:space="preserve"> </w:t>
      </w:r>
      <w:r w:rsidR="00D053CD" w:rsidRPr="002F153F">
        <w:t>левой</w:t>
      </w:r>
      <w:r w:rsidR="00F734B3">
        <w:t xml:space="preserve"> </w:t>
      </w:r>
      <w:r w:rsidR="00D053CD" w:rsidRPr="002F153F">
        <w:t>кнопки</w:t>
      </w:r>
      <w:r w:rsidR="00F734B3">
        <w:t xml:space="preserve"> </w:t>
      </w:r>
      <w:r w:rsidR="00D053CD" w:rsidRPr="002F153F">
        <w:t>мыши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соответствующем</w:t>
      </w:r>
      <w:r w:rsidR="00F734B3">
        <w:t xml:space="preserve"> </w:t>
      </w:r>
      <w:r w:rsidR="00D053CD" w:rsidRPr="002F153F">
        <w:t>слоте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расписании</w:t>
      </w:r>
      <w:r w:rsidR="00F734B3">
        <w:t xml:space="preserve"> </w:t>
      </w:r>
      <w:r w:rsidR="00D053CD" w:rsidRPr="002F153F">
        <w:t>окна</w:t>
      </w:r>
      <w:r w:rsidR="00F734B3">
        <w:t xml:space="preserve"> </w:t>
      </w:r>
      <w:r w:rsidRPr="002F153F">
        <w:t>«</w:t>
      </w:r>
      <w:r w:rsidR="00D053CD" w:rsidRPr="002F153F">
        <w:t>Запись</w:t>
      </w:r>
      <w:r w:rsidR="00F734B3">
        <w:t xml:space="preserve"> </w:t>
      </w:r>
      <w:r w:rsidR="00D053CD" w:rsidRPr="002F153F">
        <w:t>пациента</w:t>
      </w:r>
      <w:r w:rsidRPr="002F153F">
        <w:t>»</w:t>
      </w:r>
      <w:r w:rsidR="00EA0DBE" w:rsidRPr="002F153F">
        <w:t>,</w:t>
      </w:r>
      <w:r w:rsidR="00F734B3">
        <w:t xml:space="preserve"> </w:t>
      </w:r>
      <w:r w:rsidR="00D053CD" w:rsidRPr="002F153F">
        <w:t>поля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пациента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верхней</w:t>
      </w:r>
      <w:r w:rsidR="00F734B3">
        <w:t xml:space="preserve"> </w:t>
      </w:r>
      <w:r w:rsidR="00D053CD" w:rsidRPr="002F153F">
        <w:t>части</w:t>
      </w:r>
      <w:r w:rsidR="00F734B3">
        <w:t xml:space="preserve"> </w:t>
      </w:r>
      <w:r w:rsidR="00D053CD" w:rsidRPr="002F153F">
        <w:t>окна</w:t>
      </w:r>
      <w:r w:rsidR="00F734B3">
        <w:t xml:space="preserve"> </w:t>
      </w:r>
      <w:r w:rsidRPr="002F153F">
        <w:t>«</w:t>
      </w:r>
      <w:r w:rsidR="00D053CD" w:rsidRPr="002F153F">
        <w:t>Записать</w:t>
      </w:r>
      <w:r w:rsidR="00F734B3">
        <w:t xml:space="preserve"> </w:t>
      </w:r>
      <w:r w:rsidR="00D053CD" w:rsidRPr="002F153F">
        <w:t>пациента</w:t>
      </w:r>
      <w:r w:rsidRPr="002F153F">
        <w:t>»</w:t>
      </w:r>
      <w:r w:rsidR="00D053CD" w:rsidRPr="002F153F">
        <w:t>;</w:t>
      </w:r>
    </w:p>
    <w:p w14:paraId="7ADCBDFE" w14:textId="2B76C749" w:rsidR="00CC7EEA" w:rsidRPr="002F153F" w:rsidRDefault="00B21D8E" w:rsidP="00D053CD">
      <w:pPr>
        <w:pStyle w:val="phlistitemized1"/>
      </w:pPr>
      <w:r w:rsidRPr="002F153F">
        <w:t>«</w:t>
      </w:r>
      <w:r w:rsidR="00D053CD" w:rsidRPr="002F153F">
        <w:t>Регистратура</w:t>
      </w:r>
      <w:r w:rsidR="0042327C" w:rsidRPr="002F153F">
        <w:t>/</w:t>
      </w:r>
      <w:r w:rsidR="00F734B3">
        <w:t xml:space="preserve"> </w:t>
      </w:r>
      <w:r w:rsidR="00D053CD" w:rsidRPr="002F153F">
        <w:t>Запись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регистратуру</w:t>
      </w:r>
      <w:r w:rsidRPr="002F153F">
        <w:t>»</w:t>
      </w:r>
      <w:r w:rsidR="00EA0DBE" w:rsidRPr="002F153F">
        <w:t>,</w:t>
      </w:r>
      <w:r w:rsidR="00F734B3">
        <w:t xml:space="preserve"> </w:t>
      </w:r>
      <w:r w:rsidR="00D053CD" w:rsidRPr="002F153F">
        <w:t>поля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пациента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верхней</w:t>
      </w:r>
      <w:r w:rsidR="00F734B3">
        <w:t xml:space="preserve"> </w:t>
      </w:r>
      <w:r w:rsidR="00D053CD" w:rsidRPr="002F153F">
        <w:t>части</w:t>
      </w:r>
      <w:r w:rsidR="00F734B3">
        <w:t xml:space="preserve"> </w:t>
      </w:r>
      <w:r w:rsidR="00D053CD" w:rsidRPr="002F153F">
        <w:t>формы</w:t>
      </w:r>
      <w:r w:rsidR="00F734B3">
        <w:t xml:space="preserve"> </w:t>
      </w:r>
      <w:r w:rsidRPr="002F153F">
        <w:t>«</w:t>
      </w:r>
      <w:r w:rsidR="00D053CD" w:rsidRPr="002F153F">
        <w:t>Запись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регистратуру</w:t>
      </w:r>
      <w:r w:rsidRPr="002F153F">
        <w:t>»</w:t>
      </w:r>
      <w:r w:rsidR="00D053CD" w:rsidRPr="002F153F">
        <w:t>;</w:t>
      </w:r>
    </w:p>
    <w:p w14:paraId="0171A985" w14:textId="06189957" w:rsidR="00CC7EEA" w:rsidRPr="002F153F" w:rsidRDefault="00B21D8E" w:rsidP="00D053CD">
      <w:pPr>
        <w:pStyle w:val="phlistitemized1"/>
      </w:pPr>
      <w:r w:rsidRPr="002F153F">
        <w:t>«</w:t>
      </w:r>
      <w:r w:rsidR="00D053CD" w:rsidRPr="002F153F">
        <w:t>Учет</w:t>
      </w:r>
      <w:r w:rsidR="00F6151E" w:rsidRPr="002F153F">
        <w:t>/</w:t>
      </w:r>
      <w:r w:rsidR="00F734B3">
        <w:t xml:space="preserve"> </w:t>
      </w:r>
      <w:r w:rsidR="00D053CD" w:rsidRPr="002F153F">
        <w:t>Статистические</w:t>
      </w:r>
      <w:r w:rsidR="00F734B3">
        <w:t xml:space="preserve"> </w:t>
      </w:r>
      <w:r w:rsidR="00D053CD" w:rsidRPr="002F153F">
        <w:t>талоны</w:t>
      </w:r>
      <w:r w:rsidR="0042327C" w:rsidRPr="002F153F">
        <w:t>/</w:t>
      </w:r>
      <w:r w:rsidR="00F734B3">
        <w:t xml:space="preserve"> </w:t>
      </w:r>
      <w:r w:rsidR="00D053CD" w:rsidRPr="002F153F">
        <w:t>Учет</w:t>
      </w:r>
      <w:r w:rsidR="00F734B3">
        <w:t xml:space="preserve"> </w:t>
      </w:r>
      <w:r w:rsidR="00D053CD" w:rsidRPr="002F153F">
        <w:t>стат.</w:t>
      </w:r>
      <w:r w:rsidR="00F734B3">
        <w:t xml:space="preserve"> </w:t>
      </w:r>
      <w:r w:rsidR="00D053CD" w:rsidRPr="002F153F">
        <w:t>талонов</w:t>
      </w:r>
      <w:r w:rsidR="00F734B3">
        <w:t xml:space="preserve"> </w:t>
      </w:r>
      <w:r w:rsidR="00D053CD" w:rsidRPr="002F153F">
        <w:t>по</w:t>
      </w:r>
      <w:r w:rsidR="00F734B3">
        <w:t xml:space="preserve"> </w:t>
      </w:r>
      <w:r w:rsidR="00D053CD" w:rsidRPr="002F153F">
        <w:t>диспансеризации</w:t>
      </w:r>
      <w:r w:rsidRPr="002F153F">
        <w:t>»</w:t>
      </w:r>
      <w:r w:rsidR="00F6151E" w:rsidRPr="002F153F">
        <w:t>,</w:t>
      </w:r>
      <w:r w:rsidR="00F734B3">
        <w:t xml:space="preserve"> </w:t>
      </w:r>
      <w:r w:rsidR="00D053CD" w:rsidRPr="002F153F">
        <w:t>кнопка</w:t>
      </w:r>
      <w:r w:rsidR="00F734B3">
        <w:t xml:space="preserve"> </w:t>
      </w:r>
      <w:r w:rsidRPr="002F153F">
        <w:t>«</w:t>
      </w:r>
      <w:r w:rsidR="00D053CD" w:rsidRPr="002F153F">
        <w:t>Новый</w:t>
      </w:r>
      <w:r w:rsidR="00F734B3">
        <w:t xml:space="preserve"> </w:t>
      </w:r>
      <w:r w:rsidR="00D053CD" w:rsidRPr="002F153F">
        <w:t>ТАП</w:t>
      </w:r>
      <w:r w:rsidRPr="002F153F">
        <w:t>»</w:t>
      </w:r>
      <w:r w:rsidR="00F6151E" w:rsidRPr="002F153F">
        <w:t>,</w:t>
      </w:r>
      <w:r w:rsidR="00F734B3">
        <w:t xml:space="preserve"> </w:t>
      </w:r>
      <w:r w:rsidR="00D053CD" w:rsidRPr="002F153F">
        <w:t>поля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пациента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верхней</w:t>
      </w:r>
      <w:r w:rsidR="00F734B3">
        <w:t xml:space="preserve"> </w:t>
      </w:r>
      <w:r w:rsidR="00D053CD" w:rsidRPr="002F153F">
        <w:t>части</w:t>
      </w:r>
      <w:r w:rsidR="00F734B3">
        <w:t xml:space="preserve"> </w:t>
      </w:r>
      <w:r w:rsidR="00D053CD" w:rsidRPr="002F153F">
        <w:t>окна</w:t>
      </w:r>
      <w:r w:rsidR="00F734B3">
        <w:t xml:space="preserve"> </w:t>
      </w:r>
      <w:r w:rsidRPr="002F153F">
        <w:t>«</w:t>
      </w:r>
      <w:r w:rsidR="00D053CD" w:rsidRPr="002F153F">
        <w:t>Амбулаторные</w:t>
      </w:r>
      <w:r w:rsidR="00F734B3">
        <w:t xml:space="preserve"> </w:t>
      </w:r>
      <w:r w:rsidR="00D053CD" w:rsidRPr="002F153F">
        <w:t>талоны:</w:t>
      </w:r>
      <w:r w:rsidR="00F734B3">
        <w:t xml:space="preserve"> </w:t>
      </w:r>
      <w:r w:rsidR="00D053CD" w:rsidRPr="002F153F">
        <w:t>Добавление</w:t>
      </w:r>
      <w:r w:rsidR="00F734B3">
        <w:t xml:space="preserve"> </w:t>
      </w:r>
      <w:r w:rsidR="00D053CD" w:rsidRPr="002F153F">
        <w:t>нового</w:t>
      </w:r>
      <w:r w:rsidR="00F734B3">
        <w:t xml:space="preserve"> </w:t>
      </w:r>
      <w:r w:rsidR="00D053CD" w:rsidRPr="002F153F">
        <w:t>ТАПа</w:t>
      </w:r>
      <w:r w:rsidRPr="002F153F">
        <w:t>»</w:t>
      </w:r>
      <w:r w:rsidR="00D053CD" w:rsidRPr="002F153F">
        <w:t>.</w:t>
      </w:r>
    </w:p>
    <w:p w14:paraId="00810AB1" w14:textId="0E2EF2FF" w:rsidR="00CC7EEA" w:rsidRPr="002F153F" w:rsidRDefault="00D053CD" w:rsidP="001D1D31">
      <w:pPr>
        <w:pStyle w:val="phlistitemizedtitle"/>
      </w:pPr>
      <w:r w:rsidRPr="002F153F">
        <w:t>Возможны</w:t>
      </w:r>
      <w:r w:rsidR="00F734B3">
        <w:t xml:space="preserve"> </w:t>
      </w:r>
      <w:r w:rsidRPr="002F153F">
        <w:t>два</w:t>
      </w:r>
      <w:r w:rsidR="00F734B3">
        <w:t xml:space="preserve"> </w:t>
      </w:r>
      <w:r w:rsidRPr="002F153F">
        <w:t>вида</w:t>
      </w:r>
      <w:r w:rsidR="00F734B3">
        <w:t xml:space="preserve"> </w:t>
      </w:r>
      <w:r w:rsidRPr="002F153F">
        <w:t>поиска:</w:t>
      </w:r>
    </w:p>
    <w:p w14:paraId="7183E4B1" w14:textId="6348E841" w:rsidR="00CC7EEA" w:rsidRPr="002F153F" w:rsidRDefault="00D053CD" w:rsidP="00D053CD">
      <w:pPr>
        <w:pStyle w:val="phlistitemized1"/>
      </w:pPr>
      <w:r w:rsidRPr="002F153F">
        <w:t>расширенный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(описан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F6151E" w:rsidRPr="002F153F">
        <w:t>п.</w:t>
      </w:r>
      <w:r w:rsidR="001D1D31">
        <w:t> </w:t>
      </w:r>
      <w:r w:rsidR="00F6151E" w:rsidRPr="002F153F">
        <w:fldChar w:fldCharType="begin"/>
      </w:r>
      <w:r w:rsidR="00F6151E" w:rsidRPr="002F153F">
        <w:instrText xml:space="preserve"> REF scroll-bookmark-8 \n \h </w:instrText>
      </w:r>
      <w:r w:rsidR="00F6151E" w:rsidRPr="002F153F">
        <w:fldChar w:fldCharType="separate"/>
      </w:r>
      <w:r w:rsidR="00B50C08">
        <w:t>2.2</w:t>
      </w:r>
      <w:r w:rsidR="00F6151E" w:rsidRPr="002F153F">
        <w:fldChar w:fldCharType="end"/>
      </w:r>
      <w:r w:rsidRPr="002F153F">
        <w:t>);</w:t>
      </w:r>
    </w:p>
    <w:p w14:paraId="6BE94F12" w14:textId="3887B513" w:rsidR="00CC7EEA" w:rsidRPr="002F153F" w:rsidRDefault="00D053CD" w:rsidP="00D053CD">
      <w:pPr>
        <w:pStyle w:val="phlistitemized1"/>
      </w:pPr>
      <w:r w:rsidRPr="002F153F">
        <w:t>быстрый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(описан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F6151E" w:rsidRPr="002F153F">
        <w:t>п.</w:t>
      </w:r>
      <w:r w:rsidR="001D1D31">
        <w:t> </w:t>
      </w:r>
      <w:r w:rsidR="00F6151E" w:rsidRPr="002F153F">
        <w:fldChar w:fldCharType="begin"/>
      </w:r>
      <w:r w:rsidR="00F6151E" w:rsidRPr="002F153F">
        <w:instrText xml:space="preserve"> REF scroll-bookmark-9 \n \h </w:instrText>
      </w:r>
      <w:r w:rsidR="00F6151E" w:rsidRPr="002F153F">
        <w:fldChar w:fldCharType="separate"/>
      </w:r>
      <w:r w:rsidR="00B50C08">
        <w:t>2.3</w:t>
      </w:r>
      <w:r w:rsidR="00F6151E" w:rsidRPr="002F153F">
        <w:fldChar w:fldCharType="end"/>
      </w:r>
      <w:r w:rsidRPr="002F153F">
        <w:t>).</w:t>
      </w:r>
    </w:p>
    <w:p w14:paraId="708B654A" w14:textId="0A7B396F" w:rsidR="00CC7EEA" w:rsidRPr="002F153F" w:rsidRDefault="00D053CD" w:rsidP="00D053CD">
      <w:pPr>
        <w:pStyle w:val="phnormal"/>
      </w:pPr>
      <w:r w:rsidRPr="002F153F">
        <w:t>Переключение</w:t>
      </w:r>
      <w:r w:rsidR="00F734B3">
        <w:t xml:space="preserve"> </w:t>
      </w:r>
      <w:r w:rsidRPr="002F153F">
        <w:t>между</w:t>
      </w:r>
      <w:r w:rsidR="00F734B3">
        <w:t xml:space="preserve"> </w:t>
      </w:r>
      <w:r w:rsidRPr="002F153F">
        <w:t>этими</w:t>
      </w:r>
      <w:r w:rsidR="00F734B3">
        <w:t xml:space="preserve"> </w:t>
      </w:r>
      <w:r w:rsidRPr="002F153F">
        <w:t>видами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осуществляется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Расширенный</w:t>
      </w:r>
      <w:r w:rsidR="00F734B3">
        <w:t xml:space="preserve"> </w:t>
      </w:r>
      <w:r w:rsidRPr="002F153F">
        <w:t>поиск</w:t>
      </w:r>
      <w:r w:rsidR="00B21D8E" w:rsidRPr="002F153F">
        <w:t>»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="00B21D8E" w:rsidRPr="002F153F">
        <w:t>«</w:t>
      </w:r>
      <w:r w:rsidRPr="002F153F">
        <w:t>Быстрый</w:t>
      </w:r>
      <w:r w:rsidR="00F734B3">
        <w:t xml:space="preserve"> </w:t>
      </w:r>
      <w:r w:rsidRPr="002F153F">
        <w:t>поиск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расположенную</w:t>
      </w:r>
      <w:r w:rsidR="00F734B3">
        <w:t xml:space="preserve"> </w:t>
      </w:r>
      <w:r w:rsidRPr="002F153F">
        <w:t>рядом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полями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пациента.</w:t>
      </w:r>
    </w:p>
    <w:p w14:paraId="2EB9BC8C" w14:textId="19D9CCAF" w:rsidR="00CC7EEA" w:rsidRPr="002F153F" w:rsidRDefault="00D053CD">
      <w:pPr>
        <w:pStyle w:val="2"/>
      </w:pPr>
      <w:bookmarkStart w:id="29" w:name="scroll-bookmark-8"/>
      <w:bookmarkStart w:id="30" w:name="_Toc202338568"/>
      <w:bookmarkStart w:id="31" w:name="_Toc202520624"/>
      <w:bookmarkStart w:id="32" w:name="_Toc202520725"/>
      <w:bookmarkStart w:id="33" w:name="_Toc202521135"/>
      <w:bookmarkStart w:id="34" w:name="_Toc205288651"/>
      <w:r w:rsidRPr="002F153F">
        <w:t>Расширенный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пациента</w:t>
      </w:r>
      <w:bookmarkEnd w:id="29"/>
      <w:bookmarkEnd w:id="30"/>
      <w:bookmarkEnd w:id="31"/>
      <w:bookmarkEnd w:id="32"/>
      <w:bookmarkEnd w:id="33"/>
      <w:bookmarkEnd w:id="34"/>
    </w:p>
    <w:p w14:paraId="268319A8" w14:textId="7905ECF5" w:rsidR="00CC7EEA" w:rsidRPr="002F153F" w:rsidRDefault="00D053CD" w:rsidP="00D053CD">
      <w:pPr>
        <w:pStyle w:val="phnormal"/>
      </w:pPr>
      <w:r w:rsidRPr="002F153F">
        <w:t>Подробное</w:t>
      </w:r>
      <w:r w:rsidR="00F734B3">
        <w:t xml:space="preserve"> </w:t>
      </w:r>
      <w:r w:rsidRPr="002F153F">
        <w:t>описание</w:t>
      </w:r>
      <w:r w:rsidR="00F734B3">
        <w:t xml:space="preserve"> </w:t>
      </w:r>
      <w:r w:rsidRPr="002F153F">
        <w:t>расширенного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представлено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руководства</w:t>
      </w:r>
      <w:r w:rsidR="00F734B3">
        <w:t xml:space="preserve"> </w:t>
      </w:r>
      <w:r w:rsidRPr="002F153F">
        <w:t>пользователя</w:t>
      </w:r>
      <w:r w:rsidR="00F734B3">
        <w:t xml:space="preserve"> </w:t>
      </w:r>
      <w:r w:rsidR="00B21D8E" w:rsidRPr="002F153F">
        <w:t>«</w:t>
      </w:r>
      <w:r w:rsidR="003C790E" w:rsidRPr="00602E11">
        <w:rPr>
          <w:szCs w:val="24"/>
        </w:rPr>
        <w:t>ЭМК</w:t>
      </w:r>
      <w:r w:rsidR="00F734B3">
        <w:rPr>
          <w:szCs w:val="24"/>
        </w:rPr>
        <w:t xml:space="preserve"> </w:t>
      </w:r>
      <w:r w:rsidR="003C790E" w:rsidRPr="00602E11">
        <w:rPr>
          <w:szCs w:val="24"/>
        </w:rPr>
        <w:t>(Карта</w:t>
      </w:r>
      <w:r w:rsidR="00F734B3">
        <w:rPr>
          <w:szCs w:val="24"/>
        </w:rPr>
        <w:t xml:space="preserve"> </w:t>
      </w:r>
      <w:r w:rsidR="003C790E" w:rsidRPr="00602E11">
        <w:rPr>
          <w:szCs w:val="24"/>
        </w:rPr>
        <w:t>пациента)</w:t>
      </w:r>
      <w:r w:rsidR="00B21D8E" w:rsidRPr="002F153F">
        <w:t>»</w:t>
      </w:r>
      <w:r w:rsidRPr="002F153F">
        <w:t>.</w:t>
      </w:r>
    </w:p>
    <w:p w14:paraId="0E7C10DC" w14:textId="40570CF4" w:rsidR="00CC7EEA" w:rsidRPr="002F153F" w:rsidRDefault="00D053CD">
      <w:pPr>
        <w:pStyle w:val="2"/>
      </w:pPr>
      <w:bookmarkStart w:id="35" w:name="scroll-bookmark-9"/>
      <w:bookmarkStart w:id="36" w:name="_Toc202338569"/>
      <w:bookmarkStart w:id="37" w:name="_Toc202520625"/>
      <w:bookmarkStart w:id="38" w:name="_Toc202520726"/>
      <w:bookmarkStart w:id="39" w:name="_Toc202521136"/>
      <w:bookmarkStart w:id="40" w:name="_Toc205288652"/>
      <w:r w:rsidRPr="002F153F">
        <w:lastRenderedPageBreak/>
        <w:t>Быстрый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пациента</w:t>
      </w:r>
      <w:bookmarkEnd w:id="35"/>
      <w:bookmarkEnd w:id="36"/>
      <w:bookmarkEnd w:id="37"/>
      <w:bookmarkEnd w:id="38"/>
      <w:bookmarkEnd w:id="39"/>
      <w:bookmarkEnd w:id="40"/>
    </w:p>
    <w:p w14:paraId="489F7EB2" w14:textId="763C159C" w:rsidR="00CC7EEA" w:rsidRPr="002F153F" w:rsidRDefault="00D053CD" w:rsidP="001D1D31">
      <w:pPr>
        <w:pStyle w:val="phlistitemizedtitle"/>
      </w:pPr>
      <w:r w:rsidRPr="002F153F">
        <w:t>Быстрый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осуществляется</w:t>
      </w:r>
      <w:r w:rsidR="00F734B3">
        <w:t xml:space="preserve"> </w:t>
      </w:r>
      <w:r w:rsidRPr="002F153F">
        <w:t>путем</w:t>
      </w:r>
      <w:r w:rsidR="00F734B3">
        <w:t xml:space="preserve"> </w:t>
      </w:r>
      <w:r w:rsidRPr="002F153F">
        <w:t>ввода</w:t>
      </w:r>
      <w:r w:rsidR="00F734B3">
        <w:t xml:space="preserve"> </w:t>
      </w:r>
      <w:r w:rsidRPr="002F153F">
        <w:t>сразу</w:t>
      </w:r>
      <w:r w:rsidR="00F734B3">
        <w:t xml:space="preserve"> </w:t>
      </w:r>
      <w:r w:rsidRPr="002F153F">
        <w:t>нескольких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одну</w:t>
      </w:r>
      <w:r w:rsidR="00F734B3">
        <w:t xml:space="preserve"> </w:t>
      </w:r>
      <w:r w:rsidRPr="002F153F">
        <w:t>строку:</w:t>
      </w:r>
    </w:p>
    <w:p w14:paraId="29CC440A" w14:textId="7203D6B3" w:rsidR="00CC7EEA" w:rsidRPr="002F153F" w:rsidRDefault="00D053CD" w:rsidP="00D053CD">
      <w:pPr>
        <w:pStyle w:val="phlistitemized1"/>
      </w:pPr>
      <w:r w:rsidRPr="002F153F">
        <w:t>ФИО</w:t>
      </w:r>
      <w:r w:rsidR="00F734B3">
        <w:t xml:space="preserve"> </w:t>
      </w:r>
      <w:r w:rsidRPr="002F153F">
        <w:t>(полностью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частично);</w:t>
      </w:r>
    </w:p>
    <w:p w14:paraId="1C5AF127" w14:textId="7B8833BA" w:rsidR="00CC7EEA" w:rsidRPr="002F153F" w:rsidRDefault="00D053CD" w:rsidP="00D053CD">
      <w:pPr>
        <w:pStyle w:val="phlistitemized1"/>
      </w:pPr>
      <w:r w:rsidRPr="002F153F">
        <w:t>номера</w:t>
      </w:r>
      <w:r w:rsidR="00F734B3">
        <w:t xml:space="preserve"> </w:t>
      </w:r>
      <w:r w:rsidRPr="002F153F">
        <w:t>персональной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карты</w:t>
      </w:r>
      <w:r w:rsidR="00F734B3">
        <w:t xml:space="preserve"> </w:t>
      </w:r>
      <w:r w:rsidRPr="002F153F">
        <w:t>пациента.</w:t>
      </w:r>
    </w:p>
    <w:p w14:paraId="67E21D83" w14:textId="7FC41DF2" w:rsidR="00CC7EEA" w:rsidRPr="002F153F" w:rsidRDefault="00D053CD" w:rsidP="001D1D3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осуществления</w:t>
      </w:r>
      <w:r w:rsidR="00F734B3">
        <w:t xml:space="preserve"> </w:t>
      </w:r>
      <w:r w:rsidRPr="002F153F">
        <w:t>быстрого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68931B34" w14:textId="61E06D1A" w:rsidR="00CC7EEA" w:rsidRPr="002F153F" w:rsidRDefault="00D053CD" w:rsidP="00D053CD">
      <w:pPr>
        <w:pStyle w:val="phlistitemized1"/>
      </w:pPr>
      <w:r w:rsidRPr="002F153F">
        <w:t>перейдите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полям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одним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способов,</w:t>
      </w:r>
      <w:r w:rsidR="00F734B3">
        <w:t xml:space="preserve"> </w:t>
      </w:r>
      <w:r w:rsidRPr="002F153F">
        <w:t>описанных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F6151E" w:rsidRPr="002F153F">
        <w:t>п.</w:t>
      </w:r>
      <w:r w:rsidR="001D1D31">
        <w:t> </w:t>
      </w:r>
      <w:r w:rsidR="00F6151E" w:rsidRPr="002F153F">
        <w:fldChar w:fldCharType="begin"/>
      </w:r>
      <w:r w:rsidR="00F6151E" w:rsidRPr="002F153F">
        <w:instrText xml:space="preserve"> REF scroll-bookmark-7 \n \h </w:instrText>
      </w:r>
      <w:r w:rsidR="00F6151E" w:rsidRPr="002F153F">
        <w:fldChar w:fldCharType="separate"/>
      </w:r>
      <w:r w:rsidR="00B50C08">
        <w:t>2.1</w:t>
      </w:r>
      <w:r w:rsidR="00F6151E" w:rsidRPr="002F153F">
        <w:fldChar w:fldCharType="end"/>
      </w:r>
      <w:r w:rsidRPr="002F153F">
        <w:t>.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соответствующая</w:t>
      </w:r>
      <w:r w:rsidR="00F734B3">
        <w:t xml:space="preserve"> </w:t>
      </w:r>
      <w:r w:rsidRPr="002F153F">
        <w:t>форма/окно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полями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расширенном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="00F6151E" w:rsidRPr="002F153F">
        <w:t>(</w:t>
      </w:r>
      <w:r w:rsidR="00F6151E" w:rsidRPr="002F153F">
        <w:fldChar w:fldCharType="begin"/>
      </w:r>
      <w:r w:rsidR="00F6151E" w:rsidRPr="002F153F">
        <w:instrText xml:space="preserve"> REF _Ref202366640 \h </w:instrText>
      </w:r>
      <w:r w:rsidR="00F6151E" w:rsidRPr="002F153F">
        <w:fldChar w:fldCharType="separate"/>
      </w:r>
      <w:r w:rsidR="00B50C08">
        <w:t>Рисунок </w:t>
      </w:r>
      <w:r w:rsidR="00B50C08">
        <w:rPr>
          <w:noProof/>
        </w:rPr>
        <w:t>1</w:t>
      </w:r>
      <w:r w:rsidR="00F6151E" w:rsidRPr="002F153F">
        <w:fldChar w:fldCharType="end"/>
      </w:r>
      <w:r w:rsidR="00F6151E" w:rsidRPr="002F153F">
        <w:t>)</w:t>
      </w:r>
      <w:r w:rsidRPr="002F153F">
        <w:t>;</w:t>
      </w:r>
    </w:p>
    <w:p w14:paraId="6E879A51" w14:textId="77777777" w:rsidR="00CC7EEA" w:rsidRPr="002F153F" w:rsidRDefault="00D053CD" w:rsidP="00D053CD">
      <w:pPr>
        <w:pStyle w:val="phfigure"/>
      </w:pPr>
      <w:r w:rsidRPr="002F153F">
        <w:rPr>
          <w:noProof/>
        </w:rPr>
        <w:drawing>
          <wp:inline distT="0" distB="0" distL="0" distR="0" wp14:anchorId="415188AF" wp14:editId="3AFE34F1">
            <wp:extent cx="6295390" cy="517621"/>
            <wp:effectExtent l="19050" t="19050" r="10160" b="15875"/>
            <wp:docPr id="100003" name="Рисунок 100003" descr="Поля поиск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519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1762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37FC00" w14:textId="1B3C5A53" w:rsidR="00CC7EEA" w:rsidRPr="002F153F" w:rsidRDefault="00F734B3" w:rsidP="00D053CD">
      <w:pPr>
        <w:pStyle w:val="phfiguretitle"/>
      </w:pPr>
      <w:bookmarkStart w:id="41" w:name="_Ref20236664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</w:t>
      </w:r>
      <w:r w:rsidR="00D053CD" w:rsidRPr="002F153F">
        <w:fldChar w:fldCharType="end"/>
      </w:r>
      <w:bookmarkEnd w:id="41"/>
      <w:r>
        <w:t xml:space="preserve"> </w:t>
      </w:r>
      <w:r w:rsidR="00F6151E" w:rsidRPr="002F153F">
        <w:t>–</w:t>
      </w:r>
      <w:r>
        <w:t xml:space="preserve"> </w:t>
      </w:r>
      <w:r w:rsidR="00D053CD" w:rsidRPr="002F153F">
        <w:t>Поля</w:t>
      </w:r>
      <w:r>
        <w:t xml:space="preserve"> </w:t>
      </w:r>
      <w:r w:rsidR="00D053CD" w:rsidRPr="002F153F">
        <w:t>поиска</w:t>
      </w:r>
      <w:r>
        <w:t xml:space="preserve"> </w:t>
      </w:r>
      <w:r w:rsidR="00D053CD" w:rsidRPr="002F153F">
        <w:t>пациента</w:t>
      </w:r>
    </w:p>
    <w:p w14:paraId="75CB7F76" w14:textId="44A3BACA" w:rsidR="00CC7EEA" w:rsidRPr="002F153F" w:rsidRDefault="00D053CD" w:rsidP="00D053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Быстрый</w:t>
      </w:r>
      <w:r w:rsidR="00F734B3">
        <w:t xml:space="preserve"> </w:t>
      </w:r>
      <w:r w:rsidRPr="002F153F">
        <w:t>поиск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расположенную</w:t>
      </w:r>
      <w:r w:rsidR="00F734B3">
        <w:t xml:space="preserve"> </w:t>
      </w:r>
      <w:r w:rsidRPr="002F153F">
        <w:t>рядом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полями</w:t>
      </w:r>
      <w:r w:rsidR="00F734B3">
        <w:t xml:space="preserve"> </w:t>
      </w:r>
      <w:r w:rsidRPr="002F153F">
        <w:t>поиска.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Pr="002F153F">
        <w:t>быстрого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F6151E" w:rsidRPr="002F153F">
        <w:t>(</w:t>
      </w:r>
      <w:r w:rsidR="00F6151E" w:rsidRPr="002F153F">
        <w:fldChar w:fldCharType="begin"/>
      </w:r>
      <w:r w:rsidR="00F6151E" w:rsidRPr="002F153F">
        <w:instrText xml:space="preserve"> REF _Ref202366649 \h </w:instrText>
      </w:r>
      <w:r w:rsidR="00F6151E" w:rsidRPr="002F153F">
        <w:fldChar w:fldCharType="separate"/>
      </w:r>
      <w:r w:rsidR="00B50C08">
        <w:t>Рисунок </w:t>
      </w:r>
      <w:r w:rsidR="00B50C08">
        <w:rPr>
          <w:noProof/>
        </w:rPr>
        <w:t>2</w:t>
      </w:r>
      <w:r w:rsidR="00F6151E" w:rsidRPr="002F153F">
        <w:fldChar w:fldCharType="end"/>
      </w:r>
      <w:r w:rsidR="00F6151E" w:rsidRPr="002F153F">
        <w:t>)</w:t>
      </w:r>
      <w:r w:rsidRPr="002F153F">
        <w:t>;</w:t>
      </w:r>
    </w:p>
    <w:p w14:paraId="1AE5CE8D" w14:textId="77777777" w:rsidR="00CC7EEA" w:rsidRPr="002F153F" w:rsidRDefault="00D053CD" w:rsidP="00D053CD">
      <w:pPr>
        <w:pStyle w:val="phfigure"/>
      </w:pPr>
      <w:r w:rsidRPr="002F153F">
        <w:rPr>
          <w:noProof/>
        </w:rPr>
        <w:drawing>
          <wp:inline distT="0" distB="0" distL="0" distR="0" wp14:anchorId="3866D95A" wp14:editId="4713C551">
            <wp:extent cx="6295390" cy="583063"/>
            <wp:effectExtent l="19050" t="19050" r="10160" b="26670"/>
            <wp:docPr id="100004" name="Рисунок 100004" descr="Поле быстрого поиск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0246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830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31B449" w14:textId="6D1B93A6" w:rsidR="00CC7EEA" w:rsidRPr="002F153F" w:rsidRDefault="00F734B3" w:rsidP="00D053CD">
      <w:pPr>
        <w:pStyle w:val="phfiguretitle"/>
      </w:pPr>
      <w:bookmarkStart w:id="42" w:name="_Ref202366649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</w:t>
      </w:r>
      <w:r w:rsidR="00D053CD" w:rsidRPr="002F153F">
        <w:fldChar w:fldCharType="end"/>
      </w:r>
      <w:bookmarkEnd w:id="42"/>
      <w:r>
        <w:t xml:space="preserve"> </w:t>
      </w:r>
      <w:r w:rsidR="00F6151E" w:rsidRPr="002F153F">
        <w:t>–</w:t>
      </w:r>
      <w:r>
        <w:t xml:space="preserve"> </w:t>
      </w:r>
      <w:r w:rsidR="00D053CD" w:rsidRPr="002F153F">
        <w:t>Поле</w:t>
      </w:r>
      <w:r>
        <w:t xml:space="preserve"> </w:t>
      </w:r>
      <w:r w:rsidR="00D053CD" w:rsidRPr="002F153F">
        <w:t>быстрого</w:t>
      </w:r>
      <w:r>
        <w:t xml:space="preserve"> </w:t>
      </w:r>
      <w:r w:rsidR="00D053CD" w:rsidRPr="002F153F">
        <w:t>поиска</w:t>
      </w:r>
      <w:r>
        <w:t xml:space="preserve"> </w:t>
      </w:r>
      <w:r w:rsidR="00D053CD" w:rsidRPr="002F153F">
        <w:t>пациента</w:t>
      </w:r>
    </w:p>
    <w:p w14:paraId="76DE5624" w14:textId="1657B03F" w:rsidR="00CC7EEA" w:rsidRPr="002F153F" w:rsidRDefault="00D053CD" w:rsidP="00D053CD">
      <w:pPr>
        <w:pStyle w:val="phlistitemized1"/>
      </w:pPr>
      <w:r w:rsidRPr="002F153F">
        <w:t>введите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фамилию,</w:t>
      </w:r>
      <w:r w:rsidR="00F734B3">
        <w:t xml:space="preserve"> </w:t>
      </w:r>
      <w:r w:rsidRPr="002F153F">
        <w:t>имя,</w:t>
      </w:r>
      <w:r w:rsidR="00F734B3">
        <w:t xml:space="preserve"> </w:t>
      </w:r>
      <w:r w:rsidRPr="002F153F">
        <w:t>отчество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номер</w:t>
      </w:r>
      <w:r w:rsidR="00F734B3">
        <w:t xml:space="preserve"> </w:t>
      </w:r>
      <w:r w:rsidRPr="002F153F">
        <w:t>персональной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карты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Pr="002F153F">
        <w:t>быстрого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пациента;</w:t>
      </w:r>
    </w:p>
    <w:p w14:paraId="4A9BAC92" w14:textId="77777777" w:rsidR="00D053CD" w:rsidRPr="002F153F" w:rsidRDefault="00D053CD" w:rsidP="00A479A1">
      <w:pPr>
        <w:pStyle w:val="phnormalnote"/>
        <w:keepNext/>
        <w:ind w:right="0"/>
      </w:pPr>
      <w:r w:rsidRPr="002F153F">
        <w:t>Примечания</w:t>
      </w:r>
    </w:p>
    <w:p w14:paraId="513842DE" w14:textId="588CC26D" w:rsidR="00D053CD" w:rsidRPr="002F153F" w:rsidRDefault="00673C47" w:rsidP="0042327C">
      <w:pPr>
        <w:pStyle w:val="phnormalnotetext"/>
      </w:pPr>
      <w:r>
        <w:t>1</w:t>
      </w:r>
      <w:r w:rsidR="00A479A1">
        <w:t> </w:t>
      </w:r>
      <w:r>
        <w:t>В</w:t>
      </w:r>
      <w:r w:rsidR="00F734B3">
        <w:t xml:space="preserve"> </w:t>
      </w:r>
      <w:r>
        <w:t>поле</w:t>
      </w:r>
      <w:r w:rsidR="00F734B3">
        <w:t xml:space="preserve"> </w:t>
      </w:r>
      <w:r>
        <w:t>поиска</w:t>
      </w:r>
      <w:r w:rsidR="00F734B3">
        <w:t xml:space="preserve"> </w:t>
      </w:r>
      <w:r>
        <w:t>не</w:t>
      </w:r>
      <w:r w:rsidR="00D053CD" w:rsidRPr="002F153F">
        <w:t>обязательно</w:t>
      </w:r>
      <w:r w:rsidR="00F734B3">
        <w:t xml:space="preserve"> </w:t>
      </w:r>
      <w:r w:rsidR="00D053CD" w:rsidRPr="002F153F">
        <w:t>вводить</w:t>
      </w:r>
      <w:r w:rsidR="00F734B3">
        <w:t xml:space="preserve"> </w:t>
      </w:r>
      <w:r w:rsidR="00D053CD" w:rsidRPr="002F153F">
        <w:t>данные</w:t>
      </w:r>
      <w:r w:rsidR="00F734B3">
        <w:t xml:space="preserve"> </w:t>
      </w:r>
      <w:r w:rsidR="00D053CD" w:rsidRPr="002F153F">
        <w:t>полностью.</w:t>
      </w:r>
      <w:r w:rsidR="00F734B3">
        <w:t xml:space="preserve"> </w:t>
      </w:r>
      <w:r w:rsidR="00D053CD" w:rsidRPr="002F153F">
        <w:t>Введите,</w:t>
      </w:r>
      <w:r w:rsidR="00F734B3">
        <w:t xml:space="preserve"> </w:t>
      </w:r>
      <w:r w:rsidR="00D053CD" w:rsidRPr="002F153F">
        <w:t>например,</w:t>
      </w:r>
      <w:r w:rsidR="00F734B3">
        <w:t xml:space="preserve"> </w:t>
      </w:r>
      <w:r w:rsidR="00D053CD" w:rsidRPr="002F153F">
        <w:t>только</w:t>
      </w:r>
      <w:r w:rsidR="00F734B3">
        <w:t xml:space="preserve"> </w:t>
      </w:r>
      <w:r w:rsidR="00D053CD" w:rsidRPr="002F153F">
        <w:t>начальные</w:t>
      </w:r>
      <w:r w:rsidR="00F734B3">
        <w:t xml:space="preserve"> </w:t>
      </w:r>
      <w:r w:rsidR="00D053CD" w:rsidRPr="002F153F">
        <w:t>буквы</w:t>
      </w:r>
      <w:r w:rsidR="00F734B3">
        <w:t xml:space="preserve"> </w:t>
      </w:r>
      <w:r w:rsidR="00D053CD" w:rsidRPr="002F153F">
        <w:t>имени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фамилии.</w:t>
      </w:r>
      <w:r w:rsidR="00F734B3">
        <w:t xml:space="preserve"> </w:t>
      </w:r>
      <w:r w:rsidR="00D053CD" w:rsidRPr="002F153F">
        <w:t>Кроме</w:t>
      </w:r>
      <w:r w:rsidR="00F734B3">
        <w:t xml:space="preserve"> </w:t>
      </w:r>
      <w:r w:rsidR="00D053CD" w:rsidRPr="002F153F">
        <w:t>того,</w:t>
      </w:r>
      <w:r w:rsidR="00F734B3">
        <w:t xml:space="preserve"> </w:t>
      </w:r>
      <w:r w:rsidR="00D053CD" w:rsidRPr="002F153F">
        <w:t>можно</w:t>
      </w:r>
      <w:r w:rsidR="00F734B3">
        <w:t xml:space="preserve"> </w:t>
      </w:r>
      <w:r w:rsidR="00D053CD" w:rsidRPr="002F153F">
        <w:t>осуществить</w:t>
      </w:r>
      <w:r w:rsidR="00F734B3">
        <w:t xml:space="preserve"> </w:t>
      </w:r>
      <w:r w:rsidR="00D053CD" w:rsidRPr="002F153F">
        <w:t>поиск,</w:t>
      </w:r>
      <w:r w:rsidR="00F734B3">
        <w:t xml:space="preserve"> </w:t>
      </w:r>
      <w:r w:rsidR="00D053CD" w:rsidRPr="002F153F">
        <w:t>к</w:t>
      </w:r>
      <w:r w:rsidR="00F734B3">
        <w:t xml:space="preserve"> </w:t>
      </w:r>
      <w:r w:rsidR="00D053CD" w:rsidRPr="002F153F">
        <w:t>примеру,</w:t>
      </w:r>
      <w:r w:rsidR="00F734B3">
        <w:t xml:space="preserve"> </w:t>
      </w:r>
      <w:r w:rsidR="00D053CD" w:rsidRPr="002F153F">
        <w:t>только</w:t>
      </w:r>
      <w:r w:rsidR="00F734B3">
        <w:t xml:space="preserve"> </w:t>
      </w:r>
      <w:r w:rsidR="00D053CD" w:rsidRPr="002F153F">
        <w:t>по</w:t>
      </w:r>
      <w:r w:rsidR="00F734B3">
        <w:t xml:space="preserve"> </w:t>
      </w:r>
      <w:r w:rsidR="00D053CD" w:rsidRPr="002F153F">
        <w:t>имени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по</w:t>
      </w:r>
      <w:r w:rsidR="00F734B3">
        <w:t xml:space="preserve"> </w:t>
      </w:r>
      <w:r w:rsidR="00D053CD" w:rsidRPr="002F153F">
        <w:t>отчеству.</w:t>
      </w:r>
      <w:r w:rsidR="00F734B3">
        <w:t xml:space="preserve"> </w:t>
      </w:r>
      <w:r w:rsidR="00D053CD" w:rsidRPr="002F153F">
        <w:t>Например,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только</w:t>
      </w:r>
      <w:r w:rsidR="00F734B3">
        <w:t xml:space="preserve"> </w:t>
      </w:r>
      <w:r w:rsidR="00D053CD" w:rsidRPr="002F153F">
        <w:t>по</w:t>
      </w:r>
      <w:r w:rsidR="00F734B3">
        <w:t xml:space="preserve"> </w:t>
      </w:r>
      <w:r w:rsidR="00D053CD" w:rsidRPr="002F153F">
        <w:t>имени</w:t>
      </w:r>
      <w:r w:rsidR="00F734B3">
        <w:t xml:space="preserve"> </w:t>
      </w:r>
      <w:r w:rsidR="00D053CD" w:rsidRPr="002F153F">
        <w:t>поставьте</w:t>
      </w:r>
      <w:r w:rsidR="00F734B3">
        <w:t xml:space="preserve"> </w:t>
      </w:r>
      <w:r w:rsidR="00D053CD" w:rsidRPr="002F153F">
        <w:t>пробел,</w:t>
      </w:r>
      <w:r w:rsidR="00F734B3">
        <w:t xml:space="preserve"> </w:t>
      </w:r>
      <w:r w:rsidR="00D053CD" w:rsidRPr="002F153F">
        <w:t>а</w:t>
      </w:r>
      <w:r w:rsidR="00F734B3">
        <w:t xml:space="preserve"> </w:t>
      </w:r>
      <w:r w:rsidR="00D053CD" w:rsidRPr="002F153F">
        <w:t>затем</w:t>
      </w:r>
      <w:r w:rsidR="00F734B3">
        <w:t xml:space="preserve"> </w:t>
      </w:r>
      <w:r w:rsidR="00D053CD" w:rsidRPr="002F153F">
        <w:t>введите</w:t>
      </w:r>
      <w:r w:rsidR="00F734B3">
        <w:t xml:space="preserve"> </w:t>
      </w:r>
      <w:r w:rsidR="00D053CD" w:rsidRPr="002F153F">
        <w:t>имя.</w:t>
      </w:r>
      <w:r w:rsidR="00F734B3">
        <w:t xml:space="preserve"> </w:t>
      </w:r>
      <w:r w:rsidR="00D053CD" w:rsidRPr="002F153F">
        <w:t>Соответственно,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по</w:t>
      </w:r>
      <w:r w:rsidR="00F734B3">
        <w:t xml:space="preserve"> </w:t>
      </w:r>
      <w:r w:rsidR="00D053CD" w:rsidRPr="002F153F">
        <w:t>отчеству,</w:t>
      </w:r>
      <w:r w:rsidR="00F734B3">
        <w:t xml:space="preserve"> </w:t>
      </w:r>
      <w:r w:rsidR="00D053CD" w:rsidRPr="002F153F">
        <w:t>поставьте</w:t>
      </w:r>
      <w:r w:rsidR="00F734B3">
        <w:t xml:space="preserve"> </w:t>
      </w:r>
      <w:r w:rsidR="00D053CD" w:rsidRPr="002F153F">
        <w:t>два</w:t>
      </w:r>
      <w:r w:rsidR="00F734B3">
        <w:t xml:space="preserve"> </w:t>
      </w:r>
      <w:r w:rsidR="00D053CD" w:rsidRPr="002F153F">
        <w:t>пробела</w:t>
      </w:r>
      <w:r w:rsidR="00F734B3">
        <w:t xml:space="preserve"> </w:t>
      </w:r>
      <w:r w:rsidR="00D053CD" w:rsidRPr="002F153F">
        <w:t>и</w:t>
      </w:r>
      <w:r w:rsidR="00F734B3">
        <w:t xml:space="preserve"> </w:t>
      </w:r>
      <w:r w:rsidR="00D053CD" w:rsidRPr="002F153F">
        <w:t>введите</w:t>
      </w:r>
      <w:r w:rsidR="00F734B3">
        <w:t xml:space="preserve"> </w:t>
      </w:r>
      <w:r w:rsidR="00D053CD" w:rsidRPr="002F153F">
        <w:t>отчество.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по</w:t>
      </w:r>
      <w:r w:rsidR="00F734B3">
        <w:t xml:space="preserve"> </w:t>
      </w:r>
      <w:r w:rsidR="00D053CD" w:rsidRPr="002F153F">
        <w:t>фамилии</w:t>
      </w:r>
      <w:r w:rsidR="00F734B3">
        <w:t xml:space="preserve"> </w:t>
      </w:r>
      <w:r w:rsidR="00D053CD" w:rsidRPr="002F153F">
        <w:t>и</w:t>
      </w:r>
      <w:r w:rsidR="00F734B3">
        <w:t xml:space="preserve"> </w:t>
      </w:r>
      <w:r w:rsidR="00D053CD" w:rsidRPr="002F153F">
        <w:t>отчеству</w:t>
      </w:r>
      <w:r w:rsidR="00F734B3">
        <w:t xml:space="preserve"> </w:t>
      </w:r>
      <w:r w:rsidR="00D053CD" w:rsidRPr="002F153F">
        <w:t>введите</w:t>
      </w:r>
      <w:r w:rsidR="00F734B3">
        <w:t xml:space="preserve"> </w:t>
      </w:r>
      <w:r w:rsidR="00D053CD" w:rsidRPr="002F153F">
        <w:t>фамилию,</w:t>
      </w:r>
      <w:r w:rsidR="00F734B3">
        <w:t xml:space="preserve"> </w:t>
      </w:r>
      <w:r w:rsidR="00D053CD" w:rsidRPr="002F153F">
        <w:t>два</w:t>
      </w:r>
      <w:r w:rsidR="00F734B3">
        <w:t xml:space="preserve"> </w:t>
      </w:r>
      <w:r w:rsidR="00D053CD" w:rsidRPr="002F153F">
        <w:t>пробела,</w:t>
      </w:r>
      <w:r w:rsidR="00F734B3">
        <w:t xml:space="preserve"> </w:t>
      </w:r>
      <w:r w:rsidR="00D053CD" w:rsidRPr="002F153F">
        <w:t>отчество.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только</w:t>
      </w:r>
      <w:r w:rsidR="00F734B3">
        <w:t xml:space="preserve"> </w:t>
      </w:r>
      <w:r w:rsidR="00D053CD" w:rsidRPr="002F153F">
        <w:t>по</w:t>
      </w:r>
      <w:r w:rsidR="00F734B3">
        <w:t xml:space="preserve"> </w:t>
      </w:r>
      <w:r w:rsidR="00D053CD" w:rsidRPr="002F153F">
        <w:t>номеру</w:t>
      </w:r>
      <w:r w:rsidR="00F734B3">
        <w:t xml:space="preserve"> </w:t>
      </w:r>
      <w:r w:rsidR="00D053CD" w:rsidRPr="002F153F">
        <w:t>карты</w:t>
      </w:r>
      <w:r w:rsidR="00F734B3">
        <w:t xml:space="preserve"> </w:t>
      </w:r>
      <w:r w:rsidR="00D053CD" w:rsidRPr="002F153F">
        <w:t>не</w:t>
      </w:r>
      <w:r w:rsidR="00F734B3">
        <w:t xml:space="preserve"> </w:t>
      </w:r>
      <w:r w:rsidR="00D053CD" w:rsidRPr="002F153F">
        <w:t>вводите</w:t>
      </w:r>
      <w:r w:rsidR="00F734B3">
        <w:t xml:space="preserve"> </w:t>
      </w:r>
      <w:r w:rsidR="00D053CD" w:rsidRPr="002F153F">
        <w:t>пробелы,</w:t>
      </w:r>
      <w:r w:rsidR="00F734B3">
        <w:t xml:space="preserve"> </w:t>
      </w:r>
      <w:r w:rsidR="00D053CD" w:rsidRPr="002F153F">
        <w:t>а</w:t>
      </w:r>
      <w:r w:rsidR="00F734B3">
        <w:t xml:space="preserve"> </w:t>
      </w:r>
      <w:r w:rsidR="00D053CD" w:rsidRPr="002F153F">
        <w:t>сразу</w:t>
      </w:r>
      <w:r w:rsidR="00F734B3">
        <w:t xml:space="preserve"> </w:t>
      </w:r>
      <w:r w:rsidR="00D053CD" w:rsidRPr="002F153F">
        <w:t>введите</w:t>
      </w:r>
      <w:r w:rsidR="00F734B3">
        <w:t xml:space="preserve"> </w:t>
      </w:r>
      <w:r w:rsidR="00D053CD" w:rsidRPr="002F153F">
        <w:t>номер</w:t>
      </w:r>
      <w:r w:rsidR="00F734B3">
        <w:t xml:space="preserve"> </w:t>
      </w:r>
      <w:r w:rsidR="00D053CD" w:rsidRPr="002F153F">
        <w:t>карты.</w:t>
      </w:r>
    </w:p>
    <w:p w14:paraId="766A12B7" w14:textId="7A1C7799" w:rsidR="00D053CD" w:rsidRPr="002F153F" w:rsidRDefault="00D053CD" w:rsidP="0042327C">
      <w:pPr>
        <w:pStyle w:val="phnormalnotetext"/>
      </w:pPr>
      <w:r w:rsidRPr="002F153F">
        <w:t>2</w:t>
      </w:r>
      <w:r w:rsidR="00A479A1">
        <w:t> </w:t>
      </w:r>
      <w:r w:rsidRPr="002F153F">
        <w:t>При</w:t>
      </w:r>
      <w:r w:rsidR="00F734B3">
        <w:t xml:space="preserve"> </w:t>
      </w:r>
      <w:r w:rsidRPr="002F153F">
        <w:t>поиске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буквы</w:t>
      </w:r>
      <w:r w:rsidR="00F734B3">
        <w:t xml:space="preserve"> </w:t>
      </w:r>
      <w:r w:rsidR="00B21D8E" w:rsidRPr="002F153F">
        <w:t>«</w:t>
      </w:r>
      <w:r w:rsidRPr="002F153F">
        <w:t>е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ё</w:t>
      </w:r>
      <w:r w:rsidR="00B21D8E" w:rsidRPr="002F153F">
        <w:t>»</w:t>
      </w:r>
      <w:r w:rsidR="00F734B3">
        <w:t xml:space="preserve"> </w:t>
      </w:r>
      <w:r w:rsidRPr="002F153F">
        <w:t>считаются</w:t>
      </w:r>
      <w:r w:rsidR="00F734B3">
        <w:t xml:space="preserve"> </w:t>
      </w:r>
      <w:r w:rsidRPr="002F153F">
        <w:t>равнозначными.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введенные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фильтры</w:t>
      </w:r>
      <w:r w:rsidR="00F734B3">
        <w:t xml:space="preserve"> </w:t>
      </w:r>
      <w:r w:rsidRPr="002F153F">
        <w:t>фамилия,</w:t>
      </w:r>
      <w:r w:rsidR="00F734B3">
        <w:t xml:space="preserve"> </w:t>
      </w:r>
      <w:r w:rsidRPr="002F153F">
        <w:t>имя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отчество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содержат</w:t>
      </w:r>
      <w:r w:rsidR="00F734B3">
        <w:t xml:space="preserve"> </w:t>
      </w:r>
      <w:r w:rsidRPr="002F153F">
        <w:t>буквы</w:t>
      </w:r>
      <w:r w:rsidR="00F734B3">
        <w:t xml:space="preserve"> </w:t>
      </w:r>
      <w:r w:rsidR="00B21D8E" w:rsidRPr="002F153F">
        <w:t>«</w:t>
      </w:r>
      <w:r w:rsidRPr="002F153F">
        <w:t>е</w:t>
      </w:r>
      <w:r w:rsidR="00B21D8E" w:rsidRPr="002F153F">
        <w:t>»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="00B21D8E" w:rsidRPr="002F153F">
        <w:t>«</w:t>
      </w:r>
      <w:r w:rsidRPr="002F153F">
        <w:t>ё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результате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будут</w:t>
      </w:r>
      <w:r w:rsidR="00F734B3">
        <w:t xml:space="preserve"> </w:t>
      </w:r>
      <w:r w:rsidRPr="002F153F">
        <w:t>найдены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варианты,</w:t>
      </w:r>
      <w:r w:rsidR="00F734B3">
        <w:t xml:space="preserve"> </w:t>
      </w:r>
      <w:r w:rsidRPr="002F153F">
        <w:t>написанные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букву</w:t>
      </w:r>
      <w:r w:rsidR="00F734B3">
        <w:t xml:space="preserve"> </w:t>
      </w:r>
      <w:r w:rsidR="00B21D8E" w:rsidRPr="002F153F">
        <w:t>«</w:t>
      </w:r>
      <w:r w:rsidRPr="002F153F">
        <w:t>е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так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букву</w:t>
      </w:r>
      <w:r w:rsidR="00F734B3">
        <w:t xml:space="preserve"> </w:t>
      </w:r>
      <w:r w:rsidR="00B21D8E" w:rsidRPr="002F153F">
        <w:t>«</w:t>
      </w:r>
      <w:r w:rsidRPr="002F153F">
        <w:t>ё</w:t>
      </w:r>
      <w:r w:rsidR="00B21D8E" w:rsidRPr="002F153F">
        <w:t>»</w:t>
      </w:r>
      <w:r w:rsidRPr="002F153F">
        <w:t>.</w:t>
      </w:r>
    </w:p>
    <w:p w14:paraId="5E5CEF0A" w14:textId="76F9D707" w:rsidR="00CC7EEA" w:rsidRPr="002F153F" w:rsidRDefault="00D053CD" w:rsidP="0042327C">
      <w:pPr>
        <w:pStyle w:val="phnormalnotetext"/>
      </w:pPr>
      <w:r w:rsidRPr="002F153F">
        <w:t>3</w:t>
      </w:r>
      <w:r w:rsidR="00A479A1">
        <w:t> </w:t>
      </w:r>
      <w:r w:rsidRPr="002F153F">
        <w:t>Если</w:t>
      </w:r>
      <w:r w:rsidR="00F734B3">
        <w:t xml:space="preserve"> </w:t>
      </w:r>
      <w:r w:rsidRPr="002F153F">
        <w:t>пациент</w:t>
      </w:r>
      <w:r w:rsidR="00F734B3">
        <w:t xml:space="preserve"> </w:t>
      </w:r>
      <w:r w:rsidRPr="002F153F">
        <w:t>имеет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однословные</w:t>
      </w:r>
      <w:r w:rsidR="00F734B3">
        <w:t xml:space="preserve"> </w:t>
      </w:r>
      <w:r w:rsidRPr="002F153F">
        <w:t>фамилию/имя/отчество,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поисковую</w:t>
      </w:r>
      <w:r w:rsidR="00F734B3">
        <w:t xml:space="preserve"> </w:t>
      </w:r>
      <w:r w:rsidRPr="002F153F">
        <w:t>строку</w:t>
      </w:r>
      <w:r w:rsidR="00F734B3">
        <w:t xml:space="preserve"> </w:t>
      </w:r>
      <w:r w:rsidRPr="002F153F">
        <w:t>вводите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пробел.</w:t>
      </w:r>
    </w:p>
    <w:p w14:paraId="2E4B3683" w14:textId="581AEF32" w:rsidR="00CC7EEA" w:rsidRPr="002F153F" w:rsidRDefault="00D053CD" w:rsidP="00D053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Найти</w:t>
      </w:r>
      <w:r w:rsidR="00B21D8E" w:rsidRPr="002F153F">
        <w:t>»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клавишу</w:t>
      </w:r>
      <w:r w:rsidR="00F734B3">
        <w:t xml:space="preserve"> </w:t>
      </w:r>
      <w:r w:rsidR="00B21D8E" w:rsidRPr="002F153F">
        <w:t>«</w:t>
      </w:r>
      <w:r w:rsidRPr="002F153F">
        <w:t>Enter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успешного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форме/в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список</w:t>
      </w:r>
      <w:r w:rsidR="00F734B3">
        <w:t xml:space="preserve"> </w:t>
      </w:r>
      <w:r w:rsidRPr="002F153F">
        <w:t>пациентов,</w:t>
      </w:r>
      <w:r w:rsidR="00F734B3">
        <w:t xml:space="preserve"> </w:t>
      </w:r>
      <w:r w:rsidRPr="002F153F">
        <w:t>удовлетворяющих</w:t>
      </w:r>
      <w:r w:rsidR="00F734B3">
        <w:t xml:space="preserve"> </w:t>
      </w:r>
      <w:r w:rsidRPr="002F153F">
        <w:t>заданным</w:t>
      </w:r>
      <w:r w:rsidR="00F734B3">
        <w:t xml:space="preserve"> </w:t>
      </w:r>
      <w:r w:rsidRPr="002F153F">
        <w:t>условиям</w:t>
      </w:r>
      <w:r w:rsidR="00F734B3">
        <w:t xml:space="preserve"> </w:t>
      </w:r>
      <w:r w:rsidRPr="002F153F">
        <w:t>поиска.</w:t>
      </w:r>
    </w:p>
    <w:p w14:paraId="16771E4D" w14:textId="23C897F2" w:rsidR="00CC7EEA" w:rsidRPr="002F153F" w:rsidRDefault="00D053CD" w:rsidP="00D053CD">
      <w:pPr>
        <w:pStyle w:val="phnormal"/>
      </w:pPr>
      <w:r w:rsidRPr="002F153F">
        <w:lastRenderedPageBreak/>
        <w:t>Результаты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описаны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F6151E" w:rsidRPr="002F153F">
        <w:t>п.</w:t>
      </w:r>
      <w:r w:rsidR="001D1D31">
        <w:t> </w:t>
      </w:r>
      <w:r w:rsidR="00F6151E" w:rsidRPr="002F153F">
        <w:fldChar w:fldCharType="begin"/>
      </w:r>
      <w:r w:rsidR="00F6151E" w:rsidRPr="002F153F">
        <w:instrText xml:space="preserve"> REF scroll-bookmark-10 \n \h </w:instrText>
      </w:r>
      <w:r w:rsidR="00F6151E" w:rsidRPr="002F153F">
        <w:fldChar w:fldCharType="separate"/>
      </w:r>
      <w:r w:rsidR="00B50C08">
        <w:t>2.4</w:t>
      </w:r>
      <w:r w:rsidR="00F6151E" w:rsidRPr="002F153F">
        <w:fldChar w:fldCharType="end"/>
      </w:r>
      <w:r w:rsidRPr="002F153F">
        <w:t>.</w:t>
      </w:r>
    </w:p>
    <w:p w14:paraId="72D23A39" w14:textId="08788B44" w:rsidR="00CC7EEA" w:rsidRPr="002F153F" w:rsidRDefault="00D053CD" w:rsidP="00D053CD">
      <w:pPr>
        <w:pStyle w:val="phnormal"/>
      </w:pPr>
      <w:r w:rsidRPr="002F153F">
        <w:t>Чтобы</w:t>
      </w:r>
      <w:r w:rsidR="00F734B3">
        <w:t xml:space="preserve"> </w:t>
      </w:r>
      <w:r w:rsidRPr="002F153F">
        <w:t>выбрать</w:t>
      </w:r>
      <w:r w:rsidR="00F734B3">
        <w:t xml:space="preserve"> </w:t>
      </w:r>
      <w:r w:rsidRPr="002F153F">
        <w:t>найденного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дальнейших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данными,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Фамилия,</w:t>
      </w:r>
      <w:r w:rsidR="00F734B3">
        <w:t xml:space="preserve"> </w:t>
      </w:r>
      <w:r w:rsidRPr="002F153F">
        <w:t>Имя,</w:t>
      </w:r>
      <w:r w:rsidR="00F734B3">
        <w:t xml:space="preserve"> </w:t>
      </w:r>
      <w:r w:rsidRPr="002F153F">
        <w:t>Отчество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пациента.</w:t>
      </w:r>
    </w:p>
    <w:p w14:paraId="06109D23" w14:textId="034B7150" w:rsidR="00CC7EEA" w:rsidRPr="002F153F" w:rsidRDefault="00D053CD">
      <w:pPr>
        <w:pStyle w:val="2"/>
      </w:pPr>
      <w:bookmarkStart w:id="43" w:name="scroll-bookmark-10"/>
      <w:bookmarkStart w:id="44" w:name="_Toc202338570"/>
      <w:bookmarkStart w:id="45" w:name="_Toc202520626"/>
      <w:bookmarkStart w:id="46" w:name="_Toc202520727"/>
      <w:bookmarkStart w:id="47" w:name="_Toc202521137"/>
      <w:bookmarkStart w:id="48" w:name="_Toc205288653"/>
      <w:r w:rsidRPr="002F153F">
        <w:t>Просмотр</w:t>
      </w:r>
      <w:r w:rsidR="00F734B3">
        <w:t xml:space="preserve"> </w:t>
      </w:r>
      <w:r w:rsidRPr="002F153F">
        <w:t>результатов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bookmarkEnd w:id="43"/>
      <w:bookmarkEnd w:id="44"/>
      <w:bookmarkEnd w:id="45"/>
      <w:bookmarkEnd w:id="46"/>
      <w:bookmarkEnd w:id="47"/>
      <w:bookmarkEnd w:id="48"/>
    </w:p>
    <w:p w14:paraId="46690814" w14:textId="6179EAF7" w:rsidR="00CC7EEA" w:rsidRPr="002F153F" w:rsidRDefault="00D053CD" w:rsidP="00D053CD">
      <w:pPr>
        <w:pStyle w:val="phnormal"/>
      </w:pPr>
      <w:r w:rsidRPr="002F153F">
        <w:t>В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успешного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форме/в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отобра</w:t>
      </w:r>
      <w:r w:rsidR="00F6151E" w:rsidRPr="002F153F">
        <w:t>зится</w:t>
      </w:r>
      <w:r w:rsidR="00F734B3">
        <w:t xml:space="preserve"> </w:t>
      </w:r>
      <w:r w:rsidRPr="002F153F">
        <w:t>блок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списком</w:t>
      </w:r>
      <w:r w:rsidR="00F734B3">
        <w:t xml:space="preserve"> </w:t>
      </w:r>
      <w:r w:rsidRPr="002F153F">
        <w:t>пациентов,</w:t>
      </w:r>
      <w:r w:rsidR="00F734B3">
        <w:t xml:space="preserve"> </w:t>
      </w:r>
      <w:r w:rsidRPr="002F153F">
        <w:t>найденных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заданным</w:t>
      </w:r>
      <w:r w:rsidR="00F734B3">
        <w:t xml:space="preserve"> </w:t>
      </w:r>
      <w:r w:rsidRPr="002F153F">
        <w:t>условиям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="00F6151E" w:rsidRPr="002F153F">
        <w:t>(</w:t>
      </w:r>
      <w:r w:rsidR="00F6151E" w:rsidRPr="002F153F">
        <w:fldChar w:fldCharType="begin"/>
      </w:r>
      <w:r w:rsidR="00F6151E" w:rsidRPr="002F153F">
        <w:instrText xml:space="preserve"> REF _Ref202366753 \h </w:instrText>
      </w:r>
      <w:r w:rsidR="00F6151E" w:rsidRPr="002F153F">
        <w:fldChar w:fldCharType="separate"/>
      </w:r>
      <w:r w:rsidR="00B50C08">
        <w:t>Рисунок </w:t>
      </w:r>
      <w:r w:rsidR="00B50C08">
        <w:rPr>
          <w:noProof/>
        </w:rPr>
        <w:t>3</w:t>
      </w:r>
      <w:r w:rsidR="00F6151E" w:rsidRPr="002F153F">
        <w:fldChar w:fldCharType="end"/>
      </w:r>
      <w:r w:rsidR="00F6151E" w:rsidRPr="002F153F">
        <w:t>)</w:t>
      </w:r>
      <w:r w:rsidRPr="002F153F">
        <w:t>.</w:t>
      </w:r>
    </w:p>
    <w:p w14:paraId="4667C23A" w14:textId="1B1F317E" w:rsidR="00CC7EEA" w:rsidRPr="002F153F" w:rsidRDefault="00085527" w:rsidP="00D053CD">
      <w:pPr>
        <w:pStyle w:val="phfigure"/>
      </w:pPr>
      <w:r>
        <w:rPr>
          <w:noProof/>
        </w:rPr>
        <w:drawing>
          <wp:inline distT="0" distB="0" distL="0" distR="0" wp14:anchorId="16BA6CE4" wp14:editId="5D1297E7">
            <wp:extent cx="6152515" cy="4170680"/>
            <wp:effectExtent l="19050" t="19050" r="1968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706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93188B" w14:textId="2F7334F3" w:rsidR="00D053CD" w:rsidRPr="002F153F" w:rsidRDefault="00F734B3" w:rsidP="00D053CD">
      <w:pPr>
        <w:pStyle w:val="phfiguretitle"/>
      </w:pPr>
      <w:bookmarkStart w:id="49" w:name="_Ref202366753"/>
      <w:r>
        <w:t>Рисунок </w:t>
      </w:r>
      <w:r w:rsidR="00F6151E" w:rsidRPr="002F153F">
        <w:fldChar w:fldCharType="begin"/>
      </w:r>
      <w:r w:rsidR="00F6151E" w:rsidRPr="002F153F">
        <w:instrText>SEQ Рисунок \* ARABIC</w:instrText>
      </w:r>
      <w:r w:rsidR="00F6151E" w:rsidRPr="002F153F">
        <w:fldChar w:fldCharType="separate"/>
      </w:r>
      <w:r w:rsidR="00B50C08">
        <w:rPr>
          <w:noProof/>
        </w:rPr>
        <w:t>3</w:t>
      </w:r>
      <w:r w:rsidR="00F6151E" w:rsidRPr="002F153F">
        <w:fldChar w:fldCharType="end"/>
      </w:r>
      <w:bookmarkEnd w:id="49"/>
      <w:r>
        <w:t xml:space="preserve"> </w:t>
      </w:r>
      <w:r w:rsidR="00F6151E" w:rsidRPr="002F153F">
        <w:t>–</w:t>
      </w:r>
      <w:r>
        <w:t xml:space="preserve"> </w:t>
      </w:r>
      <w:r w:rsidR="00F6151E" w:rsidRPr="002F153F">
        <w:t>Список</w:t>
      </w:r>
      <w:r>
        <w:t xml:space="preserve"> </w:t>
      </w:r>
      <w:r w:rsidR="00F6151E" w:rsidRPr="002F153F">
        <w:t>пациентов,</w:t>
      </w:r>
      <w:r>
        <w:t xml:space="preserve"> </w:t>
      </w:r>
      <w:r w:rsidR="00F6151E" w:rsidRPr="002F153F">
        <w:t>найденных</w:t>
      </w:r>
      <w:r>
        <w:t xml:space="preserve"> </w:t>
      </w:r>
      <w:r w:rsidR="00F6151E" w:rsidRPr="002F153F">
        <w:t>по</w:t>
      </w:r>
      <w:r>
        <w:t xml:space="preserve"> </w:t>
      </w:r>
      <w:r w:rsidR="00F6151E" w:rsidRPr="002F153F">
        <w:t>заданным</w:t>
      </w:r>
      <w:r>
        <w:t xml:space="preserve"> </w:t>
      </w:r>
      <w:r w:rsidR="00F6151E" w:rsidRPr="002F153F">
        <w:t>условиям</w:t>
      </w:r>
      <w:r>
        <w:t xml:space="preserve"> </w:t>
      </w:r>
      <w:r w:rsidR="00F6151E" w:rsidRPr="002F153F">
        <w:t>поиска</w:t>
      </w:r>
    </w:p>
    <w:p w14:paraId="47214E6F" w14:textId="066BBAE8" w:rsidR="00CC7EEA" w:rsidRPr="002F153F" w:rsidRDefault="00D053CD" w:rsidP="00D053CD">
      <w:pPr>
        <w:pStyle w:val="phnormal"/>
      </w:pP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пациентах,</w:t>
      </w:r>
      <w:r w:rsidR="00F734B3">
        <w:t xml:space="preserve"> </w:t>
      </w:r>
      <w:r w:rsidRPr="002F153F">
        <w:t>представленная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таблице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F6151E" w:rsidRPr="002F153F">
        <w:t>(</w:t>
      </w:r>
      <w:r w:rsidR="00F6151E" w:rsidRPr="002F153F">
        <w:fldChar w:fldCharType="begin"/>
      </w:r>
      <w:r w:rsidR="00F6151E" w:rsidRPr="002F153F">
        <w:instrText xml:space="preserve"> REF _Ref202366788 \h </w:instrText>
      </w:r>
      <w:r w:rsidR="00F6151E" w:rsidRPr="002F153F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</w:t>
      </w:r>
      <w:r w:rsidR="00F6151E" w:rsidRPr="002F153F">
        <w:fldChar w:fldCharType="end"/>
      </w:r>
      <w:r w:rsidR="00F6151E" w:rsidRPr="002F153F">
        <w:t>)</w:t>
      </w:r>
      <w:r w:rsidRPr="002F153F">
        <w:t>.</w:t>
      </w:r>
    </w:p>
    <w:p w14:paraId="63CACC2B" w14:textId="6185D74D" w:rsidR="00CC7EEA" w:rsidRPr="002F153F" w:rsidRDefault="00F734B3" w:rsidP="00D053CD">
      <w:pPr>
        <w:pStyle w:val="phtabletitle"/>
      </w:pPr>
      <w:bookmarkStart w:id="50" w:name="_Ref202366788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</w:t>
      </w:r>
      <w:r w:rsidR="00D053CD" w:rsidRPr="002F153F">
        <w:rPr>
          <w:spacing w:val="20"/>
        </w:rPr>
        <w:fldChar w:fldCharType="end"/>
      </w:r>
      <w:bookmarkEnd w:id="50"/>
      <w:r>
        <w:rPr>
          <w:spacing w:val="20"/>
        </w:rPr>
        <w:t xml:space="preserve"> </w:t>
      </w:r>
      <w:r w:rsidR="00D053CD" w:rsidRPr="002F153F">
        <w:rPr>
          <w:spacing w:val="20"/>
        </w:rPr>
        <w:t>–</w:t>
      </w:r>
      <w:r>
        <w:t xml:space="preserve"> </w:t>
      </w:r>
      <w:r w:rsidR="00D053CD" w:rsidRPr="002F153F">
        <w:t>Описание</w:t>
      </w:r>
      <w:r>
        <w:t xml:space="preserve"> </w:t>
      </w:r>
      <w:r w:rsidR="00D053CD" w:rsidRPr="002F153F">
        <w:t>столбцов</w:t>
      </w:r>
      <w:r>
        <w:t xml:space="preserve"> </w:t>
      </w:r>
      <w:r w:rsidR="00D053CD" w:rsidRPr="002F153F">
        <w:t>с</w:t>
      </w:r>
      <w:r>
        <w:t xml:space="preserve"> </w:t>
      </w:r>
      <w:r w:rsidR="00D053CD" w:rsidRPr="002F153F">
        <w:t>данными</w:t>
      </w:r>
      <w:r>
        <w:t xml:space="preserve"> </w:t>
      </w:r>
      <w:r w:rsidR="00D053CD" w:rsidRPr="002F153F">
        <w:t>пациента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75"/>
        <w:gridCol w:w="8413"/>
      </w:tblGrid>
      <w:tr w:rsidR="00CC7EEA" w:rsidRPr="002F153F" w14:paraId="66191646" w14:textId="77777777" w:rsidTr="00F54F59">
        <w:trPr>
          <w:tblHeader/>
        </w:trPr>
        <w:tc>
          <w:tcPr>
            <w:tcW w:w="871" w:type="pct"/>
          </w:tcPr>
          <w:p w14:paraId="76077146" w14:textId="6479F32E" w:rsidR="00CC7EEA" w:rsidRPr="002F153F" w:rsidRDefault="00D053CD" w:rsidP="00F54F59">
            <w:pPr>
              <w:pStyle w:val="phtablecolcaption"/>
            </w:pPr>
            <w:bookmarkStart w:id="51" w:name="scroll-bookmark-11"/>
            <w:r w:rsidRPr="002F153F">
              <w:t>Наименование</w:t>
            </w:r>
            <w:r w:rsidR="00F734B3">
              <w:t xml:space="preserve"> </w:t>
            </w:r>
            <w:r w:rsidRPr="002F153F">
              <w:t>столбца</w:t>
            </w:r>
            <w:bookmarkEnd w:id="51"/>
          </w:p>
        </w:tc>
        <w:tc>
          <w:tcPr>
            <w:tcW w:w="4129" w:type="pct"/>
          </w:tcPr>
          <w:p w14:paraId="16917A9A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6A05F244" w14:textId="77777777" w:rsidTr="00F54F59">
        <w:tc>
          <w:tcPr>
            <w:tcW w:w="871" w:type="pct"/>
          </w:tcPr>
          <w:p w14:paraId="6B785B56" w14:textId="5A199CA0" w:rsidR="00CC7EEA" w:rsidRPr="002F153F" w:rsidRDefault="00D053CD" w:rsidP="00261A73">
            <w:pPr>
              <w:pStyle w:val="phtablecellleft"/>
            </w:pPr>
            <w:r w:rsidRPr="002F153F">
              <w:t>Фамилия,</w:t>
            </w:r>
            <w:r w:rsidR="00F734B3">
              <w:t xml:space="preserve"> </w:t>
            </w:r>
            <w:r w:rsidRPr="002F153F">
              <w:t>Имя,</w:t>
            </w:r>
            <w:r w:rsidR="00F734B3">
              <w:t xml:space="preserve"> </w:t>
            </w:r>
            <w:r w:rsidRPr="002F153F">
              <w:t>Отчество</w:t>
            </w:r>
          </w:p>
        </w:tc>
        <w:tc>
          <w:tcPr>
            <w:tcW w:w="4129" w:type="pct"/>
          </w:tcPr>
          <w:p w14:paraId="0354DF44" w14:textId="3B9C971B" w:rsidR="00CC7EEA" w:rsidRPr="002F153F" w:rsidRDefault="00D053CD" w:rsidP="00F6151E">
            <w:pPr>
              <w:pStyle w:val="phtablecellleft"/>
            </w:pPr>
            <w:r w:rsidRPr="002F153F">
              <w:t>Фамилия,</w:t>
            </w:r>
            <w:r w:rsidR="00F734B3">
              <w:t xml:space="preserve"> </w:t>
            </w:r>
            <w:r w:rsidRPr="002F153F">
              <w:t>имя,</w:t>
            </w:r>
            <w:r w:rsidR="00F734B3">
              <w:t xml:space="preserve"> </w:t>
            </w:r>
            <w:r w:rsidRPr="002F153F">
              <w:t>отчество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236185CF" w14:textId="77777777" w:rsidTr="00F54F59">
        <w:tc>
          <w:tcPr>
            <w:tcW w:w="871" w:type="pct"/>
          </w:tcPr>
          <w:p w14:paraId="012C0E40" w14:textId="00F73D0C" w:rsidR="00CC7EEA" w:rsidRPr="002F153F" w:rsidRDefault="00D053CD" w:rsidP="00261A73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рождения</w:t>
            </w:r>
          </w:p>
        </w:tc>
        <w:tc>
          <w:tcPr>
            <w:tcW w:w="4129" w:type="pct"/>
          </w:tcPr>
          <w:p w14:paraId="122B54D1" w14:textId="003634CD" w:rsidR="00CC7EEA" w:rsidRPr="002F153F" w:rsidRDefault="00D053CD" w:rsidP="00261A73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рождения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4F3BD735" w14:textId="77777777" w:rsidTr="00F54F59">
        <w:tc>
          <w:tcPr>
            <w:tcW w:w="871" w:type="pct"/>
          </w:tcPr>
          <w:p w14:paraId="6F5717CC" w14:textId="77777777" w:rsidR="00CC7EEA" w:rsidRPr="002F153F" w:rsidRDefault="00D053CD" w:rsidP="00261A73">
            <w:pPr>
              <w:pStyle w:val="phtablecellleft"/>
            </w:pPr>
            <w:r w:rsidRPr="002F153F">
              <w:lastRenderedPageBreak/>
              <w:t>Полис</w:t>
            </w:r>
          </w:p>
        </w:tc>
        <w:tc>
          <w:tcPr>
            <w:tcW w:w="4129" w:type="pct"/>
          </w:tcPr>
          <w:p w14:paraId="7B38DB23" w14:textId="1B9DC625" w:rsidR="00CC7EEA" w:rsidRPr="002F153F" w:rsidRDefault="00D053CD" w:rsidP="00261A73">
            <w:pPr>
              <w:pStyle w:val="phtablecellleft"/>
            </w:pPr>
            <w:r w:rsidRPr="002F153F">
              <w:t>Серия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полиса</w:t>
            </w:r>
            <w:r w:rsidR="00F734B3">
              <w:t xml:space="preserve"> </w:t>
            </w:r>
            <w:r w:rsidRPr="002F153F">
              <w:t>ОМС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5F261C39" w14:textId="77777777" w:rsidTr="00F54F59">
        <w:tc>
          <w:tcPr>
            <w:tcW w:w="871" w:type="pct"/>
          </w:tcPr>
          <w:p w14:paraId="45BBF215" w14:textId="0D49200F" w:rsidR="00CC7EEA" w:rsidRPr="002F153F" w:rsidRDefault="00D053CD" w:rsidP="00261A73">
            <w:pPr>
              <w:pStyle w:val="phtablecellleft"/>
            </w:pPr>
            <w:r w:rsidRPr="002F153F">
              <w:t>Полис</w:t>
            </w:r>
            <w:r w:rsidR="00F734B3">
              <w:t xml:space="preserve"> </w:t>
            </w:r>
            <w:r w:rsidRPr="002F153F">
              <w:t>ДМС</w:t>
            </w:r>
          </w:p>
        </w:tc>
        <w:tc>
          <w:tcPr>
            <w:tcW w:w="4129" w:type="pct"/>
          </w:tcPr>
          <w:p w14:paraId="5642E3B3" w14:textId="0FCE2B36" w:rsidR="00CC7EEA" w:rsidRPr="002F153F" w:rsidRDefault="00D053CD" w:rsidP="00261A73">
            <w:pPr>
              <w:pStyle w:val="phtablecellleft"/>
            </w:pPr>
            <w:r w:rsidRPr="002F153F">
              <w:t>Серия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полиса</w:t>
            </w:r>
            <w:r w:rsidR="00F734B3">
              <w:t xml:space="preserve"> </w:t>
            </w:r>
            <w:r w:rsidRPr="002F153F">
              <w:t>ДМС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25836A41" w14:textId="77777777" w:rsidTr="00F54F59">
        <w:tc>
          <w:tcPr>
            <w:tcW w:w="871" w:type="pct"/>
          </w:tcPr>
          <w:p w14:paraId="54159A83" w14:textId="3B22CB28" w:rsidR="00CC7EEA" w:rsidRPr="002F153F" w:rsidRDefault="00D053CD" w:rsidP="00261A73">
            <w:pPr>
              <w:pStyle w:val="phtablecellleft"/>
            </w:pPr>
            <w:r w:rsidRPr="002F153F">
              <w:t>Код</w:t>
            </w:r>
            <w:r w:rsidR="00F734B3">
              <w:t xml:space="preserve"> </w:t>
            </w:r>
            <w:r w:rsidRPr="002F153F">
              <w:t>страховой</w:t>
            </w:r>
            <w:r w:rsidR="00F734B3">
              <w:t xml:space="preserve"> </w:t>
            </w:r>
            <w:r w:rsidRPr="002F153F">
              <w:t>компании</w:t>
            </w:r>
          </w:p>
        </w:tc>
        <w:tc>
          <w:tcPr>
            <w:tcW w:w="4129" w:type="pct"/>
          </w:tcPr>
          <w:p w14:paraId="5BD56B54" w14:textId="6F3EE434" w:rsidR="00CC7EEA" w:rsidRPr="002F153F" w:rsidRDefault="00D053CD" w:rsidP="00261A73">
            <w:pPr>
              <w:pStyle w:val="phtablecellleft"/>
            </w:pPr>
            <w:r w:rsidRPr="002F153F">
              <w:t>Код</w:t>
            </w:r>
            <w:r w:rsidR="00F734B3">
              <w:t xml:space="preserve"> </w:t>
            </w:r>
            <w:r w:rsidRPr="002F153F">
              <w:t>страховой</w:t>
            </w:r>
            <w:r w:rsidR="00F734B3">
              <w:t xml:space="preserve"> </w:t>
            </w:r>
            <w:r w:rsidRPr="002F153F">
              <w:t>компании,</w:t>
            </w:r>
            <w:r w:rsidR="00F734B3">
              <w:t xml:space="preserve"> </w:t>
            </w:r>
            <w:r w:rsidRPr="002F153F">
              <w:t>выдавшей</w:t>
            </w:r>
            <w:r w:rsidR="00F734B3">
              <w:t xml:space="preserve"> </w:t>
            </w:r>
            <w:r w:rsidRPr="002F153F">
              <w:t>пациенту</w:t>
            </w:r>
            <w:r w:rsidR="00F734B3">
              <w:t xml:space="preserve"> </w:t>
            </w:r>
            <w:r w:rsidRPr="002F153F">
              <w:t>полис</w:t>
            </w:r>
            <w:r w:rsidR="00F734B3">
              <w:t xml:space="preserve"> </w:t>
            </w:r>
            <w:r w:rsidRPr="002F153F">
              <w:t>ОМС,</w:t>
            </w:r>
            <w:r w:rsidR="00F734B3">
              <w:t xml:space="preserve"> </w:t>
            </w:r>
            <w:r w:rsidRPr="002F153F">
              <w:t>действующий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дату</w:t>
            </w:r>
          </w:p>
        </w:tc>
      </w:tr>
      <w:tr w:rsidR="00CC7EEA" w:rsidRPr="002F153F" w14:paraId="73C2592B" w14:textId="77777777" w:rsidTr="00F54F59">
        <w:tc>
          <w:tcPr>
            <w:tcW w:w="871" w:type="pct"/>
          </w:tcPr>
          <w:p w14:paraId="3D90194E" w14:textId="6983B854" w:rsidR="00CC7EEA" w:rsidRPr="002F153F" w:rsidRDefault="00D053CD" w:rsidP="00261A73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документа</w:t>
            </w:r>
          </w:p>
        </w:tc>
        <w:tc>
          <w:tcPr>
            <w:tcW w:w="4129" w:type="pct"/>
          </w:tcPr>
          <w:p w14:paraId="5C278912" w14:textId="73BF5429" w:rsidR="00CC7EEA" w:rsidRPr="002F153F" w:rsidRDefault="00D053CD" w:rsidP="00261A73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документа,</w:t>
            </w:r>
            <w:r w:rsidR="00F734B3">
              <w:t xml:space="preserve"> </w:t>
            </w:r>
            <w:r w:rsidRPr="002F153F">
              <w:t>удостоверяющего</w:t>
            </w:r>
            <w:r w:rsidR="00F734B3">
              <w:t xml:space="preserve"> </w:t>
            </w:r>
            <w:r w:rsidRPr="002F153F">
              <w:t>личность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5E85EF53" w14:textId="77777777" w:rsidTr="00F54F59">
        <w:tc>
          <w:tcPr>
            <w:tcW w:w="871" w:type="pct"/>
          </w:tcPr>
          <w:p w14:paraId="01E3BA77" w14:textId="77777777" w:rsidR="00CC7EEA" w:rsidRPr="002F153F" w:rsidRDefault="00D053CD" w:rsidP="00261A73">
            <w:pPr>
              <w:pStyle w:val="phtablecellleft"/>
            </w:pPr>
            <w:r w:rsidRPr="002F153F">
              <w:t>Документ</w:t>
            </w:r>
          </w:p>
        </w:tc>
        <w:tc>
          <w:tcPr>
            <w:tcW w:w="4129" w:type="pct"/>
          </w:tcPr>
          <w:p w14:paraId="187513D1" w14:textId="6D0B3743" w:rsidR="00CC7EEA" w:rsidRPr="002F153F" w:rsidRDefault="00D053CD" w:rsidP="00261A73">
            <w:pPr>
              <w:pStyle w:val="phtablecellleft"/>
            </w:pPr>
            <w:r w:rsidRPr="002F153F">
              <w:t>Серия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документа,</w:t>
            </w:r>
            <w:r w:rsidR="00F734B3">
              <w:t xml:space="preserve"> </w:t>
            </w:r>
            <w:r w:rsidRPr="002F153F">
              <w:t>удостоверяющего</w:t>
            </w:r>
            <w:r w:rsidR="00F734B3">
              <w:t xml:space="preserve"> </w:t>
            </w:r>
            <w:r w:rsidRPr="002F153F">
              <w:t>личность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3B7185F4" w14:textId="77777777" w:rsidTr="00F54F59">
        <w:tc>
          <w:tcPr>
            <w:tcW w:w="871" w:type="pct"/>
          </w:tcPr>
          <w:p w14:paraId="533B2F0C" w14:textId="77777777" w:rsidR="00CC7EEA" w:rsidRPr="002F153F" w:rsidRDefault="00D053CD" w:rsidP="00261A73">
            <w:pPr>
              <w:pStyle w:val="phtablecellleft"/>
            </w:pPr>
            <w:r w:rsidRPr="002F153F">
              <w:t>Карта</w:t>
            </w:r>
          </w:p>
        </w:tc>
        <w:tc>
          <w:tcPr>
            <w:tcW w:w="4129" w:type="pct"/>
          </w:tcPr>
          <w:p w14:paraId="2088CEC8" w14:textId="7821A702" w:rsidR="00CC7EEA" w:rsidRPr="002F153F" w:rsidRDefault="00D053CD" w:rsidP="00261A73">
            <w:pPr>
              <w:pStyle w:val="phtablecellleft"/>
            </w:pPr>
            <w:r w:rsidRPr="002F153F">
              <w:t>Номер</w:t>
            </w:r>
            <w:r w:rsidR="00F734B3">
              <w:t xml:space="preserve"> </w:t>
            </w:r>
            <w:r w:rsidRPr="002F153F">
              <w:t>карты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данном</w:t>
            </w:r>
            <w:r w:rsidR="00F734B3">
              <w:t xml:space="preserve"> </w:t>
            </w:r>
            <w:r w:rsidRPr="002F153F">
              <w:t>МО</w:t>
            </w:r>
          </w:p>
        </w:tc>
      </w:tr>
      <w:tr w:rsidR="00CC7EEA" w:rsidRPr="002F153F" w14:paraId="2F49509B" w14:textId="77777777" w:rsidTr="00F54F59">
        <w:tc>
          <w:tcPr>
            <w:tcW w:w="871" w:type="pct"/>
          </w:tcPr>
          <w:p w14:paraId="0D2CBD6E" w14:textId="77777777" w:rsidR="00CC7EEA" w:rsidRPr="002F153F" w:rsidRDefault="00D053CD" w:rsidP="00261A73">
            <w:pPr>
              <w:pStyle w:val="phtablecellleft"/>
            </w:pPr>
            <w:r w:rsidRPr="002F153F">
              <w:t>Адрес</w:t>
            </w:r>
          </w:p>
        </w:tc>
        <w:tc>
          <w:tcPr>
            <w:tcW w:w="4129" w:type="pct"/>
          </w:tcPr>
          <w:p w14:paraId="086BEBFF" w14:textId="4C6C8F18" w:rsidR="00CC7EEA" w:rsidRPr="002F153F" w:rsidRDefault="00D053CD" w:rsidP="00261A73">
            <w:pPr>
              <w:pStyle w:val="phtablecellleft"/>
            </w:pPr>
            <w:r w:rsidRPr="002F153F">
              <w:t>Адрес</w:t>
            </w:r>
            <w:r w:rsidR="00F734B3">
              <w:t xml:space="preserve"> </w:t>
            </w:r>
            <w:r w:rsidRPr="002F153F">
              <w:t>регистрации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6C70A571" w14:textId="77777777" w:rsidTr="00F54F59">
        <w:tc>
          <w:tcPr>
            <w:tcW w:w="871" w:type="pct"/>
          </w:tcPr>
          <w:p w14:paraId="2AA62247" w14:textId="374D2257" w:rsidR="00CC7EEA" w:rsidRPr="002F153F" w:rsidRDefault="00D053CD" w:rsidP="00261A73">
            <w:pPr>
              <w:pStyle w:val="phtablecellleft"/>
            </w:pPr>
            <w:r w:rsidRPr="002F153F">
              <w:t>Телефон</w:t>
            </w:r>
            <w:r w:rsidR="00F734B3">
              <w:t xml:space="preserve"> </w:t>
            </w:r>
            <w:r w:rsidRPr="002F153F">
              <w:t>№</w:t>
            </w:r>
          </w:p>
        </w:tc>
        <w:tc>
          <w:tcPr>
            <w:tcW w:w="4129" w:type="pct"/>
          </w:tcPr>
          <w:p w14:paraId="427DBAB6" w14:textId="66458069" w:rsidR="00CC7EEA" w:rsidRPr="002F153F" w:rsidRDefault="00D053CD" w:rsidP="00261A73">
            <w:pPr>
              <w:pStyle w:val="phtablecellleft"/>
            </w:pPr>
            <w:r w:rsidRPr="002F153F">
              <w:t>Номер</w:t>
            </w:r>
            <w:r w:rsidR="00F734B3">
              <w:t xml:space="preserve"> </w:t>
            </w:r>
            <w:r w:rsidRPr="002F153F">
              <w:t>телефона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0191AB66" w14:textId="77777777" w:rsidTr="00F54F59">
        <w:tc>
          <w:tcPr>
            <w:tcW w:w="871" w:type="pct"/>
          </w:tcPr>
          <w:p w14:paraId="3887CB46" w14:textId="3E43134B" w:rsidR="00CC7EEA" w:rsidRPr="002F153F" w:rsidRDefault="00D053CD" w:rsidP="00261A73">
            <w:pPr>
              <w:pStyle w:val="phtablecellleft"/>
            </w:pPr>
            <w:r w:rsidRPr="002F153F">
              <w:t>Адрес</w:t>
            </w:r>
            <w:r w:rsidR="00F734B3">
              <w:t xml:space="preserve"> </w:t>
            </w:r>
            <w:r w:rsidRPr="002F153F">
              <w:t>факт.</w:t>
            </w:r>
            <w:r w:rsidR="00F734B3">
              <w:t xml:space="preserve"> </w:t>
            </w:r>
            <w:r w:rsidRPr="002F153F">
              <w:t>проживания</w:t>
            </w:r>
          </w:p>
        </w:tc>
        <w:tc>
          <w:tcPr>
            <w:tcW w:w="4129" w:type="pct"/>
          </w:tcPr>
          <w:p w14:paraId="4C8E1392" w14:textId="34D53AA9" w:rsidR="00CC7EEA" w:rsidRPr="002F153F" w:rsidRDefault="00D053CD" w:rsidP="00261A73">
            <w:pPr>
              <w:pStyle w:val="phtablecellleft"/>
            </w:pPr>
            <w:r w:rsidRPr="002F153F">
              <w:t>Адрес</w:t>
            </w:r>
            <w:r w:rsidR="00F734B3">
              <w:t xml:space="preserve"> </w:t>
            </w:r>
            <w:r w:rsidRPr="002F153F">
              <w:t>фактического</w:t>
            </w:r>
            <w:r w:rsidR="00F734B3">
              <w:t xml:space="preserve"> </w:t>
            </w:r>
            <w:r w:rsidRPr="002F153F">
              <w:t>проживания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107DA278" w14:textId="77777777" w:rsidTr="00F54F59">
        <w:tc>
          <w:tcPr>
            <w:tcW w:w="871" w:type="pct"/>
          </w:tcPr>
          <w:p w14:paraId="4C6915FC" w14:textId="77777777" w:rsidR="00CC7EEA" w:rsidRPr="002F153F" w:rsidRDefault="00D053CD" w:rsidP="00261A73">
            <w:pPr>
              <w:pStyle w:val="phtablecellleft"/>
            </w:pPr>
            <w:r w:rsidRPr="002F153F">
              <w:t>Маркер</w:t>
            </w:r>
          </w:p>
        </w:tc>
        <w:tc>
          <w:tcPr>
            <w:tcW w:w="4129" w:type="pct"/>
          </w:tcPr>
          <w:p w14:paraId="767D4BA5" w14:textId="1FFD71C2" w:rsidR="00CC7EEA" w:rsidRPr="002F153F" w:rsidRDefault="00D053CD" w:rsidP="00261A73">
            <w:pPr>
              <w:pStyle w:val="phtablecellleft"/>
            </w:pPr>
            <w:r w:rsidRPr="002F153F">
              <w:t>При</w:t>
            </w:r>
            <w:r w:rsidR="00F734B3">
              <w:t xml:space="preserve"> </w:t>
            </w:r>
            <w:r w:rsidRPr="002F153F">
              <w:t>наведении</w:t>
            </w:r>
            <w:r w:rsidR="00F734B3">
              <w:t xml:space="preserve"> </w:t>
            </w:r>
            <w:r w:rsidRPr="002F153F">
              <w:t>курсора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ячейку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столбце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Маркеры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отображаются</w:t>
            </w:r>
            <w:r w:rsidR="00F734B3">
              <w:t xml:space="preserve"> </w:t>
            </w:r>
            <w:r w:rsidRPr="002F153F">
              <w:t>актуальные</w:t>
            </w:r>
            <w:r w:rsidR="00F734B3">
              <w:t xml:space="preserve"> </w:t>
            </w:r>
            <w:r w:rsidRPr="002F153F">
              <w:t>маркеры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карты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дату,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просмотр</w:t>
            </w:r>
            <w:r w:rsidR="00F734B3">
              <w:t xml:space="preserve"> </w:t>
            </w:r>
            <w:r w:rsidRPr="002F153F">
              <w:t>которых</w:t>
            </w:r>
            <w:r w:rsidR="00F734B3">
              <w:t xml:space="preserve"> </w:t>
            </w:r>
            <w:r w:rsidRPr="002F153F">
              <w:t>у</w:t>
            </w:r>
            <w:r w:rsidR="00F734B3">
              <w:t xml:space="preserve"> </w:t>
            </w:r>
            <w:r w:rsidRPr="002F153F">
              <w:t>текущего</w:t>
            </w:r>
            <w:r w:rsidR="00F734B3">
              <w:t xml:space="preserve"> </w:t>
            </w:r>
            <w:r w:rsidRPr="002F153F">
              <w:t>пользователя</w:t>
            </w:r>
            <w:r w:rsidR="00F734B3">
              <w:t xml:space="preserve"> </w:t>
            </w:r>
            <w:r w:rsidRPr="002F153F">
              <w:t>есть</w:t>
            </w:r>
            <w:r w:rsidR="00F734B3">
              <w:t xml:space="preserve"> </w:t>
            </w:r>
            <w:r w:rsidRPr="002F153F">
              <w:t>права.</w:t>
            </w:r>
            <w:r w:rsidR="00F734B3">
              <w:t xml:space="preserve"> </w:t>
            </w:r>
            <w:r w:rsidRPr="002F153F">
              <w:t>Маркеры</w:t>
            </w:r>
            <w:r w:rsidR="00F734B3">
              <w:t xml:space="preserve"> </w:t>
            </w:r>
            <w:r w:rsidRPr="002F153F">
              <w:t>–</w:t>
            </w:r>
            <w:r w:rsidR="00F734B3">
              <w:t xml:space="preserve"> </w:t>
            </w:r>
            <w:r w:rsidRPr="002F153F">
              <w:t>это</w:t>
            </w:r>
            <w:r w:rsidR="00F734B3">
              <w:t xml:space="preserve"> </w:t>
            </w:r>
            <w:r w:rsidRPr="002F153F">
              <w:t>отметки</w:t>
            </w:r>
            <w:r w:rsidR="00F734B3">
              <w:t xml:space="preserve"> </w:t>
            </w:r>
            <w:r w:rsidRPr="002F153F">
              <w:t>об</w:t>
            </w:r>
            <w:r w:rsidR="00F734B3">
              <w:t xml:space="preserve"> </w:t>
            </w:r>
            <w:r w:rsidRPr="002F153F">
              <w:t>отнесении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условной</w:t>
            </w:r>
            <w:r w:rsidR="00F734B3">
              <w:t xml:space="preserve"> </w:t>
            </w:r>
            <w:r w:rsidRPr="002F153F">
              <w:t>группе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группам.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отображаются</w:t>
            </w:r>
            <w:r w:rsidR="00F734B3">
              <w:t xml:space="preserve"> </w:t>
            </w:r>
            <w:r w:rsidRPr="002F153F">
              <w:t>5</w:t>
            </w:r>
            <w:r w:rsidR="00F734B3">
              <w:t xml:space="preserve"> </w:t>
            </w:r>
            <w:r w:rsidRPr="002F153F">
              <w:t>блоков</w:t>
            </w:r>
            <w:r w:rsidR="00F734B3">
              <w:t xml:space="preserve"> </w:t>
            </w:r>
            <w:r w:rsidRPr="002F153F">
              <w:t>(максимум</w:t>
            </w:r>
            <w:r w:rsidR="00F734B3">
              <w:t xml:space="preserve"> </w:t>
            </w:r>
            <w:r w:rsidRPr="002F153F">
              <w:t>5</w:t>
            </w:r>
            <w:r w:rsidR="00F734B3">
              <w:t xml:space="preserve"> </w:t>
            </w:r>
            <w:r w:rsidRPr="002F153F">
              <w:t>маркеров),</w:t>
            </w:r>
            <w:r w:rsidR="00F734B3">
              <w:t xml:space="preserve"> </w:t>
            </w:r>
            <w:r w:rsidRPr="002F153F">
              <w:t>которые</w:t>
            </w:r>
            <w:r w:rsidR="00F734B3">
              <w:t xml:space="preserve"> </w:t>
            </w:r>
            <w:r w:rsidRPr="002F153F">
              <w:t>закрашиваются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соответствии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настройкой</w:t>
            </w:r>
            <w:r w:rsidR="00F734B3">
              <w:t xml:space="preserve"> </w:t>
            </w:r>
            <w:r w:rsidRPr="002F153F">
              <w:t>маркера.</w:t>
            </w:r>
            <w:r w:rsidR="00F734B3">
              <w:t xml:space="preserve"> </w:t>
            </w:r>
            <w:r w:rsidRPr="002F153F">
              <w:t>Например,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аллергия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антибиотики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сахарный</w:t>
            </w:r>
            <w:r w:rsidR="00F734B3">
              <w:t xml:space="preserve"> </w:t>
            </w:r>
            <w:r w:rsidRPr="002F153F">
              <w:t>диабет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т.д.</w:t>
            </w:r>
          </w:p>
          <w:p w14:paraId="3FCC0236" w14:textId="7CBD4C29" w:rsidR="00CC7EEA" w:rsidRPr="002F153F" w:rsidRDefault="00D053CD" w:rsidP="00706D1B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Настройка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Pr="002F153F">
              <w:t>маркеров</w:t>
            </w:r>
            <w:r w:rsidR="00F734B3">
              <w:t xml:space="preserve"> </w:t>
            </w:r>
            <w:r w:rsidRPr="002F153F">
              <w:t>описана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руководстве</w:t>
            </w:r>
            <w:r w:rsidR="00F734B3">
              <w:t xml:space="preserve"> </w:t>
            </w:r>
            <w:r w:rsidRPr="002F153F">
              <w:t>администратора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Регистратура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маркировка</w:t>
            </w:r>
            <w:r w:rsidR="00F734B3">
              <w:t xml:space="preserve"> </w:t>
            </w:r>
            <w:r w:rsidRPr="002F153F">
              <w:t>карт</w:t>
            </w:r>
            <w:r w:rsidR="00F734B3">
              <w:t xml:space="preserve"> </w:t>
            </w:r>
            <w:r w:rsidRPr="002F153F">
              <w:t>пациентов</w:t>
            </w:r>
            <w:r w:rsidR="00F734B3">
              <w:t xml:space="preserve"> </w:t>
            </w:r>
            <w:r w:rsidRPr="002F153F">
              <w:t>–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руководстве</w:t>
            </w:r>
            <w:r w:rsidR="00F734B3">
              <w:t xml:space="preserve"> </w:t>
            </w:r>
            <w:r w:rsidRPr="002F153F">
              <w:t>пользователя</w:t>
            </w:r>
            <w:r w:rsidR="00F734B3">
              <w:t xml:space="preserve"> </w:t>
            </w:r>
            <w:r w:rsidR="003C790E">
              <w:t>модуля</w:t>
            </w:r>
            <w:r w:rsidR="00F734B3">
              <w:t xml:space="preserve"> </w:t>
            </w:r>
            <w:r w:rsidR="00B21D8E" w:rsidRPr="002F153F">
              <w:t>«</w:t>
            </w:r>
            <w:r w:rsidR="003C790E" w:rsidRPr="00602E11">
              <w:rPr>
                <w:szCs w:val="24"/>
              </w:rPr>
              <w:t>ЭМК</w:t>
            </w:r>
            <w:r w:rsidR="00F734B3">
              <w:rPr>
                <w:szCs w:val="24"/>
              </w:rPr>
              <w:t xml:space="preserve"> </w:t>
            </w:r>
            <w:r w:rsidR="003C790E" w:rsidRPr="00602E11">
              <w:rPr>
                <w:szCs w:val="24"/>
              </w:rPr>
              <w:t>(Карта</w:t>
            </w:r>
            <w:r w:rsidR="00F734B3">
              <w:rPr>
                <w:szCs w:val="24"/>
              </w:rPr>
              <w:t xml:space="preserve"> </w:t>
            </w:r>
            <w:r w:rsidR="003C790E" w:rsidRPr="00602E11">
              <w:rPr>
                <w:szCs w:val="24"/>
              </w:rPr>
              <w:t>пациента)</w:t>
            </w:r>
            <w:r w:rsidR="00B21D8E" w:rsidRPr="002F153F">
              <w:t>»</w:t>
            </w:r>
          </w:p>
        </w:tc>
      </w:tr>
      <w:tr w:rsidR="00CC7EEA" w:rsidRPr="002F153F" w14:paraId="183E648E" w14:textId="77777777" w:rsidTr="00F54F59">
        <w:tc>
          <w:tcPr>
            <w:tcW w:w="871" w:type="pct"/>
          </w:tcPr>
          <w:p w14:paraId="3ECE88B2" w14:textId="77777777" w:rsidR="00CC7EEA" w:rsidRPr="002F153F" w:rsidRDefault="00D053CD" w:rsidP="00261A73">
            <w:pPr>
              <w:pStyle w:val="phtablecellleft"/>
            </w:pPr>
            <w:r w:rsidRPr="002F153F">
              <w:t>Печать</w:t>
            </w:r>
          </w:p>
        </w:tc>
        <w:tc>
          <w:tcPr>
            <w:tcW w:w="4129" w:type="pct"/>
          </w:tcPr>
          <w:p w14:paraId="145EE9DC" w14:textId="487891DE" w:rsidR="00CC7EEA" w:rsidRPr="002F153F" w:rsidRDefault="00D053CD" w:rsidP="00261A73">
            <w:pPr>
              <w:pStyle w:val="phtablecellleft"/>
            </w:pPr>
            <w:r w:rsidRPr="002F153F">
              <w:t>Отметка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печати</w:t>
            </w:r>
            <w:r w:rsidR="00F734B3">
              <w:t xml:space="preserve"> </w:t>
            </w:r>
            <w:r w:rsidRPr="002F153F">
              <w:t>медкарты</w:t>
            </w:r>
          </w:p>
        </w:tc>
      </w:tr>
      <w:tr w:rsidR="00CC7EEA" w:rsidRPr="002F153F" w14:paraId="0176C424" w14:textId="77777777" w:rsidTr="00F54F59">
        <w:tc>
          <w:tcPr>
            <w:tcW w:w="871" w:type="pct"/>
          </w:tcPr>
          <w:p w14:paraId="2CA467F0" w14:textId="77777777" w:rsidR="00CC7EEA" w:rsidRPr="002F153F" w:rsidRDefault="00D053CD" w:rsidP="00261A73">
            <w:pPr>
              <w:pStyle w:val="phtablecellleft"/>
            </w:pPr>
            <w:r w:rsidRPr="002F153F">
              <w:t>Прикрепление</w:t>
            </w:r>
          </w:p>
        </w:tc>
        <w:tc>
          <w:tcPr>
            <w:tcW w:w="4129" w:type="pct"/>
          </w:tcPr>
          <w:p w14:paraId="3A343F8D" w14:textId="13B6C41D" w:rsidR="00CC7EEA" w:rsidRPr="002F153F" w:rsidRDefault="00D053CD" w:rsidP="00261A73">
            <w:pPr>
              <w:pStyle w:val="phtablecellleft"/>
            </w:pPr>
            <w:r w:rsidRPr="002F153F">
              <w:t>МО,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которому</w:t>
            </w:r>
            <w:r w:rsidR="00F734B3">
              <w:t xml:space="preserve"> </w:t>
            </w:r>
            <w:r w:rsidRPr="002F153F">
              <w:t>прикреплен</w:t>
            </w:r>
            <w:r w:rsidR="00F734B3">
              <w:t xml:space="preserve"> </w:t>
            </w:r>
            <w:r w:rsidRPr="002F153F">
              <w:t>пациент</w:t>
            </w:r>
          </w:p>
        </w:tc>
      </w:tr>
      <w:tr w:rsidR="00CC7EEA" w:rsidRPr="002F153F" w14:paraId="0D07B739" w14:textId="77777777" w:rsidTr="00F54F59">
        <w:tc>
          <w:tcPr>
            <w:tcW w:w="871" w:type="pct"/>
          </w:tcPr>
          <w:p w14:paraId="444F4A3B" w14:textId="1E45D8BD" w:rsidR="00CC7EEA" w:rsidRPr="002F153F" w:rsidRDefault="00D053CD" w:rsidP="00261A73">
            <w:pPr>
              <w:pStyle w:val="phtablecellleft"/>
            </w:pPr>
            <w:r w:rsidRPr="002F153F">
              <w:t>Социальное</w:t>
            </w:r>
            <w:r w:rsidR="00F734B3">
              <w:t xml:space="preserve"> </w:t>
            </w:r>
            <w:r w:rsidRPr="002F153F">
              <w:t>положение</w:t>
            </w:r>
          </w:p>
        </w:tc>
        <w:tc>
          <w:tcPr>
            <w:tcW w:w="4129" w:type="pct"/>
          </w:tcPr>
          <w:p w14:paraId="30DF9945" w14:textId="68133DDB" w:rsidR="00CC7EEA" w:rsidRPr="002F153F" w:rsidRDefault="00D053CD" w:rsidP="00261A73">
            <w:pPr>
              <w:pStyle w:val="phtablecellleft"/>
            </w:pPr>
            <w:r w:rsidRPr="002F153F">
              <w:t>Код</w:t>
            </w:r>
            <w:r w:rsidR="00F734B3">
              <w:t xml:space="preserve"> </w:t>
            </w:r>
            <w:r w:rsidRPr="002F153F">
              <w:t>социального</w:t>
            </w:r>
            <w:r w:rsidR="00F734B3">
              <w:t xml:space="preserve"> </w:t>
            </w:r>
            <w:r w:rsidRPr="002F153F">
              <w:t>положения</w:t>
            </w:r>
            <w:r w:rsidR="00F734B3">
              <w:t xml:space="preserve"> </w:t>
            </w:r>
            <w:r w:rsidRPr="002F153F">
              <w:t>пациента.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добавлении</w:t>
            </w:r>
            <w:r w:rsidR="00F734B3">
              <w:t xml:space="preserve"> </w:t>
            </w:r>
            <w:r w:rsidRPr="002F153F">
              <w:t>контрагента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создании</w:t>
            </w:r>
            <w:r w:rsidR="00F734B3">
              <w:t xml:space="preserve"> </w:t>
            </w:r>
            <w:r w:rsidRPr="002F153F">
              <w:t>карты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контрагенту: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женщине</w:t>
            </w:r>
            <w:r w:rsidR="00F734B3">
              <w:t xml:space="preserve"> </w:t>
            </w:r>
            <w:r w:rsidRPr="002F153F">
              <w:t>больше</w:t>
            </w:r>
            <w:r w:rsidR="00F734B3">
              <w:t xml:space="preserve"> </w:t>
            </w:r>
            <w:r w:rsidRPr="002F153F">
              <w:t>55</w:t>
            </w:r>
            <w:r w:rsidR="00F734B3">
              <w:t xml:space="preserve"> </w:t>
            </w:r>
            <w:r w:rsidRPr="002F153F">
              <w:t>лет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мужчине</w:t>
            </w:r>
            <w:r w:rsidR="00F734B3">
              <w:t xml:space="preserve"> </w:t>
            </w:r>
            <w:r w:rsidRPr="002F153F">
              <w:t>больше</w:t>
            </w:r>
            <w:r w:rsidR="00F734B3">
              <w:t xml:space="preserve"> </w:t>
            </w:r>
            <w:r w:rsidRPr="002F153F">
              <w:t>60</w:t>
            </w:r>
            <w:r w:rsidR="00F734B3">
              <w:t xml:space="preserve"> </w:t>
            </w:r>
            <w:r w:rsidRPr="002F153F">
              <w:t>лет,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значением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Пенсионер</w:t>
            </w:r>
            <w:r w:rsidR="00F734B3">
              <w:t xml:space="preserve"> </w:t>
            </w:r>
            <w:r w:rsidRPr="002F153F">
              <w:t>неработающий</w:t>
            </w:r>
            <w:r w:rsidR="00B21D8E" w:rsidRPr="002F153F">
              <w:t>»</w:t>
            </w:r>
          </w:p>
        </w:tc>
      </w:tr>
      <w:tr w:rsidR="00CC7EEA" w:rsidRPr="002F153F" w14:paraId="21BBF177" w14:textId="77777777" w:rsidTr="00F54F59">
        <w:tc>
          <w:tcPr>
            <w:tcW w:w="871" w:type="pct"/>
          </w:tcPr>
          <w:p w14:paraId="7C0CC04C" w14:textId="77777777" w:rsidR="00CC7EEA" w:rsidRPr="002F153F" w:rsidRDefault="00D053CD" w:rsidP="00261A73">
            <w:pPr>
              <w:pStyle w:val="phtablecellleft"/>
            </w:pPr>
            <w:r w:rsidRPr="002F153F">
              <w:t>Умер</w:t>
            </w:r>
          </w:p>
        </w:tc>
        <w:tc>
          <w:tcPr>
            <w:tcW w:w="4129" w:type="pct"/>
          </w:tcPr>
          <w:p w14:paraId="103A2577" w14:textId="1135BD05" w:rsidR="00CC7EEA" w:rsidRPr="002F153F" w:rsidRDefault="00D053CD" w:rsidP="00261A73">
            <w:pPr>
              <w:pStyle w:val="phtablecellleft"/>
            </w:pPr>
            <w:r w:rsidRPr="002F153F">
              <w:t>Отметка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факте</w:t>
            </w:r>
            <w:r w:rsidR="00F734B3">
              <w:t xml:space="preserve"> </w:t>
            </w:r>
            <w:r w:rsidRPr="002F153F">
              <w:t>смерти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3B530DD5" w14:textId="77777777" w:rsidTr="00F54F59">
        <w:tc>
          <w:tcPr>
            <w:tcW w:w="871" w:type="pct"/>
          </w:tcPr>
          <w:p w14:paraId="422B34A7" w14:textId="226DC7E9" w:rsidR="00CC7EEA" w:rsidRPr="002F153F" w:rsidRDefault="00D053CD" w:rsidP="00261A73">
            <w:pPr>
              <w:pStyle w:val="phtablecellleft"/>
            </w:pPr>
            <w:r w:rsidRPr="002F153F">
              <w:t>Карта</w:t>
            </w:r>
            <w:r w:rsidR="00F734B3">
              <w:t xml:space="preserve"> </w:t>
            </w:r>
            <w:r w:rsidRPr="002F153F">
              <w:t>выдана</w:t>
            </w:r>
          </w:p>
        </w:tc>
        <w:tc>
          <w:tcPr>
            <w:tcW w:w="4129" w:type="pct"/>
          </w:tcPr>
          <w:p w14:paraId="0E8FBD04" w14:textId="4CFCA5AF" w:rsidR="00CC7EEA" w:rsidRPr="002F153F" w:rsidRDefault="00D053CD" w:rsidP="00261A73">
            <w:pPr>
              <w:pStyle w:val="phtablecellleft"/>
            </w:pPr>
            <w:r w:rsidRPr="002F153F">
              <w:t>Причина</w:t>
            </w:r>
            <w:r w:rsidR="00F734B3">
              <w:t xml:space="preserve"> </w:t>
            </w:r>
            <w:r w:rsidRPr="002F153F">
              <w:t>выдачи</w:t>
            </w:r>
            <w:r w:rsidR="00F734B3">
              <w:t xml:space="preserve"> </w:t>
            </w:r>
            <w:r w:rsidRPr="002F153F">
              <w:t>карты</w:t>
            </w:r>
          </w:p>
        </w:tc>
      </w:tr>
      <w:tr w:rsidR="00CC7EEA" w:rsidRPr="002F153F" w14:paraId="462FE9EE" w14:textId="77777777" w:rsidTr="00F54F59">
        <w:tc>
          <w:tcPr>
            <w:tcW w:w="871" w:type="pct"/>
          </w:tcPr>
          <w:p w14:paraId="7C4673E0" w14:textId="77777777" w:rsidR="00CC7EEA" w:rsidRPr="002F153F" w:rsidRDefault="00D053CD" w:rsidP="00261A73">
            <w:pPr>
              <w:pStyle w:val="phtablecellleft"/>
            </w:pPr>
            <w:r w:rsidRPr="002F153F">
              <w:t>Примечание</w:t>
            </w:r>
          </w:p>
        </w:tc>
        <w:tc>
          <w:tcPr>
            <w:tcW w:w="4129" w:type="pct"/>
          </w:tcPr>
          <w:p w14:paraId="35D84DDD" w14:textId="24793CD5" w:rsidR="00CC7EEA" w:rsidRPr="002F153F" w:rsidRDefault="00D053CD" w:rsidP="00261A73">
            <w:pPr>
              <w:pStyle w:val="phtablecellleft"/>
            </w:pPr>
            <w:r w:rsidRPr="002F153F">
              <w:t>Дополнительная</w:t>
            </w:r>
            <w:r w:rsidR="00F734B3">
              <w:t xml:space="preserve"> </w:t>
            </w:r>
            <w:r w:rsidRPr="002F153F">
              <w:t>информация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пациенте</w:t>
            </w:r>
          </w:p>
        </w:tc>
      </w:tr>
      <w:tr w:rsidR="00CC7EEA" w:rsidRPr="002F153F" w14:paraId="2A3FDDC3" w14:textId="77777777" w:rsidTr="00F54F59">
        <w:tc>
          <w:tcPr>
            <w:tcW w:w="871" w:type="pct"/>
          </w:tcPr>
          <w:p w14:paraId="372E36B7" w14:textId="77777777" w:rsidR="00CC7EEA" w:rsidRPr="002F153F" w:rsidRDefault="00D053CD" w:rsidP="00261A73">
            <w:pPr>
              <w:pStyle w:val="phtablecellleft"/>
            </w:pPr>
            <w:r w:rsidRPr="002F153F">
              <w:t>СНИЛС</w:t>
            </w:r>
          </w:p>
        </w:tc>
        <w:tc>
          <w:tcPr>
            <w:tcW w:w="4129" w:type="pct"/>
          </w:tcPr>
          <w:p w14:paraId="02F5C980" w14:textId="68DD3062" w:rsidR="00CC7EEA" w:rsidRPr="002F153F" w:rsidRDefault="00D053CD" w:rsidP="00261A73">
            <w:pPr>
              <w:pStyle w:val="phtablecellleft"/>
            </w:pPr>
            <w:r w:rsidRPr="002F153F">
              <w:t>Номер</w:t>
            </w:r>
            <w:r w:rsidR="00F734B3">
              <w:t xml:space="preserve"> </w:t>
            </w:r>
            <w:r w:rsidRPr="002F153F">
              <w:t>СНИЛС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</w:tbl>
    <w:p w14:paraId="6F2B4666" w14:textId="77777777" w:rsidR="00261A73" w:rsidRPr="002F153F" w:rsidRDefault="00261A73" w:rsidP="00261A73">
      <w:pPr>
        <w:pStyle w:val="phnormal"/>
      </w:pPr>
    </w:p>
    <w:p w14:paraId="6A38AF9D" w14:textId="455B6B83" w:rsidR="00CC7EEA" w:rsidRPr="002F153F" w:rsidRDefault="00D053CD" w:rsidP="00261A73">
      <w:pPr>
        <w:pStyle w:val="phnormal"/>
      </w:pPr>
      <w:r w:rsidRPr="002F153F">
        <w:t>Порядок</w:t>
      </w:r>
      <w:r w:rsidR="00F734B3">
        <w:t xml:space="preserve"> </w:t>
      </w:r>
      <w:r w:rsidRPr="002F153F">
        <w:t>отображения</w:t>
      </w:r>
      <w:r w:rsidR="00F734B3">
        <w:t xml:space="preserve"> </w:t>
      </w:r>
      <w:r w:rsidRPr="002F153F">
        <w:t>столбцов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настроить.</w:t>
      </w:r>
    </w:p>
    <w:p w14:paraId="1BB5FDEB" w14:textId="2770C052" w:rsidR="00CC7EEA" w:rsidRPr="002F153F" w:rsidRDefault="00D053CD" w:rsidP="00F6151E">
      <w:pPr>
        <w:pStyle w:val="3"/>
      </w:pPr>
      <w:bookmarkStart w:id="52" w:name="_Toc202520627"/>
      <w:bookmarkStart w:id="53" w:name="_Toc202520728"/>
      <w:bookmarkStart w:id="54" w:name="_Toc202521138"/>
      <w:bookmarkStart w:id="55" w:name="_Toc205288654"/>
      <w:r w:rsidRPr="002F153F">
        <w:lastRenderedPageBreak/>
        <w:t>Настройка</w:t>
      </w:r>
      <w:r w:rsidR="00F734B3">
        <w:t xml:space="preserve"> </w:t>
      </w:r>
      <w:r w:rsidRPr="002F153F">
        <w:t>отображения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области</w:t>
      </w:r>
      <w:r w:rsidR="00F734B3">
        <w:t xml:space="preserve"> </w:t>
      </w:r>
      <w:r w:rsidRPr="002F153F">
        <w:t>результатов</w:t>
      </w:r>
      <w:r w:rsidR="00F734B3">
        <w:t xml:space="preserve"> </w:t>
      </w:r>
      <w:r w:rsidRPr="002F153F">
        <w:t>поиска</w:t>
      </w:r>
      <w:bookmarkEnd w:id="52"/>
      <w:bookmarkEnd w:id="53"/>
      <w:bookmarkEnd w:id="54"/>
      <w:bookmarkEnd w:id="55"/>
    </w:p>
    <w:p w14:paraId="2FDAD8B8" w14:textId="117C1767" w:rsidR="00CC7EEA" w:rsidRPr="002F153F" w:rsidRDefault="00D053CD" w:rsidP="001D1D3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настройки</w:t>
      </w:r>
      <w:r w:rsidR="00F734B3">
        <w:t xml:space="preserve"> </w:t>
      </w:r>
      <w:r w:rsidRPr="002F153F">
        <w:t>отображения</w:t>
      </w:r>
      <w:r w:rsidR="00F734B3">
        <w:t xml:space="preserve"> </w:t>
      </w:r>
      <w:r w:rsidRPr="002F153F">
        <w:t>столбцов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выполнит</w:t>
      </w:r>
      <w:r w:rsidR="0094438F" w:rsidRPr="002F153F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79B8D518" w14:textId="1D37ED95" w:rsidR="00CC7EEA" w:rsidRPr="002F153F" w:rsidRDefault="00D053CD" w:rsidP="00261A73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045C095C" wp14:editId="2D78AD07">
            <wp:extent cx="657225" cy="190500"/>
            <wp:effectExtent l="19050" t="19050" r="28575" b="19050"/>
            <wp:docPr id="100006" name="Рисунок 100006" descr="_scroll_external/attachments/image2023-6-29_8-28-39-545c63f4bac46e6fc6b308a0df4808ef2dba1c5df42d3fbdba0b842d516a0d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1155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94438F" w:rsidRPr="002F153F">
        <w:t>/</w:t>
      </w:r>
      <w:r w:rsidR="00B21D8E" w:rsidRPr="002F153F">
        <w:t>«</w:t>
      </w:r>
      <w:r w:rsidRPr="002F153F">
        <w:t>Настроить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панели</w:t>
      </w:r>
      <w:r w:rsidR="00F734B3">
        <w:t xml:space="preserve"> </w:t>
      </w:r>
      <w:r w:rsidRPr="002F153F">
        <w:t>инструментов</w:t>
      </w:r>
      <w:r w:rsidR="00F734B3">
        <w:t xml:space="preserve"> </w:t>
      </w:r>
      <w:r w:rsidRPr="002F153F">
        <w:t>блока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настройки</w:t>
      </w:r>
      <w:r w:rsidR="00F734B3">
        <w:t xml:space="preserve"> </w:t>
      </w:r>
      <w:r w:rsidRPr="002F153F">
        <w:t>профилей</w:t>
      </w:r>
      <w:r w:rsidR="00F734B3">
        <w:t xml:space="preserve"> </w:t>
      </w:r>
      <w:r w:rsidR="0094438F" w:rsidRPr="002F153F">
        <w:t>(</w:t>
      </w:r>
      <w:r w:rsidR="0094438F" w:rsidRPr="002F153F">
        <w:fldChar w:fldCharType="begin"/>
      </w:r>
      <w:r w:rsidR="0094438F" w:rsidRPr="002F153F">
        <w:instrText xml:space="preserve"> REF _Ref202367124 \h </w:instrText>
      </w:r>
      <w:r w:rsidR="0094438F" w:rsidRPr="002F153F">
        <w:fldChar w:fldCharType="separate"/>
      </w:r>
      <w:r w:rsidR="00B50C08">
        <w:t>Рисунок </w:t>
      </w:r>
      <w:r w:rsidR="00B50C08">
        <w:rPr>
          <w:noProof/>
        </w:rPr>
        <w:t>4</w:t>
      </w:r>
      <w:r w:rsidR="0094438F" w:rsidRPr="002F153F">
        <w:fldChar w:fldCharType="end"/>
      </w:r>
      <w:r w:rsidR="0094438F" w:rsidRPr="002F153F">
        <w:t>)</w:t>
      </w:r>
      <w:r w:rsidRPr="002F153F">
        <w:t>;</w:t>
      </w:r>
    </w:p>
    <w:p w14:paraId="42D3FA25" w14:textId="77777777" w:rsidR="00CC7EEA" w:rsidRPr="002F153F" w:rsidRDefault="00D053CD" w:rsidP="00261A73">
      <w:pPr>
        <w:pStyle w:val="phfigure"/>
      </w:pPr>
      <w:r w:rsidRPr="002F153F">
        <w:rPr>
          <w:noProof/>
        </w:rPr>
        <w:drawing>
          <wp:inline distT="0" distB="0" distL="0" distR="0" wp14:anchorId="1B418B83" wp14:editId="7F730781">
            <wp:extent cx="6219825" cy="3457575"/>
            <wp:effectExtent l="19050" t="19050" r="28575" b="28575"/>
            <wp:docPr id="100007" name="Рисунок 100007" descr="Окно настройки профи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8958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4575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30442B" w14:textId="03F48568" w:rsidR="00CC7EEA" w:rsidRPr="002F153F" w:rsidRDefault="00F734B3" w:rsidP="00261A73">
      <w:pPr>
        <w:pStyle w:val="phfiguretitle"/>
      </w:pPr>
      <w:bookmarkStart w:id="56" w:name="_Ref20236712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</w:t>
      </w:r>
      <w:r w:rsidR="00D053CD" w:rsidRPr="002F153F">
        <w:fldChar w:fldCharType="end"/>
      </w:r>
      <w:bookmarkEnd w:id="56"/>
      <w:r>
        <w:t xml:space="preserve"> </w:t>
      </w:r>
      <w:r w:rsidR="00261A73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настройки</w:t>
      </w:r>
      <w:r>
        <w:t xml:space="preserve"> </w:t>
      </w:r>
      <w:r w:rsidR="00D053CD" w:rsidRPr="002F153F">
        <w:t>профилей</w:t>
      </w:r>
    </w:p>
    <w:p w14:paraId="2BB40096" w14:textId="3E1DABA0" w:rsidR="00CC7EEA" w:rsidRPr="002F153F" w:rsidRDefault="00D053CD" w:rsidP="00261A73">
      <w:pPr>
        <w:pStyle w:val="phlistitemized1"/>
      </w:pP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нужный</w:t>
      </w:r>
      <w:r w:rsidR="00F734B3">
        <w:t xml:space="preserve"> </w:t>
      </w:r>
      <w:r w:rsidRPr="002F153F">
        <w:t>профиль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выпадающем</w:t>
      </w:r>
      <w:r w:rsidR="00F734B3">
        <w:t xml:space="preserve"> </w:t>
      </w:r>
      <w:r w:rsidRPr="002F153F">
        <w:t>списке</w:t>
      </w:r>
      <w:r w:rsidR="00F734B3">
        <w:t xml:space="preserve"> </w:t>
      </w:r>
      <w:r w:rsidR="00B21D8E" w:rsidRPr="002F153F">
        <w:t>«</w:t>
      </w:r>
      <w:r w:rsidRPr="002F153F">
        <w:t>Профиль</w:t>
      </w:r>
      <w:r w:rsidR="00B21D8E" w:rsidRPr="002F153F">
        <w:t>»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создайте</w:t>
      </w:r>
      <w:r w:rsidR="00F734B3">
        <w:t xml:space="preserve"> </w:t>
      </w:r>
      <w:r w:rsidRPr="002F153F">
        <w:t>новый</w:t>
      </w:r>
      <w:r w:rsidR="00F734B3">
        <w:t xml:space="preserve"> </w:t>
      </w:r>
      <w:r w:rsidRPr="002F153F">
        <w:t>профиль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помощью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="00B21D8E" w:rsidRPr="002F153F">
        <w:t>«</w:t>
      </w:r>
      <w:r w:rsidRPr="002F153F">
        <w:t>Новый</w:t>
      </w:r>
      <w:r w:rsidR="00B21D8E" w:rsidRPr="002F153F">
        <w:t>»</w:t>
      </w:r>
      <w:r w:rsidRPr="002F153F">
        <w:t>;</w:t>
      </w:r>
    </w:p>
    <w:p w14:paraId="3387419A" w14:textId="371D90E2" w:rsidR="00CC7EEA" w:rsidRPr="002F153F" w:rsidRDefault="00D053CD" w:rsidP="00261A73">
      <w:pPr>
        <w:pStyle w:val="phlistitemized1"/>
      </w:pPr>
      <w:r w:rsidRPr="002F153F">
        <w:t>установите</w:t>
      </w:r>
      <w:r w:rsidR="00F734B3">
        <w:t xml:space="preserve"> </w:t>
      </w:r>
      <w:r w:rsidRPr="002F153F">
        <w:t>флажки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первом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строках</w:t>
      </w:r>
      <w:r w:rsidR="00F734B3">
        <w:t xml:space="preserve"> </w:t>
      </w:r>
      <w:r w:rsidRPr="002F153F">
        <w:t>тех</w:t>
      </w:r>
      <w:r w:rsidR="00F734B3">
        <w:t xml:space="preserve"> </w:t>
      </w:r>
      <w:r w:rsidRPr="002F153F">
        <w:t>полей,</w:t>
      </w:r>
      <w:r w:rsidR="00F734B3">
        <w:t xml:space="preserve"> </w:t>
      </w:r>
      <w:r w:rsidRPr="002F153F">
        <w:t>которые</w:t>
      </w:r>
      <w:r w:rsidR="00F734B3">
        <w:t xml:space="preserve"> </w:t>
      </w:r>
      <w:r w:rsidRPr="002F153F">
        <w:t>требуется</w:t>
      </w:r>
      <w:r w:rsidR="00F734B3">
        <w:t xml:space="preserve"> </w:t>
      </w:r>
      <w:r w:rsidRPr="002F153F">
        <w:t>отображать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пациента;</w:t>
      </w:r>
    </w:p>
    <w:p w14:paraId="66EC72E1" w14:textId="5D7C385F" w:rsidR="00CC7EEA" w:rsidRPr="002F153F" w:rsidRDefault="00D053CD" w:rsidP="00261A73">
      <w:pPr>
        <w:pStyle w:val="phlistitemized1"/>
      </w:pPr>
      <w:r w:rsidRPr="002F153F">
        <w:t>задайте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отображения</w:t>
      </w:r>
      <w:r w:rsidR="00F734B3">
        <w:t xml:space="preserve"> </w:t>
      </w:r>
      <w:r w:rsidRPr="002F153F">
        <w:t>столбцов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94438F" w:rsidRPr="002F153F">
        <w:t>(</w:t>
      </w:r>
      <w:r w:rsidR="0094438F" w:rsidRPr="002F153F">
        <w:fldChar w:fldCharType="begin"/>
      </w:r>
      <w:r w:rsidR="0094438F" w:rsidRPr="002F153F">
        <w:instrText xml:space="preserve"> REF _Ref202367160 \h </w:instrText>
      </w:r>
      <w:r w:rsidR="0094438F" w:rsidRPr="002F153F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</w:t>
      </w:r>
      <w:r w:rsidR="0094438F" w:rsidRPr="002F153F">
        <w:fldChar w:fldCharType="end"/>
      </w:r>
      <w:r w:rsidR="0094438F" w:rsidRPr="002F153F">
        <w:t>)</w:t>
      </w:r>
      <w:r w:rsidRPr="002F153F">
        <w:t>;</w:t>
      </w:r>
    </w:p>
    <w:p w14:paraId="18001BF3" w14:textId="5CE186B2" w:rsidR="00CC7EEA" w:rsidRPr="002F153F" w:rsidRDefault="00F734B3" w:rsidP="00261A73">
      <w:pPr>
        <w:pStyle w:val="phtabletitle"/>
      </w:pPr>
      <w:bookmarkStart w:id="57" w:name="_Ref202367160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</w:t>
      </w:r>
      <w:r w:rsidR="00D053CD" w:rsidRPr="002F153F">
        <w:rPr>
          <w:spacing w:val="20"/>
        </w:rPr>
        <w:fldChar w:fldCharType="end"/>
      </w:r>
      <w:bookmarkEnd w:id="57"/>
      <w:r>
        <w:rPr>
          <w:spacing w:val="20"/>
        </w:rPr>
        <w:t xml:space="preserve"> </w:t>
      </w:r>
      <w:r w:rsidR="00261A73" w:rsidRPr="002F153F">
        <w:rPr>
          <w:spacing w:val="20"/>
        </w:rPr>
        <w:t>–</w:t>
      </w:r>
      <w:r>
        <w:t xml:space="preserve"> </w:t>
      </w:r>
      <w:r w:rsidR="00D053CD" w:rsidRPr="002F153F">
        <w:t>Параметры</w:t>
      </w:r>
      <w:r>
        <w:t xml:space="preserve"> </w:t>
      </w:r>
      <w:r w:rsidR="00D053CD" w:rsidRPr="002F153F">
        <w:t>отображения</w:t>
      </w:r>
      <w:r>
        <w:t xml:space="preserve"> </w:t>
      </w:r>
      <w:r w:rsidR="00D053CD" w:rsidRPr="002F153F">
        <w:t>столбцов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595"/>
        <w:gridCol w:w="8593"/>
      </w:tblGrid>
      <w:tr w:rsidR="00CC7EEA" w:rsidRPr="002F153F" w14:paraId="267C1D16" w14:textId="77777777" w:rsidTr="00F54F59">
        <w:trPr>
          <w:tblHeader/>
        </w:trPr>
        <w:tc>
          <w:tcPr>
            <w:tcW w:w="766" w:type="pct"/>
          </w:tcPr>
          <w:p w14:paraId="573CF691" w14:textId="77777777" w:rsidR="00CC7EEA" w:rsidRPr="002F153F" w:rsidRDefault="00D053CD" w:rsidP="00F54F59">
            <w:pPr>
              <w:pStyle w:val="phtablecolcaption"/>
            </w:pPr>
            <w:bookmarkStart w:id="58" w:name="scroll-bookmark-12"/>
            <w:r w:rsidRPr="002F153F">
              <w:t>Параметр</w:t>
            </w:r>
            <w:bookmarkEnd w:id="58"/>
          </w:p>
        </w:tc>
        <w:tc>
          <w:tcPr>
            <w:tcW w:w="4234" w:type="pct"/>
          </w:tcPr>
          <w:p w14:paraId="58CC08D8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57231C6D" w14:textId="77777777" w:rsidTr="00F54F59">
        <w:tc>
          <w:tcPr>
            <w:tcW w:w="766" w:type="pct"/>
          </w:tcPr>
          <w:p w14:paraId="0274ADF0" w14:textId="77777777" w:rsidR="00CC7EEA" w:rsidRPr="002F153F" w:rsidRDefault="00D053CD" w:rsidP="00261A73">
            <w:pPr>
              <w:pStyle w:val="phtablecellleft"/>
            </w:pPr>
            <w:r w:rsidRPr="002F153F">
              <w:t>Порядок</w:t>
            </w:r>
          </w:p>
        </w:tc>
        <w:tc>
          <w:tcPr>
            <w:tcW w:w="4234" w:type="pct"/>
          </w:tcPr>
          <w:p w14:paraId="5141749A" w14:textId="5901F006" w:rsidR="00CC7EEA" w:rsidRPr="002F153F" w:rsidRDefault="00D053CD" w:rsidP="00261A73">
            <w:pPr>
              <w:pStyle w:val="phtablecellleft"/>
            </w:pPr>
            <w:r w:rsidRPr="002F153F">
              <w:t>Нажмите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столбце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Порядок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ячейку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наименованием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столбца,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отобразившиеся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ячейке</w:t>
            </w:r>
            <w:r w:rsidR="00F734B3">
              <w:t xml:space="preserve"> </w:t>
            </w:r>
            <w:r w:rsidRPr="002F153F">
              <w:t>кнопки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B74E9C1" wp14:editId="2861FFC3">
                  <wp:extent cx="238117" cy="330292"/>
                  <wp:effectExtent l="19050" t="19050" r="10160" b="12700"/>
                  <wp:docPr id="100008" name="Рисунок 100008" descr="_scroll_external/attachments/image2023-6-29_8-52-15-e1690109105ce7bbd2154dd543735f4663232e03f147b9f50b6e343f65312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9362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18" cy="341112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Нажимая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эти</w:t>
            </w:r>
            <w:r w:rsidR="00F734B3">
              <w:t xml:space="preserve"> </w:t>
            </w:r>
            <w:r w:rsidRPr="002F153F">
              <w:t>кнопки</w:t>
            </w:r>
            <w:r w:rsidR="00AC6393">
              <w:t>,</w:t>
            </w:r>
            <w:r w:rsidR="00F734B3">
              <w:t xml:space="preserve"> </w:t>
            </w:r>
            <w:r w:rsidRPr="002F153F">
              <w:t>переместите</w:t>
            </w:r>
            <w:r w:rsidR="00F734B3">
              <w:t xml:space="preserve"> </w:t>
            </w:r>
            <w:r w:rsidRPr="002F153F">
              <w:t>наименование</w:t>
            </w:r>
            <w:r w:rsidR="00F734B3">
              <w:t xml:space="preserve"> </w:t>
            </w:r>
            <w:r w:rsidRPr="002F153F">
              <w:t>столбца</w:t>
            </w:r>
            <w:r w:rsidR="00F734B3">
              <w:t xml:space="preserve"> </w:t>
            </w:r>
            <w:r w:rsidRPr="002F153F">
              <w:t>вверх</w:t>
            </w:r>
            <w:r w:rsidR="00F734B3">
              <w:t xml:space="preserve"> </w:t>
            </w:r>
            <w:r w:rsidRPr="002F153F">
              <w:t>(для</w:t>
            </w:r>
            <w:r w:rsidR="00F734B3">
              <w:t xml:space="preserve"> </w:t>
            </w:r>
            <w:r w:rsidRPr="002F153F">
              <w:t>перемещения</w:t>
            </w:r>
            <w:r w:rsidR="00F734B3">
              <w:t xml:space="preserve"> </w:t>
            </w:r>
            <w:r w:rsidRPr="002F153F">
              <w:t>столбца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начало</w:t>
            </w:r>
            <w:r w:rsidR="00F734B3">
              <w:t xml:space="preserve"> </w:t>
            </w:r>
            <w:r w:rsidRPr="002F153F">
              <w:t>блока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результатами</w:t>
            </w:r>
            <w:r w:rsidR="00F734B3">
              <w:t xml:space="preserve"> </w:t>
            </w:r>
            <w:r w:rsidRPr="002F153F">
              <w:t>поиска</w:t>
            </w:r>
            <w:r w:rsidR="00F734B3">
              <w:t xml:space="preserve"> </w:t>
            </w:r>
            <w:r w:rsidRPr="002F153F">
              <w:t>пациента)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вниз</w:t>
            </w:r>
            <w:r w:rsidR="00F734B3">
              <w:t xml:space="preserve"> </w:t>
            </w:r>
            <w:r w:rsidRPr="002F153F">
              <w:t>(для</w:t>
            </w:r>
            <w:r w:rsidR="00F734B3">
              <w:t xml:space="preserve"> </w:t>
            </w:r>
            <w:r w:rsidRPr="002F153F">
              <w:t>перемещения</w:t>
            </w:r>
            <w:r w:rsidR="00F734B3">
              <w:t xml:space="preserve"> </w:t>
            </w:r>
            <w:r w:rsidRPr="002F153F">
              <w:t>столбца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конец</w:t>
            </w:r>
            <w:r w:rsidR="00F734B3">
              <w:t xml:space="preserve"> </w:t>
            </w:r>
            <w:r w:rsidRPr="002F153F">
              <w:t>блока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результатами</w:t>
            </w:r>
            <w:r w:rsidR="00F734B3">
              <w:t xml:space="preserve"> </w:t>
            </w:r>
            <w:r w:rsidRPr="002F153F">
              <w:t>поиска</w:t>
            </w:r>
            <w:r w:rsidR="00F734B3">
              <w:t xml:space="preserve"> </w:t>
            </w:r>
            <w:r w:rsidRPr="002F153F">
              <w:t>пациента)</w:t>
            </w:r>
          </w:p>
        </w:tc>
      </w:tr>
      <w:tr w:rsidR="00CC7EEA" w:rsidRPr="002F153F" w14:paraId="173215E8" w14:textId="77777777" w:rsidTr="00F54F59">
        <w:tc>
          <w:tcPr>
            <w:tcW w:w="766" w:type="pct"/>
          </w:tcPr>
          <w:p w14:paraId="79066254" w14:textId="3CDDBD7F" w:rsidR="00CC7EEA" w:rsidRPr="002F153F" w:rsidRDefault="00D053CD" w:rsidP="00261A73">
            <w:pPr>
              <w:pStyle w:val="phtablecellleft"/>
            </w:pPr>
            <w:r w:rsidRPr="002F153F">
              <w:lastRenderedPageBreak/>
              <w:t>Выравнивание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колонке</w:t>
            </w:r>
          </w:p>
        </w:tc>
        <w:tc>
          <w:tcPr>
            <w:tcW w:w="4234" w:type="pct"/>
          </w:tcPr>
          <w:p w14:paraId="04F71D77" w14:textId="582F8122" w:rsidR="00CC7EEA" w:rsidRPr="002F153F" w:rsidRDefault="00D053CD" w:rsidP="00261A7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выравнивание</w:t>
            </w:r>
            <w:r w:rsidR="00F734B3">
              <w:t xml:space="preserve"> </w:t>
            </w:r>
            <w:r w:rsidRPr="002F153F">
              <w:t>наименования</w:t>
            </w:r>
            <w:r w:rsidR="00F734B3">
              <w:t xml:space="preserve"> </w:t>
            </w:r>
            <w:r w:rsidRPr="002F153F">
              <w:t>столбца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кнопок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56B61C9" wp14:editId="74ECC920">
                  <wp:extent cx="657225" cy="295275"/>
                  <wp:effectExtent l="19050" t="19050" r="28575" b="28575"/>
                  <wp:docPr id="100009" name="Рисунок 100009" descr="_scroll_external/attachments/image2023-6-29_9-9-39-212ebda6406452408df06e373c033e43d62bf7c3a35a09ba5d3214155ea4e6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8218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952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EA" w:rsidRPr="002F153F" w14:paraId="34DD8791" w14:textId="77777777" w:rsidTr="00F54F59">
        <w:tc>
          <w:tcPr>
            <w:tcW w:w="766" w:type="pct"/>
          </w:tcPr>
          <w:p w14:paraId="777F172E" w14:textId="2ADD27A7" w:rsidR="00CC7EEA" w:rsidRPr="002F153F" w:rsidRDefault="00D053CD" w:rsidP="00261A73">
            <w:pPr>
              <w:pStyle w:val="phtablecellleft"/>
            </w:pPr>
            <w:r w:rsidRPr="002F153F">
              <w:t>Ширина</w:t>
            </w:r>
            <w:r w:rsidR="00F734B3">
              <w:t xml:space="preserve"> </w:t>
            </w:r>
            <w:r w:rsidRPr="002F153F">
              <w:t>колонки</w:t>
            </w:r>
          </w:p>
        </w:tc>
        <w:tc>
          <w:tcPr>
            <w:tcW w:w="4234" w:type="pct"/>
          </w:tcPr>
          <w:p w14:paraId="61A93EDD" w14:textId="53CBE4F0" w:rsidR="00CC7EEA" w:rsidRPr="002F153F" w:rsidRDefault="00D053CD" w:rsidP="00261A73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необходимую</w:t>
            </w:r>
            <w:r w:rsidR="00F734B3">
              <w:t xml:space="preserve"> </w:t>
            </w:r>
            <w:r w:rsidRPr="002F153F">
              <w:t>ширину</w:t>
            </w:r>
            <w:r w:rsidR="00F734B3">
              <w:t xml:space="preserve"> </w:t>
            </w:r>
            <w:r w:rsidRPr="002F153F">
              <w:t>столбца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миллиметрах</w:t>
            </w:r>
          </w:p>
        </w:tc>
      </w:tr>
      <w:tr w:rsidR="00CC7EEA" w:rsidRPr="002F153F" w14:paraId="7CF92BC5" w14:textId="77777777" w:rsidTr="00F54F59">
        <w:tc>
          <w:tcPr>
            <w:tcW w:w="766" w:type="pct"/>
          </w:tcPr>
          <w:p w14:paraId="31A69301" w14:textId="77777777" w:rsidR="00CC7EEA" w:rsidRPr="002F153F" w:rsidRDefault="00D053CD" w:rsidP="00261A73">
            <w:pPr>
              <w:pStyle w:val="phtablecellleft"/>
            </w:pPr>
            <w:r w:rsidRPr="002F153F">
              <w:t>Группировать</w:t>
            </w:r>
          </w:p>
        </w:tc>
        <w:tc>
          <w:tcPr>
            <w:tcW w:w="4234" w:type="pct"/>
          </w:tcPr>
          <w:p w14:paraId="5E625239" w14:textId="51359AD4" w:rsidR="00CC7EEA" w:rsidRPr="002F153F" w:rsidRDefault="00D053CD" w:rsidP="00261A73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группирования</w:t>
            </w:r>
            <w:r w:rsidR="00F734B3">
              <w:t xml:space="preserve"> </w:t>
            </w:r>
            <w:r w:rsidRPr="002F153F">
              <w:t>записей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параметру</w:t>
            </w:r>
          </w:p>
        </w:tc>
      </w:tr>
      <w:tr w:rsidR="00CC7EEA" w:rsidRPr="002F153F" w14:paraId="66C7CCC7" w14:textId="77777777" w:rsidTr="00F54F59">
        <w:tc>
          <w:tcPr>
            <w:tcW w:w="766" w:type="pct"/>
          </w:tcPr>
          <w:p w14:paraId="7E112750" w14:textId="77777777" w:rsidR="00CC7EEA" w:rsidRPr="002F153F" w:rsidRDefault="00D053CD" w:rsidP="00261A73">
            <w:pPr>
              <w:pStyle w:val="phtablecellleft"/>
            </w:pPr>
            <w:r w:rsidRPr="002F153F">
              <w:t>Сортировка</w:t>
            </w:r>
          </w:p>
        </w:tc>
        <w:tc>
          <w:tcPr>
            <w:tcW w:w="4234" w:type="pct"/>
          </w:tcPr>
          <w:p w14:paraId="731E26EA" w14:textId="7CEB7AB2" w:rsidR="00CC7EEA" w:rsidRPr="002F153F" w:rsidRDefault="00D053CD" w:rsidP="00261A73">
            <w:pPr>
              <w:pStyle w:val="phtablecellleft"/>
            </w:pPr>
            <w:r w:rsidRPr="002F153F">
              <w:t>Нажмите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сортировки</w:t>
            </w:r>
            <w:r w:rsidR="00F734B3">
              <w:t xml:space="preserve"> </w:t>
            </w:r>
            <w:r w:rsidRPr="002F153F">
              <w:t>записей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убыванию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D899881" wp14:editId="38DA1AE9">
                  <wp:extent cx="228600" cy="209550"/>
                  <wp:effectExtent l="19050" t="19050" r="19050" b="19050"/>
                  <wp:docPr id="100010" name="Рисунок 100010" descr="_scroll_external/attachments/image2023-6-29_9-50-21-38f4a163ecf73bdf88f4904549351ba7ea0be80d437ffeb1ca43007ef3fa6f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505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возрастанию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BA1F0EB" wp14:editId="5206A953">
                  <wp:extent cx="200025" cy="209550"/>
                  <wp:effectExtent l="19050" t="19050" r="28575" b="19050"/>
                  <wp:docPr id="100011" name="Рисунок 100011" descr="_scroll_external/attachments/image2023-6-29_9-50-36-2f8b63309db872d31a6c059dac4a03ceb1fc866ed1ca6b37525eea6be04e87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7366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4B3">
              <w:t xml:space="preserve"> </w:t>
            </w:r>
            <w:r w:rsidR="00F54F59">
              <w:t>значений</w:t>
            </w:r>
            <w:r w:rsidR="00F734B3">
              <w:t xml:space="preserve"> </w:t>
            </w:r>
            <w:r w:rsidR="00F54F59">
              <w:t>выбранного</w:t>
            </w:r>
            <w:r w:rsidR="00F734B3">
              <w:t xml:space="preserve"> </w:t>
            </w:r>
            <w:r w:rsidR="00F54F59">
              <w:t>параметра</w:t>
            </w:r>
          </w:p>
        </w:tc>
      </w:tr>
    </w:tbl>
    <w:p w14:paraId="1A07CC2E" w14:textId="77777777" w:rsidR="00261A73" w:rsidRPr="002F153F" w:rsidRDefault="00261A73" w:rsidP="00261A73">
      <w:pPr>
        <w:pStyle w:val="phnormal"/>
      </w:pPr>
    </w:p>
    <w:p w14:paraId="3830CB0A" w14:textId="6A14A3FB" w:rsidR="00CC7EEA" w:rsidRPr="002F153F" w:rsidRDefault="00D053CD" w:rsidP="00261A73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Готово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выполненными</w:t>
      </w:r>
      <w:r w:rsidR="00F734B3">
        <w:t xml:space="preserve"> </w:t>
      </w:r>
      <w:r w:rsidRPr="002F153F">
        <w:t>настройками.</w:t>
      </w:r>
    </w:p>
    <w:p w14:paraId="42EA1FAA" w14:textId="245A7D1E" w:rsidR="00CC7EEA" w:rsidRPr="002F153F" w:rsidRDefault="00D053CD" w:rsidP="00261A73">
      <w:pPr>
        <w:pStyle w:val="phnormal"/>
      </w:pPr>
      <w:r w:rsidRPr="002F153F">
        <w:t>Также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Настройка</w:t>
      </w:r>
      <w:r w:rsidR="00F734B3">
        <w:t xml:space="preserve"> </w:t>
      </w:r>
      <w:r w:rsidRPr="002F153F">
        <w:t>профилей</w:t>
      </w:r>
      <w:r w:rsidR="00B21D8E" w:rsidRPr="002F153F">
        <w:t>»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удалить</w:t>
      </w:r>
      <w:r w:rsidR="00F734B3">
        <w:t xml:space="preserve"> </w:t>
      </w:r>
      <w:r w:rsidRPr="002F153F">
        <w:t>выбранный</w:t>
      </w:r>
      <w:r w:rsidR="00F734B3">
        <w:t xml:space="preserve"> </w:t>
      </w:r>
      <w:r w:rsidRPr="002F153F">
        <w:t>профиль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помощью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="00B21D8E" w:rsidRPr="002F153F">
        <w:t>«</w:t>
      </w:r>
      <w:r w:rsidRPr="002F153F">
        <w:t>Удалить</w:t>
      </w:r>
      <w:r w:rsidR="00B21D8E" w:rsidRPr="002F153F">
        <w:t>»</w:t>
      </w:r>
      <w:r w:rsidRPr="002F153F">
        <w:t>.</w:t>
      </w:r>
    </w:p>
    <w:p w14:paraId="2ACD9F37" w14:textId="2F843E8C" w:rsidR="00CC7EEA" w:rsidRPr="002F153F" w:rsidRDefault="00D053CD" w:rsidP="001D1D31">
      <w:pPr>
        <w:pStyle w:val="phlistitemizedtitle"/>
      </w:pPr>
      <w:r w:rsidRPr="002F153F">
        <w:t>С</w:t>
      </w:r>
      <w:r w:rsidR="00F734B3">
        <w:t xml:space="preserve"> </w:t>
      </w:r>
      <w:r w:rsidRPr="002F153F">
        <w:t>помощью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пациентов</w:t>
      </w:r>
      <w:r w:rsidR="00B21D8E" w:rsidRPr="002F153F">
        <w:t>»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выполнить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D61CE62" w14:textId="153E4D35" w:rsidR="00CC7EEA" w:rsidRPr="002F153F" w:rsidRDefault="00D053CD" w:rsidP="00261A73">
      <w:pPr>
        <w:pStyle w:val="phlistitemized1"/>
      </w:pPr>
      <w:r w:rsidRPr="002F153F">
        <w:t>просмотреть</w:t>
      </w:r>
      <w:r w:rsidR="00F734B3">
        <w:t xml:space="preserve"> </w:t>
      </w:r>
      <w:r w:rsidRPr="002F153F">
        <w:t>истории</w:t>
      </w:r>
      <w:r w:rsidR="00F734B3">
        <w:t xml:space="preserve"> </w:t>
      </w:r>
      <w:r w:rsidRPr="002F153F">
        <w:t>заболеваний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результаты</w:t>
      </w:r>
      <w:r w:rsidR="00F734B3">
        <w:t xml:space="preserve"> </w:t>
      </w:r>
      <w:r w:rsidRPr="002F153F">
        <w:t>исследований;</w:t>
      </w:r>
    </w:p>
    <w:p w14:paraId="1C37516E" w14:textId="6232864F" w:rsidR="00CC7EEA" w:rsidRPr="002F153F" w:rsidRDefault="00D053CD" w:rsidP="00261A73">
      <w:pPr>
        <w:pStyle w:val="phlistitemized1"/>
      </w:pPr>
      <w:r w:rsidRPr="002F153F">
        <w:t>просмотреть</w:t>
      </w:r>
      <w:r w:rsidR="00F734B3">
        <w:t xml:space="preserve"> </w:t>
      </w:r>
      <w:r w:rsidRPr="002F153F">
        <w:t>контрольные</w:t>
      </w:r>
      <w:r w:rsidR="00F734B3">
        <w:t xml:space="preserve"> </w:t>
      </w:r>
      <w:r w:rsidRPr="002F153F">
        <w:t>карты</w:t>
      </w:r>
      <w:r w:rsidR="00F734B3">
        <w:t xml:space="preserve"> </w:t>
      </w:r>
      <w:r w:rsidRPr="002F153F">
        <w:t>диспансерного</w:t>
      </w:r>
      <w:r w:rsidR="00F734B3">
        <w:t xml:space="preserve"> </w:t>
      </w:r>
      <w:r w:rsidRPr="002F153F">
        <w:t>учета</w:t>
      </w:r>
      <w:r w:rsidR="00F734B3">
        <w:t xml:space="preserve"> </w:t>
      </w:r>
      <w:r w:rsidRPr="002F153F">
        <w:t>пациента;</w:t>
      </w:r>
    </w:p>
    <w:p w14:paraId="113BBBE9" w14:textId="71E373CC" w:rsidR="00CC7EEA" w:rsidRPr="002F153F" w:rsidRDefault="00D053CD" w:rsidP="00261A73">
      <w:pPr>
        <w:pStyle w:val="phlistitemized1"/>
      </w:pPr>
      <w:r w:rsidRPr="002F153F">
        <w:t>просмотреть</w:t>
      </w:r>
      <w:r w:rsidR="00F734B3">
        <w:t xml:space="preserve"> </w:t>
      </w:r>
      <w:r w:rsidRPr="002F153F">
        <w:t>назначенные</w:t>
      </w:r>
      <w:r w:rsidR="00F734B3">
        <w:t xml:space="preserve"> </w:t>
      </w:r>
      <w:r w:rsidRPr="002F153F">
        <w:t>услуги;</w:t>
      </w:r>
    </w:p>
    <w:p w14:paraId="3BA4900B" w14:textId="67FFB59F" w:rsidR="00CC7EEA" w:rsidRPr="002F153F" w:rsidRDefault="00D053CD" w:rsidP="00261A73">
      <w:pPr>
        <w:pStyle w:val="phlistitemized1"/>
      </w:pPr>
      <w:r w:rsidRPr="002F153F">
        <w:t>просмотреть</w:t>
      </w:r>
      <w:r w:rsidR="00F734B3">
        <w:t xml:space="preserve"> </w:t>
      </w:r>
      <w:r w:rsidRPr="002F153F">
        <w:t>лицевые</w:t>
      </w:r>
      <w:r w:rsidR="00F734B3">
        <w:t xml:space="preserve"> </w:t>
      </w:r>
      <w:r w:rsidRPr="002F153F">
        <w:t>счета</w:t>
      </w:r>
      <w:r w:rsidR="00F734B3">
        <w:t xml:space="preserve"> </w:t>
      </w:r>
      <w:r w:rsidRPr="002F153F">
        <w:t>пациентов;</w:t>
      </w:r>
    </w:p>
    <w:p w14:paraId="3336CAE4" w14:textId="5BCCBD95" w:rsidR="00CC7EEA" w:rsidRPr="002F153F" w:rsidRDefault="00D053CD" w:rsidP="00261A73">
      <w:pPr>
        <w:pStyle w:val="phlistitemized1"/>
      </w:pPr>
      <w:r w:rsidRPr="002F153F">
        <w:t>сформировать</w:t>
      </w:r>
      <w:r w:rsidR="00F734B3">
        <w:t xml:space="preserve"> </w:t>
      </w:r>
      <w:r w:rsidRPr="002F153F">
        <w:t>случаи</w:t>
      </w:r>
      <w:r w:rsidR="00F734B3">
        <w:t xml:space="preserve"> </w:t>
      </w:r>
      <w:r w:rsidRPr="002F153F">
        <w:t>заболевания;</w:t>
      </w:r>
    </w:p>
    <w:p w14:paraId="58125EF3" w14:textId="3AB90B3E" w:rsidR="00CC7EEA" w:rsidRPr="002F153F" w:rsidRDefault="00D053CD" w:rsidP="00261A73">
      <w:pPr>
        <w:pStyle w:val="phlistitemized1"/>
      </w:pPr>
      <w:r w:rsidRPr="002F153F">
        <w:t>просмотреть</w:t>
      </w:r>
      <w:r w:rsidR="00F734B3">
        <w:t xml:space="preserve"> </w:t>
      </w:r>
      <w:r w:rsidRPr="002F153F">
        <w:t>рецепты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пациенту;</w:t>
      </w:r>
    </w:p>
    <w:p w14:paraId="53D16D1D" w14:textId="1A8A1DE7" w:rsidR="00CC7EEA" w:rsidRPr="002F153F" w:rsidRDefault="00D053CD" w:rsidP="00261A73">
      <w:pPr>
        <w:pStyle w:val="phlistitemized1"/>
      </w:pPr>
      <w:r w:rsidRPr="002F153F">
        <w:t>просмотреть</w:t>
      </w:r>
      <w:r w:rsidR="00F734B3">
        <w:t xml:space="preserve"> </w:t>
      </w:r>
      <w:r w:rsidRPr="002F153F">
        <w:t>медицинскую</w:t>
      </w:r>
      <w:r w:rsidR="00F734B3">
        <w:t xml:space="preserve"> </w:t>
      </w:r>
      <w:r w:rsidRPr="002F153F">
        <w:t>карту</w:t>
      </w:r>
      <w:r w:rsidR="00F734B3">
        <w:t xml:space="preserve"> </w:t>
      </w:r>
      <w:r w:rsidRPr="002F153F">
        <w:t>пациента;</w:t>
      </w:r>
    </w:p>
    <w:p w14:paraId="2453CD66" w14:textId="71D8CA1C" w:rsidR="00CC7EEA" w:rsidRPr="002F153F" w:rsidRDefault="00D053CD" w:rsidP="00261A73">
      <w:pPr>
        <w:pStyle w:val="phlistitemized1"/>
      </w:pPr>
      <w:r w:rsidRPr="002F153F">
        <w:t>распечатать</w:t>
      </w:r>
      <w:r w:rsidR="00F734B3">
        <w:t xml:space="preserve"> </w:t>
      </w:r>
      <w:r w:rsidRPr="002F153F">
        <w:t>отчет.</w:t>
      </w:r>
    </w:p>
    <w:p w14:paraId="3DFB900E" w14:textId="02BFAEE5" w:rsidR="00CC7EEA" w:rsidRPr="002F153F" w:rsidRDefault="00D053CD" w:rsidP="00261A73">
      <w:pPr>
        <w:pStyle w:val="phnormal"/>
      </w:pPr>
      <w:r w:rsidRPr="002F153F">
        <w:t>Если</w:t>
      </w:r>
      <w:r w:rsidR="00F734B3">
        <w:t xml:space="preserve"> </w:t>
      </w:r>
      <w:r w:rsidRPr="002F153F">
        <w:t>пациент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найден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заданным</w:t>
      </w:r>
      <w:r w:rsidR="00F734B3">
        <w:t xml:space="preserve"> </w:t>
      </w:r>
      <w:r w:rsidRPr="002F153F">
        <w:t>параметрам,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выводится</w:t>
      </w:r>
      <w:r w:rsidR="00F734B3">
        <w:t xml:space="preserve"> </w:t>
      </w:r>
      <w:r w:rsidRPr="002F153F">
        <w:t>сообщение</w:t>
      </w:r>
      <w:r w:rsidR="00F734B3">
        <w:t xml:space="preserve"> </w:t>
      </w:r>
      <w:r w:rsidR="00B21D8E" w:rsidRPr="002F153F">
        <w:t>«</w:t>
      </w:r>
      <w:r w:rsidRPr="002F153F">
        <w:t>Пациент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найден</w:t>
      </w:r>
      <w:r w:rsidR="00B21D8E" w:rsidRPr="002F153F">
        <w:t>»</w:t>
      </w:r>
      <w:r w:rsidR="00F734B3">
        <w:t xml:space="preserve"> </w:t>
      </w:r>
      <w:r w:rsidR="0094438F" w:rsidRPr="002F153F">
        <w:t>(</w:t>
      </w:r>
      <w:r w:rsidR="0094438F" w:rsidRPr="002F153F">
        <w:fldChar w:fldCharType="begin"/>
      </w:r>
      <w:r w:rsidR="0094438F" w:rsidRPr="002F153F">
        <w:instrText xml:space="preserve"> REF _Ref202367194 \h </w:instrText>
      </w:r>
      <w:r w:rsidR="0094438F" w:rsidRPr="002F153F">
        <w:fldChar w:fldCharType="separate"/>
      </w:r>
      <w:r w:rsidR="00B50C08">
        <w:t>Рисунок </w:t>
      </w:r>
      <w:r w:rsidR="00B50C08">
        <w:rPr>
          <w:noProof/>
        </w:rPr>
        <w:t>5</w:t>
      </w:r>
      <w:r w:rsidR="0094438F" w:rsidRPr="002F153F">
        <w:fldChar w:fldCharType="end"/>
      </w:r>
      <w:r w:rsidR="0094438F" w:rsidRPr="002F153F">
        <w:t>)</w:t>
      </w:r>
      <w:r w:rsidRPr="002F153F">
        <w:t>.</w:t>
      </w:r>
    </w:p>
    <w:p w14:paraId="76D2464B" w14:textId="77777777" w:rsidR="00CC7EEA" w:rsidRPr="002F153F" w:rsidRDefault="00D053CD" w:rsidP="00261A73">
      <w:pPr>
        <w:pStyle w:val="phfigure"/>
      </w:pPr>
      <w:r w:rsidRPr="002F153F">
        <w:rPr>
          <w:noProof/>
        </w:rPr>
        <w:drawing>
          <wp:inline distT="0" distB="0" distL="0" distR="0" wp14:anchorId="40E348F6" wp14:editId="5C36F1D9">
            <wp:extent cx="6295390" cy="803057"/>
            <wp:effectExtent l="19050" t="19050" r="10160" b="16510"/>
            <wp:docPr id="100012" name="Рисунок 100012" descr="Пациент не най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22600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0305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DFA9F2" w14:textId="73CE4389" w:rsidR="00CC7EEA" w:rsidRPr="002F153F" w:rsidRDefault="00F734B3" w:rsidP="00261A73">
      <w:pPr>
        <w:pStyle w:val="phfiguretitle"/>
      </w:pPr>
      <w:bookmarkStart w:id="59" w:name="_Ref20236719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5</w:t>
      </w:r>
      <w:r w:rsidR="00D053CD" w:rsidRPr="002F153F">
        <w:fldChar w:fldCharType="end"/>
      </w:r>
      <w:bookmarkEnd w:id="59"/>
      <w:r>
        <w:t xml:space="preserve"> </w:t>
      </w:r>
      <w:r w:rsidR="00261A73" w:rsidRPr="002F153F">
        <w:t>–</w:t>
      </w:r>
      <w:r>
        <w:t xml:space="preserve"> </w:t>
      </w:r>
      <w:r w:rsidR="0094438F" w:rsidRPr="002F153F">
        <w:t>Сообщение</w:t>
      </w:r>
      <w:r>
        <w:t xml:space="preserve"> </w:t>
      </w:r>
      <w:r w:rsidR="0094438F" w:rsidRPr="002F153F">
        <w:t>«</w:t>
      </w:r>
      <w:r w:rsidR="00D053CD" w:rsidRPr="002F153F">
        <w:t>Пациент</w:t>
      </w:r>
      <w:r>
        <w:t xml:space="preserve"> </w:t>
      </w:r>
      <w:r w:rsidR="00D053CD" w:rsidRPr="002F153F">
        <w:t>не</w:t>
      </w:r>
      <w:r>
        <w:t xml:space="preserve"> </w:t>
      </w:r>
      <w:r w:rsidR="00D053CD" w:rsidRPr="002F153F">
        <w:t>найден</w:t>
      </w:r>
      <w:r w:rsidR="0094438F" w:rsidRPr="002F153F">
        <w:t>»</w:t>
      </w:r>
    </w:p>
    <w:p w14:paraId="4E87AF1C" w14:textId="40CF7CFF" w:rsidR="00CC7EEA" w:rsidRPr="002F153F" w:rsidRDefault="00D053CD" w:rsidP="00261A73">
      <w:pPr>
        <w:pStyle w:val="phnormal"/>
      </w:pPr>
      <w:r w:rsidRPr="002F153F">
        <w:t>Если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искомого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найдены,</w:t>
      </w:r>
      <w:r w:rsidR="00F734B3">
        <w:t xml:space="preserve"> </w:t>
      </w:r>
      <w:r w:rsidRPr="002F153F">
        <w:t>добавьте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Систему,</w:t>
      </w:r>
      <w:r w:rsidR="00F734B3">
        <w:t xml:space="preserve"> </w:t>
      </w:r>
      <w:r w:rsidRPr="002F153F">
        <w:t>нажав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Новый</w:t>
      </w:r>
      <w:r w:rsidR="00F734B3">
        <w:t xml:space="preserve"> </w:t>
      </w:r>
      <w:r w:rsidRPr="002F153F">
        <w:t>пациент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Создание,</w:t>
      </w:r>
      <w:r w:rsidR="00F734B3">
        <w:t xml:space="preserve"> </w:t>
      </w:r>
      <w:r w:rsidRPr="002F153F">
        <w:t>редактирование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персональной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карты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подробно</w:t>
      </w:r>
      <w:r w:rsidR="00F734B3">
        <w:t xml:space="preserve"> </w:t>
      </w:r>
      <w:r w:rsidRPr="002F153F">
        <w:t>описаны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руководстве</w:t>
      </w:r>
      <w:r w:rsidR="00F734B3">
        <w:t xml:space="preserve"> </w:t>
      </w:r>
      <w:r w:rsidRPr="002F153F">
        <w:t>пользователя</w:t>
      </w:r>
      <w:r w:rsidR="00F734B3">
        <w:t xml:space="preserve"> </w:t>
      </w:r>
      <w:r w:rsidR="003C790E">
        <w:t>модуля</w:t>
      </w:r>
      <w:r w:rsidR="00F734B3">
        <w:t xml:space="preserve"> </w:t>
      </w:r>
      <w:r w:rsidR="00B21D8E" w:rsidRPr="002F153F">
        <w:t>«</w:t>
      </w:r>
      <w:r w:rsidR="00F54F59" w:rsidRPr="00602E11">
        <w:rPr>
          <w:szCs w:val="24"/>
        </w:rPr>
        <w:t>ЭМК</w:t>
      </w:r>
      <w:r w:rsidR="00F734B3">
        <w:rPr>
          <w:szCs w:val="24"/>
        </w:rPr>
        <w:t xml:space="preserve"> </w:t>
      </w:r>
      <w:r w:rsidR="00F54F59" w:rsidRPr="00602E11">
        <w:rPr>
          <w:szCs w:val="24"/>
        </w:rPr>
        <w:t>(Карта</w:t>
      </w:r>
      <w:r w:rsidR="00F734B3">
        <w:rPr>
          <w:szCs w:val="24"/>
        </w:rPr>
        <w:t xml:space="preserve"> </w:t>
      </w:r>
      <w:r w:rsidR="00F54F59" w:rsidRPr="00602E11">
        <w:rPr>
          <w:szCs w:val="24"/>
        </w:rPr>
        <w:t>пациента)</w:t>
      </w:r>
      <w:r w:rsidR="00B21D8E" w:rsidRPr="002F153F">
        <w:t>»</w:t>
      </w:r>
      <w:r w:rsidRPr="002F153F">
        <w:t>.</w:t>
      </w:r>
    </w:p>
    <w:p w14:paraId="4655AB4D" w14:textId="3B739DEB" w:rsidR="00CC7EEA" w:rsidRPr="002F153F" w:rsidRDefault="00D053CD" w:rsidP="00261A73">
      <w:pPr>
        <w:pStyle w:val="phnormal"/>
      </w:pPr>
      <w:r w:rsidRPr="002F153F">
        <w:t>Для</w:t>
      </w:r>
      <w:r w:rsidR="00F734B3">
        <w:t xml:space="preserve"> </w:t>
      </w:r>
      <w:r w:rsidRPr="002F153F">
        <w:t>очистки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Очистить</w:t>
      </w:r>
      <w:r w:rsidR="00F734B3">
        <w:t xml:space="preserve"> </w:t>
      </w:r>
      <w:r w:rsidRPr="002F153F">
        <w:t>строку</w:t>
      </w:r>
      <w:r w:rsidR="00F734B3">
        <w:t xml:space="preserve"> </w:t>
      </w:r>
      <w:r w:rsidRPr="002F153F">
        <w:t>поиска</w:t>
      </w:r>
      <w:r w:rsidR="00B21D8E" w:rsidRPr="002F153F">
        <w:t>»</w:t>
      </w:r>
      <w:r w:rsidRPr="002F153F">
        <w:t>.</w:t>
      </w:r>
    </w:p>
    <w:p w14:paraId="5F99728D" w14:textId="26E47E37" w:rsidR="00CC7EEA" w:rsidRPr="002F153F" w:rsidRDefault="00D053CD" w:rsidP="00261A73">
      <w:pPr>
        <w:pStyle w:val="phnormal"/>
      </w:pPr>
      <w:r w:rsidRPr="002F153F">
        <w:lastRenderedPageBreak/>
        <w:t>Для</w:t>
      </w:r>
      <w:r w:rsidR="00F734B3">
        <w:t xml:space="preserve"> </w:t>
      </w:r>
      <w:r w:rsidRPr="002F153F">
        <w:t>осуществления</w:t>
      </w:r>
      <w:r w:rsidR="00F734B3">
        <w:t xml:space="preserve"> </w:t>
      </w:r>
      <w:r w:rsidRPr="002F153F">
        <w:t>повторного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введите</w:t>
      </w:r>
      <w:r w:rsidR="00F734B3">
        <w:t xml:space="preserve"> </w:t>
      </w:r>
      <w:r w:rsidRPr="002F153F">
        <w:t>новые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Найти</w:t>
      </w:r>
      <w:r w:rsidR="00B21D8E" w:rsidRPr="002F153F">
        <w:t>»</w:t>
      </w:r>
      <w:r w:rsidR="0094438F" w:rsidRPr="002F153F">
        <w:t>.</w:t>
      </w:r>
    </w:p>
    <w:p w14:paraId="1CCC734D" w14:textId="53DF83D3" w:rsidR="00CC7EEA" w:rsidRPr="002F153F" w:rsidRDefault="00D053CD" w:rsidP="00261A73">
      <w:pPr>
        <w:pStyle w:val="phnormal"/>
      </w:pPr>
      <w:r w:rsidRPr="002F153F">
        <w:t>Для</w:t>
      </w:r>
      <w:r w:rsidR="00F734B3">
        <w:t xml:space="preserve"> </w:t>
      </w:r>
      <w:r w:rsidRPr="002F153F">
        <w:t>обновления</w:t>
      </w:r>
      <w:r w:rsidR="00F734B3">
        <w:t xml:space="preserve"> </w:t>
      </w:r>
      <w:r w:rsidRPr="002F153F">
        <w:t>результатов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Обновить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Это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одновременной</w:t>
      </w:r>
      <w:r w:rsidR="00F734B3">
        <w:t xml:space="preserve"> </w:t>
      </w:r>
      <w:r w:rsidRPr="002F153F">
        <w:t>работе</w:t>
      </w:r>
      <w:r w:rsidR="00F734B3">
        <w:t xml:space="preserve"> </w:t>
      </w:r>
      <w:r w:rsidRPr="002F153F">
        <w:t>нескольких</w:t>
      </w:r>
      <w:r w:rsidR="00F734B3">
        <w:t xml:space="preserve"> </w:t>
      </w:r>
      <w:r w:rsidRPr="002F153F">
        <w:t>пользователей.</w:t>
      </w:r>
      <w:r w:rsidR="00F734B3">
        <w:t xml:space="preserve"> </w:t>
      </w:r>
      <w:r w:rsidRPr="002F153F">
        <w:t>Например,</w:t>
      </w:r>
      <w:r w:rsidR="00F734B3">
        <w:t xml:space="preserve"> </w:t>
      </w:r>
      <w:r w:rsidRPr="002F153F">
        <w:t>один</w:t>
      </w:r>
      <w:r w:rsidR="00F734B3">
        <w:t xml:space="preserve"> </w:t>
      </w:r>
      <w:r w:rsidRPr="002F153F">
        <w:t>пользователь</w:t>
      </w:r>
      <w:r w:rsidR="00F734B3">
        <w:t xml:space="preserve"> </w:t>
      </w:r>
      <w:r w:rsidRPr="002F153F">
        <w:t>еще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завел</w:t>
      </w:r>
      <w:r w:rsidR="00F734B3">
        <w:t xml:space="preserve"> </w:t>
      </w:r>
      <w:r w:rsidRPr="002F153F">
        <w:t>карту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второй</w:t>
      </w:r>
      <w:r w:rsidR="00F734B3">
        <w:t xml:space="preserve"> </w:t>
      </w:r>
      <w:r w:rsidRPr="002F153F">
        <w:t>уже</w:t>
      </w:r>
      <w:r w:rsidR="00F734B3">
        <w:t xml:space="preserve"> </w:t>
      </w:r>
      <w:r w:rsidRPr="002F153F">
        <w:t>пытается</w:t>
      </w:r>
      <w:r w:rsidR="00F734B3">
        <w:t xml:space="preserve"> </w:t>
      </w:r>
      <w:r w:rsidRPr="002F153F">
        <w:t>ее</w:t>
      </w:r>
      <w:r w:rsidR="00F734B3">
        <w:t xml:space="preserve"> </w:t>
      </w:r>
      <w:r w:rsidRPr="002F153F">
        <w:t>найти.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этом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Обновить</w:t>
      </w:r>
      <w:r w:rsidR="00B21D8E" w:rsidRPr="002F153F">
        <w:t>»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некоторое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ожидая,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карта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уже</w:t>
      </w:r>
      <w:r w:rsidR="00F734B3">
        <w:t xml:space="preserve"> </w:t>
      </w:r>
      <w:r w:rsidRPr="002F153F">
        <w:t>заведена.</w:t>
      </w:r>
    </w:p>
    <w:p w14:paraId="6A700FE9" w14:textId="7637F4D6" w:rsidR="00CC7EEA" w:rsidRPr="002F153F" w:rsidRDefault="00D053CD" w:rsidP="00261A73">
      <w:pPr>
        <w:pStyle w:val="phnormal"/>
      </w:pPr>
      <w:r w:rsidRPr="002F153F">
        <w:t>Чтобы</w:t>
      </w:r>
      <w:r w:rsidR="00F734B3">
        <w:t xml:space="preserve"> </w:t>
      </w:r>
      <w:r w:rsidRPr="002F153F">
        <w:t>скрыть</w:t>
      </w:r>
      <w:r w:rsidR="00F734B3">
        <w:t xml:space="preserve"> </w:t>
      </w:r>
      <w:r w:rsidRPr="002F153F">
        <w:t>результаты</w:t>
      </w:r>
      <w:r w:rsidR="00F734B3">
        <w:t xml:space="preserve"> </w:t>
      </w:r>
      <w:r w:rsidRPr="002F153F">
        <w:t>поиска,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Скрыть</w:t>
      </w:r>
      <w:r w:rsidR="00B21D8E" w:rsidRPr="002F153F">
        <w:t>»</w:t>
      </w:r>
      <w:r w:rsidRPr="002F153F">
        <w:t>.</w:t>
      </w:r>
    </w:p>
    <w:p w14:paraId="681F4DA9" w14:textId="5B424E89" w:rsidR="00CC7EEA" w:rsidRPr="002F153F" w:rsidRDefault="00D053CD">
      <w:pPr>
        <w:pStyle w:val="10"/>
      </w:pPr>
      <w:bookmarkStart w:id="60" w:name="scroll-bookmark-13"/>
      <w:bookmarkStart w:id="61" w:name="_Toc202338571"/>
      <w:bookmarkStart w:id="62" w:name="_Toc202520628"/>
      <w:bookmarkStart w:id="63" w:name="_Toc202520729"/>
      <w:bookmarkStart w:id="64" w:name="_Toc202521139"/>
      <w:bookmarkStart w:id="65" w:name="_Toc205288655"/>
      <w:r w:rsidRPr="002F153F">
        <w:lastRenderedPageBreak/>
        <w:t>Просмотр</w:t>
      </w:r>
      <w:r w:rsidR="00F734B3">
        <w:t xml:space="preserve"> </w:t>
      </w:r>
      <w:r w:rsidRPr="002F153F">
        <w:t>данных</w:t>
      </w:r>
      <w:r w:rsidR="00F734B3">
        <w:t xml:space="preserve"> </w:t>
      </w:r>
      <w:r w:rsidRPr="002F153F">
        <w:t>пациента</w:t>
      </w:r>
      <w:bookmarkEnd w:id="60"/>
      <w:bookmarkEnd w:id="61"/>
      <w:bookmarkEnd w:id="62"/>
      <w:bookmarkEnd w:id="63"/>
      <w:bookmarkEnd w:id="64"/>
      <w:bookmarkEnd w:id="65"/>
    </w:p>
    <w:p w14:paraId="13F33B71" w14:textId="37584CF5" w:rsidR="00CC7EEA" w:rsidRPr="002F153F" w:rsidRDefault="00D053CD">
      <w:pPr>
        <w:pStyle w:val="2"/>
      </w:pPr>
      <w:bookmarkStart w:id="66" w:name="scroll-bookmark-14"/>
      <w:bookmarkStart w:id="67" w:name="_Toc202338572"/>
      <w:bookmarkStart w:id="68" w:name="_Toc202520629"/>
      <w:bookmarkStart w:id="69" w:name="_Toc202520730"/>
      <w:bookmarkStart w:id="70" w:name="_Toc202521140"/>
      <w:bookmarkStart w:id="71" w:name="_Toc205288656"/>
      <w:r w:rsidRPr="002F153F">
        <w:t>Просмотр</w:t>
      </w:r>
      <w:r w:rsidR="00F734B3">
        <w:t xml:space="preserve"> </w:t>
      </w:r>
      <w:r w:rsidRPr="002F153F">
        <w:t>ПМК</w:t>
      </w:r>
      <w:bookmarkEnd w:id="66"/>
      <w:bookmarkEnd w:id="67"/>
      <w:bookmarkEnd w:id="68"/>
      <w:bookmarkEnd w:id="69"/>
      <w:bookmarkEnd w:id="70"/>
      <w:bookmarkEnd w:id="71"/>
    </w:p>
    <w:p w14:paraId="753C18DE" w14:textId="634FD3B5" w:rsidR="00CC7EEA" w:rsidRPr="002F153F" w:rsidRDefault="00D053CD" w:rsidP="00261A73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Pr="002F153F">
        <w:t>описан</w:t>
      </w:r>
      <w:r w:rsidR="00F734B3">
        <w:t xml:space="preserve"> </w:t>
      </w:r>
      <w:r w:rsidRPr="002F153F">
        <w:t>просмотр</w:t>
      </w:r>
      <w:r w:rsidR="00F734B3">
        <w:t xml:space="preserve"> </w:t>
      </w:r>
      <w:r w:rsidRPr="002F153F">
        <w:t>персональной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карты</w:t>
      </w:r>
      <w:r w:rsidR="00F734B3">
        <w:t xml:space="preserve"> </w:t>
      </w:r>
      <w:r w:rsidRPr="002F153F">
        <w:t>(далее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ПМК)</w:t>
      </w:r>
      <w:r w:rsidR="00F734B3">
        <w:t xml:space="preserve"> </w:t>
      </w:r>
      <w:r w:rsidRPr="002F153F">
        <w:t>найденного</w:t>
      </w:r>
      <w:r w:rsidR="00F734B3">
        <w:t xml:space="preserve"> </w:t>
      </w:r>
      <w:r w:rsidRPr="002F153F">
        <w:t>пациента.</w:t>
      </w:r>
    </w:p>
    <w:p w14:paraId="1D92ED0B" w14:textId="20B47382" w:rsidR="00CC7EEA" w:rsidRPr="002F153F" w:rsidRDefault="00D053CD" w:rsidP="001D1D3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ПМК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89C8428" w14:textId="38A2E4E5" w:rsidR="00CC7EEA" w:rsidRPr="002F153F" w:rsidRDefault="00D053CD" w:rsidP="00261A73">
      <w:pPr>
        <w:pStyle w:val="phlistitemized1"/>
      </w:pPr>
      <w:r w:rsidRPr="002F153F">
        <w:t>перейдите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соответствующей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полям</w:t>
      </w:r>
      <w:r w:rsidR="00F734B3">
        <w:t xml:space="preserve"> </w:t>
      </w:r>
      <w:r w:rsidRPr="002F153F">
        <w:t>поиска,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AB4D59" w:rsidRPr="002F153F">
        <w:t>п.</w:t>
      </w:r>
      <w:r w:rsidR="001D1D31">
        <w:t> </w:t>
      </w:r>
      <w:r w:rsidR="00AB4D59" w:rsidRPr="002F153F">
        <w:fldChar w:fldCharType="begin"/>
      </w:r>
      <w:r w:rsidR="00AB4D59" w:rsidRPr="002F153F">
        <w:instrText xml:space="preserve"> REF scroll-bookmark-7 \n \h </w:instrText>
      </w:r>
      <w:r w:rsidR="00AB4D59" w:rsidRPr="002F153F">
        <w:fldChar w:fldCharType="separate"/>
      </w:r>
      <w:r w:rsidR="00B50C08">
        <w:t>2.1</w:t>
      </w:r>
      <w:r w:rsidR="00AB4D59" w:rsidRPr="002F153F">
        <w:fldChar w:fldCharType="end"/>
      </w:r>
      <w:r w:rsidRPr="002F153F">
        <w:t>;</w:t>
      </w:r>
    </w:p>
    <w:p w14:paraId="1786BF1C" w14:textId="3C1F3A10" w:rsidR="00CC7EEA" w:rsidRPr="002F153F" w:rsidRDefault="00D053CD" w:rsidP="00261A73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AB4D59" w:rsidRPr="002F153F">
        <w:t>п.</w:t>
      </w:r>
      <w:r w:rsidR="001D1D31">
        <w:t> </w:t>
      </w:r>
      <w:r w:rsidR="00AB4D59" w:rsidRPr="002F153F">
        <w:fldChar w:fldCharType="begin"/>
      </w:r>
      <w:r w:rsidR="00AB4D59" w:rsidRPr="002F153F">
        <w:instrText xml:space="preserve"> REF scroll-bookmark-6 \n \h </w:instrText>
      </w:r>
      <w:r w:rsidR="00AB4D59" w:rsidRPr="002F153F">
        <w:fldChar w:fldCharType="separate"/>
      </w:r>
      <w:r w:rsidR="00B50C08">
        <w:t>2</w:t>
      </w:r>
      <w:r w:rsidR="00AB4D59" w:rsidRPr="002F153F">
        <w:fldChar w:fldCharType="end"/>
      </w:r>
      <w:r w:rsidRPr="002F153F">
        <w:t>;</w:t>
      </w:r>
    </w:p>
    <w:p w14:paraId="275E6113" w14:textId="5C3406AC" w:rsidR="00CC7EEA" w:rsidRPr="002F153F" w:rsidRDefault="00D053CD" w:rsidP="00261A73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нажав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Фамилия,</w:t>
      </w:r>
      <w:r w:rsidR="00F734B3">
        <w:t xml:space="preserve"> </w:t>
      </w:r>
      <w:r w:rsidRPr="002F153F">
        <w:t>Имя,</w:t>
      </w:r>
      <w:r w:rsidR="00F734B3">
        <w:t xml:space="preserve"> </w:t>
      </w:r>
      <w:r w:rsidRPr="002F153F">
        <w:t>Отчество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выбранного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формы/окна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_Ref202367318 \h </w:instrText>
      </w:r>
      <w:r w:rsidR="00AB4D59" w:rsidRPr="002F153F">
        <w:fldChar w:fldCharType="separate"/>
      </w:r>
      <w:r w:rsidR="00B50C08">
        <w:t>Рисунок </w:t>
      </w:r>
      <w:r w:rsidR="00B50C08">
        <w:rPr>
          <w:noProof/>
        </w:rPr>
        <w:t>6</w:t>
      </w:r>
      <w:r w:rsidR="00AB4D59" w:rsidRPr="002F153F">
        <w:fldChar w:fldCharType="end"/>
      </w:r>
      <w:r w:rsidR="00AB4D59" w:rsidRPr="002F153F">
        <w:t>)</w:t>
      </w:r>
      <w:r w:rsidRPr="002F153F">
        <w:t>;</w:t>
      </w:r>
    </w:p>
    <w:p w14:paraId="6ABEEFD0" w14:textId="5B6D08E4" w:rsidR="00CC7EEA" w:rsidRPr="002F153F" w:rsidRDefault="00085527" w:rsidP="00261A73">
      <w:pPr>
        <w:pStyle w:val="phfigure"/>
      </w:pPr>
      <w:r>
        <w:rPr>
          <w:noProof/>
        </w:rPr>
        <w:drawing>
          <wp:inline distT="0" distB="0" distL="0" distR="0" wp14:anchorId="00FB0686" wp14:editId="6D46524C">
            <wp:extent cx="6152515" cy="599440"/>
            <wp:effectExtent l="19050" t="19050" r="1968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994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02FD91" w14:textId="70806127" w:rsidR="00CC7EEA" w:rsidRPr="002F153F" w:rsidRDefault="00F734B3" w:rsidP="00261A73">
      <w:pPr>
        <w:pStyle w:val="phfiguretitle"/>
      </w:pPr>
      <w:bookmarkStart w:id="72" w:name="_Ref202367318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</w:t>
      </w:r>
      <w:r w:rsidR="00D053CD" w:rsidRPr="002F153F">
        <w:fldChar w:fldCharType="end"/>
      </w:r>
      <w:bookmarkEnd w:id="72"/>
      <w:r>
        <w:t xml:space="preserve"> </w:t>
      </w:r>
      <w:r w:rsidR="00261A73" w:rsidRPr="002F153F">
        <w:t>–</w:t>
      </w:r>
      <w:r>
        <w:t xml:space="preserve"> </w:t>
      </w:r>
      <w:r w:rsidR="00D053CD" w:rsidRPr="002F153F">
        <w:t>Данные</w:t>
      </w:r>
      <w:r>
        <w:t xml:space="preserve"> </w:t>
      </w:r>
      <w:r w:rsidR="00D053CD" w:rsidRPr="002F153F">
        <w:t>пациента</w:t>
      </w:r>
    </w:p>
    <w:p w14:paraId="1FC678F2" w14:textId="52F0DA63" w:rsidR="00261A73" w:rsidRPr="002F153F" w:rsidRDefault="00D053CD" w:rsidP="00261A73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номером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ПМК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формы/окна.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ПМК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_Ref202367331 \h </w:instrText>
      </w:r>
      <w:r w:rsidR="00AB4D59" w:rsidRPr="002F153F">
        <w:fldChar w:fldCharType="separate"/>
      </w:r>
      <w:r w:rsidR="00B50C08">
        <w:t>Рисунок </w:t>
      </w:r>
      <w:r w:rsidR="00B50C08">
        <w:rPr>
          <w:noProof/>
        </w:rPr>
        <w:t>7</w:t>
      </w:r>
      <w:r w:rsidR="00AB4D59" w:rsidRPr="002F153F">
        <w:fldChar w:fldCharType="end"/>
      </w:r>
      <w:r w:rsidR="00AB4D59" w:rsidRPr="002F153F">
        <w:t>)</w:t>
      </w:r>
      <w:r w:rsidRPr="002F153F">
        <w:t>.</w:t>
      </w:r>
    </w:p>
    <w:p w14:paraId="1C1AAA84" w14:textId="654DFA53" w:rsidR="00CC7EEA" w:rsidRPr="002F153F" w:rsidRDefault="00085527" w:rsidP="00261A73">
      <w:pPr>
        <w:pStyle w:val="phfigure"/>
      </w:pPr>
      <w:r>
        <w:rPr>
          <w:noProof/>
        </w:rPr>
        <w:lastRenderedPageBreak/>
        <w:drawing>
          <wp:inline distT="0" distB="0" distL="0" distR="0" wp14:anchorId="7B893696" wp14:editId="52237EF6">
            <wp:extent cx="6152515" cy="7191375"/>
            <wp:effectExtent l="19050" t="19050" r="1968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91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0C522F" w14:textId="49E7FAD3" w:rsidR="00CC7EEA" w:rsidRPr="002F153F" w:rsidRDefault="00F734B3" w:rsidP="00261A73">
      <w:pPr>
        <w:pStyle w:val="phfiguretitle"/>
      </w:pPr>
      <w:bookmarkStart w:id="73" w:name="_Ref20236733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</w:t>
      </w:r>
      <w:r w:rsidR="00D053CD" w:rsidRPr="002F153F">
        <w:fldChar w:fldCharType="end"/>
      </w:r>
      <w:bookmarkEnd w:id="73"/>
      <w:r>
        <w:t xml:space="preserve"> </w:t>
      </w:r>
      <w:r w:rsidR="00261A73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редактирования</w:t>
      </w:r>
      <w:r>
        <w:t xml:space="preserve"> </w:t>
      </w:r>
      <w:r w:rsidR="00D053CD" w:rsidRPr="002F153F">
        <w:t>ПМК</w:t>
      </w:r>
    </w:p>
    <w:p w14:paraId="61B9B2CF" w14:textId="362CCEFB" w:rsidR="00CC7EEA" w:rsidRPr="002F153F" w:rsidRDefault="00D053CD" w:rsidP="00085527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C0D91F5" w14:textId="20FD579D" w:rsidR="00CC7EEA" w:rsidRPr="002F153F" w:rsidRDefault="00D053CD" w:rsidP="00261A73">
      <w:pPr>
        <w:pStyle w:val="phlistitemized1"/>
      </w:pPr>
      <w:r w:rsidRPr="002F153F">
        <w:t>перейдите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полям</w:t>
      </w:r>
      <w:r w:rsidR="00F734B3">
        <w:t xml:space="preserve"> </w:t>
      </w:r>
      <w:r w:rsidRPr="002F153F">
        <w:t>поиска,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AB4D59" w:rsidRPr="002F153F">
        <w:t>п.</w:t>
      </w:r>
      <w:r w:rsidR="001D1D31">
        <w:t> </w:t>
      </w:r>
      <w:r w:rsidR="00AB4D59" w:rsidRPr="002F153F">
        <w:fldChar w:fldCharType="begin"/>
      </w:r>
      <w:r w:rsidR="00AB4D59" w:rsidRPr="002F153F">
        <w:instrText xml:space="preserve"> REF scroll-bookmark-7 \n \h </w:instrText>
      </w:r>
      <w:r w:rsidR="00AB4D59" w:rsidRPr="002F153F">
        <w:fldChar w:fldCharType="separate"/>
      </w:r>
      <w:r w:rsidR="00B50C08">
        <w:t>2.1</w:t>
      </w:r>
      <w:r w:rsidR="00AB4D59" w:rsidRPr="002F153F">
        <w:fldChar w:fldCharType="end"/>
      </w:r>
      <w:r w:rsidRPr="002F153F">
        <w:t>;</w:t>
      </w:r>
    </w:p>
    <w:p w14:paraId="1FA526EB" w14:textId="266F6B71" w:rsidR="00CC7EEA" w:rsidRPr="002F153F" w:rsidRDefault="00D053CD" w:rsidP="00261A73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AB4D59" w:rsidRPr="002F153F">
        <w:t>п.</w:t>
      </w:r>
      <w:r w:rsidR="001D1D31">
        <w:t> </w:t>
      </w:r>
      <w:r w:rsidR="00AB4D59" w:rsidRPr="002F153F">
        <w:fldChar w:fldCharType="begin"/>
      </w:r>
      <w:r w:rsidR="00AB4D59" w:rsidRPr="002F153F">
        <w:instrText xml:space="preserve"> REF scroll-bookmark-6 \n \h </w:instrText>
      </w:r>
      <w:r w:rsidR="00AB4D59" w:rsidRPr="002F153F">
        <w:fldChar w:fldCharType="separate"/>
      </w:r>
      <w:r w:rsidR="00B50C08">
        <w:t>2</w:t>
      </w:r>
      <w:r w:rsidR="00AB4D59" w:rsidRPr="002F153F">
        <w:fldChar w:fldCharType="end"/>
      </w:r>
      <w:r w:rsidRPr="002F153F">
        <w:t>;</w:t>
      </w:r>
    </w:p>
    <w:p w14:paraId="1DD2C0B7" w14:textId="3216D390" w:rsidR="00CC7EEA" w:rsidRPr="002F153F" w:rsidRDefault="00D053CD" w:rsidP="00261A73">
      <w:pPr>
        <w:pStyle w:val="phlistitemized1"/>
      </w:pPr>
      <w:r w:rsidRPr="002F153F">
        <w:lastRenderedPageBreak/>
        <w:t>выберите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нажав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Фамилия,</w:t>
      </w:r>
      <w:r w:rsidR="00F734B3">
        <w:t xml:space="preserve"> </w:t>
      </w:r>
      <w:r w:rsidRPr="002F153F">
        <w:t>Имя,</w:t>
      </w:r>
      <w:r w:rsidR="00F734B3">
        <w:t xml:space="preserve"> </w:t>
      </w:r>
      <w:r w:rsidRPr="002F153F">
        <w:t>Отчество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поиска.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выбранного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формы/окна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_Ref202367570 \h </w:instrText>
      </w:r>
      <w:r w:rsidR="00AB4D59" w:rsidRPr="002F153F">
        <w:fldChar w:fldCharType="separate"/>
      </w:r>
      <w:r w:rsidR="00B50C08">
        <w:t>Рисунок </w:t>
      </w:r>
      <w:r w:rsidR="00B50C08">
        <w:rPr>
          <w:noProof/>
        </w:rPr>
        <w:t>8</w:t>
      </w:r>
      <w:r w:rsidR="00AB4D59" w:rsidRPr="002F153F">
        <w:fldChar w:fldCharType="end"/>
      </w:r>
      <w:r w:rsidR="00AB4D59" w:rsidRPr="002F153F">
        <w:t>)</w:t>
      </w:r>
      <w:r w:rsidRPr="002F153F">
        <w:t>;</w:t>
      </w:r>
    </w:p>
    <w:p w14:paraId="393800ED" w14:textId="1B3975E7" w:rsidR="00CC7EEA" w:rsidRPr="002F153F" w:rsidRDefault="00085527" w:rsidP="00261A73">
      <w:pPr>
        <w:pStyle w:val="phfigure"/>
      </w:pPr>
      <w:r>
        <w:rPr>
          <w:noProof/>
        </w:rPr>
        <w:drawing>
          <wp:inline distT="0" distB="0" distL="0" distR="0" wp14:anchorId="066CE953" wp14:editId="28935F5E">
            <wp:extent cx="6152515" cy="1096010"/>
            <wp:effectExtent l="19050" t="19050" r="19685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960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8852C6" w14:textId="36836FF1" w:rsidR="00261A73" w:rsidRPr="002F153F" w:rsidRDefault="00F734B3" w:rsidP="00261A73">
      <w:pPr>
        <w:pStyle w:val="phfiguretitle"/>
      </w:pPr>
      <w:bookmarkStart w:id="74" w:name="_Ref202367570"/>
      <w:r>
        <w:t>Рисунок </w:t>
      </w:r>
      <w:r w:rsidR="00AB4D59" w:rsidRPr="002F153F">
        <w:fldChar w:fldCharType="begin"/>
      </w:r>
      <w:r w:rsidR="00AB4D59" w:rsidRPr="002F153F">
        <w:instrText>SEQ Рисунок \* ARABIC</w:instrText>
      </w:r>
      <w:r w:rsidR="00AB4D59" w:rsidRPr="002F153F">
        <w:fldChar w:fldCharType="separate"/>
      </w:r>
      <w:r w:rsidR="00B50C08">
        <w:rPr>
          <w:noProof/>
        </w:rPr>
        <w:t>8</w:t>
      </w:r>
      <w:r w:rsidR="00AB4D59" w:rsidRPr="002F153F">
        <w:fldChar w:fldCharType="end"/>
      </w:r>
      <w:bookmarkEnd w:id="74"/>
      <w:r>
        <w:t xml:space="preserve"> </w:t>
      </w:r>
      <w:r w:rsidR="00AB4D59" w:rsidRPr="002F153F">
        <w:t>–</w:t>
      </w:r>
      <w:r>
        <w:t xml:space="preserve"> </w:t>
      </w:r>
      <w:r w:rsidR="00AB4D59" w:rsidRPr="002F153F">
        <w:t>Данные</w:t>
      </w:r>
      <w:r>
        <w:t xml:space="preserve"> </w:t>
      </w:r>
      <w:r w:rsidR="00AB4D59" w:rsidRPr="002F153F">
        <w:t>пациента</w:t>
      </w:r>
    </w:p>
    <w:p w14:paraId="6CDC4520" w14:textId="30BF17A0" w:rsidR="00CC7EEA" w:rsidRPr="002F153F" w:rsidRDefault="00D053CD" w:rsidP="00261A73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Еще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формы/окна.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краткой</w:t>
      </w:r>
      <w:r w:rsidR="00F734B3">
        <w:t xml:space="preserve"> </w:t>
      </w:r>
      <w:r w:rsidRPr="002F153F">
        <w:t>информацией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выбранном</w:t>
      </w:r>
      <w:r w:rsidR="00F734B3">
        <w:t xml:space="preserve"> </w:t>
      </w:r>
      <w:r w:rsidRPr="002F153F">
        <w:t>пациенте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_Ref202367585 \h </w:instrText>
      </w:r>
      <w:r w:rsidR="00AB4D59" w:rsidRPr="002F153F">
        <w:fldChar w:fldCharType="separate"/>
      </w:r>
      <w:r w:rsidR="00B50C08">
        <w:t>Рисунок </w:t>
      </w:r>
      <w:r w:rsidR="00B50C08">
        <w:rPr>
          <w:noProof/>
        </w:rPr>
        <w:t>9</w:t>
      </w:r>
      <w:r w:rsidR="00AB4D59" w:rsidRPr="002F153F">
        <w:fldChar w:fldCharType="end"/>
      </w:r>
      <w:r w:rsidR="00AB4D59" w:rsidRPr="002F153F">
        <w:t>)</w:t>
      </w:r>
      <w:r w:rsidRPr="002F153F">
        <w:t>;</w:t>
      </w:r>
    </w:p>
    <w:p w14:paraId="5954DC9A" w14:textId="77777777" w:rsidR="00CC7EEA" w:rsidRPr="002F153F" w:rsidRDefault="00D053CD" w:rsidP="00261A73">
      <w:pPr>
        <w:pStyle w:val="phfigure"/>
      </w:pPr>
      <w:r w:rsidRPr="002F153F">
        <w:rPr>
          <w:noProof/>
        </w:rPr>
        <w:drawing>
          <wp:inline distT="0" distB="0" distL="0" distR="0" wp14:anchorId="780A4918" wp14:editId="6B0432EB">
            <wp:extent cx="5422973" cy="4508634"/>
            <wp:effectExtent l="19050" t="19050" r="25400" b="25400"/>
            <wp:docPr id="100016" name="Рисунок 100016" descr="Окно поиска записей пациента в регистра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8625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7099" cy="451206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9FE314" w14:textId="6A84A19E" w:rsidR="00CC7EEA" w:rsidRPr="002F153F" w:rsidRDefault="00F734B3" w:rsidP="00261A73">
      <w:pPr>
        <w:pStyle w:val="phfiguretitle"/>
      </w:pPr>
      <w:bookmarkStart w:id="75" w:name="_Ref20236758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</w:t>
      </w:r>
      <w:r w:rsidR="00D053CD" w:rsidRPr="002F153F">
        <w:fldChar w:fldCharType="end"/>
      </w:r>
      <w:bookmarkEnd w:id="75"/>
      <w:r>
        <w:t xml:space="preserve"> </w:t>
      </w:r>
      <w:r w:rsidR="00261A73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085527" w:rsidRPr="002F153F">
        <w:t>«Поиск</w:t>
      </w:r>
      <w:r w:rsidR="00085527">
        <w:t xml:space="preserve"> </w:t>
      </w:r>
      <w:r w:rsidR="00085527" w:rsidRPr="002F153F">
        <w:t>записей</w:t>
      </w:r>
      <w:r w:rsidR="00085527">
        <w:t xml:space="preserve"> </w:t>
      </w:r>
      <w:r w:rsidR="00085527" w:rsidRPr="002F153F">
        <w:t>пациента</w:t>
      </w:r>
      <w:r w:rsidR="00085527">
        <w:t xml:space="preserve"> </w:t>
      </w:r>
      <w:r w:rsidR="00085527" w:rsidRPr="002F153F">
        <w:t>в</w:t>
      </w:r>
      <w:r w:rsidR="00085527">
        <w:t xml:space="preserve"> </w:t>
      </w:r>
      <w:r w:rsidR="00085527" w:rsidRPr="002F153F">
        <w:t>регистратуре»</w:t>
      </w:r>
    </w:p>
    <w:p w14:paraId="3BD735A8" w14:textId="3CED1B2C" w:rsidR="00CC7EEA" w:rsidRPr="002F153F" w:rsidRDefault="00D053CD" w:rsidP="00261A73">
      <w:pPr>
        <w:pStyle w:val="phlistitemized1"/>
      </w:pP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информация,</w:t>
      </w:r>
      <w:r w:rsidR="00F734B3">
        <w:t xml:space="preserve"> </w:t>
      </w:r>
      <w:r w:rsidRPr="002F153F">
        <w:t>представленная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таблице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_Ref202368056 \h </w:instrText>
      </w:r>
      <w:r w:rsidR="00AB4D59" w:rsidRPr="002F153F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3</w:t>
      </w:r>
      <w:r w:rsidR="00AB4D59" w:rsidRPr="002F153F">
        <w:fldChar w:fldCharType="end"/>
      </w:r>
      <w:r w:rsidR="00AB4D59" w:rsidRPr="002F153F">
        <w:t>)</w:t>
      </w:r>
      <w:r w:rsidRPr="002F153F">
        <w:t>;</w:t>
      </w:r>
    </w:p>
    <w:p w14:paraId="4A323B22" w14:textId="5C8BCB47" w:rsidR="00CC7EEA" w:rsidRPr="002F153F" w:rsidRDefault="00F734B3" w:rsidP="00261A73">
      <w:pPr>
        <w:pStyle w:val="phtabletitle"/>
      </w:pPr>
      <w:bookmarkStart w:id="76" w:name="_Ref202368056"/>
      <w:r>
        <w:rPr>
          <w:spacing w:val="20"/>
        </w:rPr>
        <w:lastRenderedPageBreak/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3</w:t>
      </w:r>
      <w:r w:rsidR="00D053CD" w:rsidRPr="002F153F">
        <w:rPr>
          <w:spacing w:val="20"/>
        </w:rPr>
        <w:fldChar w:fldCharType="end"/>
      </w:r>
      <w:bookmarkEnd w:id="76"/>
      <w:r>
        <w:rPr>
          <w:spacing w:val="20"/>
        </w:rPr>
        <w:t xml:space="preserve"> </w:t>
      </w:r>
      <w:r w:rsidR="00261A73" w:rsidRPr="002F153F">
        <w:rPr>
          <w:spacing w:val="20"/>
        </w:rPr>
        <w:t>–</w:t>
      </w:r>
      <w:r>
        <w:t xml:space="preserve"> </w:t>
      </w:r>
      <w:r w:rsidR="00D053CD" w:rsidRPr="002F153F">
        <w:t>Описание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поиска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82"/>
        <w:gridCol w:w="1857"/>
        <w:gridCol w:w="5749"/>
      </w:tblGrid>
      <w:tr w:rsidR="00CC7EEA" w:rsidRPr="002F153F" w14:paraId="5ADCB02D" w14:textId="77777777" w:rsidTr="001D1D31">
        <w:trPr>
          <w:tblHeader/>
        </w:trPr>
        <w:tc>
          <w:tcPr>
            <w:tcW w:w="1277" w:type="pct"/>
          </w:tcPr>
          <w:p w14:paraId="04135DAC" w14:textId="4E767E73" w:rsidR="00CC7EEA" w:rsidRPr="002F153F" w:rsidRDefault="00D053CD" w:rsidP="00F54F59">
            <w:pPr>
              <w:pStyle w:val="phtablecolcaption"/>
            </w:pPr>
            <w:bookmarkStart w:id="77" w:name="scroll-bookmark-15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77"/>
          </w:p>
        </w:tc>
        <w:tc>
          <w:tcPr>
            <w:tcW w:w="892" w:type="pct"/>
          </w:tcPr>
          <w:p w14:paraId="75FD4C8C" w14:textId="77777777" w:rsidR="00CC7EEA" w:rsidRPr="002F153F" w:rsidRDefault="00D053CD" w:rsidP="00F54F59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832" w:type="pct"/>
          </w:tcPr>
          <w:p w14:paraId="116E987D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616634C7" w14:textId="77777777" w:rsidTr="001D1D31">
        <w:tc>
          <w:tcPr>
            <w:tcW w:w="1277" w:type="pct"/>
          </w:tcPr>
          <w:p w14:paraId="5F5F9419" w14:textId="0738CBCD" w:rsidR="00CC7EEA" w:rsidRPr="002F153F" w:rsidRDefault="00D053CD" w:rsidP="00261A73">
            <w:pPr>
              <w:pStyle w:val="phtablecellleft"/>
            </w:pPr>
            <w:r w:rsidRPr="002F153F">
              <w:t>Выбран</w:t>
            </w:r>
            <w:r w:rsidR="00F734B3">
              <w:t xml:space="preserve"> </w:t>
            </w:r>
            <w:r w:rsidRPr="002F153F">
              <w:t>пациент</w:t>
            </w:r>
          </w:p>
        </w:tc>
        <w:tc>
          <w:tcPr>
            <w:tcW w:w="892" w:type="pct"/>
          </w:tcPr>
          <w:p w14:paraId="70C1768B" w14:textId="77777777" w:rsidR="00CC7EEA" w:rsidRPr="002F153F" w:rsidRDefault="00CC7EEA" w:rsidP="00261A73">
            <w:pPr>
              <w:pStyle w:val="phtablecellcenter"/>
            </w:pPr>
          </w:p>
        </w:tc>
        <w:tc>
          <w:tcPr>
            <w:tcW w:w="2832" w:type="pct"/>
          </w:tcPr>
          <w:p w14:paraId="48EDAF2D" w14:textId="3747907C" w:rsidR="00CC7EEA" w:rsidRPr="002F153F" w:rsidRDefault="00D053CD" w:rsidP="00261A73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0E89901F" w14:textId="77777777" w:rsidTr="001D1D31">
        <w:tc>
          <w:tcPr>
            <w:tcW w:w="1277" w:type="pct"/>
          </w:tcPr>
          <w:p w14:paraId="2903918F" w14:textId="4D22F3FD" w:rsidR="00CC7EEA" w:rsidRPr="002F153F" w:rsidRDefault="00D053CD" w:rsidP="00261A73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рождения</w:t>
            </w:r>
          </w:p>
        </w:tc>
        <w:tc>
          <w:tcPr>
            <w:tcW w:w="892" w:type="pct"/>
          </w:tcPr>
          <w:p w14:paraId="08F3D792" w14:textId="77777777" w:rsidR="00CC7EEA" w:rsidRPr="002F153F" w:rsidRDefault="00CC7EEA" w:rsidP="00261A73">
            <w:pPr>
              <w:pStyle w:val="phtablecellcenter"/>
            </w:pPr>
          </w:p>
        </w:tc>
        <w:tc>
          <w:tcPr>
            <w:tcW w:w="2832" w:type="pct"/>
          </w:tcPr>
          <w:p w14:paraId="0DA1AD7F" w14:textId="4199712F" w:rsidR="00CC7EEA" w:rsidRPr="002F153F" w:rsidRDefault="00D053CD" w:rsidP="00261A73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дата</w:t>
            </w:r>
            <w:r w:rsidR="00F734B3">
              <w:t xml:space="preserve"> </w:t>
            </w:r>
            <w:r w:rsidRPr="002F153F">
              <w:t>рождения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F54F59" w:rsidRPr="002F153F" w14:paraId="65DF53BB" w14:textId="77777777" w:rsidTr="001D1D31">
        <w:tc>
          <w:tcPr>
            <w:tcW w:w="1277" w:type="pct"/>
          </w:tcPr>
          <w:p w14:paraId="4E6AA477" w14:textId="77777777" w:rsidR="00F54F59" w:rsidRPr="002F153F" w:rsidRDefault="00F54F59" w:rsidP="00261A73">
            <w:pPr>
              <w:pStyle w:val="phtablecellleft"/>
            </w:pPr>
            <w:r w:rsidRPr="002F153F">
              <w:t>ЛПУ</w:t>
            </w:r>
          </w:p>
        </w:tc>
        <w:tc>
          <w:tcPr>
            <w:tcW w:w="892" w:type="pct"/>
          </w:tcPr>
          <w:p w14:paraId="6C3453B4" w14:textId="6E962291" w:rsidR="00F54F59" w:rsidRPr="002F153F" w:rsidRDefault="00F54F59" w:rsidP="00F54F59">
            <w:pPr>
              <w:pStyle w:val="phtablecellleft"/>
              <w:jc w:val="center"/>
            </w:pPr>
            <w:r w:rsidRPr="007F5264">
              <w:t>✅</w:t>
            </w:r>
          </w:p>
        </w:tc>
        <w:tc>
          <w:tcPr>
            <w:tcW w:w="2832" w:type="pct"/>
          </w:tcPr>
          <w:p w14:paraId="2E7BFE81" w14:textId="273CC1A7" w:rsidR="00F54F59" w:rsidRPr="002F153F" w:rsidRDefault="00F54F59" w:rsidP="00261A7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F54F59" w:rsidRPr="002F153F" w14:paraId="1FC4D74C" w14:textId="77777777" w:rsidTr="001D1D31">
        <w:tc>
          <w:tcPr>
            <w:tcW w:w="1277" w:type="pct"/>
          </w:tcPr>
          <w:p w14:paraId="439C27F7" w14:textId="3A9D5C27" w:rsidR="00F54F59" w:rsidRPr="002F153F" w:rsidRDefault="00F54F59" w:rsidP="00261A73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услуги</w:t>
            </w:r>
          </w:p>
        </w:tc>
        <w:tc>
          <w:tcPr>
            <w:tcW w:w="892" w:type="pct"/>
          </w:tcPr>
          <w:p w14:paraId="58B6124F" w14:textId="25B0C0F1" w:rsidR="00F54F59" w:rsidRPr="002F153F" w:rsidRDefault="00F54F59" w:rsidP="00F54F59">
            <w:pPr>
              <w:pStyle w:val="phtablecellleft"/>
              <w:jc w:val="center"/>
            </w:pPr>
            <w:r w:rsidRPr="007F5264">
              <w:t>✅</w:t>
            </w:r>
          </w:p>
        </w:tc>
        <w:tc>
          <w:tcPr>
            <w:tcW w:w="2832" w:type="pct"/>
          </w:tcPr>
          <w:p w14:paraId="5BE949E6" w14:textId="084A6070" w:rsidR="00F54F59" w:rsidRPr="002F153F" w:rsidRDefault="00F54F59" w:rsidP="00261A7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335169DD" w14:textId="77777777" w:rsidTr="00F54F59">
        <w:tc>
          <w:tcPr>
            <w:tcW w:w="5000" w:type="pct"/>
            <w:gridSpan w:val="3"/>
          </w:tcPr>
          <w:p w14:paraId="5D8430CF" w14:textId="09F03379" w:rsidR="00CC7EEA" w:rsidRPr="002F153F" w:rsidRDefault="00D053CD" w:rsidP="00F54F59">
            <w:pPr>
              <w:pStyle w:val="phtablecolcaption"/>
            </w:pP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Дополнительные</w:t>
            </w:r>
            <w:r w:rsidR="00F734B3">
              <w:t xml:space="preserve"> </w:t>
            </w:r>
            <w:r w:rsidRPr="002F153F">
              <w:t>параметры</w:t>
            </w:r>
            <w:r w:rsidR="00F734B3">
              <w:t xml:space="preserve"> </w:t>
            </w:r>
            <w:r w:rsidRPr="002F153F">
              <w:t>поиска</w:t>
            </w:r>
            <w:r w:rsidR="00B21D8E" w:rsidRPr="002F153F">
              <w:t>»</w:t>
            </w:r>
          </w:p>
        </w:tc>
      </w:tr>
      <w:tr w:rsidR="00CC7EEA" w:rsidRPr="002F153F" w14:paraId="57B009F6" w14:textId="77777777" w:rsidTr="001D1D31">
        <w:tc>
          <w:tcPr>
            <w:tcW w:w="1277" w:type="pct"/>
          </w:tcPr>
          <w:p w14:paraId="55571601" w14:textId="381CCC48" w:rsidR="00CC7EEA" w:rsidRPr="002F153F" w:rsidRDefault="00D053CD" w:rsidP="00261A73">
            <w:pPr>
              <w:pStyle w:val="phtablecellleft"/>
            </w:pPr>
            <w:r w:rsidRPr="002F153F">
              <w:t>Принимающий</w:t>
            </w:r>
            <w:r w:rsidR="00F734B3">
              <w:t xml:space="preserve"> </w:t>
            </w:r>
            <w:r w:rsidRPr="002F153F">
              <w:t>врач</w:t>
            </w:r>
          </w:p>
        </w:tc>
        <w:tc>
          <w:tcPr>
            <w:tcW w:w="892" w:type="pct"/>
          </w:tcPr>
          <w:p w14:paraId="08F41296" w14:textId="77777777" w:rsidR="00CC7EEA" w:rsidRPr="002F153F" w:rsidRDefault="00CC7EEA" w:rsidP="00261A73">
            <w:pPr>
              <w:pStyle w:val="phtablecellcenter"/>
            </w:pPr>
          </w:p>
        </w:tc>
        <w:tc>
          <w:tcPr>
            <w:tcW w:w="2832" w:type="pct"/>
          </w:tcPr>
          <w:p w14:paraId="1679BF64" w14:textId="3E4B5D95" w:rsidR="00CC7EEA" w:rsidRPr="002F153F" w:rsidRDefault="00D053CD" w:rsidP="00261A7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сотрудника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B21D8E" w:rsidRPr="002F153F">
              <w:t>»</w:t>
            </w:r>
          </w:p>
        </w:tc>
      </w:tr>
      <w:tr w:rsidR="00CC7EEA" w:rsidRPr="002F153F" w14:paraId="11414557" w14:textId="77777777" w:rsidTr="001D1D31">
        <w:tc>
          <w:tcPr>
            <w:tcW w:w="1277" w:type="pct"/>
          </w:tcPr>
          <w:p w14:paraId="177B09C5" w14:textId="77777777" w:rsidR="00CC7EEA" w:rsidRPr="002F153F" w:rsidRDefault="00D053CD" w:rsidP="00261A73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892" w:type="pct"/>
          </w:tcPr>
          <w:p w14:paraId="66329784" w14:textId="77777777" w:rsidR="00CC7EEA" w:rsidRPr="002F153F" w:rsidRDefault="00CC7EEA" w:rsidP="00261A73">
            <w:pPr>
              <w:pStyle w:val="phtablecellcenter"/>
            </w:pPr>
          </w:p>
        </w:tc>
        <w:tc>
          <w:tcPr>
            <w:tcW w:w="2832" w:type="pct"/>
          </w:tcPr>
          <w:p w14:paraId="3DEB91B3" w14:textId="65FAC4F2" w:rsidR="00CC7EEA" w:rsidRPr="002F153F" w:rsidRDefault="00D053CD" w:rsidP="00261A7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Услуги</w:t>
            </w:r>
            <w:r w:rsidR="00B21D8E" w:rsidRPr="002F153F">
              <w:t>»</w:t>
            </w:r>
          </w:p>
        </w:tc>
      </w:tr>
      <w:tr w:rsidR="00CC7EEA" w:rsidRPr="002F153F" w14:paraId="64707BFC" w14:textId="77777777" w:rsidTr="001D1D31">
        <w:tc>
          <w:tcPr>
            <w:tcW w:w="1277" w:type="pct"/>
          </w:tcPr>
          <w:p w14:paraId="100DCEC2" w14:textId="36612BB0" w:rsidR="00CC7EEA" w:rsidRPr="002F153F" w:rsidRDefault="00D053CD" w:rsidP="00261A73">
            <w:pPr>
              <w:pStyle w:val="phtablecellleft"/>
            </w:pPr>
            <w:r w:rsidRPr="002F153F">
              <w:t>Временной</w:t>
            </w:r>
            <w:r w:rsidR="00F734B3">
              <w:t xml:space="preserve"> </w:t>
            </w:r>
            <w:r w:rsidRPr="002F153F">
              <w:t>промежуток</w:t>
            </w:r>
            <w:r w:rsidR="00F734B3">
              <w:t xml:space="preserve"> </w:t>
            </w:r>
            <w:r w:rsidRPr="002F153F">
              <w:t>от</w:t>
            </w:r>
            <w:r w:rsidR="00F734B3">
              <w:t xml:space="preserve"> </w:t>
            </w:r>
            <w:r w:rsidRPr="002F153F">
              <w:t>...</w:t>
            </w:r>
            <w:r w:rsidR="00F734B3">
              <w:t xml:space="preserve"> </w:t>
            </w:r>
            <w:r w:rsidRPr="002F153F">
              <w:t>до</w:t>
            </w:r>
          </w:p>
        </w:tc>
        <w:tc>
          <w:tcPr>
            <w:tcW w:w="892" w:type="pct"/>
          </w:tcPr>
          <w:p w14:paraId="7CC1AC22" w14:textId="77777777" w:rsidR="00CC7EEA" w:rsidRPr="002F153F" w:rsidRDefault="00CC7EEA" w:rsidP="00261A73">
            <w:pPr>
              <w:pStyle w:val="phtablecellcenter"/>
            </w:pPr>
          </w:p>
        </w:tc>
        <w:tc>
          <w:tcPr>
            <w:tcW w:w="2832" w:type="pct"/>
          </w:tcPr>
          <w:p w14:paraId="2CF59561" w14:textId="495DCFBA" w:rsidR="00CC7EEA" w:rsidRPr="002F153F" w:rsidRDefault="00D053CD" w:rsidP="00261A73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период,</w:t>
            </w:r>
            <w:r w:rsidR="00F734B3">
              <w:t xml:space="preserve"> </w:t>
            </w:r>
            <w:r w:rsidRPr="002F153F">
              <w:t>за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отобразить</w:t>
            </w:r>
            <w:r w:rsidR="00F734B3">
              <w:t xml:space="preserve"> </w:t>
            </w:r>
            <w:r w:rsidRPr="002F153F">
              <w:t>записи</w:t>
            </w:r>
          </w:p>
        </w:tc>
      </w:tr>
      <w:tr w:rsidR="00CC7EEA" w:rsidRPr="002F153F" w14:paraId="05F9532E" w14:textId="77777777" w:rsidTr="001D1D31">
        <w:tc>
          <w:tcPr>
            <w:tcW w:w="1277" w:type="pct"/>
          </w:tcPr>
          <w:p w14:paraId="4A5152E8" w14:textId="77777777" w:rsidR="00CC7EEA" w:rsidRPr="002F153F" w:rsidRDefault="00D053CD" w:rsidP="00261A73">
            <w:pPr>
              <w:pStyle w:val="phtablecellleft"/>
            </w:pPr>
            <w:r w:rsidRPr="002F153F">
              <w:t>Диагноз</w:t>
            </w:r>
          </w:p>
        </w:tc>
        <w:tc>
          <w:tcPr>
            <w:tcW w:w="892" w:type="pct"/>
          </w:tcPr>
          <w:p w14:paraId="2CE65863" w14:textId="77777777" w:rsidR="00CC7EEA" w:rsidRPr="002F153F" w:rsidRDefault="00CC7EEA" w:rsidP="00261A73">
            <w:pPr>
              <w:pStyle w:val="phtablecellcenter"/>
            </w:pPr>
          </w:p>
        </w:tc>
        <w:tc>
          <w:tcPr>
            <w:tcW w:w="2832" w:type="pct"/>
          </w:tcPr>
          <w:p w14:paraId="1BD99A18" w14:textId="37BE7627" w:rsidR="00CC7EEA" w:rsidRPr="002F153F" w:rsidRDefault="00D053CD" w:rsidP="00261A7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диагноз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Pr="002F153F">
              <w:t>МКБ-10</w:t>
            </w:r>
          </w:p>
        </w:tc>
      </w:tr>
    </w:tbl>
    <w:p w14:paraId="48F8B1A0" w14:textId="77777777" w:rsidR="00261A73" w:rsidRPr="002F153F" w:rsidRDefault="00261A73" w:rsidP="00261A73">
      <w:pPr>
        <w:pStyle w:val="phnormal"/>
      </w:pPr>
    </w:p>
    <w:p w14:paraId="07C31D85" w14:textId="47776F80" w:rsidR="00CC7EEA" w:rsidRPr="002F153F" w:rsidRDefault="00D053CD" w:rsidP="00261A73">
      <w:pPr>
        <w:pStyle w:val="phnormal"/>
      </w:pPr>
      <w:r w:rsidRPr="002F153F">
        <w:t>Описание</w:t>
      </w:r>
      <w:r w:rsidR="00F734B3">
        <w:t xml:space="preserve"> </w:t>
      </w:r>
      <w:r w:rsidRPr="002F153F">
        <w:t>столбцов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данными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F734B3">
        <w:t xml:space="preserve"> </w:t>
      </w:r>
      <w:r w:rsidR="00AB4D59" w:rsidRPr="002F153F">
        <w:t>представлено</w:t>
      </w:r>
      <w:r w:rsidR="00F734B3">
        <w:t xml:space="preserve"> </w:t>
      </w:r>
      <w:r w:rsidR="00AB4D59" w:rsidRPr="002F153F">
        <w:t>в</w:t>
      </w:r>
      <w:r w:rsidR="00F734B3">
        <w:t xml:space="preserve"> </w:t>
      </w:r>
      <w:r w:rsidR="00AB4D59" w:rsidRPr="002F153F">
        <w:t>таблице</w:t>
      </w:r>
      <w:r w:rsidR="00F734B3">
        <w:t xml:space="preserve"> </w:t>
      </w:r>
      <w:r w:rsidR="00AB4D59" w:rsidRPr="002F153F">
        <w:t>ниже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_Ref202368080 \h </w:instrText>
      </w:r>
      <w:r w:rsidR="00AB4D59" w:rsidRPr="002F153F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4</w:t>
      </w:r>
      <w:r w:rsidR="00AB4D59" w:rsidRPr="002F153F">
        <w:fldChar w:fldCharType="end"/>
      </w:r>
      <w:r w:rsidR="00AB4D59" w:rsidRPr="002F153F">
        <w:t>).</w:t>
      </w:r>
    </w:p>
    <w:p w14:paraId="63503B59" w14:textId="51556DE6" w:rsidR="00CC7EEA" w:rsidRPr="002F153F" w:rsidRDefault="00F734B3" w:rsidP="00261A73">
      <w:pPr>
        <w:pStyle w:val="phtabletitle"/>
      </w:pPr>
      <w:bookmarkStart w:id="78" w:name="_Ref202368080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4</w:t>
      </w:r>
      <w:r w:rsidR="00D053CD" w:rsidRPr="002F153F">
        <w:rPr>
          <w:spacing w:val="20"/>
        </w:rPr>
        <w:fldChar w:fldCharType="end"/>
      </w:r>
      <w:bookmarkEnd w:id="78"/>
      <w:r>
        <w:rPr>
          <w:spacing w:val="20"/>
        </w:rPr>
        <w:t xml:space="preserve"> </w:t>
      </w:r>
      <w:r w:rsidR="00261A73" w:rsidRPr="002F153F">
        <w:rPr>
          <w:spacing w:val="20"/>
        </w:rPr>
        <w:t>–</w:t>
      </w:r>
      <w:r>
        <w:t xml:space="preserve"> </w:t>
      </w:r>
      <w:r w:rsidR="00D053CD" w:rsidRPr="002F153F">
        <w:t>Описание</w:t>
      </w:r>
      <w:r>
        <w:t xml:space="preserve"> </w:t>
      </w:r>
      <w:r w:rsidR="00D053CD" w:rsidRPr="002F153F">
        <w:t>столбцов</w:t>
      </w:r>
      <w:r>
        <w:t xml:space="preserve"> </w:t>
      </w:r>
      <w:r w:rsidR="00D053CD" w:rsidRPr="002F153F">
        <w:t>с</w:t>
      </w:r>
      <w:r>
        <w:t xml:space="preserve"> </w:t>
      </w:r>
      <w:r w:rsidR="00D053CD" w:rsidRPr="002F153F">
        <w:t>данными</w:t>
      </w:r>
      <w:r>
        <w:t xml:space="preserve"> </w:t>
      </w:r>
      <w:r w:rsidR="00D053CD" w:rsidRPr="002F153F">
        <w:t>записей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регистратуре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018"/>
        <w:gridCol w:w="7170"/>
      </w:tblGrid>
      <w:tr w:rsidR="00CC7EEA" w:rsidRPr="002F153F" w14:paraId="0A5EE661" w14:textId="77777777" w:rsidTr="00F54F59">
        <w:trPr>
          <w:tblHeader/>
        </w:trPr>
        <w:tc>
          <w:tcPr>
            <w:tcW w:w="1481" w:type="pct"/>
          </w:tcPr>
          <w:p w14:paraId="1801C2D7" w14:textId="71181F59" w:rsidR="00CC7EEA" w:rsidRPr="002F153F" w:rsidRDefault="00D053CD" w:rsidP="00F54F59">
            <w:pPr>
              <w:pStyle w:val="phtablecolcaption"/>
            </w:pPr>
            <w:bookmarkStart w:id="79" w:name="scroll-bookmark-16"/>
            <w:r w:rsidRPr="002F153F">
              <w:t>Наименование</w:t>
            </w:r>
            <w:r w:rsidR="00F734B3">
              <w:t xml:space="preserve"> </w:t>
            </w:r>
            <w:r w:rsidRPr="002F153F">
              <w:t>столбца</w:t>
            </w:r>
            <w:bookmarkEnd w:id="79"/>
          </w:p>
        </w:tc>
        <w:tc>
          <w:tcPr>
            <w:tcW w:w="3519" w:type="pct"/>
          </w:tcPr>
          <w:p w14:paraId="169C6F1A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41CD0848" w14:textId="77777777" w:rsidTr="00F54F59">
        <w:tc>
          <w:tcPr>
            <w:tcW w:w="1481" w:type="pct"/>
          </w:tcPr>
          <w:p w14:paraId="75B8D7F9" w14:textId="373FB87C" w:rsidR="00CC7EEA" w:rsidRPr="002F153F" w:rsidRDefault="00D053CD" w:rsidP="00F54F59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время</w:t>
            </w:r>
          </w:p>
        </w:tc>
        <w:tc>
          <w:tcPr>
            <w:tcW w:w="3519" w:type="pct"/>
          </w:tcPr>
          <w:p w14:paraId="4F426943" w14:textId="71D2352D" w:rsidR="00CC7EEA" w:rsidRPr="002F153F" w:rsidRDefault="00D053CD" w:rsidP="00F54F59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дата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врачу</w:t>
            </w:r>
          </w:p>
        </w:tc>
      </w:tr>
      <w:tr w:rsidR="00CC7EEA" w:rsidRPr="002F153F" w14:paraId="5FB09724" w14:textId="77777777" w:rsidTr="00F54F59">
        <w:tc>
          <w:tcPr>
            <w:tcW w:w="1481" w:type="pct"/>
          </w:tcPr>
          <w:p w14:paraId="71C37CEF" w14:textId="77777777" w:rsidR="00CC7EEA" w:rsidRPr="002F153F" w:rsidRDefault="00D053CD" w:rsidP="00F54F59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3519" w:type="pct"/>
          </w:tcPr>
          <w:p w14:paraId="739CC14D" w14:textId="7E609A5A" w:rsidR="00CC7EEA" w:rsidRPr="002F153F" w:rsidRDefault="00D053CD" w:rsidP="00F54F59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наименование</w:t>
            </w:r>
            <w:r w:rsidR="00F734B3">
              <w:t xml:space="preserve"> </w:t>
            </w:r>
            <w:r w:rsidRPr="002F153F">
              <w:t>кабинета,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</w:t>
            </w:r>
          </w:p>
        </w:tc>
      </w:tr>
      <w:tr w:rsidR="00CC7EEA" w:rsidRPr="002F153F" w14:paraId="49CE05FA" w14:textId="77777777" w:rsidTr="00F54F59">
        <w:tc>
          <w:tcPr>
            <w:tcW w:w="1481" w:type="pct"/>
          </w:tcPr>
          <w:p w14:paraId="14A316C6" w14:textId="77777777" w:rsidR="00CC7EEA" w:rsidRPr="002F153F" w:rsidRDefault="00D053CD" w:rsidP="00F54F59">
            <w:pPr>
              <w:pStyle w:val="phtablecellleft"/>
            </w:pPr>
            <w:r w:rsidRPr="002F153F">
              <w:t>Врач</w:t>
            </w:r>
          </w:p>
        </w:tc>
        <w:tc>
          <w:tcPr>
            <w:tcW w:w="3519" w:type="pct"/>
          </w:tcPr>
          <w:p w14:paraId="4FAD6379" w14:textId="5E4D1524" w:rsidR="00CC7EEA" w:rsidRPr="002F153F" w:rsidRDefault="00D053CD" w:rsidP="00F54F59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которому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</w:t>
            </w:r>
          </w:p>
        </w:tc>
      </w:tr>
      <w:tr w:rsidR="00CC7EEA" w:rsidRPr="002F153F" w14:paraId="27568D92" w14:textId="77777777" w:rsidTr="00F54F59">
        <w:tc>
          <w:tcPr>
            <w:tcW w:w="1481" w:type="pct"/>
          </w:tcPr>
          <w:p w14:paraId="7FC82CAC" w14:textId="77777777" w:rsidR="00CC7EEA" w:rsidRPr="002F153F" w:rsidRDefault="00D053CD" w:rsidP="00F54F59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3519" w:type="pct"/>
          </w:tcPr>
          <w:p w14:paraId="3D66AF0E" w14:textId="0104FA08" w:rsidR="00CC7EEA" w:rsidRPr="002F153F" w:rsidRDefault="00D053CD" w:rsidP="00F54F59">
            <w:pPr>
              <w:pStyle w:val="phtablecellleft"/>
            </w:pPr>
            <w:r w:rsidRPr="002F153F">
              <w:t>Наименование</w:t>
            </w:r>
            <w:r w:rsidR="00F734B3">
              <w:t xml:space="preserve"> </w:t>
            </w:r>
            <w:r w:rsidRPr="002F153F">
              <w:t>услуги,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которую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</w:t>
            </w:r>
          </w:p>
        </w:tc>
      </w:tr>
      <w:tr w:rsidR="00CC7EEA" w:rsidRPr="002F153F" w14:paraId="023DF5EA" w14:textId="77777777" w:rsidTr="00F54F59">
        <w:tc>
          <w:tcPr>
            <w:tcW w:w="1481" w:type="pct"/>
          </w:tcPr>
          <w:p w14:paraId="3E81D994" w14:textId="006A0666" w:rsidR="00CC7EEA" w:rsidRPr="002F153F" w:rsidRDefault="00D053CD" w:rsidP="00F54F59">
            <w:pPr>
              <w:pStyle w:val="phtablecellleft"/>
            </w:pP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</w:p>
        </w:tc>
        <w:tc>
          <w:tcPr>
            <w:tcW w:w="3519" w:type="pct"/>
          </w:tcPr>
          <w:p w14:paraId="1684DDCE" w14:textId="62BB7E22" w:rsidR="00CC7EEA" w:rsidRPr="002F153F" w:rsidRDefault="00D053CD" w:rsidP="00F54F59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</w:p>
        </w:tc>
      </w:tr>
      <w:tr w:rsidR="00CC7EEA" w:rsidRPr="002F153F" w14:paraId="4A7C5326" w14:textId="77777777" w:rsidTr="00F54F59">
        <w:tc>
          <w:tcPr>
            <w:tcW w:w="1481" w:type="pct"/>
          </w:tcPr>
          <w:p w14:paraId="1E0FCFD3" w14:textId="77777777" w:rsidR="00CC7EEA" w:rsidRPr="002F153F" w:rsidRDefault="00D053CD" w:rsidP="00F54F59">
            <w:pPr>
              <w:pStyle w:val="phtablecellleft"/>
            </w:pPr>
            <w:r w:rsidRPr="002F153F">
              <w:t>Состояние</w:t>
            </w:r>
          </w:p>
        </w:tc>
        <w:tc>
          <w:tcPr>
            <w:tcW w:w="3519" w:type="pct"/>
          </w:tcPr>
          <w:p w14:paraId="5FA4A5DF" w14:textId="1F91F41E" w:rsidR="00CC7EEA" w:rsidRPr="002F153F" w:rsidRDefault="00D053CD" w:rsidP="00F54F59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статус</w:t>
            </w:r>
            <w:r w:rsidR="00F734B3">
              <w:t xml:space="preserve"> </w:t>
            </w:r>
            <w:r w:rsidRPr="002F153F">
              <w:t>записи</w:t>
            </w:r>
          </w:p>
        </w:tc>
      </w:tr>
    </w:tbl>
    <w:p w14:paraId="1E8EAB4E" w14:textId="77777777" w:rsidR="00261A73" w:rsidRPr="002F153F" w:rsidRDefault="00261A73" w:rsidP="00AB4D59">
      <w:pPr>
        <w:pStyle w:val="phnormal"/>
      </w:pPr>
    </w:p>
    <w:p w14:paraId="624E8249" w14:textId="4643C83C" w:rsidR="00261A73" w:rsidRPr="002F153F" w:rsidRDefault="00261A73" w:rsidP="00891B78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Кнопка</w:t>
      </w:r>
      <w:r w:rsidR="00F734B3">
        <w:t xml:space="preserve"> </w:t>
      </w:r>
      <w:r w:rsidR="00B21D8E" w:rsidRPr="002F153F">
        <w:t>«</w:t>
      </w:r>
      <w:r w:rsidRPr="002F153F">
        <w:t>Искать!</w:t>
      </w:r>
      <w:r w:rsidR="00B21D8E" w:rsidRPr="002F153F">
        <w:t>»</w:t>
      </w:r>
      <w:r w:rsidR="00F734B3">
        <w:t xml:space="preserve"> </w:t>
      </w:r>
      <w:r w:rsidRPr="002F153F">
        <w:t>предназначена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отображения</w:t>
      </w:r>
      <w:r w:rsidR="00F734B3">
        <w:t xml:space="preserve"> </w:t>
      </w:r>
      <w:r w:rsidRPr="002F153F">
        <w:t>результатов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заполнения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фильтрации.</w:t>
      </w:r>
    </w:p>
    <w:p w14:paraId="78E91823" w14:textId="06564CB3" w:rsidR="00CC7EEA" w:rsidRPr="002F153F" w:rsidRDefault="00D053CD" w:rsidP="00261A73">
      <w:pPr>
        <w:pStyle w:val="phnormal"/>
      </w:pPr>
      <w:r w:rsidRPr="002F153F">
        <w:t>Если</w:t>
      </w:r>
      <w:r w:rsidR="00F734B3">
        <w:t xml:space="preserve"> </w:t>
      </w:r>
      <w:r w:rsidRPr="002F153F">
        <w:t>у</w:t>
      </w:r>
      <w:r w:rsidR="00F734B3">
        <w:t xml:space="preserve"> </w:t>
      </w:r>
      <w:r w:rsidRPr="002F153F">
        <w:t>выбираемого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отсутствует</w:t>
      </w:r>
      <w:r w:rsidR="00F734B3">
        <w:t xml:space="preserve"> </w:t>
      </w:r>
      <w:r w:rsidRPr="002F153F">
        <w:t>ПМК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данной</w:t>
      </w:r>
      <w:r w:rsidR="00F734B3">
        <w:t xml:space="preserve"> </w:t>
      </w:r>
      <w:r w:rsidRPr="002F153F">
        <w:t>МО,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запроса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создание</w:t>
      </w:r>
      <w:r w:rsidR="00F734B3">
        <w:t xml:space="preserve"> </w:t>
      </w:r>
      <w:r w:rsidRPr="002F153F">
        <w:t>карты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_Ref202368144 \h </w:instrText>
      </w:r>
      <w:r w:rsidR="00AB4D59" w:rsidRPr="002F153F">
        <w:fldChar w:fldCharType="separate"/>
      </w:r>
      <w:r w:rsidR="00B50C08">
        <w:t>Рисунок </w:t>
      </w:r>
      <w:r w:rsidR="00B50C08">
        <w:rPr>
          <w:noProof/>
        </w:rPr>
        <w:t>10</w:t>
      </w:r>
      <w:r w:rsidR="00AB4D59" w:rsidRPr="002F153F">
        <w:fldChar w:fldCharType="end"/>
      </w:r>
      <w:r w:rsidR="00AB4D59" w:rsidRPr="002F153F">
        <w:t>)</w:t>
      </w:r>
      <w:r w:rsidRPr="002F153F">
        <w:t>.</w:t>
      </w:r>
    </w:p>
    <w:p w14:paraId="214FECF4" w14:textId="77777777" w:rsidR="00CC7EEA" w:rsidRPr="002F153F" w:rsidRDefault="00D053CD" w:rsidP="00261A73">
      <w:pPr>
        <w:pStyle w:val="phfigure"/>
      </w:pPr>
      <w:r w:rsidRPr="002F153F">
        <w:rPr>
          <w:noProof/>
        </w:rPr>
        <w:drawing>
          <wp:inline distT="0" distB="0" distL="0" distR="0" wp14:anchorId="3767B572" wp14:editId="3A885BD1">
            <wp:extent cx="3452888" cy="1136393"/>
            <wp:effectExtent l="19050" t="19050" r="14605" b="26035"/>
            <wp:docPr id="100017" name="Рисунок 100017" descr="_scroll_external/attachments/zapros-na-sozdanie-karty-77e909886b8112bb789c0ec442f89c4de385abf929c18366b4ff88dfe3d13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59516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5544" cy="114714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421865" w14:textId="2ECAF748" w:rsidR="00261A73" w:rsidRPr="002F153F" w:rsidRDefault="00F734B3" w:rsidP="00261A73">
      <w:pPr>
        <w:pStyle w:val="phfiguretitle"/>
      </w:pPr>
      <w:bookmarkStart w:id="80" w:name="_Ref202368144"/>
      <w:r>
        <w:t>Рисунок </w:t>
      </w:r>
      <w:r w:rsidR="00AB4D59" w:rsidRPr="002F153F">
        <w:fldChar w:fldCharType="begin"/>
      </w:r>
      <w:r w:rsidR="00AB4D59" w:rsidRPr="002F153F">
        <w:instrText>SEQ Рисунок \* ARABIC</w:instrText>
      </w:r>
      <w:r w:rsidR="00AB4D59" w:rsidRPr="002F153F">
        <w:fldChar w:fldCharType="separate"/>
      </w:r>
      <w:r w:rsidR="00B50C08">
        <w:rPr>
          <w:noProof/>
        </w:rPr>
        <w:t>10</w:t>
      </w:r>
      <w:r w:rsidR="00AB4D59" w:rsidRPr="002F153F">
        <w:fldChar w:fldCharType="end"/>
      </w:r>
      <w:bookmarkEnd w:id="80"/>
      <w:r>
        <w:t xml:space="preserve"> </w:t>
      </w:r>
      <w:r w:rsidR="00AB4D59" w:rsidRPr="002F153F">
        <w:t>–</w:t>
      </w:r>
      <w:r>
        <w:t xml:space="preserve"> </w:t>
      </w:r>
      <w:r w:rsidR="00AB4D59" w:rsidRPr="002F153F">
        <w:t>Окно</w:t>
      </w:r>
      <w:r>
        <w:t xml:space="preserve"> </w:t>
      </w:r>
      <w:r w:rsidR="00085527" w:rsidRPr="002F153F">
        <w:t>запроса</w:t>
      </w:r>
      <w:r w:rsidR="00085527">
        <w:t xml:space="preserve"> </w:t>
      </w:r>
      <w:r w:rsidR="00085527" w:rsidRPr="002F153F">
        <w:t>на</w:t>
      </w:r>
      <w:r w:rsidR="00085527">
        <w:t xml:space="preserve"> </w:t>
      </w:r>
      <w:r w:rsidR="00085527" w:rsidRPr="002F153F">
        <w:t>создание</w:t>
      </w:r>
      <w:r w:rsidR="00085527">
        <w:t xml:space="preserve"> </w:t>
      </w:r>
      <w:r w:rsidR="00085527" w:rsidRPr="002F153F">
        <w:t>карты</w:t>
      </w:r>
      <w:r w:rsidR="00085527">
        <w:t xml:space="preserve"> </w:t>
      </w:r>
      <w:r w:rsidR="00085527" w:rsidRPr="002F153F">
        <w:t>пациента</w:t>
      </w:r>
    </w:p>
    <w:p w14:paraId="0CAEA6AC" w14:textId="519DC7FA" w:rsidR="00CC7EEA" w:rsidRPr="002F153F" w:rsidRDefault="00D053CD" w:rsidP="00261A73">
      <w:pPr>
        <w:pStyle w:val="phnormal"/>
      </w:pPr>
      <w:r w:rsidRPr="002F153F">
        <w:lastRenderedPageBreak/>
        <w:t>Для</w:t>
      </w:r>
      <w:r w:rsidR="00F734B3">
        <w:t xml:space="preserve"> </w:t>
      </w:r>
      <w:r w:rsidRPr="002F153F">
        <w:t>создания</w:t>
      </w:r>
      <w:r w:rsidR="00F734B3">
        <w:t xml:space="preserve"> </w:t>
      </w:r>
      <w:r w:rsidRPr="002F153F">
        <w:t>ПМК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создание</w:t>
      </w:r>
      <w:r w:rsidR="00F734B3">
        <w:t xml:space="preserve"> </w:t>
      </w:r>
      <w:r w:rsidRPr="002F153F">
        <w:t>карты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данный</w:t>
      </w:r>
      <w:r w:rsidR="00F734B3">
        <w:t xml:space="preserve"> </w:t>
      </w:r>
      <w:r w:rsidRPr="002F153F">
        <w:t>момент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требуется,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Отмена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этом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сообщения</w:t>
      </w:r>
      <w:r w:rsidR="00F734B3">
        <w:t xml:space="preserve"> </w:t>
      </w:r>
      <w:r w:rsidRPr="002F153F">
        <w:t>закроется.</w:t>
      </w:r>
    </w:p>
    <w:p w14:paraId="233CCF01" w14:textId="50DF40F8" w:rsidR="00CC7EEA" w:rsidRPr="002F153F" w:rsidRDefault="00D053CD" w:rsidP="00261A73">
      <w:pPr>
        <w:pStyle w:val="phnormal"/>
      </w:pPr>
      <w:r w:rsidRPr="002F153F">
        <w:t>Процедура</w:t>
      </w:r>
      <w:r w:rsidR="00F734B3">
        <w:t xml:space="preserve"> </w:t>
      </w:r>
      <w:r w:rsidRPr="002F153F">
        <w:t>создания</w:t>
      </w:r>
      <w:r w:rsidR="00F734B3">
        <w:t xml:space="preserve"> </w:t>
      </w:r>
      <w:r w:rsidRPr="002F153F">
        <w:t>персональной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карты</w:t>
      </w:r>
      <w:r w:rsidR="00F734B3">
        <w:t xml:space="preserve"> </w:t>
      </w:r>
      <w:r w:rsidRPr="002F153F">
        <w:t>описана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руководстве</w:t>
      </w:r>
      <w:r w:rsidR="00F734B3">
        <w:t xml:space="preserve"> </w:t>
      </w:r>
      <w:r w:rsidRPr="002F153F">
        <w:t>пользователя</w:t>
      </w:r>
      <w:r w:rsidR="00F734B3">
        <w:t xml:space="preserve"> </w:t>
      </w:r>
      <w:r w:rsidR="003C790E">
        <w:t>модуля</w:t>
      </w:r>
      <w:r w:rsidR="00F734B3">
        <w:t xml:space="preserve"> </w:t>
      </w:r>
      <w:r w:rsidR="00B21D8E" w:rsidRPr="002F153F">
        <w:t>«</w:t>
      </w:r>
      <w:r w:rsidR="00F54F59" w:rsidRPr="00602E11">
        <w:rPr>
          <w:szCs w:val="24"/>
        </w:rPr>
        <w:t>ЭМК</w:t>
      </w:r>
      <w:r w:rsidR="00F734B3">
        <w:rPr>
          <w:szCs w:val="24"/>
        </w:rPr>
        <w:t xml:space="preserve"> </w:t>
      </w:r>
      <w:r w:rsidR="00F54F59" w:rsidRPr="00602E11">
        <w:rPr>
          <w:szCs w:val="24"/>
        </w:rPr>
        <w:t>(Карта</w:t>
      </w:r>
      <w:r w:rsidR="00F734B3">
        <w:rPr>
          <w:szCs w:val="24"/>
        </w:rPr>
        <w:t xml:space="preserve"> </w:t>
      </w:r>
      <w:r w:rsidR="00F54F59" w:rsidRPr="00602E11">
        <w:rPr>
          <w:szCs w:val="24"/>
        </w:rPr>
        <w:t>пациента)</w:t>
      </w:r>
      <w:r w:rsidR="00B21D8E" w:rsidRPr="002F153F">
        <w:t>»</w:t>
      </w:r>
      <w:r w:rsidRPr="002F153F">
        <w:t>.</w:t>
      </w:r>
    </w:p>
    <w:p w14:paraId="6EDE2DE1" w14:textId="650B840C" w:rsidR="00CC7EEA" w:rsidRPr="002F153F" w:rsidRDefault="00D053CD">
      <w:pPr>
        <w:pStyle w:val="2"/>
      </w:pPr>
      <w:bookmarkStart w:id="81" w:name="scroll-bookmark-17"/>
      <w:bookmarkStart w:id="82" w:name="_Toc202338573"/>
      <w:bookmarkStart w:id="83" w:name="_Toc202520630"/>
      <w:bookmarkStart w:id="84" w:name="_Toc202520731"/>
      <w:bookmarkStart w:id="85" w:name="_Toc202521141"/>
      <w:bookmarkStart w:id="86" w:name="_Toc205288657"/>
      <w:r w:rsidRPr="002F153F">
        <w:t>Просмотр</w:t>
      </w:r>
      <w:r w:rsidR="00F734B3">
        <w:t xml:space="preserve"> </w:t>
      </w:r>
      <w:r w:rsidRPr="002F153F">
        <w:t>сигнальной</w:t>
      </w:r>
      <w:r w:rsidR="00F734B3">
        <w:t xml:space="preserve"> </w:t>
      </w:r>
      <w:r w:rsidRPr="002F153F">
        <w:t>информации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пациенте</w:t>
      </w:r>
      <w:bookmarkEnd w:id="81"/>
      <w:bookmarkEnd w:id="82"/>
      <w:bookmarkEnd w:id="83"/>
      <w:bookmarkEnd w:id="84"/>
      <w:bookmarkEnd w:id="85"/>
      <w:bookmarkEnd w:id="86"/>
    </w:p>
    <w:p w14:paraId="5C930CBE" w14:textId="2DFA2693" w:rsidR="00CC7EEA" w:rsidRPr="002F153F" w:rsidRDefault="00D053CD" w:rsidP="00261A73">
      <w:pPr>
        <w:pStyle w:val="phnormal"/>
      </w:pPr>
      <w:r w:rsidRPr="002F153F">
        <w:t>Для</w:t>
      </w:r>
      <w:r w:rsidR="00F734B3">
        <w:t xml:space="preserve"> </w:t>
      </w:r>
      <w:r w:rsidRPr="002F153F">
        <w:t>своевременного</w:t>
      </w:r>
      <w:r w:rsidR="00F734B3">
        <w:t xml:space="preserve"> </w:t>
      </w:r>
      <w:r w:rsidRPr="002F153F">
        <w:t>информирования</w:t>
      </w:r>
      <w:r w:rsidR="00F734B3">
        <w:t xml:space="preserve"> </w:t>
      </w:r>
      <w:r w:rsidRPr="002F153F">
        <w:t>пользователя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пациенте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необходимых</w:t>
      </w:r>
      <w:r w:rsidR="00F734B3">
        <w:t xml:space="preserve"> </w:t>
      </w:r>
      <w:r w:rsidRPr="002F153F">
        <w:t>действиях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Системе</w:t>
      </w:r>
      <w:r w:rsidR="00F734B3">
        <w:t xml:space="preserve"> </w:t>
      </w:r>
      <w:r w:rsidRPr="002F153F">
        <w:t>реализована</w:t>
      </w:r>
      <w:r w:rsidR="00F734B3">
        <w:t xml:space="preserve"> </w:t>
      </w:r>
      <w:r w:rsidRPr="002F153F">
        <w:t>возможность</w:t>
      </w:r>
      <w:r w:rsidR="00F734B3">
        <w:t xml:space="preserve"> </w:t>
      </w:r>
      <w:r w:rsidRPr="002F153F">
        <w:t>информирования</w:t>
      </w:r>
      <w:r w:rsidR="00F734B3">
        <w:t xml:space="preserve"> </w:t>
      </w:r>
      <w:r w:rsidRPr="002F153F">
        <w:t>пользователей</w:t>
      </w:r>
      <w:r w:rsidR="00F734B3">
        <w:t xml:space="preserve"> </w:t>
      </w:r>
      <w:r w:rsidRPr="002F153F">
        <w:t>об</w:t>
      </w:r>
      <w:r w:rsidR="00F734B3">
        <w:t xml:space="preserve"> </w:t>
      </w:r>
      <w:r w:rsidRPr="002F153F">
        <w:t>этих</w:t>
      </w:r>
      <w:r w:rsidR="00F734B3">
        <w:t xml:space="preserve"> </w:t>
      </w:r>
      <w:r w:rsidRPr="002F153F">
        <w:t>событиях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виде</w:t>
      </w:r>
      <w:r w:rsidR="00F734B3">
        <w:t xml:space="preserve"> </w:t>
      </w:r>
      <w:r w:rsidRPr="002F153F">
        <w:t>уведомления,</w:t>
      </w:r>
      <w:r w:rsidR="00F734B3">
        <w:t xml:space="preserve"> </w:t>
      </w:r>
      <w:r w:rsidRPr="002F153F">
        <w:t>отображающегося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окна/формы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выбора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(не</w:t>
      </w:r>
      <w:r w:rsidR="00F734B3">
        <w:t xml:space="preserve"> </w:t>
      </w:r>
      <w:r w:rsidRPr="002F153F">
        <w:t>относится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пациентов</w:t>
      </w:r>
      <w:r w:rsidR="00B21D8E" w:rsidRPr="002F153F">
        <w:t>»</w:t>
      </w:r>
      <w:r w:rsidRPr="002F153F">
        <w:t>)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_Ref202368196 \h </w:instrText>
      </w:r>
      <w:r w:rsidR="00AB4D59" w:rsidRPr="002F153F">
        <w:fldChar w:fldCharType="separate"/>
      </w:r>
      <w:r w:rsidR="00B50C08">
        <w:t>Рисунок </w:t>
      </w:r>
      <w:r w:rsidR="00B50C08">
        <w:rPr>
          <w:noProof/>
        </w:rPr>
        <w:t>11</w:t>
      </w:r>
      <w:r w:rsidR="00AB4D59" w:rsidRPr="002F153F">
        <w:fldChar w:fldCharType="end"/>
      </w:r>
      <w:r w:rsidR="00AB4D59" w:rsidRPr="002F153F">
        <w:t>)</w:t>
      </w:r>
      <w:r w:rsidRPr="002F153F">
        <w:t>.</w:t>
      </w:r>
    </w:p>
    <w:p w14:paraId="105CC68B" w14:textId="77777777" w:rsidR="00CC7EEA" w:rsidRPr="002F153F" w:rsidRDefault="00D053CD" w:rsidP="00261A73">
      <w:pPr>
        <w:pStyle w:val="phfigure"/>
      </w:pPr>
      <w:r w:rsidRPr="002F153F">
        <w:rPr>
          <w:noProof/>
        </w:rPr>
        <w:drawing>
          <wp:inline distT="0" distB="0" distL="0" distR="0" wp14:anchorId="7F2305F3" wp14:editId="5015C5FD">
            <wp:extent cx="6295390" cy="1156417"/>
            <wp:effectExtent l="19050" t="19050" r="10160" b="24765"/>
            <wp:docPr id="100018" name="Рисунок 100018" descr="Сигналь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5052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5641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397D17" w14:textId="0F81AD04" w:rsidR="00CC7EEA" w:rsidRPr="002F153F" w:rsidRDefault="00F734B3" w:rsidP="00261A73">
      <w:pPr>
        <w:pStyle w:val="phfiguretitle"/>
      </w:pPr>
      <w:bookmarkStart w:id="87" w:name="_Ref202368196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</w:t>
      </w:r>
      <w:r w:rsidR="00D053CD" w:rsidRPr="002F153F">
        <w:fldChar w:fldCharType="end"/>
      </w:r>
      <w:bookmarkEnd w:id="87"/>
      <w:r>
        <w:t xml:space="preserve"> </w:t>
      </w:r>
      <w:r w:rsidR="00261A73" w:rsidRPr="002F153F">
        <w:t>–</w:t>
      </w:r>
      <w:r>
        <w:t xml:space="preserve"> </w:t>
      </w:r>
      <w:r w:rsidR="00085527">
        <w:t>У</w:t>
      </w:r>
      <w:r w:rsidR="00085527" w:rsidRPr="002F153F">
        <w:t>ведомлени</w:t>
      </w:r>
      <w:r w:rsidR="00085527">
        <w:t>е</w:t>
      </w:r>
    </w:p>
    <w:p w14:paraId="0280B6D9" w14:textId="7A31828B" w:rsidR="00CC7EEA" w:rsidRPr="002F153F" w:rsidRDefault="00D053CD" w:rsidP="00A54269">
      <w:pPr>
        <w:pStyle w:val="phlistitemizedtitle"/>
      </w:pPr>
      <w:r w:rsidRPr="002F153F">
        <w:t>В</w:t>
      </w:r>
      <w:r w:rsidR="00F734B3">
        <w:t xml:space="preserve"> </w:t>
      </w:r>
      <w:r w:rsidRPr="002F153F">
        <w:t>уведомлении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о:</w:t>
      </w:r>
    </w:p>
    <w:p w14:paraId="1EF34DFE" w14:textId="7B9BED09" w:rsidR="00CC7EEA" w:rsidRPr="002F153F" w:rsidRDefault="00D053CD" w:rsidP="00261A73">
      <w:pPr>
        <w:pStyle w:val="phlistitemized1"/>
      </w:pPr>
      <w:r w:rsidRPr="002F153F">
        <w:t>необходимости</w:t>
      </w:r>
      <w:r w:rsidR="00F734B3">
        <w:t xml:space="preserve"> </w:t>
      </w:r>
      <w:r w:rsidRPr="002F153F">
        <w:t>прохождения</w:t>
      </w:r>
      <w:r w:rsidR="00F734B3">
        <w:t xml:space="preserve"> </w:t>
      </w:r>
      <w:r w:rsidRPr="002F153F">
        <w:t>пациентом</w:t>
      </w:r>
      <w:r w:rsidR="00F734B3">
        <w:t xml:space="preserve"> </w:t>
      </w:r>
      <w:r w:rsidRPr="002F153F">
        <w:t>диспансеризации,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он</w:t>
      </w:r>
      <w:r w:rsidR="00F734B3">
        <w:t xml:space="preserve"> </w:t>
      </w:r>
      <w:r w:rsidRPr="002F153F">
        <w:t>ее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проходил;</w:t>
      </w:r>
    </w:p>
    <w:p w14:paraId="7703D4BA" w14:textId="53024804" w:rsidR="00CC7EEA" w:rsidRPr="002F153F" w:rsidRDefault="00D053CD" w:rsidP="00261A73">
      <w:pPr>
        <w:pStyle w:val="phlistitemized1"/>
      </w:pPr>
      <w:r w:rsidRPr="002F153F">
        <w:t>наличии</w:t>
      </w:r>
      <w:r w:rsidR="00F734B3">
        <w:t xml:space="preserve"> </w:t>
      </w:r>
      <w:r w:rsidRPr="002F153F">
        <w:t>ошибок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ПМК</w:t>
      </w:r>
      <w:r w:rsidR="00F734B3">
        <w:t xml:space="preserve"> </w:t>
      </w:r>
      <w:r w:rsidRPr="002F153F">
        <w:t>пациента;</w:t>
      </w:r>
    </w:p>
    <w:p w14:paraId="6904D10A" w14:textId="211C07CB" w:rsidR="00CC7EEA" w:rsidRPr="002F153F" w:rsidRDefault="00D053CD" w:rsidP="00261A73">
      <w:pPr>
        <w:pStyle w:val="phlistitemized1"/>
      </w:pPr>
      <w:r w:rsidRPr="002F153F">
        <w:t>отсутствии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Системе</w:t>
      </w:r>
      <w:r w:rsidR="00F734B3">
        <w:t xml:space="preserve"> </w:t>
      </w:r>
      <w:r w:rsidRPr="002F153F">
        <w:t>необходимых</w:t>
      </w:r>
      <w:r w:rsidR="00F734B3">
        <w:t xml:space="preserve"> </w:t>
      </w:r>
      <w:r w:rsidRPr="002F153F">
        <w:t>данных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пациенте;</w:t>
      </w:r>
    </w:p>
    <w:p w14:paraId="78D45501" w14:textId="2A39EF7D" w:rsidR="00CC7EEA" w:rsidRPr="002F153F" w:rsidRDefault="00D053CD" w:rsidP="00261A73">
      <w:pPr>
        <w:pStyle w:val="phlistitemized1"/>
      </w:pPr>
      <w:r w:rsidRPr="002F153F">
        <w:t>наличии</w:t>
      </w:r>
      <w:r w:rsidR="00F734B3">
        <w:t xml:space="preserve"> </w:t>
      </w:r>
      <w:r w:rsidRPr="002F153F">
        <w:t>у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неоплаченной</w:t>
      </w:r>
      <w:r w:rsidR="00F734B3">
        <w:t xml:space="preserve"> </w:t>
      </w:r>
      <w:r w:rsidRPr="002F153F">
        <w:t>задолженности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оказанным</w:t>
      </w:r>
      <w:r w:rsidR="00F734B3">
        <w:t xml:space="preserve"> </w:t>
      </w:r>
      <w:r w:rsidRPr="002F153F">
        <w:t>пациенту</w:t>
      </w:r>
      <w:r w:rsidR="00F734B3">
        <w:t xml:space="preserve"> </w:t>
      </w:r>
      <w:r w:rsidRPr="002F153F">
        <w:t>медицинским</w:t>
      </w:r>
      <w:r w:rsidR="00F734B3">
        <w:t xml:space="preserve"> </w:t>
      </w:r>
      <w:r w:rsidRPr="002F153F">
        <w:t>услугам.</w:t>
      </w:r>
    </w:p>
    <w:p w14:paraId="04CE088B" w14:textId="74FA721E" w:rsidR="00CC7EEA" w:rsidRPr="002F153F" w:rsidRDefault="00D053CD">
      <w:pPr>
        <w:pStyle w:val="10"/>
      </w:pPr>
      <w:bookmarkStart w:id="88" w:name="scroll-bookmark-18"/>
      <w:bookmarkStart w:id="89" w:name="_Toc202338574"/>
      <w:bookmarkStart w:id="90" w:name="_Toc202520631"/>
      <w:bookmarkStart w:id="91" w:name="_Toc202520732"/>
      <w:bookmarkStart w:id="92" w:name="_Toc202521142"/>
      <w:bookmarkStart w:id="93" w:name="_Toc205288658"/>
      <w:r w:rsidRPr="002F153F">
        <w:lastRenderedPageBreak/>
        <w:t>Просмотр</w:t>
      </w:r>
      <w:r w:rsidR="00F734B3">
        <w:t xml:space="preserve"> </w:t>
      </w:r>
      <w:r w:rsidRPr="002F153F">
        <w:t>направлений</w:t>
      </w:r>
      <w:r w:rsidR="00F734B3">
        <w:t xml:space="preserve"> </w:t>
      </w:r>
      <w:r w:rsidRPr="002F153F">
        <w:t>пациента</w:t>
      </w:r>
      <w:bookmarkEnd w:id="88"/>
      <w:bookmarkEnd w:id="89"/>
      <w:bookmarkEnd w:id="90"/>
      <w:bookmarkEnd w:id="91"/>
      <w:bookmarkEnd w:id="92"/>
      <w:bookmarkEnd w:id="93"/>
    </w:p>
    <w:p w14:paraId="6F2A75AA" w14:textId="36E4C67C" w:rsidR="00CC7EEA" w:rsidRPr="002F153F" w:rsidRDefault="00D053CD" w:rsidP="00A54269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направлений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медицинских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4AF0EB4D" w14:textId="51B2C03E" w:rsidR="00CC7EEA" w:rsidRPr="002F153F" w:rsidRDefault="00D053CD" w:rsidP="00261A73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_Ref202368222 \h </w:instrText>
      </w:r>
      <w:r w:rsidR="00AB4D59" w:rsidRPr="002F153F">
        <w:fldChar w:fldCharType="separate"/>
      </w:r>
      <w:r w:rsidR="00B50C08">
        <w:t>Рисунок </w:t>
      </w:r>
      <w:r w:rsidR="00B50C08">
        <w:rPr>
          <w:noProof/>
        </w:rPr>
        <w:t>12</w:t>
      </w:r>
      <w:r w:rsidR="00AB4D59" w:rsidRPr="002F153F">
        <w:fldChar w:fldCharType="end"/>
      </w:r>
      <w:r w:rsidR="00AB4D59" w:rsidRPr="002F153F">
        <w:t>)</w:t>
      </w:r>
      <w:r w:rsidRPr="002F153F">
        <w:t>;</w:t>
      </w:r>
    </w:p>
    <w:p w14:paraId="177FBC39" w14:textId="77777777" w:rsidR="00CC7EEA" w:rsidRPr="002F153F" w:rsidRDefault="00D053CD" w:rsidP="00261A73">
      <w:pPr>
        <w:pStyle w:val="phfigure"/>
      </w:pPr>
      <w:r w:rsidRPr="002F153F">
        <w:rPr>
          <w:noProof/>
        </w:rPr>
        <w:drawing>
          <wp:inline distT="0" distB="0" distL="0" distR="0" wp14:anchorId="3A9CC865" wp14:editId="0FAD05E9">
            <wp:extent cx="6295390" cy="4233107"/>
            <wp:effectExtent l="19050" t="19050" r="10160" b="15240"/>
            <wp:docPr id="100019" name="Рисунок 100019" descr="Форма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83386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3310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64829E" w14:textId="18CA5322" w:rsidR="00CC7EEA" w:rsidRPr="002F153F" w:rsidRDefault="00F734B3" w:rsidP="00261A73">
      <w:pPr>
        <w:pStyle w:val="phfiguretitle"/>
      </w:pPr>
      <w:bookmarkStart w:id="94" w:name="_Ref20236822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12</w:t>
      </w:r>
      <w:r w:rsidR="00D053CD" w:rsidRPr="002F153F">
        <w:fldChar w:fldCharType="end"/>
      </w:r>
      <w:bookmarkEnd w:id="94"/>
      <w:r>
        <w:t xml:space="preserve"> </w:t>
      </w:r>
      <w:r w:rsidR="00261A73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D053CD" w:rsidRPr="002F153F">
        <w:t>расписания</w:t>
      </w:r>
    </w:p>
    <w:p w14:paraId="1CF3ABCF" w14:textId="6E7EADE4" w:rsidR="00CC7EEA" w:rsidRPr="002F153F" w:rsidRDefault="00D053CD" w:rsidP="00261A73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AB4D59" w:rsidRPr="002F153F">
        <w:t>п.</w:t>
      </w:r>
      <w:r w:rsidR="00A54269">
        <w:t> </w:t>
      </w:r>
      <w:r w:rsidR="00AB4D59" w:rsidRPr="002F153F">
        <w:fldChar w:fldCharType="begin"/>
      </w:r>
      <w:r w:rsidR="00AB4D59" w:rsidRPr="002F153F">
        <w:instrText xml:space="preserve"> REF scroll-bookmark-6 \n \h </w:instrText>
      </w:r>
      <w:r w:rsidR="00AB4D59" w:rsidRPr="002F153F">
        <w:fldChar w:fldCharType="separate"/>
      </w:r>
      <w:r w:rsidR="00B50C08">
        <w:t>2</w:t>
      </w:r>
      <w:r w:rsidR="00AB4D59" w:rsidRPr="002F153F">
        <w:fldChar w:fldCharType="end"/>
      </w:r>
      <w:r w:rsidRPr="002F153F">
        <w:t>;</w:t>
      </w:r>
    </w:p>
    <w:p w14:paraId="4B12F7D2" w14:textId="0CE1F80C" w:rsidR="00CC7EEA" w:rsidRPr="002F153F" w:rsidRDefault="00D053CD" w:rsidP="00261A73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нажав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Фамилия,</w:t>
      </w:r>
      <w:r w:rsidR="00F734B3">
        <w:t xml:space="preserve"> </w:t>
      </w:r>
      <w:r w:rsidRPr="002F153F">
        <w:t>Имя,</w:t>
      </w:r>
      <w:r w:rsidR="00F734B3">
        <w:t xml:space="preserve"> </w:t>
      </w:r>
      <w:r w:rsidRPr="002F153F">
        <w:t>Отчество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результатами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выбранного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формы/окна</w:t>
      </w:r>
      <w:r w:rsidR="00F734B3">
        <w:t xml:space="preserve"> </w:t>
      </w:r>
      <w:r w:rsidR="00AB4D59" w:rsidRPr="002F153F">
        <w:t>(</w:t>
      </w:r>
      <w:r w:rsidR="00AB4D59" w:rsidRPr="002F153F">
        <w:fldChar w:fldCharType="begin"/>
      </w:r>
      <w:r w:rsidR="00AB4D59" w:rsidRPr="002F153F">
        <w:instrText xml:space="preserve"> REF _Ref202368253 \h </w:instrText>
      </w:r>
      <w:r w:rsidR="00AB4D59" w:rsidRPr="002F153F">
        <w:fldChar w:fldCharType="separate"/>
      </w:r>
      <w:r w:rsidR="00B50C08">
        <w:t>Рисунок </w:t>
      </w:r>
      <w:r w:rsidR="00B50C08">
        <w:rPr>
          <w:noProof/>
        </w:rPr>
        <w:t>13</w:t>
      </w:r>
      <w:r w:rsidR="00AB4D59" w:rsidRPr="002F153F">
        <w:fldChar w:fldCharType="end"/>
      </w:r>
      <w:r w:rsidR="00AB4D59" w:rsidRPr="002F153F">
        <w:t>)</w:t>
      </w:r>
      <w:r w:rsidRPr="002F153F">
        <w:t>;</w:t>
      </w:r>
    </w:p>
    <w:p w14:paraId="31BA020A" w14:textId="77777777" w:rsidR="00CC7EEA" w:rsidRPr="002F153F" w:rsidRDefault="00D053CD" w:rsidP="00261A73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15446BCF" wp14:editId="2FE51DB1">
            <wp:extent cx="5856388" cy="3384035"/>
            <wp:effectExtent l="19050" t="19050" r="11430" b="26035"/>
            <wp:docPr id="100020" name="Рисунок 100020" descr="Данные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6145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3316" cy="338803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ED0FCD" w14:textId="156B5F6C" w:rsidR="00CC7EEA" w:rsidRPr="002F153F" w:rsidRDefault="00F734B3" w:rsidP="00261A73">
      <w:pPr>
        <w:pStyle w:val="phfiguretitle"/>
      </w:pPr>
      <w:bookmarkStart w:id="95" w:name="_Ref202368253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13</w:t>
      </w:r>
      <w:r w:rsidR="00D053CD" w:rsidRPr="002F153F">
        <w:fldChar w:fldCharType="end"/>
      </w:r>
      <w:bookmarkEnd w:id="95"/>
      <w:r>
        <w:t xml:space="preserve"> </w:t>
      </w:r>
      <w:r w:rsidR="00261A73" w:rsidRPr="002F153F">
        <w:t>–</w:t>
      </w:r>
      <w:r>
        <w:t xml:space="preserve"> </w:t>
      </w:r>
      <w:r w:rsidR="00D053CD" w:rsidRPr="002F153F">
        <w:t>Данные</w:t>
      </w:r>
      <w:r>
        <w:t xml:space="preserve"> </w:t>
      </w:r>
      <w:r w:rsidR="00D053CD" w:rsidRPr="002F153F">
        <w:t>пациента</w:t>
      </w:r>
    </w:p>
    <w:p w14:paraId="6C8400F7" w14:textId="35FEC4A7" w:rsidR="00CC7EEA" w:rsidRPr="002F153F" w:rsidRDefault="00D053CD" w:rsidP="00261A73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Направления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ЕР/</w:t>
      </w:r>
      <w:r w:rsidR="00F734B3">
        <w:t xml:space="preserve"> </w:t>
      </w:r>
      <w:r w:rsidRPr="002F153F">
        <w:t>ЕПГУ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перечнем</w:t>
      </w:r>
      <w:r w:rsidR="00F734B3">
        <w:t xml:space="preserve"> </w:t>
      </w:r>
      <w:r w:rsidRPr="002F153F">
        <w:t>назначенных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="00517C0B" w:rsidRPr="002F153F">
        <w:t>(</w:t>
      </w:r>
      <w:r w:rsidR="00517C0B" w:rsidRPr="002F153F">
        <w:fldChar w:fldCharType="begin"/>
      </w:r>
      <w:r w:rsidR="00517C0B" w:rsidRPr="002F153F">
        <w:instrText xml:space="preserve"> REF _Ref202371042 \h </w:instrText>
      </w:r>
      <w:r w:rsidR="00517C0B" w:rsidRPr="002F153F">
        <w:fldChar w:fldCharType="separate"/>
      </w:r>
      <w:r w:rsidR="00B50C08">
        <w:t>Рисунок </w:t>
      </w:r>
      <w:r w:rsidR="00B50C08">
        <w:rPr>
          <w:noProof/>
        </w:rPr>
        <w:t>14</w:t>
      </w:r>
      <w:r w:rsidR="00517C0B" w:rsidRPr="002F153F">
        <w:fldChar w:fldCharType="end"/>
      </w:r>
      <w:r w:rsidR="00517C0B" w:rsidRPr="002F153F">
        <w:t>)</w:t>
      </w:r>
      <w:r w:rsidRPr="002F153F">
        <w:t>.</w:t>
      </w:r>
    </w:p>
    <w:p w14:paraId="1F25E73D" w14:textId="77777777" w:rsidR="00CC7EEA" w:rsidRPr="002F153F" w:rsidRDefault="00D053CD" w:rsidP="00261A73">
      <w:pPr>
        <w:pStyle w:val="phfigure"/>
      </w:pPr>
      <w:r w:rsidRPr="002F153F">
        <w:rPr>
          <w:noProof/>
        </w:rPr>
        <w:drawing>
          <wp:inline distT="0" distB="0" distL="0" distR="0" wp14:anchorId="04E9B8AD" wp14:editId="2096D211">
            <wp:extent cx="5324475" cy="3505200"/>
            <wp:effectExtent l="19050" t="19050" r="28575" b="19050"/>
            <wp:docPr id="100021" name="Рисунок 100021" descr="Окно с перечнем назначенных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6263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052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24CB08" w14:textId="4C496EA5" w:rsidR="00CC7EEA" w:rsidRPr="002F153F" w:rsidRDefault="00F734B3" w:rsidP="00261A73">
      <w:pPr>
        <w:pStyle w:val="phfiguretitle"/>
      </w:pPr>
      <w:bookmarkStart w:id="96" w:name="_Ref20237104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14</w:t>
      </w:r>
      <w:r w:rsidR="00D053CD" w:rsidRPr="002F153F">
        <w:fldChar w:fldCharType="end"/>
      </w:r>
      <w:bookmarkEnd w:id="96"/>
      <w:r>
        <w:t xml:space="preserve"> </w:t>
      </w:r>
      <w:r w:rsidR="00261A73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с</w:t>
      </w:r>
      <w:r>
        <w:t xml:space="preserve"> </w:t>
      </w:r>
      <w:r w:rsidR="00D053CD" w:rsidRPr="002F153F">
        <w:t>перечнем</w:t>
      </w:r>
      <w:r>
        <w:t xml:space="preserve"> </w:t>
      </w:r>
      <w:r w:rsidR="00D053CD" w:rsidRPr="002F153F">
        <w:t>назначенных</w:t>
      </w:r>
      <w:r>
        <w:t xml:space="preserve"> </w:t>
      </w:r>
      <w:r w:rsidR="00D053CD" w:rsidRPr="002F153F">
        <w:t>услуг</w:t>
      </w:r>
    </w:p>
    <w:p w14:paraId="7A8DAA66" w14:textId="03E60AAB" w:rsidR="00CC7EEA" w:rsidRPr="002F153F" w:rsidRDefault="00D053CD" w:rsidP="00261A73">
      <w:pPr>
        <w:pStyle w:val="phnormal"/>
      </w:pPr>
      <w:r w:rsidRPr="002F153F">
        <w:t>На</w:t>
      </w:r>
      <w:r w:rsidR="00F734B3">
        <w:t xml:space="preserve"> </w:t>
      </w:r>
      <w:r w:rsidRPr="002F153F">
        <w:t>вкладках</w:t>
      </w:r>
      <w:r w:rsidR="00F734B3">
        <w:t xml:space="preserve"> </w:t>
      </w:r>
      <w:r w:rsidR="00B21D8E" w:rsidRPr="002F153F">
        <w:t>«</w:t>
      </w:r>
      <w:r w:rsidRPr="002F153F">
        <w:t>Назначенные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Направления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ЕР/</w:t>
      </w:r>
      <w:r w:rsidR="00F734B3">
        <w:t xml:space="preserve"> </w:t>
      </w:r>
      <w:r w:rsidRPr="002F153F">
        <w:t>ЕПГУ</w:t>
      </w:r>
      <w:r w:rsidR="00B21D8E" w:rsidRPr="002F153F">
        <w:t>»</w:t>
      </w:r>
      <w:r w:rsidR="00F734B3">
        <w:t xml:space="preserve"> </w:t>
      </w:r>
      <w:r w:rsidRPr="002F153F">
        <w:t>содержится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назначенных</w:t>
      </w:r>
      <w:r w:rsidR="00F734B3">
        <w:t xml:space="preserve"> </w:t>
      </w:r>
      <w:r w:rsidRPr="002F153F">
        <w:t>услугах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созданных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направлениях.</w:t>
      </w:r>
    </w:p>
    <w:p w14:paraId="27CF099C" w14:textId="0253A74A" w:rsidR="00CC7EEA" w:rsidRPr="002F153F" w:rsidRDefault="00D053CD" w:rsidP="00A54269">
      <w:pPr>
        <w:pStyle w:val="phlistitemizedtitle"/>
      </w:pPr>
      <w:r w:rsidRPr="002F153F">
        <w:lastRenderedPageBreak/>
        <w:t>На</w:t>
      </w:r>
      <w:r w:rsidR="00F734B3">
        <w:t xml:space="preserve"> </w:t>
      </w:r>
      <w:r w:rsidRPr="002F153F">
        <w:t>вкладке</w:t>
      </w:r>
      <w:r w:rsidR="00F734B3">
        <w:t xml:space="preserve"> </w:t>
      </w:r>
      <w:r w:rsidR="00B21D8E" w:rsidRPr="002F153F">
        <w:t>«</w:t>
      </w:r>
      <w:r w:rsidRPr="002F153F">
        <w:t>Назначенные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контекстном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доступны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4CB07791" w14:textId="7CD73DC1" w:rsidR="00CC7EEA" w:rsidRPr="002F153F" w:rsidRDefault="00B21D8E" w:rsidP="00261A73">
      <w:pPr>
        <w:pStyle w:val="phlistitemized1"/>
      </w:pPr>
      <w:r w:rsidRPr="002F153F">
        <w:t>«</w:t>
      </w:r>
      <w:r w:rsidR="00D053CD" w:rsidRPr="002F153F">
        <w:t>Записать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записи</w:t>
      </w:r>
      <w:r w:rsidR="00F734B3">
        <w:t xml:space="preserve"> </w:t>
      </w:r>
      <w:r w:rsidR="00D053CD" w:rsidRPr="002F153F">
        <w:t>пациента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прием/оказание</w:t>
      </w:r>
      <w:r w:rsidR="00F734B3">
        <w:t xml:space="preserve"> </w:t>
      </w:r>
      <w:r w:rsidR="00D053CD" w:rsidRPr="002F153F">
        <w:t>медицинских</w:t>
      </w:r>
      <w:r w:rsidR="00F734B3">
        <w:t xml:space="preserve"> </w:t>
      </w:r>
      <w:r w:rsidR="00D053CD" w:rsidRPr="002F153F">
        <w:t>услуг</w:t>
      </w:r>
      <w:r w:rsidR="00F734B3">
        <w:t xml:space="preserve"> </w:t>
      </w:r>
      <w:r w:rsidR="00D053CD" w:rsidRPr="002F153F">
        <w:t>из</w:t>
      </w:r>
      <w:r w:rsidR="00F734B3">
        <w:t xml:space="preserve"> </w:t>
      </w:r>
      <w:r w:rsidR="00D053CD" w:rsidRPr="002F153F">
        <w:t>расписания</w:t>
      </w:r>
      <w:r w:rsidR="00F734B3">
        <w:t xml:space="preserve"> </w:t>
      </w:r>
      <w:r w:rsidR="00D053CD" w:rsidRPr="002F153F">
        <w:t>МО.</w:t>
      </w:r>
      <w:r w:rsidR="00F734B3">
        <w:t xml:space="preserve"> </w:t>
      </w:r>
      <w:r w:rsidR="00D053CD" w:rsidRPr="002F153F">
        <w:t>При</w:t>
      </w:r>
      <w:r w:rsidR="00F734B3">
        <w:t xml:space="preserve"> </w:t>
      </w:r>
      <w:r w:rsidR="00D053CD" w:rsidRPr="002F153F">
        <w:t>выборе</w:t>
      </w:r>
      <w:r w:rsidR="00F734B3">
        <w:t xml:space="preserve"> </w:t>
      </w:r>
      <w:r w:rsidR="00D053CD" w:rsidRPr="002F153F">
        <w:t>данного</w:t>
      </w:r>
      <w:r w:rsidR="00F734B3">
        <w:t xml:space="preserve"> </w:t>
      </w:r>
      <w:r w:rsidR="00D053CD" w:rsidRPr="002F153F">
        <w:t>пункта</w:t>
      </w:r>
      <w:r w:rsidR="00F734B3">
        <w:t xml:space="preserve"> </w:t>
      </w:r>
      <w:r w:rsidR="00D053CD" w:rsidRPr="002F153F">
        <w:t>меню</w:t>
      </w:r>
      <w:r w:rsidR="00F734B3">
        <w:t xml:space="preserve"> </w:t>
      </w:r>
      <w:r w:rsidR="00D053CD" w:rsidRPr="002F153F">
        <w:t>открывается</w:t>
      </w:r>
      <w:r w:rsidR="00F734B3">
        <w:t xml:space="preserve"> </w:t>
      </w:r>
      <w:r w:rsidR="00D053CD" w:rsidRPr="002F153F">
        <w:t>окно,</w:t>
      </w:r>
      <w:r w:rsidR="00F734B3">
        <w:t xml:space="preserve"> </w:t>
      </w:r>
      <w:r w:rsidR="00D053CD" w:rsidRPr="002F153F">
        <w:t>идентичное</w:t>
      </w:r>
      <w:r w:rsidR="00F734B3">
        <w:t xml:space="preserve"> </w:t>
      </w:r>
      <w:r w:rsidR="00D053CD" w:rsidRPr="002F153F">
        <w:t>форме</w:t>
      </w:r>
      <w:r w:rsidR="00F734B3">
        <w:t xml:space="preserve"> </w:t>
      </w:r>
      <w:r w:rsidRPr="002F153F">
        <w:t>«</w:t>
      </w:r>
      <w:r w:rsidR="00D053CD" w:rsidRPr="002F153F">
        <w:t>Расписание</w:t>
      </w:r>
      <w:r w:rsidRPr="002F153F">
        <w:t>»</w:t>
      </w:r>
      <w:r w:rsidR="00D053CD" w:rsidRPr="002F153F">
        <w:t>,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котором</w:t>
      </w:r>
      <w:r w:rsidR="00F734B3">
        <w:t xml:space="preserve"> </w:t>
      </w:r>
      <w:r w:rsidR="00D053CD" w:rsidRPr="002F153F">
        <w:t>выполнит</w:t>
      </w:r>
      <w:r w:rsidR="00BA63DF">
        <w:t>е</w:t>
      </w:r>
      <w:r w:rsidR="00F734B3">
        <w:t xml:space="preserve"> </w:t>
      </w:r>
      <w:r w:rsidR="00D053CD" w:rsidRPr="002F153F">
        <w:t>действия,</w:t>
      </w:r>
      <w:r w:rsidR="00F734B3">
        <w:t xml:space="preserve"> </w:t>
      </w:r>
      <w:r w:rsidR="00D053CD" w:rsidRPr="002F153F">
        <w:t>описанные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517C0B" w:rsidRPr="002F153F">
        <w:t>п.</w:t>
      </w:r>
      <w:r w:rsidR="00BA63DF">
        <w:t> </w:t>
      </w:r>
      <w:r w:rsidR="00517C0B" w:rsidRPr="002F153F">
        <w:fldChar w:fldCharType="begin"/>
      </w:r>
      <w:r w:rsidR="00517C0B" w:rsidRPr="002F153F">
        <w:instrText xml:space="preserve"> REF scroll-bookmark-19 \n \h </w:instrText>
      </w:r>
      <w:r w:rsidR="00517C0B" w:rsidRPr="002F153F">
        <w:fldChar w:fldCharType="separate"/>
      </w:r>
      <w:r w:rsidR="00B50C08">
        <w:t>5.3</w:t>
      </w:r>
      <w:r w:rsidR="00517C0B" w:rsidRPr="002F153F">
        <w:fldChar w:fldCharType="end"/>
      </w:r>
      <w:r w:rsidR="00D053CD" w:rsidRPr="002F153F">
        <w:t>;</w:t>
      </w:r>
    </w:p>
    <w:p w14:paraId="28E7E3F9" w14:textId="040B1C75" w:rsidR="00CC7EEA" w:rsidRPr="002F153F" w:rsidRDefault="00B21D8E" w:rsidP="00261A73">
      <w:pPr>
        <w:pStyle w:val="phlistitemized1"/>
      </w:pPr>
      <w:r w:rsidRPr="002F153F">
        <w:t>«</w:t>
      </w:r>
      <w:r w:rsidR="00D053CD" w:rsidRPr="002F153F">
        <w:t>Редактирование</w:t>
      </w:r>
      <w:r w:rsidR="00F734B3">
        <w:t xml:space="preserve"> </w:t>
      </w:r>
      <w:r w:rsidR="00D053CD" w:rsidRPr="002F153F">
        <w:t>параметров</w:t>
      </w:r>
      <w:r w:rsidR="00F734B3">
        <w:t xml:space="preserve"> </w:t>
      </w:r>
      <w:r w:rsidR="00D053CD" w:rsidRPr="002F153F">
        <w:t>направления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редактирования</w:t>
      </w:r>
      <w:r w:rsidR="00F734B3">
        <w:t xml:space="preserve"> </w:t>
      </w:r>
      <w:r w:rsidR="00D053CD" w:rsidRPr="002F153F">
        <w:t>параметров</w:t>
      </w:r>
      <w:r w:rsidR="00F734B3">
        <w:t xml:space="preserve"> </w:t>
      </w:r>
      <w:r w:rsidR="00D053CD" w:rsidRPr="002F153F">
        <w:t>услуги;</w:t>
      </w:r>
    </w:p>
    <w:p w14:paraId="63218951" w14:textId="67ADC809" w:rsidR="00CC7EEA" w:rsidRPr="002F153F" w:rsidRDefault="00B21D8E" w:rsidP="00261A73">
      <w:pPr>
        <w:pStyle w:val="phlistitemized1"/>
      </w:pPr>
      <w:r w:rsidRPr="002F153F">
        <w:t>«</w:t>
      </w:r>
      <w:r w:rsidR="00D053CD" w:rsidRPr="002F153F">
        <w:t>Отменить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отмены</w:t>
      </w:r>
      <w:r w:rsidR="00F734B3">
        <w:t xml:space="preserve"> </w:t>
      </w:r>
      <w:r w:rsidR="00D053CD" w:rsidRPr="002F153F">
        <w:t>записи.</w:t>
      </w:r>
      <w:r w:rsidR="00F734B3">
        <w:t xml:space="preserve"> </w:t>
      </w:r>
      <w:r w:rsidR="00D053CD" w:rsidRPr="002F153F">
        <w:t>При</w:t>
      </w:r>
      <w:r w:rsidR="00F734B3">
        <w:t xml:space="preserve"> </w:t>
      </w:r>
      <w:r w:rsidR="00D053CD" w:rsidRPr="002F153F">
        <w:t>выборе</w:t>
      </w:r>
      <w:r w:rsidR="00F734B3">
        <w:t xml:space="preserve"> </w:t>
      </w:r>
      <w:r w:rsidR="00D053CD" w:rsidRPr="002F153F">
        <w:t>данного</w:t>
      </w:r>
      <w:r w:rsidR="00F734B3">
        <w:t xml:space="preserve"> </w:t>
      </w:r>
      <w:r w:rsidR="00D053CD" w:rsidRPr="002F153F">
        <w:t>пункта</w:t>
      </w:r>
      <w:r w:rsidR="00F734B3">
        <w:t xml:space="preserve"> </w:t>
      </w:r>
      <w:r w:rsidR="00D053CD" w:rsidRPr="002F153F">
        <w:t>меню</w:t>
      </w:r>
      <w:r w:rsidR="00F734B3">
        <w:t xml:space="preserve"> </w:t>
      </w:r>
      <w:r w:rsidR="00D053CD" w:rsidRPr="002F153F">
        <w:t>открывается</w:t>
      </w:r>
      <w:r w:rsidR="00F734B3">
        <w:t xml:space="preserve"> </w:t>
      </w:r>
      <w:r w:rsidR="00D053CD" w:rsidRPr="002F153F">
        <w:t>окно</w:t>
      </w:r>
      <w:r w:rsidR="00F734B3">
        <w:t xml:space="preserve"> </w:t>
      </w:r>
      <w:r w:rsidRPr="002F153F">
        <w:t>«</w:t>
      </w:r>
      <w:r w:rsidR="00D053CD" w:rsidRPr="002F153F">
        <w:t>Отмена</w:t>
      </w:r>
      <w:r w:rsidR="00F734B3">
        <w:t xml:space="preserve"> </w:t>
      </w:r>
      <w:r w:rsidR="00D053CD" w:rsidRPr="002F153F">
        <w:t>направления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услугу</w:t>
      </w:r>
      <w:r w:rsidRPr="002F153F">
        <w:t>»</w:t>
      </w:r>
      <w:r w:rsidR="00D053CD" w:rsidRPr="002F153F">
        <w:t>,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котором</w:t>
      </w:r>
      <w:r w:rsidR="00F734B3">
        <w:t xml:space="preserve"> </w:t>
      </w:r>
      <w:r w:rsidR="00D053CD" w:rsidRPr="002F153F">
        <w:t>ука</w:t>
      </w:r>
      <w:r w:rsidR="00BA63DF">
        <w:t>жите</w:t>
      </w:r>
      <w:r w:rsidR="00F734B3">
        <w:t xml:space="preserve"> </w:t>
      </w:r>
      <w:r w:rsidR="00D053CD" w:rsidRPr="002F153F">
        <w:t>причину</w:t>
      </w:r>
      <w:r w:rsidR="00F734B3">
        <w:t xml:space="preserve"> </w:t>
      </w:r>
      <w:r w:rsidR="00D053CD" w:rsidRPr="002F153F">
        <w:t>отмены</w:t>
      </w:r>
      <w:r w:rsidR="00F734B3">
        <w:t xml:space="preserve"> </w:t>
      </w:r>
      <w:r w:rsidR="00D053CD" w:rsidRPr="002F153F">
        <w:t>записи</w:t>
      </w:r>
      <w:r w:rsidR="00F734B3">
        <w:t xml:space="preserve"> </w:t>
      </w:r>
      <w:r w:rsidR="00D053CD" w:rsidRPr="002F153F">
        <w:t>как</w:t>
      </w:r>
      <w:r w:rsidR="00F734B3">
        <w:t xml:space="preserve"> </w:t>
      </w:r>
      <w:r w:rsidR="00D053CD" w:rsidRPr="002F153F">
        <w:t>описано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517C0B" w:rsidRPr="002F153F">
        <w:t>п.</w:t>
      </w:r>
      <w:r w:rsidR="00BA63DF">
        <w:t> </w:t>
      </w:r>
      <w:r w:rsidR="00517C0B" w:rsidRPr="002F153F">
        <w:fldChar w:fldCharType="begin"/>
      </w:r>
      <w:r w:rsidR="00517C0B" w:rsidRPr="002F153F">
        <w:instrText xml:space="preserve"> REF scroll-bookmark-20 \n \h </w:instrText>
      </w:r>
      <w:r w:rsidR="00517C0B" w:rsidRPr="002F153F">
        <w:fldChar w:fldCharType="separate"/>
      </w:r>
      <w:r w:rsidR="00B50C08">
        <w:t>5.7</w:t>
      </w:r>
      <w:r w:rsidR="00517C0B" w:rsidRPr="002F153F">
        <w:fldChar w:fldCharType="end"/>
      </w:r>
      <w:r w:rsidR="00F734B3">
        <w:t xml:space="preserve"> </w:t>
      </w:r>
      <w:r w:rsidR="00D053CD" w:rsidRPr="002F153F">
        <w:t>и</w:t>
      </w:r>
      <w:r w:rsidR="00F734B3">
        <w:t xml:space="preserve"> </w:t>
      </w:r>
      <w:r w:rsidR="00D053CD" w:rsidRPr="002F153F">
        <w:t>наж</w:t>
      </w:r>
      <w:r w:rsidR="00BA63DF">
        <w:t>мите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кнопку</w:t>
      </w:r>
      <w:r w:rsidR="00F734B3">
        <w:t xml:space="preserve"> </w:t>
      </w:r>
      <w:r w:rsidRPr="002F153F">
        <w:t>«</w:t>
      </w:r>
      <w:r w:rsidR="00D053CD" w:rsidRPr="002F153F">
        <w:t>Ок</w:t>
      </w:r>
      <w:r w:rsidRPr="002F153F">
        <w:t>»</w:t>
      </w:r>
      <w:r w:rsidR="00D053CD" w:rsidRPr="002F153F">
        <w:t>;</w:t>
      </w:r>
    </w:p>
    <w:p w14:paraId="189DDBAB" w14:textId="079F0DC5" w:rsidR="00CC7EEA" w:rsidRPr="002F153F" w:rsidRDefault="00B21D8E" w:rsidP="00261A73">
      <w:pPr>
        <w:pStyle w:val="phlistitemized1"/>
      </w:pPr>
      <w:r w:rsidRPr="002F153F">
        <w:t>«</w:t>
      </w:r>
      <w:r w:rsidR="00D053CD" w:rsidRPr="002F153F">
        <w:t>Удалить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удаления</w:t>
      </w:r>
      <w:r w:rsidR="00F734B3">
        <w:t xml:space="preserve"> </w:t>
      </w:r>
      <w:r w:rsidR="00D053CD" w:rsidRPr="002F153F">
        <w:t>записи.</w:t>
      </w:r>
      <w:r w:rsidR="00F734B3">
        <w:t xml:space="preserve"> </w:t>
      </w:r>
      <w:r w:rsidR="00D053CD" w:rsidRPr="002F153F">
        <w:t>При</w:t>
      </w:r>
      <w:r w:rsidR="00F734B3">
        <w:t xml:space="preserve"> </w:t>
      </w:r>
      <w:r w:rsidR="00D053CD" w:rsidRPr="002F153F">
        <w:t>выборе</w:t>
      </w:r>
      <w:r w:rsidR="00F734B3">
        <w:t xml:space="preserve"> </w:t>
      </w:r>
      <w:r w:rsidR="00D053CD" w:rsidRPr="002F153F">
        <w:t>данного</w:t>
      </w:r>
      <w:r w:rsidR="00F734B3">
        <w:t xml:space="preserve"> </w:t>
      </w:r>
      <w:r w:rsidR="00D053CD" w:rsidRPr="002F153F">
        <w:t>пункта</w:t>
      </w:r>
      <w:r w:rsidR="00F734B3">
        <w:t xml:space="preserve"> </w:t>
      </w:r>
      <w:r w:rsidR="00D053CD" w:rsidRPr="002F153F">
        <w:t>меню</w:t>
      </w:r>
      <w:r w:rsidR="00F734B3">
        <w:t xml:space="preserve"> </w:t>
      </w:r>
      <w:r w:rsidR="000607F3">
        <w:t xml:space="preserve">в </w:t>
      </w:r>
      <w:r w:rsidR="00D053CD" w:rsidRPr="002F153F">
        <w:t>Систем</w:t>
      </w:r>
      <w:r w:rsidR="000607F3">
        <w:t>е</w:t>
      </w:r>
      <w:r w:rsidR="00F734B3">
        <w:t xml:space="preserve"> </w:t>
      </w:r>
      <w:r w:rsidR="00D053CD" w:rsidRPr="002F153F">
        <w:t>удаляет</w:t>
      </w:r>
      <w:r w:rsidR="000607F3">
        <w:t>ся</w:t>
      </w:r>
      <w:r w:rsidR="00F734B3">
        <w:t xml:space="preserve"> </w:t>
      </w:r>
      <w:r w:rsidR="00D053CD" w:rsidRPr="002F153F">
        <w:t>запись;</w:t>
      </w:r>
    </w:p>
    <w:p w14:paraId="7B00F088" w14:textId="5037396F" w:rsidR="00CC7EEA" w:rsidRPr="002F153F" w:rsidRDefault="00B21D8E" w:rsidP="00261A73">
      <w:pPr>
        <w:pStyle w:val="phlistitemized1"/>
      </w:pPr>
      <w:r w:rsidRPr="002F153F">
        <w:t>«</w:t>
      </w:r>
      <w:r w:rsidR="00D053CD" w:rsidRPr="002F153F">
        <w:t>Отчеты</w:t>
      </w:r>
      <w:r w:rsidRPr="002F153F">
        <w:t>»</w:t>
      </w:r>
      <w:r w:rsidR="00517C0B" w:rsidRPr="002F153F">
        <w:t>/</w:t>
      </w:r>
      <w:r w:rsidR="00F734B3">
        <w:t xml:space="preserve"> </w:t>
      </w:r>
      <w:r w:rsidR="00D053CD" w:rsidRPr="002F153F">
        <w:t>&lt;наименование</w:t>
      </w:r>
      <w:r w:rsidR="00F734B3">
        <w:t xml:space="preserve"> </w:t>
      </w:r>
      <w:r w:rsidR="00D053CD" w:rsidRPr="002F153F">
        <w:t>нужного</w:t>
      </w:r>
      <w:r w:rsidR="00F734B3">
        <w:t xml:space="preserve"> </w:t>
      </w:r>
      <w:r w:rsidR="00D053CD" w:rsidRPr="002F153F">
        <w:t>отчета&gt;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выгрузки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распечатки</w:t>
      </w:r>
      <w:r w:rsidR="00F734B3">
        <w:t xml:space="preserve"> </w:t>
      </w:r>
      <w:r w:rsidR="00D053CD" w:rsidRPr="002F153F">
        <w:t>информированного</w:t>
      </w:r>
      <w:r w:rsidR="00F734B3">
        <w:t xml:space="preserve"> </w:t>
      </w:r>
      <w:r w:rsidR="00D053CD" w:rsidRPr="002F153F">
        <w:t>согласия,</w:t>
      </w:r>
      <w:r w:rsidR="00F734B3">
        <w:t xml:space="preserve"> </w:t>
      </w:r>
      <w:r w:rsidR="00D053CD" w:rsidRPr="002F153F">
        <w:t>талона</w:t>
      </w:r>
      <w:r w:rsidR="00F734B3">
        <w:t xml:space="preserve"> </w:t>
      </w:r>
      <w:r w:rsidR="00D053CD" w:rsidRPr="002F153F">
        <w:t>амбулаторного</w:t>
      </w:r>
      <w:r w:rsidR="00F734B3">
        <w:t xml:space="preserve"> </w:t>
      </w:r>
      <w:r w:rsidR="00D053CD" w:rsidRPr="002F153F">
        <w:t>пациента</w:t>
      </w:r>
      <w:r w:rsidR="00F734B3">
        <w:t xml:space="preserve"> </w:t>
      </w:r>
      <w:r w:rsidR="00D053CD" w:rsidRPr="002F153F">
        <w:t>и</w:t>
      </w:r>
      <w:r w:rsidR="00F734B3">
        <w:t xml:space="preserve"> </w:t>
      </w:r>
      <w:r w:rsidR="00D053CD" w:rsidRPr="002F153F">
        <w:t>т.д.</w:t>
      </w:r>
      <w:r w:rsidR="00F734B3">
        <w:t xml:space="preserve"> </w:t>
      </w:r>
      <w:r w:rsidR="00D053CD" w:rsidRPr="002F153F">
        <w:t>При</w:t>
      </w:r>
      <w:r w:rsidR="00F734B3">
        <w:t xml:space="preserve"> </w:t>
      </w:r>
      <w:r w:rsidR="00D053CD" w:rsidRPr="002F153F">
        <w:t>выборе</w:t>
      </w:r>
      <w:r w:rsidR="00F734B3">
        <w:t xml:space="preserve"> </w:t>
      </w:r>
      <w:r w:rsidR="00D053CD" w:rsidRPr="002F153F">
        <w:t>данного</w:t>
      </w:r>
      <w:r w:rsidR="00F734B3">
        <w:t xml:space="preserve"> </w:t>
      </w:r>
      <w:r w:rsidR="00D053CD" w:rsidRPr="002F153F">
        <w:t>пункта</w:t>
      </w:r>
      <w:r w:rsidR="00F734B3">
        <w:t xml:space="preserve"> </w:t>
      </w:r>
      <w:r w:rsidR="00D053CD" w:rsidRPr="002F153F">
        <w:t>меню</w:t>
      </w:r>
      <w:r w:rsidR="00F734B3">
        <w:t xml:space="preserve"> </w:t>
      </w:r>
      <w:r w:rsidR="00D053CD" w:rsidRPr="002F153F">
        <w:t>открывается</w:t>
      </w:r>
      <w:r w:rsidR="00F734B3">
        <w:t xml:space="preserve"> </w:t>
      </w:r>
      <w:r w:rsidR="00D053CD" w:rsidRPr="002F153F">
        <w:t>окно</w:t>
      </w:r>
      <w:r w:rsidR="00F734B3">
        <w:t xml:space="preserve"> </w:t>
      </w:r>
      <w:r w:rsidRPr="002F153F">
        <w:t>«</w:t>
      </w:r>
      <w:r w:rsidR="00D053CD" w:rsidRPr="002F153F">
        <w:t>Просмотр</w:t>
      </w:r>
      <w:r w:rsidR="00F734B3">
        <w:t xml:space="preserve"> </w:t>
      </w:r>
      <w:r w:rsidR="00D053CD" w:rsidRPr="002F153F">
        <w:t>отчета</w:t>
      </w:r>
      <w:r w:rsidRPr="002F153F">
        <w:t>»</w:t>
      </w:r>
      <w:r w:rsidR="00D053CD" w:rsidRPr="002F153F">
        <w:t>,</w:t>
      </w:r>
      <w:r w:rsidR="00F734B3">
        <w:t xml:space="preserve"> </w:t>
      </w:r>
      <w:r w:rsidR="00D053CD" w:rsidRPr="002F153F">
        <w:t>из</w:t>
      </w:r>
      <w:r w:rsidR="00F734B3">
        <w:t xml:space="preserve"> </w:t>
      </w:r>
      <w:r w:rsidR="00D053CD" w:rsidRPr="002F153F">
        <w:t>которого</w:t>
      </w:r>
      <w:r w:rsidR="00F734B3">
        <w:t xml:space="preserve"> </w:t>
      </w:r>
      <w:r w:rsidR="00D053CD" w:rsidRPr="002F153F">
        <w:t>можно</w:t>
      </w:r>
      <w:r w:rsidR="00F734B3">
        <w:t xml:space="preserve"> </w:t>
      </w:r>
      <w:r w:rsidR="00D053CD" w:rsidRPr="002F153F">
        <w:t>выгрузить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распечатать</w:t>
      </w:r>
      <w:r w:rsidR="00F734B3">
        <w:t xml:space="preserve"> </w:t>
      </w:r>
      <w:r w:rsidR="00D053CD" w:rsidRPr="002F153F">
        <w:t>документ,</w:t>
      </w:r>
      <w:r w:rsidR="00F734B3">
        <w:t xml:space="preserve"> </w:t>
      </w:r>
      <w:r w:rsidR="00D053CD" w:rsidRPr="002F153F">
        <w:t>выбрав</w:t>
      </w:r>
      <w:r w:rsidR="00F734B3">
        <w:t xml:space="preserve"> </w:t>
      </w:r>
      <w:r w:rsidR="00D053CD" w:rsidRPr="002F153F">
        <w:t>при</w:t>
      </w:r>
      <w:r w:rsidR="00F734B3">
        <w:t xml:space="preserve"> </w:t>
      </w:r>
      <w:r w:rsidR="00D053CD" w:rsidRPr="002F153F">
        <w:t>необходимости</w:t>
      </w:r>
      <w:r w:rsidR="00F734B3">
        <w:t xml:space="preserve"> </w:t>
      </w:r>
      <w:r w:rsidR="00D053CD" w:rsidRPr="002F153F">
        <w:t>одно</w:t>
      </w:r>
      <w:r w:rsidR="00F734B3">
        <w:t xml:space="preserve"> </w:t>
      </w:r>
      <w:r w:rsidR="00D053CD" w:rsidRPr="002F153F">
        <w:t>из</w:t>
      </w:r>
      <w:r w:rsidR="00F734B3">
        <w:t xml:space="preserve"> </w:t>
      </w:r>
      <w:r w:rsidR="00D053CD" w:rsidRPr="002F153F">
        <w:t>доступных</w:t>
      </w:r>
      <w:r w:rsidR="00F734B3">
        <w:t xml:space="preserve"> </w:t>
      </w:r>
      <w:r w:rsidR="00D053CD" w:rsidRPr="002F153F">
        <w:t>действий</w:t>
      </w:r>
      <w:r w:rsidR="00F734B3">
        <w:t xml:space="preserve"> </w:t>
      </w:r>
      <w:r w:rsidR="00D053CD" w:rsidRPr="002F153F">
        <w:t>(набор</w:t>
      </w:r>
      <w:r w:rsidR="00F734B3">
        <w:t xml:space="preserve"> </w:t>
      </w:r>
      <w:r w:rsidR="00D053CD" w:rsidRPr="002F153F">
        <w:t>доступных</w:t>
      </w:r>
      <w:r w:rsidR="00F734B3">
        <w:t xml:space="preserve"> </w:t>
      </w:r>
      <w:r w:rsidR="00D053CD" w:rsidRPr="002F153F">
        <w:t>действий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конкретном</w:t>
      </w:r>
      <w:r w:rsidR="00F734B3">
        <w:t xml:space="preserve"> </w:t>
      </w:r>
      <w:r w:rsidR="00D053CD" w:rsidRPr="002F153F">
        <w:t>отчете</w:t>
      </w:r>
      <w:r w:rsidR="00F734B3">
        <w:t xml:space="preserve"> </w:t>
      </w:r>
      <w:r w:rsidR="00D053CD" w:rsidRPr="002F153F">
        <w:t>может</w:t>
      </w:r>
      <w:r w:rsidR="00F734B3">
        <w:t xml:space="preserve"> </w:t>
      </w:r>
      <w:r w:rsidR="00D053CD" w:rsidRPr="002F153F">
        <w:t>отличаться):</w:t>
      </w:r>
    </w:p>
    <w:p w14:paraId="3D215BAB" w14:textId="2513F1FE" w:rsidR="00261A73" w:rsidRPr="002F153F" w:rsidRDefault="00D053CD" w:rsidP="00517C0B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.docx,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другом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соответствующую</w:t>
      </w:r>
      <w:r w:rsidR="00F734B3">
        <w:t xml:space="preserve"> </w:t>
      </w:r>
      <w:r w:rsidRPr="002F153F">
        <w:t>программу/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списка).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сохранится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="00517C0B" w:rsidRPr="002F153F">
        <w:t>локальный</w:t>
      </w:r>
      <w:r w:rsidR="00F734B3">
        <w:t xml:space="preserve"> </w:t>
      </w:r>
      <w:r w:rsidRPr="002F153F">
        <w:t>компьютер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выбранном</w:t>
      </w:r>
      <w:r w:rsidR="00F734B3">
        <w:t xml:space="preserve"> </w:t>
      </w:r>
      <w:r w:rsidRPr="002F153F">
        <w:t>формате;</w:t>
      </w:r>
    </w:p>
    <w:p w14:paraId="43C67661" w14:textId="43F22808" w:rsidR="00CC7EEA" w:rsidRPr="002F153F" w:rsidRDefault="00D053CD" w:rsidP="00517C0B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2FB8371D" w14:textId="74344873" w:rsidR="00CC7EEA" w:rsidRPr="002F153F" w:rsidRDefault="00D053CD" w:rsidP="00517C0B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2A1FCE67" wp14:editId="746FC077">
            <wp:extent cx="209550" cy="209550"/>
            <wp:effectExtent l="19050" t="19050" r="19050" b="19050"/>
            <wp:docPr id="100022" name="Рисунок 100022" descr="_scroll_external/attachments/y-02fab7147111d76d2d8352660b0d5fea0a711532e33c42471c225921c432d32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4915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отчета;</w:t>
      </w:r>
    </w:p>
    <w:p w14:paraId="49271F23" w14:textId="1DF66F12" w:rsidR="00CC7EEA" w:rsidRPr="002F153F" w:rsidRDefault="00D053CD" w:rsidP="00517C0B">
      <w:pPr>
        <w:pStyle w:val="phlistitemized2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размер</w:t>
      </w:r>
      <w:r w:rsidR="00F734B3">
        <w:t xml:space="preserve"> </w:t>
      </w:r>
      <w:r w:rsidRPr="002F153F">
        <w:t>листа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(данная</w:t>
      </w:r>
      <w:r w:rsidR="00F734B3">
        <w:t xml:space="preserve"> </w:t>
      </w:r>
      <w:r w:rsidRPr="002F153F">
        <w:t>функция</w:t>
      </w:r>
      <w:r w:rsidR="00F734B3">
        <w:t xml:space="preserve"> </w:t>
      </w:r>
      <w:r w:rsidRPr="002F153F">
        <w:t>доступна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отчетов);</w:t>
      </w:r>
    </w:p>
    <w:p w14:paraId="7CE2661E" w14:textId="7F185FAA" w:rsidR="00CC7EEA" w:rsidRPr="002F153F" w:rsidRDefault="00D053CD" w:rsidP="00517C0B">
      <w:pPr>
        <w:pStyle w:val="phlistitemized2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ориентацию</w:t>
      </w:r>
      <w:r w:rsidR="00F734B3">
        <w:t xml:space="preserve"> </w:t>
      </w:r>
      <w:r w:rsidRPr="002F153F">
        <w:t>листа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(данная</w:t>
      </w:r>
      <w:r w:rsidR="00F734B3">
        <w:t xml:space="preserve"> </w:t>
      </w:r>
      <w:r w:rsidRPr="002F153F">
        <w:t>функция</w:t>
      </w:r>
      <w:r w:rsidR="00F734B3">
        <w:t xml:space="preserve"> </w:t>
      </w:r>
      <w:r w:rsidRPr="002F153F">
        <w:t>доступна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отчетов);</w:t>
      </w:r>
    </w:p>
    <w:p w14:paraId="14747607" w14:textId="67C25F6A" w:rsidR="00CC7EEA" w:rsidRPr="002F153F" w:rsidRDefault="00D053CD" w:rsidP="00517C0B">
      <w:pPr>
        <w:pStyle w:val="phlistitemized2"/>
      </w:pPr>
      <w:r w:rsidRPr="002F153F">
        <w:t>установите,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необходимости,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Сжать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ширине</w:t>
      </w:r>
      <w:r w:rsidR="00F734B3">
        <w:t xml:space="preserve"> </w:t>
      </w:r>
      <w:r w:rsidRPr="002F153F">
        <w:t>страницы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(данная</w:t>
      </w:r>
      <w:r w:rsidR="00F734B3">
        <w:t xml:space="preserve"> </w:t>
      </w:r>
      <w:r w:rsidRPr="002F153F">
        <w:t>функция</w:t>
      </w:r>
      <w:r w:rsidR="00F734B3">
        <w:t xml:space="preserve"> </w:t>
      </w:r>
      <w:r w:rsidRPr="002F153F">
        <w:t>доступна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отчетов);</w:t>
      </w:r>
    </w:p>
    <w:p w14:paraId="52E09806" w14:textId="32C6540F" w:rsidR="00CC7EEA" w:rsidRPr="002F153F" w:rsidRDefault="00D053CD" w:rsidP="00517C0B">
      <w:pPr>
        <w:pStyle w:val="phlistitemized2"/>
      </w:pPr>
      <w:r w:rsidRPr="002F153F">
        <w:t>установите,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необходимости,</w:t>
      </w:r>
      <w:r w:rsidR="00F734B3">
        <w:t xml:space="preserve"> </w:t>
      </w:r>
      <w:r w:rsidRPr="002F153F">
        <w:t>отступы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текста</w:t>
      </w:r>
      <w:r w:rsidR="00F734B3">
        <w:t xml:space="preserve"> </w:t>
      </w:r>
      <w:r w:rsidRPr="002F153F">
        <w:t>отчета,</w:t>
      </w:r>
      <w:r w:rsidR="00F734B3">
        <w:t xml:space="preserve"> </w:t>
      </w:r>
      <w:r w:rsidRPr="002F153F">
        <w:t>нажав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Отступ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введя</w:t>
      </w:r>
      <w:r w:rsidR="00F734B3">
        <w:t xml:space="preserve"> </w:t>
      </w:r>
      <w:r w:rsidRPr="002F153F">
        <w:t>требуемые</w:t>
      </w:r>
      <w:r w:rsidR="00F734B3">
        <w:t xml:space="preserve"> </w:t>
      </w:r>
      <w:r w:rsidRPr="002F153F">
        <w:t>значения</w:t>
      </w:r>
      <w:r w:rsidR="00F734B3">
        <w:t xml:space="preserve"> </w:t>
      </w:r>
      <w:r w:rsidRPr="002F153F">
        <w:t>отступов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lastRenderedPageBreak/>
        <w:t>соответствующие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(данная</w:t>
      </w:r>
      <w:r w:rsidR="00F734B3">
        <w:t xml:space="preserve"> </w:t>
      </w:r>
      <w:r w:rsidRPr="002F153F">
        <w:t>функция</w:t>
      </w:r>
      <w:r w:rsidR="00F734B3">
        <w:t xml:space="preserve"> </w:t>
      </w:r>
      <w:r w:rsidRPr="002F153F">
        <w:t>доступна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отчетов);</w:t>
      </w:r>
    </w:p>
    <w:p w14:paraId="0D3501D6" w14:textId="58900EDF" w:rsidR="00CC7EEA" w:rsidRPr="002F153F" w:rsidRDefault="003C7AF7" w:rsidP="00891B78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сохранения</w:t>
      </w:r>
      <w:r w:rsidR="00F734B3">
        <w:t xml:space="preserve"> </w:t>
      </w:r>
      <w:r w:rsidRPr="002F153F">
        <w:t>установленных</w:t>
      </w:r>
      <w:r w:rsidR="00F734B3">
        <w:t xml:space="preserve"> </w:t>
      </w:r>
      <w:r w:rsidRPr="002F153F">
        <w:t>значений</w:t>
      </w:r>
      <w:r w:rsidR="00F734B3">
        <w:t xml:space="preserve"> </w:t>
      </w:r>
      <w:r w:rsidRPr="002F153F">
        <w:t>отступов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их</w:t>
      </w:r>
      <w:r w:rsidR="00F734B3">
        <w:t xml:space="preserve"> </w:t>
      </w:r>
      <w:r w:rsidRPr="002F153F">
        <w:t>применения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последующим</w:t>
      </w:r>
      <w:r w:rsidR="00F734B3">
        <w:t xml:space="preserve"> </w:t>
      </w:r>
      <w:r w:rsidRPr="002F153F">
        <w:t>отчетам</w:t>
      </w:r>
      <w:r w:rsidR="00F734B3">
        <w:t xml:space="preserve"> </w:t>
      </w:r>
      <w:r w:rsidRPr="002F153F">
        <w:t>установите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Наследовать</w:t>
      </w:r>
      <w:r w:rsidR="00B21D8E" w:rsidRPr="002F153F">
        <w:t>»</w:t>
      </w:r>
      <w:r w:rsidRPr="002F153F">
        <w:t>.</w:t>
      </w:r>
    </w:p>
    <w:p w14:paraId="4594388C" w14:textId="3EA39296" w:rsidR="003C7AF7" w:rsidRPr="002F153F" w:rsidRDefault="00D053CD" w:rsidP="00517C0B">
      <w:pPr>
        <w:pStyle w:val="phlistitemized2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сертификат</w:t>
      </w:r>
      <w:r w:rsidR="00F734B3">
        <w:t xml:space="preserve"> </w:t>
      </w:r>
      <w:r w:rsidRPr="002F153F">
        <w:t>электронной</w:t>
      </w:r>
      <w:r w:rsidR="00F734B3">
        <w:t xml:space="preserve"> </w:t>
      </w:r>
      <w:r w:rsidRPr="002F153F">
        <w:t>подписи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Выберите</w:t>
      </w:r>
      <w:r w:rsidR="00F734B3">
        <w:t xml:space="preserve"> </w:t>
      </w:r>
      <w:r w:rsidRPr="002F153F">
        <w:t>сертификат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Подписать</w:t>
      </w:r>
      <w:r w:rsidR="00B21D8E" w:rsidRPr="002F153F">
        <w:t>»</w:t>
      </w:r>
      <w:r w:rsidR="00F734B3">
        <w:t xml:space="preserve"> </w:t>
      </w:r>
      <w:r w:rsidRPr="002F153F">
        <w:t>(данная</w:t>
      </w:r>
      <w:r w:rsidR="00F734B3">
        <w:t xml:space="preserve"> </w:t>
      </w:r>
      <w:r w:rsidRPr="002F153F">
        <w:t>функция</w:t>
      </w:r>
      <w:r w:rsidR="00F734B3">
        <w:t xml:space="preserve"> </w:t>
      </w:r>
      <w:r w:rsidRPr="002F153F">
        <w:t>доступна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отчетов);</w:t>
      </w:r>
    </w:p>
    <w:p w14:paraId="624A297A" w14:textId="1EEC5C21" w:rsidR="00CC7EEA" w:rsidRPr="002F153F" w:rsidRDefault="00D053CD" w:rsidP="00517C0B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/</w:t>
      </w:r>
      <w:r w:rsidR="00B21D8E" w:rsidRPr="002F153F">
        <w:t>«</w:t>
      </w:r>
      <w:r w:rsidRPr="002F153F">
        <w:t>Печатать</w:t>
      </w:r>
      <w:r w:rsidR="00F734B3">
        <w:t xml:space="preserve"> </w:t>
      </w:r>
      <w:r w:rsidRPr="002F153F">
        <w:t>все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печати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отдельных</w:t>
      </w:r>
      <w:r w:rsidR="00F734B3">
        <w:t xml:space="preserve"> </w:t>
      </w:r>
      <w:r w:rsidRPr="002F153F">
        <w:t>листов.</w:t>
      </w:r>
    </w:p>
    <w:p w14:paraId="52260642" w14:textId="2B912995" w:rsidR="00CC7EEA" w:rsidRPr="002F153F" w:rsidRDefault="00D053CD" w:rsidP="00085527">
      <w:pPr>
        <w:pStyle w:val="phlistitemizedtitle"/>
      </w:pPr>
      <w:r w:rsidRPr="002F153F">
        <w:t>На</w:t>
      </w:r>
      <w:r w:rsidR="00F734B3">
        <w:t xml:space="preserve"> </w:t>
      </w:r>
      <w:r w:rsidRPr="002F153F">
        <w:t>вкладке</w:t>
      </w:r>
      <w:r w:rsidR="00F734B3">
        <w:t xml:space="preserve"> </w:t>
      </w:r>
      <w:r w:rsidR="00B21D8E" w:rsidRPr="002F153F">
        <w:t>«</w:t>
      </w:r>
      <w:r w:rsidRPr="002F153F">
        <w:t>Направления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ЕР/</w:t>
      </w:r>
      <w:r w:rsidR="00F734B3">
        <w:t xml:space="preserve"> </w:t>
      </w:r>
      <w:r w:rsidRPr="002F153F">
        <w:t>ЕПГУ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Направления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ЕР/</w:t>
      </w:r>
      <w:r w:rsidR="00F734B3">
        <w:t xml:space="preserve"> </w:t>
      </w:r>
      <w:r w:rsidRPr="002F153F">
        <w:t>ЕПГУ</w:t>
      </w:r>
      <w:r w:rsidR="00B21D8E" w:rsidRPr="002F153F">
        <w:t>»</w:t>
      </w:r>
      <w:r w:rsidR="00F734B3">
        <w:t xml:space="preserve"> </w:t>
      </w:r>
      <w:r w:rsidRPr="002F153F">
        <w:t>доступны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пункты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меню:</w:t>
      </w:r>
    </w:p>
    <w:p w14:paraId="17CB031F" w14:textId="6099F258" w:rsidR="00CC7EEA" w:rsidRPr="002F153F" w:rsidRDefault="00B21D8E" w:rsidP="003C7AF7">
      <w:pPr>
        <w:pStyle w:val="phlistitemized1"/>
      </w:pPr>
      <w:r w:rsidRPr="002F153F">
        <w:t>«</w:t>
      </w:r>
      <w:r w:rsidR="00D053CD" w:rsidRPr="002F153F">
        <w:t>Направление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консультацию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распечатки</w:t>
      </w:r>
      <w:r w:rsidR="00F734B3">
        <w:t xml:space="preserve"> </w:t>
      </w:r>
      <w:r w:rsidR="00D053CD" w:rsidRPr="002F153F">
        <w:t>направления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госпитализацию/</w:t>
      </w:r>
      <w:r w:rsidR="00F734B3">
        <w:t xml:space="preserve"> </w:t>
      </w:r>
      <w:r w:rsidR="00D053CD" w:rsidRPr="002F153F">
        <w:t>обследование/</w:t>
      </w:r>
      <w:r w:rsidR="00F734B3">
        <w:t xml:space="preserve"> </w:t>
      </w:r>
      <w:r w:rsidR="00D053CD" w:rsidRPr="002F153F">
        <w:t>консультацию</w:t>
      </w:r>
      <w:r w:rsidR="00F734B3">
        <w:t xml:space="preserve"> </w:t>
      </w:r>
      <w:r w:rsidR="00D053CD" w:rsidRPr="002F153F">
        <w:t>(при</w:t>
      </w:r>
      <w:r w:rsidR="00F734B3">
        <w:t xml:space="preserve"> </w:t>
      </w:r>
      <w:r w:rsidR="00D053CD" w:rsidRPr="002F153F">
        <w:t>выборе</w:t>
      </w:r>
      <w:r w:rsidR="00F734B3">
        <w:t xml:space="preserve"> </w:t>
      </w:r>
      <w:r w:rsidR="00D053CD" w:rsidRPr="002F153F">
        <w:t>данного</w:t>
      </w:r>
      <w:r w:rsidR="00F734B3">
        <w:t xml:space="preserve"> </w:t>
      </w:r>
      <w:r w:rsidR="00D053CD" w:rsidRPr="002F153F">
        <w:t>пункта</w:t>
      </w:r>
      <w:r w:rsidR="00F734B3">
        <w:t xml:space="preserve"> </w:t>
      </w:r>
      <w:r w:rsidR="00D053CD" w:rsidRPr="002F153F">
        <w:t>меню</w:t>
      </w:r>
      <w:r w:rsidR="00F734B3">
        <w:t xml:space="preserve"> </w:t>
      </w:r>
      <w:r w:rsidR="00D053CD" w:rsidRPr="002F153F">
        <w:t>открывается</w:t>
      </w:r>
      <w:r w:rsidR="00F734B3">
        <w:t xml:space="preserve"> </w:t>
      </w:r>
      <w:r w:rsidR="00D053CD" w:rsidRPr="002F153F">
        <w:t>окно</w:t>
      </w:r>
      <w:r w:rsidR="00F734B3">
        <w:t xml:space="preserve"> </w:t>
      </w:r>
      <w:r w:rsidRPr="002F153F">
        <w:t>«</w:t>
      </w:r>
      <w:r w:rsidR="00D053CD" w:rsidRPr="002F153F">
        <w:t>Просмотр</w:t>
      </w:r>
      <w:r w:rsidR="00F734B3">
        <w:t xml:space="preserve"> </w:t>
      </w:r>
      <w:r w:rsidR="00D053CD" w:rsidRPr="002F153F">
        <w:t>отчета</w:t>
      </w:r>
      <w:r w:rsidRPr="002F153F">
        <w:t>»</w:t>
      </w:r>
      <w:r w:rsidR="00D053CD" w:rsidRPr="002F153F">
        <w:t>,</w:t>
      </w:r>
      <w:r w:rsidR="00F734B3">
        <w:t xml:space="preserve"> </w:t>
      </w:r>
      <w:r w:rsidR="00D053CD" w:rsidRPr="002F153F">
        <w:t>из</w:t>
      </w:r>
      <w:r w:rsidR="00F734B3">
        <w:t xml:space="preserve"> </w:t>
      </w:r>
      <w:r w:rsidR="00D053CD" w:rsidRPr="002F153F">
        <w:t>которого</w:t>
      </w:r>
      <w:r w:rsidR="00F734B3">
        <w:t xml:space="preserve"> </w:t>
      </w:r>
      <w:r w:rsidR="00D053CD" w:rsidRPr="002F153F">
        <w:t>можно</w:t>
      </w:r>
      <w:r w:rsidR="00F734B3">
        <w:t xml:space="preserve"> </w:t>
      </w:r>
      <w:r w:rsidR="00D053CD" w:rsidRPr="002F153F">
        <w:t>выгрузить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распечатать</w:t>
      </w:r>
      <w:r w:rsidR="00F734B3">
        <w:t xml:space="preserve"> </w:t>
      </w:r>
      <w:r w:rsidR="00D053CD" w:rsidRPr="002F153F">
        <w:t>направление);</w:t>
      </w:r>
    </w:p>
    <w:p w14:paraId="62437A60" w14:textId="3C48836C" w:rsidR="00CC7EEA" w:rsidRPr="002F153F" w:rsidRDefault="00B21D8E" w:rsidP="003C7AF7">
      <w:pPr>
        <w:pStyle w:val="phlistitemized1"/>
      </w:pPr>
      <w:r w:rsidRPr="002F153F">
        <w:t>«</w:t>
      </w:r>
      <w:r w:rsidR="00D053CD" w:rsidRPr="002F153F">
        <w:t>Отчеты</w:t>
      </w:r>
      <w:r w:rsidR="0042327C" w:rsidRPr="002F153F">
        <w:t>/</w:t>
      </w:r>
      <w:r w:rsidR="00F734B3">
        <w:t xml:space="preserve"> </w:t>
      </w:r>
      <w:r w:rsidR="00D053CD" w:rsidRPr="002F153F">
        <w:t>Внешнее</w:t>
      </w:r>
      <w:r w:rsidR="00F734B3">
        <w:t xml:space="preserve"> </w:t>
      </w:r>
      <w:r w:rsidR="00D053CD" w:rsidRPr="002F153F">
        <w:t>направление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распечатки</w:t>
      </w:r>
      <w:r w:rsidR="00F734B3">
        <w:t xml:space="preserve"> </w:t>
      </w:r>
      <w:r w:rsidR="00D053CD" w:rsidRPr="002F153F">
        <w:t>внешнего</w:t>
      </w:r>
      <w:r w:rsidR="00F734B3">
        <w:t xml:space="preserve"> </w:t>
      </w:r>
      <w:r w:rsidR="00D053CD" w:rsidRPr="002F153F">
        <w:t>направления.</w:t>
      </w:r>
      <w:r w:rsidR="00F734B3">
        <w:t xml:space="preserve"> </w:t>
      </w:r>
      <w:r w:rsidR="00D053CD" w:rsidRPr="002F153F">
        <w:t>При</w:t>
      </w:r>
      <w:r w:rsidR="00F734B3">
        <w:t xml:space="preserve"> </w:t>
      </w:r>
      <w:r w:rsidR="00D053CD" w:rsidRPr="002F153F">
        <w:t>выборе</w:t>
      </w:r>
      <w:r w:rsidR="00F734B3">
        <w:t xml:space="preserve"> </w:t>
      </w:r>
      <w:r w:rsidR="00D053CD" w:rsidRPr="002F153F">
        <w:t>данного</w:t>
      </w:r>
      <w:r w:rsidR="00F734B3">
        <w:t xml:space="preserve"> </w:t>
      </w:r>
      <w:r w:rsidR="00D053CD" w:rsidRPr="002F153F">
        <w:t>пункта</w:t>
      </w:r>
      <w:r w:rsidR="00F734B3">
        <w:t xml:space="preserve"> </w:t>
      </w:r>
      <w:r w:rsidR="00D053CD" w:rsidRPr="002F153F">
        <w:t>меню</w:t>
      </w:r>
      <w:r w:rsidR="00F734B3">
        <w:t xml:space="preserve"> </w:t>
      </w:r>
      <w:r w:rsidR="00D053CD" w:rsidRPr="002F153F">
        <w:t>открывается</w:t>
      </w:r>
      <w:r w:rsidR="00F734B3">
        <w:t xml:space="preserve"> </w:t>
      </w:r>
      <w:r w:rsidR="00D053CD" w:rsidRPr="002F153F">
        <w:t>окно</w:t>
      </w:r>
      <w:r w:rsidR="00F734B3">
        <w:t xml:space="preserve"> </w:t>
      </w:r>
      <w:r w:rsidRPr="002F153F">
        <w:t>«</w:t>
      </w:r>
      <w:r w:rsidR="00D053CD" w:rsidRPr="002F153F">
        <w:t>Просмотр</w:t>
      </w:r>
      <w:r w:rsidR="00F734B3">
        <w:t xml:space="preserve"> </w:t>
      </w:r>
      <w:r w:rsidR="00D053CD" w:rsidRPr="002F153F">
        <w:t>отчета</w:t>
      </w:r>
      <w:r w:rsidRPr="002F153F">
        <w:t>»</w:t>
      </w:r>
      <w:r w:rsidR="00D053CD" w:rsidRPr="002F153F">
        <w:t>,</w:t>
      </w:r>
      <w:r w:rsidR="00F734B3">
        <w:t xml:space="preserve"> </w:t>
      </w:r>
      <w:r w:rsidR="00D053CD" w:rsidRPr="002F153F">
        <w:t>из</w:t>
      </w:r>
      <w:r w:rsidR="00F734B3">
        <w:t xml:space="preserve"> </w:t>
      </w:r>
      <w:r w:rsidR="00D053CD" w:rsidRPr="002F153F">
        <w:t>которого</w:t>
      </w:r>
      <w:r w:rsidR="00F734B3">
        <w:t xml:space="preserve"> </w:t>
      </w:r>
      <w:r w:rsidR="00D053CD" w:rsidRPr="002F153F">
        <w:t>можно</w:t>
      </w:r>
      <w:r w:rsidR="00F734B3">
        <w:t xml:space="preserve"> </w:t>
      </w:r>
      <w:r w:rsidR="00D053CD" w:rsidRPr="002F153F">
        <w:t>выгрузить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распечатать</w:t>
      </w:r>
      <w:r w:rsidR="00F734B3">
        <w:t xml:space="preserve"> </w:t>
      </w:r>
      <w:r w:rsidR="00D053CD" w:rsidRPr="002F153F">
        <w:t>направление,</w:t>
      </w:r>
      <w:r w:rsidR="00F734B3">
        <w:t xml:space="preserve"> </w:t>
      </w:r>
      <w:r w:rsidR="00D053CD" w:rsidRPr="002F153F">
        <w:t>выбрав</w:t>
      </w:r>
      <w:r w:rsidR="00F734B3">
        <w:t xml:space="preserve"> </w:t>
      </w:r>
      <w:r w:rsidR="00D053CD" w:rsidRPr="002F153F">
        <w:t>при</w:t>
      </w:r>
      <w:r w:rsidR="00F734B3">
        <w:t xml:space="preserve"> </w:t>
      </w:r>
      <w:r w:rsidR="00D053CD" w:rsidRPr="002F153F">
        <w:t>необходимости</w:t>
      </w:r>
      <w:r w:rsidR="00F734B3">
        <w:t xml:space="preserve"> </w:t>
      </w:r>
      <w:r w:rsidR="00D053CD" w:rsidRPr="002F153F">
        <w:t>одно</w:t>
      </w:r>
      <w:r w:rsidR="00F734B3">
        <w:t xml:space="preserve"> </w:t>
      </w:r>
      <w:r w:rsidR="00D053CD" w:rsidRPr="002F153F">
        <w:t>из</w:t>
      </w:r>
      <w:r w:rsidR="00F734B3">
        <w:t xml:space="preserve"> </w:t>
      </w:r>
      <w:r w:rsidR="00D053CD" w:rsidRPr="002F153F">
        <w:t>доступных</w:t>
      </w:r>
      <w:r w:rsidR="00F734B3">
        <w:t xml:space="preserve"> </w:t>
      </w:r>
      <w:r w:rsidR="00D053CD" w:rsidRPr="002F153F">
        <w:t>действий:</w:t>
      </w:r>
    </w:p>
    <w:p w14:paraId="00578DBF" w14:textId="0F112923" w:rsidR="003C7AF7" w:rsidRPr="002F153F" w:rsidRDefault="00D053CD" w:rsidP="00517C0B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соответствующую</w:t>
      </w:r>
      <w:r w:rsidR="00F734B3">
        <w:t xml:space="preserve"> </w:t>
      </w:r>
      <w:r w:rsidRPr="002F153F">
        <w:t>программу/формат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списка).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сохранится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Ваш</w:t>
      </w:r>
      <w:r w:rsidR="00F734B3">
        <w:t xml:space="preserve"> </w:t>
      </w:r>
      <w:r w:rsidRPr="002F153F">
        <w:t>компьютер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выбранном</w:t>
      </w:r>
      <w:r w:rsidR="00F734B3">
        <w:t xml:space="preserve"> </w:t>
      </w:r>
      <w:r w:rsidRPr="002F153F">
        <w:t>формате;</w:t>
      </w:r>
    </w:p>
    <w:p w14:paraId="39E58F16" w14:textId="7CE4AD17" w:rsidR="00CC7EEA" w:rsidRPr="002F153F" w:rsidRDefault="00D053CD" w:rsidP="00517C0B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36AF0966" w14:textId="56CA8965" w:rsidR="003C7AF7" w:rsidRPr="002F153F" w:rsidRDefault="00D053CD" w:rsidP="00517C0B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64E09410" wp14:editId="6B4E7054">
            <wp:extent cx="209550" cy="209550"/>
            <wp:effectExtent l="19050" t="19050" r="19050" b="19050"/>
            <wp:docPr id="100023" name="Рисунок 100023" descr="_scroll_external/attachments/y-02fab7147111d76d2d8352660b0d5fea0a711532e33c42471c225921c432d32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8934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="00517C0B" w:rsidRPr="002F153F">
        <w:t>для</w:t>
      </w:r>
      <w:r w:rsidR="00F734B3">
        <w:t xml:space="preserve"> </w:t>
      </w:r>
      <w:r w:rsidR="00517C0B" w:rsidRPr="002F153F">
        <w:t>редактирования</w:t>
      </w:r>
      <w:r w:rsidR="00F734B3">
        <w:t xml:space="preserve"> </w:t>
      </w:r>
      <w:r w:rsidR="00517C0B" w:rsidRPr="002F153F">
        <w:t>отчета;</w:t>
      </w:r>
    </w:p>
    <w:p w14:paraId="74085E13" w14:textId="42D829BB" w:rsidR="00CC7EEA" w:rsidRPr="002F153F" w:rsidRDefault="00D053CD" w:rsidP="00517C0B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печати</w:t>
      </w:r>
      <w:r w:rsidR="00F734B3">
        <w:t xml:space="preserve"> </w:t>
      </w:r>
      <w:r w:rsidRPr="002F153F">
        <w:t>направления.</w:t>
      </w:r>
    </w:p>
    <w:p w14:paraId="000DFECF" w14:textId="159D9768" w:rsidR="00CC7EEA" w:rsidRPr="002F153F" w:rsidRDefault="00D053CD">
      <w:pPr>
        <w:pStyle w:val="10"/>
      </w:pPr>
      <w:bookmarkStart w:id="97" w:name="scroll-bookmark-21"/>
      <w:bookmarkStart w:id="98" w:name="_Toc202338575"/>
      <w:bookmarkStart w:id="99" w:name="_Toc202520632"/>
      <w:bookmarkStart w:id="100" w:name="_Toc202520733"/>
      <w:bookmarkStart w:id="101" w:name="_Toc202521143"/>
      <w:bookmarkStart w:id="102" w:name="_Toc205288659"/>
      <w:r w:rsidRPr="002F153F">
        <w:lastRenderedPageBreak/>
        <w:t>Создание,</w:t>
      </w:r>
      <w:r w:rsidR="00F734B3">
        <w:t xml:space="preserve"> </w:t>
      </w:r>
      <w:r w:rsidRPr="002F153F">
        <w:t>редактирование,</w:t>
      </w:r>
      <w:r w:rsidR="00F734B3">
        <w:t xml:space="preserve"> </w:t>
      </w:r>
      <w:r w:rsidRPr="002F153F">
        <w:t>отмена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удаление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медицинских</w:t>
      </w:r>
      <w:r w:rsidR="00F734B3">
        <w:t xml:space="preserve"> </w:t>
      </w:r>
      <w:r w:rsidRPr="002F153F">
        <w:t>услуг</w:t>
      </w:r>
      <w:bookmarkEnd w:id="97"/>
      <w:bookmarkEnd w:id="98"/>
      <w:bookmarkEnd w:id="99"/>
      <w:bookmarkEnd w:id="100"/>
      <w:bookmarkEnd w:id="101"/>
      <w:bookmarkEnd w:id="102"/>
    </w:p>
    <w:p w14:paraId="33F50113" w14:textId="2063D5EB" w:rsidR="00CC7EEA" w:rsidRPr="002F153F" w:rsidRDefault="00D053CD" w:rsidP="003C7AF7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Pr="002F153F">
        <w:t>описана</w:t>
      </w:r>
      <w:r w:rsidR="00F734B3">
        <w:t xml:space="preserve"> </w:t>
      </w:r>
      <w:r w:rsidRPr="002F153F">
        <w:t>процедура</w:t>
      </w:r>
      <w:r w:rsidR="00F734B3">
        <w:t xml:space="preserve"> </w:t>
      </w:r>
      <w:r w:rsidRPr="002F153F">
        <w:t>создания,</w:t>
      </w:r>
      <w:r w:rsidR="00F734B3">
        <w:t xml:space="preserve"> </w:t>
      </w:r>
      <w:r w:rsidRPr="002F153F">
        <w:t>редактирования,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врачу/на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медицинских</w:t>
      </w:r>
      <w:r w:rsidR="00F734B3">
        <w:t xml:space="preserve"> </w:t>
      </w:r>
      <w:r w:rsidRPr="002F153F">
        <w:t>услуг.</w:t>
      </w:r>
    </w:p>
    <w:p w14:paraId="59370062" w14:textId="69C08AA7" w:rsidR="00CC7EEA" w:rsidRPr="002F153F" w:rsidRDefault="00D053CD">
      <w:pPr>
        <w:pStyle w:val="2"/>
      </w:pPr>
      <w:bookmarkStart w:id="103" w:name="scroll-bookmark-22"/>
      <w:bookmarkStart w:id="104" w:name="_Toc202338576"/>
      <w:bookmarkStart w:id="105" w:name="_Toc202520633"/>
      <w:bookmarkStart w:id="106" w:name="_Toc202520734"/>
      <w:bookmarkStart w:id="107" w:name="_Toc202521144"/>
      <w:bookmarkStart w:id="108" w:name="_Toc205288660"/>
      <w:r w:rsidRPr="002F153F">
        <w:t>Выбор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bookmarkEnd w:id="103"/>
      <w:bookmarkEnd w:id="104"/>
      <w:bookmarkEnd w:id="105"/>
      <w:bookmarkEnd w:id="106"/>
      <w:bookmarkEnd w:id="107"/>
      <w:bookmarkEnd w:id="108"/>
    </w:p>
    <w:p w14:paraId="2E1685D8" w14:textId="69670529" w:rsidR="00CC7EEA" w:rsidRPr="002F153F" w:rsidRDefault="00D053CD" w:rsidP="00BC6590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выбора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</w:t>
      </w:r>
      <w:r w:rsidR="00F734B3">
        <w:t xml:space="preserve"> </w:t>
      </w:r>
      <w:r w:rsidRPr="002F153F">
        <w:t>либо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медицинских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31198BEE" w14:textId="37C02381" w:rsidR="00CC7EEA" w:rsidRPr="002F153F" w:rsidRDefault="00D053CD" w:rsidP="003C7AF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="00517C0B" w:rsidRPr="002F153F">
        <w:t>(</w:t>
      </w:r>
      <w:r w:rsidR="00517C0B" w:rsidRPr="002F153F">
        <w:fldChar w:fldCharType="begin"/>
      </w:r>
      <w:r w:rsidR="00517C0B" w:rsidRPr="002F153F">
        <w:instrText xml:space="preserve"> REF _Ref202371549 \h </w:instrText>
      </w:r>
      <w:r w:rsidR="00517C0B" w:rsidRPr="002F153F">
        <w:fldChar w:fldCharType="separate"/>
      </w:r>
      <w:r w:rsidR="00B50C08">
        <w:t>Рисунок </w:t>
      </w:r>
      <w:r w:rsidR="00B50C08">
        <w:rPr>
          <w:noProof/>
        </w:rPr>
        <w:t>15</w:t>
      </w:r>
      <w:r w:rsidR="00517C0B" w:rsidRPr="002F153F">
        <w:fldChar w:fldCharType="end"/>
      </w:r>
      <w:r w:rsidR="00517C0B" w:rsidRPr="002F153F">
        <w:t>)</w:t>
      </w:r>
      <w:r w:rsidRPr="002F153F">
        <w:t>;</w:t>
      </w:r>
    </w:p>
    <w:p w14:paraId="3C1A08D8" w14:textId="77777777" w:rsidR="00CC7EEA" w:rsidRPr="002F153F" w:rsidRDefault="00D053CD" w:rsidP="003C7AF7">
      <w:pPr>
        <w:pStyle w:val="phfigure"/>
      </w:pPr>
      <w:r w:rsidRPr="002F153F">
        <w:rPr>
          <w:noProof/>
        </w:rPr>
        <w:drawing>
          <wp:inline distT="0" distB="0" distL="0" distR="0" wp14:anchorId="2502FCE8" wp14:editId="61638F26">
            <wp:extent cx="6295390" cy="4233107"/>
            <wp:effectExtent l="19050" t="19050" r="10160" b="15240"/>
            <wp:docPr id="100024" name="Рисунок 100024" descr="Форма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9117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3310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D22913" w14:textId="77E94CDF" w:rsidR="00CC7EEA" w:rsidRPr="002F153F" w:rsidRDefault="00F734B3" w:rsidP="003C7AF7">
      <w:pPr>
        <w:pStyle w:val="phfiguretitle"/>
      </w:pPr>
      <w:bookmarkStart w:id="109" w:name="_Ref202371549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15</w:t>
      </w:r>
      <w:r w:rsidR="00D053CD" w:rsidRPr="002F153F">
        <w:fldChar w:fldCharType="end"/>
      </w:r>
      <w:bookmarkEnd w:id="109"/>
      <w:r>
        <w:t xml:space="preserve"> </w:t>
      </w:r>
      <w:r w:rsidR="003C7AF7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D053CD" w:rsidRPr="002F153F">
        <w:t>расписания</w:t>
      </w:r>
    </w:p>
    <w:p w14:paraId="127E993E" w14:textId="29F9A735" w:rsidR="00CC7EEA" w:rsidRPr="002F153F" w:rsidRDefault="00D053CD" w:rsidP="003C7AF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выбор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517C0B" w:rsidRPr="002F153F">
        <w:t>п.</w:t>
      </w:r>
      <w:r w:rsidR="00BC6590">
        <w:t> </w:t>
      </w:r>
      <w:r w:rsidR="00517C0B" w:rsidRPr="002F153F">
        <w:fldChar w:fldCharType="begin"/>
      </w:r>
      <w:r w:rsidR="00517C0B" w:rsidRPr="002F153F">
        <w:instrText xml:space="preserve"> REF scroll-bookmark-6 \n \h </w:instrText>
      </w:r>
      <w:r w:rsidR="00517C0B" w:rsidRPr="002F153F">
        <w:fldChar w:fldCharType="separate"/>
      </w:r>
      <w:r w:rsidR="00B50C08">
        <w:t>2</w:t>
      </w:r>
      <w:r w:rsidR="00517C0B" w:rsidRPr="002F153F">
        <w:fldChar w:fldCharType="end"/>
      </w:r>
      <w:r w:rsidRPr="002F153F">
        <w:t>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выбранного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517C0B" w:rsidRPr="002F153F">
        <w:t>(</w:t>
      </w:r>
      <w:r w:rsidR="00517C0B" w:rsidRPr="002F153F">
        <w:fldChar w:fldCharType="begin"/>
      </w:r>
      <w:r w:rsidR="00517C0B" w:rsidRPr="002F153F">
        <w:instrText xml:space="preserve"> REF _Ref202371582 \h </w:instrText>
      </w:r>
      <w:r w:rsidR="00517C0B" w:rsidRPr="002F153F">
        <w:fldChar w:fldCharType="separate"/>
      </w:r>
      <w:r w:rsidR="00B50C08">
        <w:t>Рисунок </w:t>
      </w:r>
      <w:r w:rsidR="00B50C08">
        <w:rPr>
          <w:noProof/>
        </w:rPr>
        <w:t>16</w:t>
      </w:r>
      <w:r w:rsidR="00517C0B" w:rsidRPr="002F153F">
        <w:fldChar w:fldCharType="end"/>
      </w:r>
      <w:r w:rsidR="00517C0B" w:rsidRPr="002F153F">
        <w:t>)</w:t>
      </w:r>
      <w:r w:rsidRPr="002F153F">
        <w:t>.</w:t>
      </w:r>
    </w:p>
    <w:p w14:paraId="1DC9A31C" w14:textId="77777777" w:rsidR="00CC7EEA" w:rsidRPr="002F153F" w:rsidRDefault="00D053CD" w:rsidP="003C7AF7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4EFFF4F1" wp14:editId="094F23B7">
            <wp:extent cx="6295390" cy="3605289"/>
            <wp:effectExtent l="19050" t="19050" r="10160" b="14605"/>
            <wp:docPr id="100025" name="Рисунок 100025" descr="Данные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07534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0528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833CDE" w14:textId="76573CD8" w:rsidR="00CC7EEA" w:rsidRPr="002F153F" w:rsidRDefault="00F734B3" w:rsidP="003C7AF7">
      <w:pPr>
        <w:pStyle w:val="phfiguretitle"/>
      </w:pPr>
      <w:bookmarkStart w:id="110" w:name="_Ref20237158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16</w:t>
      </w:r>
      <w:r w:rsidR="00D053CD" w:rsidRPr="002F153F">
        <w:fldChar w:fldCharType="end"/>
      </w:r>
      <w:bookmarkEnd w:id="110"/>
      <w:r>
        <w:t xml:space="preserve"> </w:t>
      </w:r>
      <w:r w:rsidR="003C7AF7" w:rsidRPr="002F153F">
        <w:t>–</w:t>
      </w:r>
      <w:r>
        <w:t xml:space="preserve"> </w:t>
      </w:r>
      <w:r w:rsidR="00D053CD" w:rsidRPr="002F153F">
        <w:t>Данные</w:t>
      </w:r>
      <w:r>
        <w:t xml:space="preserve"> </w:t>
      </w:r>
      <w:r w:rsidR="00D053CD" w:rsidRPr="002F153F">
        <w:t>пациента</w:t>
      </w:r>
    </w:p>
    <w:p w14:paraId="54C2E65E" w14:textId="73679E9C" w:rsidR="00CC7EEA" w:rsidRPr="002F153F" w:rsidRDefault="00D053CD">
      <w:pPr>
        <w:pStyle w:val="2"/>
      </w:pPr>
      <w:bookmarkStart w:id="111" w:name="scroll-bookmark-23"/>
      <w:bookmarkStart w:id="112" w:name="_Toc202338577"/>
      <w:bookmarkStart w:id="113" w:name="_Toc202520634"/>
      <w:bookmarkStart w:id="114" w:name="_Toc202520735"/>
      <w:bookmarkStart w:id="115" w:name="_Toc202521145"/>
      <w:bookmarkStart w:id="116" w:name="_Toc205288661"/>
      <w:r w:rsidRPr="002F153F">
        <w:t>Просмотр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врача/</w:t>
      </w:r>
      <w:r w:rsidR="00F734B3">
        <w:t xml:space="preserve"> </w:t>
      </w:r>
      <w:r w:rsidRPr="002F153F">
        <w:t>кабинета/</w:t>
      </w:r>
      <w:r w:rsidR="00F734B3">
        <w:t xml:space="preserve"> </w:t>
      </w:r>
      <w:r w:rsidRPr="002F153F">
        <w:t>оказания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bookmarkEnd w:id="111"/>
      <w:bookmarkEnd w:id="112"/>
      <w:bookmarkEnd w:id="113"/>
      <w:bookmarkEnd w:id="114"/>
      <w:bookmarkEnd w:id="115"/>
      <w:bookmarkEnd w:id="116"/>
    </w:p>
    <w:p w14:paraId="540C7632" w14:textId="635D676D" w:rsidR="00CC7EEA" w:rsidRPr="002F153F" w:rsidRDefault="00D053CD" w:rsidP="00BC6590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врача/кабинета/оказания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</w:t>
      </w:r>
      <w:r w:rsidR="00517C0B" w:rsidRPr="002F153F">
        <w:t>уги</w:t>
      </w:r>
      <w:r w:rsidR="00F734B3">
        <w:t xml:space="preserve"> </w:t>
      </w:r>
      <w:r w:rsidRPr="002F153F">
        <w:t>выполнит</w:t>
      </w:r>
      <w:r w:rsidR="00517C0B" w:rsidRPr="002F153F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7D1F3207" w14:textId="1442342E" w:rsidR="00CC7EEA" w:rsidRPr="002F153F" w:rsidRDefault="00D053CD" w:rsidP="003C7AF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B21D8E" w:rsidRPr="002F153F">
        <w:t>»</w:t>
      </w:r>
      <w:r w:rsidRPr="002F153F">
        <w:t>;</w:t>
      </w:r>
    </w:p>
    <w:p w14:paraId="30CF3CE4" w14:textId="04BC5E71" w:rsidR="00CC7EEA" w:rsidRPr="002F153F" w:rsidRDefault="00D053CD" w:rsidP="003C7AF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тип</w:t>
      </w:r>
      <w:r w:rsidR="00F734B3">
        <w:t xml:space="preserve"> </w:t>
      </w:r>
      <w:r w:rsidRPr="002F153F">
        <w:t>искомого</w:t>
      </w:r>
      <w:r w:rsidR="00F734B3">
        <w:t xml:space="preserve"> </w:t>
      </w:r>
      <w:r w:rsidRPr="002F153F">
        <w:t>расписания:</w:t>
      </w:r>
    </w:p>
    <w:p w14:paraId="195FC488" w14:textId="77777777" w:rsidR="00CC7EEA" w:rsidRPr="002F153F" w:rsidRDefault="00B21D8E" w:rsidP="003C7AF7">
      <w:pPr>
        <w:pStyle w:val="phlistitemized2"/>
      </w:pPr>
      <w:r w:rsidRPr="002F153F">
        <w:t>«</w:t>
      </w:r>
      <w:r w:rsidR="00D053CD" w:rsidRPr="002F153F">
        <w:t>Врачи</w:t>
      </w:r>
      <w:r w:rsidRPr="002F153F">
        <w:t>»</w:t>
      </w:r>
      <w:r w:rsidR="00D053CD" w:rsidRPr="002F153F">
        <w:t>;</w:t>
      </w:r>
    </w:p>
    <w:p w14:paraId="0A0356BF" w14:textId="77777777" w:rsidR="00CC7EEA" w:rsidRPr="002F153F" w:rsidRDefault="00B21D8E" w:rsidP="003C7AF7">
      <w:pPr>
        <w:pStyle w:val="phlistitemized2"/>
      </w:pPr>
      <w:r w:rsidRPr="002F153F">
        <w:t>«</w:t>
      </w:r>
      <w:r w:rsidR="00D053CD" w:rsidRPr="002F153F">
        <w:t>Услуги</w:t>
      </w:r>
      <w:r w:rsidRPr="002F153F">
        <w:t>»</w:t>
      </w:r>
      <w:r w:rsidR="00D053CD" w:rsidRPr="002F153F">
        <w:t>;</w:t>
      </w:r>
    </w:p>
    <w:p w14:paraId="3D239FD9" w14:textId="207F1968" w:rsidR="00CC7EEA" w:rsidRPr="002F153F" w:rsidRDefault="00B21D8E" w:rsidP="003C7AF7">
      <w:pPr>
        <w:pStyle w:val="phlistitemized2"/>
      </w:pPr>
      <w:r w:rsidRPr="002F153F">
        <w:t>«</w:t>
      </w:r>
      <w:r w:rsidR="00D053CD" w:rsidRPr="002F153F">
        <w:t>Все</w:t>
      </w:r>
      <w:r w:rsidRPr="002F153F">
        <w:t>»</w:t>
      </w:r>
      <w:r w:rsidR="00BC6590">
        <w:t>.</w:t>
      </w:r>
    </w:p>
    <w:p w14:paraId="1AB82618" w14:textId="4D964C43" w:rsidR="00CC7EEA" w:rsidRPr="002F153F" w:rsidRDefault="00D053CD" w:rsidP="003C7AF7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="00517C0B" w:rsidRPr="002F153F">
        <w:t>(</w:t>
      </w:r>
      <w:r w:rsidR="00517C0B" w:rsidRPr="002F153F">
        <w:fldChar w:fldCharType="begin"/>
      </w:r>
      <w:r w:rsidR="00517C0B" w:rsidRPr="002F153F">
        <w:instrText xml:space="preserve"> REF _Ref202371643 \h </w:instrText>
      </w:r>
      <w:r w:rsidR="00517C0B" w:rsidRPr="002F153F">
        <w:fldChar w:fldCharType="separate"/>
      </w:r>
      <w:r w:rsidR="00B50C08">
        <w:t>Рисунок </w:t>
      </w:r>
      <w:r w:rsidR="00B50C08">
        <w:rPr>
          <w:noProof/>
        </w:rPr>
        <w:t>17</w:t>
      </w:r>
      <w:r w:rsidR="00517C0B" w:rsidRPr="002F153F">
        <w:fldChar w:fldCharType="end"/>
      </w:r>
      <w:r w:rsidR="00517C0B" w:rsidRPr="002F153F">
        <w:t>)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517C0B" w:rsidRPr="002F153F">
        <w:t>(</w:t>
      </w:r>
      <w:r w:rsidR="00517C0B" w:rsidRPr="002F153F">
        <w:fldChar w:fldCharType="begin"/>
      </w:r>
      <w:r w:rsidR="00517C0B" w:rsidRPr="002F153F">
        <w:instrText xml:space="preserve"> REF _Ref202371624 \h </w:instrText>
      </w:r>
      <w:r w:rsidR="00517C0B" w:rsidRPr="002F153F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5</w:t>
      </w:r>
      <w:r w:rsidR="00517C0B" w:rsidRPr="002F153F">
        <w:fldChar w:fldCharType="end"/>
      </w:r>
      <w:r w:rsidR="00517C0B" w:rsidRPr="002F153F">
        <w:t>)</w:t>
      </w:r>
      <w:r w:rsidRPr="002F153F">
        <w:t>;</w:t>
      </w:r>
    </w:p>
    <w:p w14:paraId="259A2D87" w14:textId="77777777" w:rsidR="00CC7EEA" w:rsidRPr="002F153F" w:rsidRDefault="00D053CD" w:rsidP="003C7AF7">
      <w:pPr>
        <w:pStyle w:val="phfigure"/>
      </w:pPr>
      <w:r w:rsidRPr="002F153F">
        <w:rPr>
          <w:noProof/>
        </w:rPr>
        <w:drawing>
          <wp:inline distT="0" distB="0" distL="0" distR="0" wp14:anchorId="49B8A7DD" wp14:editId="79A9C23C">
            <wp:extent cx="6295390" cy="746817"/>
            <wp:effectExtent l="19050" t="19050" r="10160" b="15240"/>
            <wp:docPr id="100026" name="Рисунок 100026" descr="Поля по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6265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4681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D16079" w14:textId="709EB0BF" w:rsidR="00CC7EEA" w:rsidRPr="002F153F" w:rsidRDefault="00F734B3" w:rsidP="003C7AF7">
      <w:pPr>
        <w:pStyle w:val="phfiguretitle"/>
      </w:pPr>
      <w:bookmarkStart w:id="117" w:name="_Ref202371643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17</w:t>
      </w:r>
      <w:r w:rsidR="00D053CD" w:rsidRPr="002F153F">
        <w:fldChar w:fldCharType="end"/>
      </w:r>
      <w:bookmarkEnd w:id="117"/>
      <w:r>
        <w:t xml:space="preserve"> </w:t>
      </w:r>
      <w:r w:rsidR="003C7AF7" w:rsidRPr="002F153F">
        <w:t>–</w:t>
      </w:r>
      <w:r>
        <w:t xml:space="preserve"> </w:t>
      </w:r>
      <w:r w:rsidR="00D053CD" w:rsidRPr="002F153F">
        <w:t>Поля</w:t>
      </w:r>
      <w:r>
        <w:t xml:space="preserve"> </w:t>
      </w:r>
      <w:r w:rsidR="00D053CD" w:rsidRPr="002F153F">
        <w:t>поиска</w:t>
      </w:r>
    </w:p>
    <w:p w14:paraId="38C5A2E4" w14:textId="06F0172C" w:rsidR="00CC7EEA" w:rsidRPr="002F153F" w:rsidRDefault="00F734B3" w:rsidP="003C7AF7">
      <w:pPr>
        <w:pStyle w:val="phtabletitle"/>
      </w:pPr>
      <w:bookmarkStart w:id="118" w:name="_Ref202371624"/>
      <w:r>
        <w:rPr>
          <w:spacing w:val="20"/>
        </w:rPr>
        <w:lastRenderedPageBreak/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5</w:t>
      </w:r>
      <w:r w:rsidR="00D053CD" w:rsidRPr="002F153F">
        <w:rPr>
          <w:spacing w:val="20"/>
        </w:rPr>
        <w:fldChar w:fldCharType="end"/>
      </w:r>
      <w:bookmarkEnd w:id="118"/>
      <w:r>
        <w:rPr>
          <w:spacing w:val="20"/>
        </w:rPr>
        <w:t xml:space="preserve"> </w:t>
      </w:r>
      <w:r w:rsidR="003C7AF7" w:rsidRPr="002F153F">
        <w:rPr>
          <w:spacing w:val="20"/>
        </w:rPr>
        <w:t>–</w:t>
      </w:r>
      <w:r>
        <w:t xml:space="preserve"> </w:t>
      </w:r>
      <w:r w:rsidR="00D053CD" w:rsidRPr="002F153F">
        <w:t>Поля</w:t>
      </w:r>
      <w:r>
        <w:t xml:space="preserve"> </w:t>
      </w:r>
      <w:r w:rsidR="00D053CD" w:rsidRPr="002F153F">
        <w:t>поиска</w:t>
      </w:r>
      <w:r>
        <w:t xml:space="preserve"> </w:t>
      </w:r>
      <w:r w:rsidR="00D053CD" w:rsidRPr="002F153F">
        <w:t>расписания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70"/>
        <w:gridCol w:w="1794"/>
        <w:gridCol w:w="1857"/>
        <w:gridCol w:w="6167"/>
      </w:tblGrid>
      <w:tr w:rsidR="00CC7EEA" w:rsidRPr="002F153F" w14:paraId="3E7607AB" w14:textId="77777777" w:rsidTr="00F54F59">
        <w:trPr>
          <w:tblHeader/>
        </w:trPr>
        <w:tc>
          <w:tcPr>
            <w:tcW w:w="1075" w:type="pct"/>
            <w:gridSpan w:val="2"/>
          </w:tcPr>
          <w:p w14:paraId="1106DCB9" w14:textId="03979824" w:rsidR="00CC7EEA" w:rsidRPr="002F153F" w:rsidRDefault="00D053CD" w:rsidP="00F54F59">
            <w:pPr>
              <w:pStyle w:val="phtablecolcaption"/>
            </w:pPr>
            <w:bookmarkStart w:id="119" w:name="scroll-bookmark-24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119"/>
          </w:p>
        </w:tc>
        <w:tc>
          <w:tcPr>
            <w:tcW w:w="892" w:type="pct"/>
          </w:tcPr>
          <w:p w14:paraId="4F4E5B28" w14:textId="77777777" w:rsidR="00CC7EEA" w:rsidRPr="002F153F" w:rsidRDefault="00D053CD" w:rsidP="00F54F59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033" w:type="pct"/>
          </w:tcPr>
          <w:p w14:paraId="0C0BDEFB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771FA66E" w14:textId="77777777" w:rsidTr="00F54F59">
        <w:tc>
          <w:tcPr>
            <w:tcW w:w="1075" w:type="pct"/>
            <w:gridSpan w:val="2"/>
          </w:tcPr>
          <w:p w14:paraId="511105B5" w14:textId="434FC29B" w:rsidR="00CC7EEA" w:rsidRPr="002F153F" w:rsidRDefault="00D053CD" w:rsidP="003C7AF7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интервала</w:t>
            </w:r>
          </w:p>
        </w:tc>
        <w:tc>
          <w:tcPr>
            <w:tcW w:w="892" w:type="pct"/>
          </w:tcPr>
          <w:p w14:paraId="1514E1C0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5D2532ED" w14:textId="6C5D4DD2" w:rsidR="00CC7EEA" w:rsidRPr="002F153F" w:rsidRDefault="00D053CD" w:rsidP="003C7AF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интервала</w:t>
            </w:r>
            <w:r w:rsidR="00F734B3">
              <w:t xml:space="preserve"> </w:t>
            </w:r>
            <w:r w:rsidRPr="002F153F">
              <w:t>графика</w:t>
            </w:r>
          </w:p>
        </w:tc>
      </w:tr>
      <w:tr w:rsidR="00CC7EEA" w:rsidRPr="002F153F" w14:paraId="7EC0AAB4" w14:textId="77777777" w:rsidTr="00F54F59">
        <w:tc>
          <w:tcPr>
            <w:tcW w:w="1075" w:type="pct"/>
            <w:gridSpan w:val="2"/>
          </w:tcPr>
          <w:p w14:paraId="1440BF3A" w14:textId="7C0F9917" w:rsidR="00CC7EEA" w:rsidRPr="002F153F" w:rsidRDefault="00D053CD" w:rsidP="003C7AF7">
            <w:pPr>
              <w:pStyle w:val="phtablecellleft"/>
            </w:pPr>
            <w:r w:rsidRPr="002F153F">
              <w:t>Вид</w:t>
            </w:r>
            <w:r w:rsidR="00F734B3">
              <w:t xml:space="preserve"> </w:t>
            </w:r>
            <w:r w:rsidRPr="002F153F">
              <w:t>отделения</w:t>
            </w:r>
          </w:p>
        </w:tc>
        <w:tc>
          <w:tcPr>
            <w:tcW w:w="892" w:type="pct"/>
          </w:tcPr>
          <w:p w14:paraId="12F4D1E4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5524C5AF" w14:textId="472D9CDF" w:rsidR="00CC7EEA" w:rsidRPr="002F153F" w:rsidRDefault="00D053CD" w:rsidP="003C7AF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отделения</w:t>
            </w:r>
          </w:p>
        </w:tc>
      </w:tr>
      <w:tr w:rsidR="00CC7EEA" w:rsidRPr="002F153F" w14:paraId="20A4A326" w14:textId="77777777" w:rsidTr="00F54F59">
        <w:tc>
          <w:tcPr>
            <w:tcW w:w="1075" w:type="pct"/>
            <w:gridSpan w:val="2"/>
          </w:tcPr>
          <w:p w14:paraId="4061BD51" w14:textId="4EA4CF1F" w:rsidR="00CC7EEA" w:rsidRPr="002F153F" w:rsidRDefault="00D053CD" w:rsidP="003C7AF7">
            <w:pPr>
              <w:pStyle w:val="phtablecellleft"/>
            </w:pPr>
            <w:r w:rsidRPr="002F153F">
              <w:t>Дополнительные</w:t>
            </w:r>
            <w:r w:rsidR="00F734B3">
              <w:t xml:space="preserve"> </w:t>
            </w:r>
            <w:r w:rsidRPr="002F153F">
              <w:t>параметры</w:t>
            </w:r>
          </w:p>
        </w:tc>
        <w:tc>
          <w:tcPr>
            <w:tcW w:w="892" w:type="pct"/>
          </w:tcPr>
          <w:p w14:paraId="00A8A512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60D15271" w14:textId="15F29CCC" w:rsidR="00CC7EEA" w:rsidRPr="002F153F" w:rsidRDefault="00D053CD" w:rsidP="003C7AF7">
            <w:pPr>
              <w:pStyle w:val="phtablecellleft"/>
            </w:pP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ввода</w:t>
            </w:r>
            <w:r w:rsidR="00F734B3">
              <w:t xml:space="preserve"> </w:t>
            </w:r>
            <w:r w:rsidRPr="002F153F">
              <w:t>дополнительных</w:t>
            </w:r>
            <w:r w:rsidR="00F734B3">
              <w:t xml:space="preserve"> </w:t>
            </w:r>
            <w:r w:rsidRPr="002F153F">
              <w:t>параметров</w:t>
            </w:r>
            <w:r w:rsidR="00F734B3">
              <w:t xml:space="preserve"> </w:t>
            </w:r>
            <w:r w:rsidRPr="002F153F">
              <w:t>поиска.</w:t>
            </w:r>
          </w:p>
          <w:p w14:paraId="5954AE04" w14:textId="4C722DF5" w:rsidR="00CC7EEA" w:rsidRPr="002F153F" w:rsidRDefault="00D053CD" w:rsidP="003C7AF7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Данная</w:t>
            </w:r>
            <w:r w:rsidR="00F734B3">
              <w:t xml:space="preserve"> </w:t>
            </w: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нажатии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FAE7C91" wp14:editId="496A993D">
                  <wp:extent cx="304800" cy="152400"/>
                  <wp:effectExtent l="19050" t="19050" r="19050" b="19050"/>
                  <wp:docPr id="100027" name="Рисунок 100027" descr="_scroll_external/attachments/image2023-5-10_14-59-23-a6b559e56cb1dd11aefa6e1fbeef36a2d5392f47c26e73832c5915875f18d8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597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EA" w:rsidRPr="002F153F" w14:paraId="6D5E14D9" w14:textId="77777777" w:rsidTr="00F54F59">
        <w:tc>
          <w:tcPr>
            <w:tcW w:w="188" w:type="pct"/>
          </w:tcPr>
          <w:p w14:paraId="6713BE85" w14:textId="77777777" w:rsidR="00CC7EEA" w:rsidRPr="002F153F" w:rsidRDefault="00CC7EEA" w:rsidP="003C7AF7">
            <w:pPr>
              <w:pStyle w:val="phtablecellleft"/>
            </w:pPr>
          </w:p>
        </w:tc>
        <w:tc>
          <w:tcPr>
            <w:tcW w:w="887" w:type="pct"/>
          </w:tcPr>
          <w:p w14:paraId="7B80ECB9" w14:textId="77777777" w:rsidR="00CC7EEA" w:rsidRPr="002F153F" w:rsidRDefault="00D053CD" w:rsidP="003C7AF7">
            <w:pPr>
              <w:pStyle w:val="phtablecellleft"/>
            </w:pPr>
            <w:r w:rsidRPr="002F153F">
              <w:t>Участок</w:t>
            </w:r>
          </w:p>
        </w:tc>
        <w:tc>
          <w:tcPr>
            <w:tcW w:w="892" w:type="pct"/>
          </w:tcPr>
          <w:p w14:paraId="1C067171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3E3AB5D2" w14:textId="44F7868A" w:rsidR="00CC7EEA" w:rsidRPr="002F153F" w:rsidRDefault="00D053CD" w:rsidP="003C7AF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участка</w:t>
            </w:r>
          </w:p>
        </w:tc>
      </w:tr>
      <w:tr w:rsidR="00CC7EEA" w:rsidRPr="002F153F" w14:paraId="196A399C" w14:textId="77777777" w:rsidTr="00F54F59">
        <w:tc>
          <w:tcPr>
            <w:tcW w:w="188" w:type="pct"/>
          </w:tcPr>
          <w:p w14:paraId="4D52C7AF" w14:textId="77777777" w:rsidR="00CC7EEA" w:rsidRPr="002F153F" w:rsidRDefault="00CC7EEA" w:rsidP="003C7AF7">
            <w:pPr>
              <w:pStyle w:val="phtablecellleft"/>
            </w:pPr>
          </w:p>
        </w:tc>
        <w:tc>
          <w:tcPr>
            <w:tcW w:w="887" w:type="pct"/>
          </w:tcPr>
          <w:p w14:paraId="7BC37257" w14:textId="77777777" w:rsidR="00CC7EEA" w:rsidRPr="002F153F" w:rsidRDefault="00D053CD" w:rsidP="003C7AF7">
            <w:pPr>
              <w:pStyle w:val="phtablecellleft"/>
            </w:pPr>
            <w:r w:rsidRPr="002F153F">
              <w:t>Отделение</w:t>
            </w:r>
          </w:p>
        </w:tc>
        <w:tc>
          <w:tcPr>
            <w:tcW w:w="892" w:type="pct"/>
          </w:tcPr>
          <w:p w14:paraId="140677C8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572DF704" w14:textId="45D2EEC7" w:rsidR="00CC7EEA" w:rsidRPr="002F153F" w:rsidRDefault="00D053CD" w:rsidP="003C7AF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название</w:t>
            </w:r>
            <w:r w:rsidR="00F734B3">
              <w:t xml:space="preserve"> </w:t>
            </w:r>
            <w:r w:rsidRPr="002F153F">
              <w:t>отделения</w:t>
            </w:r>
          </w:p>
        </w:tc>
      </w:tr>
      <w:tr w:rsidR="00F54F59" w:rsidRPr="002F153F" w14:paraId="14F35B50" w14:textId="77777777" w:rsidTr="00F54F59">
        <w:tc>
          <w:tcPr>
            <w:tcW w:w="188" w:type="pct"/>
          </w:tcPr>
          <w:p w14:paraId="1B30D164" w14:textId="77777777" w:rsidR="00F54F59" w:rsidRPr="002F153F" w:rsidRDefault="00F54F59" w:rsidP="003C7AF7">
            <w:pPr>
              <w:pStyle w:val="phtablecellleft"/>
            </w:pPr>
          </w:p>
        </w:tc>
        <w:tc>
          <w:tcPr>
            <w:tcW w:w="887" w:type="pct"/>
          </w:tcPr>
          <w:p w14:paraId="3ADDBA40" w14:textId="6C704F67" w:rsidR="00F54F59" w:rsidRPr="002F153F" w:rsidRDefault="00F54F59" w:rsidP="003C7AF7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регистрации</w:t>
            </w:r>
          </w:p>
        </w:tc>
        <w:tc>
          <w:tcPr>
            <w:tcW w:w="892" w:type="pct"/>
          </w:tcPr>
          <w:p w14:paraId="673F09AE" w14:textId="51D43BC4" w:rsidR="00F54F59" w:rsidRPr="002F153F" w:rsidRDefault="00F54F59" w:rsidP="003C7AF7">
            <w:pPr>
              <w:pStyle w:val="phtablecellcenter"/>
            </w:pPr>
            <w:r w:rsidRPr="009461A5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33" w:type="pct"/>
          </w:tcPr>
          <w:p w14:paraId="78634FA5" w14:textId="3D3AFA04" w:rsidR="00F54F59" w:rsidRPr="002F153F" w:rsidRDefault="00F54F59" w:rsidP="003C7AF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регистрации</w:t>
            </w:r>
          </w:p>
        </w:tc>
      </w:tr>
      <w:tr w:rsidR="00F54F59" w:rsidRPr="002F153F" w14:paraId="5293D00B" w14:textId="77777777" w:rsidTr="00F54F59">
        <w:tc>
          <w:tcPr>
            <w:tcW w:w="188" w:type="pct"/>
          </w:tcPr>
          <w:p w14:paraId="5702D4F7" w14:textId="77777777" w:rsidR="00F54F59" w:rsidRPr="002F153F" w:rsidRDefault="00F54F59" w:rsidP="003C7AF7">
            <w:pPr>
              <w:pStyle w:val="phtablecellleft"/>
            </w:pPr>
          </w:p>
        </w:tc>
        <w:tc>
          <w:tcPr>
            <w:tcW w:w="887" w:type="pct"/>
          </w:tcPr>
          <w:p w14:paraId="22B0FDD2" w14:textId="0EFC01CE" w:rsidR="00F54F59" w:rsidRPr="002F153F" w:rsidRDefault="00F54F59" w:rsidP="003C7AF7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услуги</w:t>
            </w:r>
          </w:p>
        </w:tc>
        <w:tc>
          <w:tcPr>
            <w:tcW w:w="892" w:type="pct"/>
          </w:tcPr>
          <w:p w14:paraId="7B061EF4" w14:textId="31B6438D" w:rsidR="00F54F59" w:rsidRPr="002F153F" w:rsidRDefault="00F54F59" w:rsidP="003C7AF7">
            <w:pPr>
              <w:pStyle w:val="phtablecellcenter"/>
            </w:pPr>
            <w:r w:rsidRPr="009461A5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33" w:type="pct"/>
          </w:tcPr>
          <w:p w14:paraId="34DE634A" w14:textId="3CA73C09" w:rsidR="00F54F59" w:rsidRPr="002F153F" w:rsidRDefault="00F54F59" w:rsidP="003C7AF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</w:p>
        </w:tc>
      </w:tr>
      <w:tr w:rsidR="00CC7EEA" w:rsidRPr="002F153F" w14:paraId="08F8C0D8" w14:textId="77777777" w:rsidTr="00F54F59">
        <w:tc>
          <w:tcPr>
            <w:tcW w:w="188" w:type="pct"/>
          </w:tcPr>
          <w:p w14:paraId="0BA11EC0" w14:textId="77777777" w:rsidR="00CC7EEA" w:rsidRPr="002F153F" w:rsidRDefault="00CC7EEA" w:rsidP="003C7AF7">
            <w:pPr>
              <w:pStyle w:val="phtablecellleft"/>
            </w:pPr>
          </w:p>
        </w:tc>
        <w:tc>
          <w:tcPr>
            <w:tcW w:w="887" w:type="pct"/>
          </w:tcPr>
          <w:p w14:paraId="3F255CAE" w14:textId="77777777" w:rsidR="00CC7EEA" w:rsidRPr="002F153F" w:rsidRDefault="00D053CD" w:rsidP="003C7AF7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892" w:type="pct"/>
          </w:tcPr>
          <w:p w14:paraId="17614A24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0A661322" w14:textId="0EDA1555" w:rsidR="00CC7EEA" w:rsidRPr="002F153F" w:rsidRDefault="00D053CD" w:rsidP="003C7AF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кабинета</w:t>
            </w:r>
          </w:p>
        </w:tc>
      </w:tr>
      <w:tr w:rsidR="00CC7EEA" w:rsidRPr="002F153F" w14:paraId="11B812C7" w14:textId="77777777" w:rsidTr="00F54F59">
        <w:tc>
          <w:tcPr>
            <w:tcW w:w="188" w:type="pct"/>
          </w:tcPr>
          <w:p w14:paraId="4A0AC881" w14:textId="77777777" w:rsidR="00CC7EEA" w:rsidRPr="002F153F" w:rsidRDefault="00CC7EEA" w:rsidP="003C7AF7">
            <w:pPr>
              <w:pStyle w:val="phtablecellleft"/>
            </w:pPr>
          </w:p>
        </w:tc>
        <w:tc>
          <w:tcPr>
            <w:tcW w:w="887" w:type="pct"/>
          </w:tcPr>
          <w:p w14:paraId="1ABAD2E2" w14:textId="77777777" w:rsidR="00CC7EEA" w:rsidRPr="002F153F" w:rsidRDefault="00D053CD" w:rsidP="003C7AF7">
            <w:pPr>
              <w:pStyle w:val="phtablecellleft"/>
            </w:pPr>
            <w:r w:rsidRPr="002F153F">
              <w:t>Врач</w:t>
            </w:r>
          </w:p>
        </w:tc>
        <w:tc>
          <w:tcPr>
            <w:tcW w:w="892" w:type="pct"/>
          </w:tcPr>
          <w:p w14:paraId="0C38EFA9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7F4EEBC6" w14:textId="5D677162" w:rsidR="00CC7EEA" w:rsidRPr="002F153F" w:rsidRDefault="00D053CD" w:rsidP="003C7AF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врача</w:t>
            </w:r>
          </w:p>
        </w:tc>
      </w:tr>
      <w:tr w:rsidR="00CC7EEA" w:rsidRPr="002F153F" w14:paraId="7F66BB74" w14:textId="77777777" w:rsidTr="00F54F59">
        <w:tc>
          <w:tcPr>
            <w:tcW w:w="188" w:type="pct"/>
          </w:tcPr>
          <w:p w14:paraId="5DB51BE8" w14:textId="77777777" w:rsidR="00CC7EEA" w:rsidRPr="002F153F" w:rsidRDefault="00CC7EEA" w:rsidP="003C7AF7">
            <w:pPr>
              <w:pStyle w:val="phtablecellleft"/>
            </w:pPr>
          </w:p>
        </w:tc>
        <w:tc>
          <w:tcPr>
            <w:tcW w:w="887" w:type="pct"/>
          </w:tcPr>
          <w:p w14:paraId="07FC754B" w14:textId="1240CEE0" w:rsidR="00CC7EEA" w:rsidRPr="002F153F" w:rsidRDefault="00D053CD" w:rsidP="003C7AF7">
            <w:pPr>
              <w:pStyle w:val="phtablecellleft"/>
            </w:pPr>
            <w:r w:rsidRPr="002F153F">
              <w:t>Оказываемая</w:t>
            </w:r>
            <w:r w:rsidR="00F734B3">
              <w:t xml:space="preserve"> </w:t>
            </w:r>
            <w:r w:rsidRPr="002F153F">
              <w:t>услуга</w:t>
            </w:r>
          </w:p>
        </w:tc>
        <w:tc>
          <w:tcPr>
            <w:tcW w:w="892" w:type="pct"/>
          </w:tcPr>
          <w:p w14:paraId="7B2C61D5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70B2334B" w14:textId="3E0AEC13" w:rsidR="00CC7EEA" w:rsidRPr="002F153F" w:rsidRDefault="00D053CD" w:rsidP="003C7AF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наименование</w:t>
            </w:r>
            <w:r w:rsidR="00F734B3">
              <w:t xml:space="preserve"> </w:t>
            </w:r>
            <w:r w:rsidRPr="002F153F">
              <w:t>оказываемой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</w:p>
        </w:tc>
      </w:tr>
      <w:tr w:rsidR="00CC7EEA" w:rsidRPr="002F153F" w14:paraId="1AEC1245" w14:textId="77777777" w:rsidTr="00F54F59">
        <w:tc>
          <w:tcPr>
            <w:tcW w:w="188" w:type="pct"/>
          </w:tcPr>
          <w:p w14:paraId="2332510C" w14:textId="77777777" w:rsidR="00CC7EEA" w:rsidRPr="002F153F" w:rsidRDefault="00CC7EEA" w:rsidP="003C7AF7">
            <w:pPr>
              <w:pStyle w:val="phtablecellleft"/>
            </w:pPr>
          </w:p>
        </w:tc>
        <w:tc>
          <w:tcPr>
            <w:tcW w:w="887" w:type="pct"/>
          </w:tcPr>
          <w:p w14:paraId="5C5BEF3B" w14:textId="77777777" w:rsidR="00CC7EEA" w:rsidRPr="002F153F" w:rsidRDefault="00D053CD" w:rsidP="003C7AF7">
            <w:pPr>
              <w:pStyle w:val="phtablecellleft"/>
            </w:pPr>
            <w:r w:rsidRPr="002F153F">
              <w:t>Специальность</w:t>
            </w:r>
          </w:p>
        </w:tc>
        <w:tc>
          <w:tcPr>
            <w:tcW w:w="892" w:type="pct"/>
          </w:tcPr>
          <w:p w14:paraId="4DF59B46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6252BB66" w14:textId="4511BDD9" w:rsidR="00CC7EEA" w:rsidRPr="002F153F" w:rsidRDefault="00D053CD" w:rsidP="003C7AF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специальность</w:t>
            </w:r>
            <w:r w:rsidR="00F734B3">
              <w:t xml:space="preserve"> </w:t>
            </w:r>
            <w:r w:rsidRPr="002F153F">
              <w:t>врача</w:t>
            </w:r>
          </w:p>
        </w:tc>
      </w:tr>
      <w:tr w:rsidR="00CC7EEA" w:rsidRPr="002F153F" w14:paraId="3C3ED453" w14:textId="77777777" w:rsidTr="00F54F59">
        <w:tc>
          <w:tcPr>
            <w:tcW w:w="188" w:type="pct"/>
          </w:tcPr>
          <w:p w14:paraId="6D85AF37" w14:textId="77777777" w:rsidR="00CC7EEA" w:rsidRPr="002F153F" w:rsidRDefault="00CC7EEA" w:rsidP="003C7AF7">
            <w:pPr>
              <w:pStyle w:val="phtablecellleft"/>
            </w:pPr>
          </w:p>
        </w:tc>
        <w:tc>
          <w:tcPr>
            <w:tcW w:w="887" w:type="pct"/>
          </w:tcPr>
          <w:p w14:paraId="3C9FBC21" w14:textId="77777777" w:rsidR="00CC7EEA" w:rsidRPr="002F153F" w:rsidRDefault="00D053CD" w:rsidP="003C7AF7">
            <w:pPr>
              <w:pStyle w:val="phtablecellleft"/>
            </w:pPr>
            <w:r w:rsidRPr="002F153F">
              <w:t>Дата</w:t>
            </w:r>
          </w:p>
        </w:tc>
        <w:tc>
          <w:tcPr>
            <w:tcW w:w="892" w:type="pct"/>
          </w:tcPr>
          <w:p w14:paraId="57010E3C" w14:textId="77777777" w:rsidR="00CC7EEA" w:rsidRPr="002F153F" w:rsidRDefault="00CC7EEA" w:rsidP="003C7AF7">
            <w:pPr>
              <w:pStyle w:val="phtablecellcenter"/>
            </w:pPr>
          </w:p>
        </w:tc>
        <w:tc>
          <w:tcPr>
            <w:tcW w:w="3033" w:type="pct"/>
          </w:tcPr>
          <w:p w14:paraId="5E8C023D" w14:textId="62B4E83C" w:rsidR="00CC7EEA" w:rsidRPr="002F153F" w:rsidRDefault="00D053CD" w:rsidP="003C7AF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приема/оказания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Перейти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дату</w:t>
            </w:r>
            <w:r w:rsidR="00B21D8E" w:rsidRPr="002F153F">
              <w:t>»</w:t>
            </w:r>
          </w:p>
        </w:tc>
      </w:tr>
    </w:tbl>
    <w:p w14:paraId="516438C9" w14:textId="77777777" w:rsidR="003C7AF7" w:rsidRPr="002F153F" w:rsidRDefault="003C7AF7" w:rsidP="003C7AF7">
      <w:pPr>
        <w:pStyle w:val="phnormal"/>
      </w:pPr>
    </w:p>
    <w:p w14:paraId="0CE35F8C" w14:textId="09D4D782" w:rsidR="00CC7EEA" w:rsidRPr="002F153F" w:rsidRDefault="00D053CD" w:rsidP="003C7AF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Найти</w:t>
      </w:r>
      <w:r w:rsidR="00B21D8E" w:rsidRPr="002F153F">
        <w:t>»</w:t>
      </w:r>
      <w:r w:rsidR="00F734B3">
        <w:t xml:space="preserve"> </w:t>
      </w:r>
      <w:r w:rsidRPr="002F153F">
        <w:t>(или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клавишу</w:t>
      </w:r>
      <w:r w:rsidR="00F734B3">
        <w:t xml:space="preserve"> </w:t>
      </w:r>
      <w:r w:rsidR="00B21D8E" w:rsidRPr="002F153F">
        <w:t>«</w:t>
      </w:r>
      <w:r w:rsidRPr="002F153F">
        <w:t>Enter</w:t>
      </w:r>
      <w:r w:rsidR="00B21D8E" w:rsidRPr="002F153F">
        <w:t>»</w:t>
      </w:r>
      <w:r w:rsidRPr="002F153F">
        <w:t>).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нижнем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расписание,</w:t>
      </w:r>
      <w:r w:rsidR="00F734B3">
        <w:t xml:space="preserve"> </w:t>
      </w:r>
      <w:r w:rsidRPr="002F153F">
        <w:t>удовлетворяющее</w:t>
      </w:r>
      <w:r w:rsidR="00F734B3">
        <w:t xml:space="preserve"> </w:t>
      </w:r>
      <w:r w:rsidRPr="002F153F">
        <w:t>введенным</w:t>
      </w:r>
      <w:r w:rsidR="00F734B3">
        <w:t xml:space="preserve"> </w:t>
      </w:r>
      <w:r w:rsidRPr="002F153F">
        <w:t>параметрам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_Ref202371678 \h </w:instrText>
      </w:r>
      <w:r w:rsidR="002F153F" w:rsidRPr="002F153F">
        <w:fldChar w:fldCharType="separate"/>
      </w:r>
      <w:r w:rsidR="00B50C08">
        <w:t>Рисунок </w:t>
      </w:r>
      <w:r w:rsidR="00B50C08">
        <w:rPr>
          <w:noProof/>
        </w:rPr>
        <w:t>18</w:t>
      </w:r>
      <w:r w:rsidR="002F153F" w:rsidRPr="002F153F">
        <w:fldChar w:fldCharType="end"/>
      </w:r>
      <w:r w:rsidR="002F153F" w:rsidRPr="002F153F">
        <w:t>)</w:t>
      </w:r>
      <w:r w:rsidRPr="002F153F">
        <w:t>.</w:t>
      </w:r>
    </w:p>
    <w:p w14:paraId="09D54040" w14:textId="2DD59EA1" w:rsidR="003C7AF7" w:rsidRPr="002F153F" w:rsidRDefault="003C7AF7" w:rsidP="00891B78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введенных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сразу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Очистить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="000607F3">
        <w:t>удалятся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поиска.</w:t>
      </w:r>
    </w:p>
    <w:p w14:paraId="550E882D" w14:textId="77777777" w:rsidR="00CC7EEA" w:rsidRPr="002F153F" w:rsidRDefault="00D053CD" w:rsidP="003C7AF7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22B185F9" wp14:editId="6062C5F1">
            <wp:extent cx="6295390" cy="3605289"/>
            <wp:effectExtent l="19050" t="19050" r="10160" b="14605"/>
            <wp:docPr id="100028" name="Рисунок 100028" descr="Результаты поиска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49482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0528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8B17A4" w14:textId="000E755E" w:rsidR="00CC7EEA" w:rsidRPr="002F153F" w:rsidRDefault="00F734B3" w:rsidP="003C7AF7">
      <w:pPr>
        <w:pStyle w:val="phfiguretitle"/>
      </w:pPr>
      <w:bookmarkStart w:id="120" w:name="_Ref202371678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18</w:t>
      </w:r>
      <w:r w:rsidR="00D053CD" w:rsidRPr="002F153F">
        <w:fldChar w:fldCharType="end"/>
      </w:r>
      <w:bookmarkEnd w:id="120"/>
      <w:r>
        <w:t xml:space="preserve"> </w:t>
      </w:r>
      <w:r w:rsidR="003C7AF7" w:rsidRPr="002F153F">
        <w:t>–</w:t>
      </w:r>
      <w:r>
        <w:t xml:space="preserve"> </w:t>
      </w:r>
      <w:r w:rsidR="00D053CD" w:rsidRPr="002F153F">
        <w:t>Результаты</w:t>
      </w:r>
      <w:r>
        <w:t xml:space="preserve"> </w:t>
      </w:r>
      <w:r w:rsidR="00D053CD" w:rsidRPr="002F153F">
        <w:t>поиска</w:t>
      </w:r>
      <w:r>
        <w:t xml:space="preserve"> </w:t>
      </w:r>
      <w:r w:rsidR="00D053CD" w:rsidRPr="002F153F">
        <w:t>расписания</w:t>
      </w:r>
    </w:p>
    <w:p w14:paraId="5816BAA1" w14:textId="44BB5924" w:rsidR="00CC7EEA" w:rsidRPr="002F153F" w:rsidRDefault="00D053CD" w:rsidP="003C7AF7">
      <w:pPr>
        <w:pStyle w:val="phnormal"/>
      </w:pPr>
      <w:r w:rsidRPr="002F153F">
        <w:t>В</w:t>
      </w:r>
      <w:r w:rsidR="00F734B3">
        <w:t xml:space="preserve"> </w:t>
      </w:r>
      <w:r w:rsidRPr="002F153F">
        <w:t>найденном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работы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рядом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перечень</w:t>
      </w:r>
      <w:r w:rsidR="00F734B3">
        <w:t xml:space="preserve"> </w:t>
      </w:r>
      <w:r w:rsidRPr="002F153F">
        <w:t>участков,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которых</w:t>
      </w:r>
      <w:r w:rsidR="00F734B3">
        <w:t xml:space="preserve"> </w:t>
      </w:r>
      <w:r w:rsidRPr="002F153F">
        <w:t>принимает</w:t>
      </w:r>
      <w:r w:rsidR="00F734B3">
        <w:t xml:space="preserve"> </w:t>
      </w:r>
      <w:r w:rsidRPr="002F153F">
        <w:t>данный</w:t>
      </w:r>
      <w:r w:rsidR="00F734B3">
        <w:t xml:space="preserve"> </w:t>
      </w:r>
      <w:r w:rsidRPr="002F153F">
        <w:t>врач,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ближайшее</w:t>
      </w:r>
      <w:r w:rsidR="00F734B3">
        <w:t xml:space="preserve"> </w:t>
      </w:r>
      <w:r w:rsidRPr="002F153F">
        <w:t>свободное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приема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графику.</w:t>
      </w:r>
    </w:p>
    <w:p w14:paraId="7B029A56" w14:textId="335766CA" w:rsidR="00CC7EEA" w:rsidRPr="002F153F" w:rsidRDefault="00D053CD" w:rsidP="003C7AF7">
      <w:pPr>
        <w:pStyle w:val="phnormal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ближайшего</w:t>
      </w:r>
      <w:r w:rsidR="00F734B3">
        <w:t xml:space="preserve"> </w:t>
      </w:r>
      <w:r w:rsidRPr="002F153F">
        <w:t>свободного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Показать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Отобраз</w:t>
      </w:r>
      <w:r w:rsidR="003C7AF7" w:rsidRPr="002F153F">
        <w:t>я</w:t>
      </w:r>
      <w:r w:rsidRPr="002F153F">
        <w:t>тся</w:t>
      </w:r>
      <w:r w:rsidR="00F734B3">
        <w:t xml:space="preserve"> </w:t>
      </w:r>
      <w:r w:rsidRPr="002F153F">
        <w:t>ближайшее</w:t>
      </w:r>
      <w:r w:rsidR="00F734B3">
        <w:t xml:space="preserve"> </w:t>
      </w:r>
      <w:r w:rsidRPr="002F153F">
        <w:t>свободное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ссылка</w:t>
      </w:r>
      <w:r w:rsidR="00F734B3">
        <w:t xml:space="preserve"> </w:t>
      </w:r>
      <w:r w:rsidR="00B21D8E" w:rsidRPr="002F153F">
        <w:t>«</w:t>
      </w:r>
      <w:r w:rsidRPr="002F153F">
        <w:t>Обновить</w:t>
      </w:r>
      <w:r w:rsidR="00B21D8E" w:rsidRPr="002F153F">
        <w:t>»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_Ref202371775 \h </w:instrText>
      </w:r>
      <w:r w:rsidR="002F153F" w:rsidRPr="002F153F">
        <w:fldChar w:fldCharType="separate"/>
      </w:r>
      <w:r w:rsidR="00B50C08">
        <w:t>Рисунок </w:t>
      </w:r>
      <w:r w:rsidR="00B50C08">
        <w:rPr>
          <w:noProof/>
        </w:rPr>
        <w:t>19</w:t>
      </w:r>
      <w:r w:rsidR="002F153F" w:rsidRPr="002F153F">
        <w:fldChar w:fldCharType="end"/>
      </w:r>
      <w:r w:rsidR="002F153F" w:rsidRPr="002F153F">
        <w:t>)</w:t>
      </w:r>
      <w:r w:rsidRPr="002F153F">
        <w:t>.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нажатии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Обновить</w:t>
      </w:r>
      <w:r w:rsidR="00B21D8E" w:rsidRPr="002F153F">
        <w:t>»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производит</w:t>
      </w:r>
      <w:r w:rsidR="000607F3">
        <w:t>ся</w:t>
      </w:r>
      <w:r w:rsidR="00F734B3">
        <w:t xml:space="preserve"> </w:t>
      </w:r>
      <w:r w:rsidRPr="002F153F">
        <w:t>перерасчет</w:t>
      </w:r>
      <w:r w:rsidR="00F734B3">
        <w:t xml:space="preserve"> </w:t>
      </w:r>
      <w:r w:rsidRPr="002F153F">
        <w:t>ближайшего</w:t>
      </w:r>
      <w:r w:rsidR="00F734B3">
        <w:t xml:space="preserve"> </w:t>
      </w:r>
      <w:r w:rsidRPr="002F153F">
        <w:t>свободного</w:t>
      </w:r>
      <w:r w:rsidR="00F734B3">
        <w:t xml:space="preserve"> </w:t>
      </w:r>
      <w:r w:rsidRPr="002F153F">
        <w:t>времени.</w:t>
      </w:r>
    </w:p>
    <w:p w14:paraId="2DE7CC01" w14:textId="77777777" w:rsidR="00CC7EEA" w:rsidRPr="002F153F" w:rsidRDefault="00D053CD" w:rsidP="003C7AF7">
      <w:pPr>
        <w:pStyle w:val="phfigure"/>
      </w:pPr>
      <w:r w:rsidRPr="002F153F">
        <w:rPr>
          <w:noProof/>
        </w:rPr>
        <w:drawing>
          <wp:inline distT="0" distB="0" distL="0" distR="0" wp14:anchorId="7188392C" wp14:editId="0E3AE152">
            <wp:extent cx="6295390" cy="1425371"/>
            <wp:effectExtent l="19050" t="19050" r="10160" b="22860"/>
            <wp:docPr id="100029" name="Рисунок 100029" descr="Перечень участков и ближайшее свободное время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14344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253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8A1875" w14:textId="6C13CD9A" w:rsidR="00CC7EEA" w:rsidRPr="002F153F" w:rsidRDefault="00F734B3" w:rsidP="003C7AF7">
      <w:pPr>
        <w:pStyle w:val="phfiguretitle"/>
      </w:pPr>
      <w:bookmarkStart w:id="121" w:name="_Ref20237177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19</w:t>
      </w:r>
      <w:r w:rsidR="00D053CD" w:rsidRPr="002F153F">
        <w:fldChar w:fldCharType="end"/>
      </w:r>
      <w:bookmarkEnd w:id="121"/>
      <w:r>
        <w:t xml:space="preserve"> </w:t>
      </w:r>
      <w:r w:rsidR="003C7AF7" w:rsidRPr="002F153F">
        <w:t>–</w:t>
      </w:r>
      <w:r>
        <w:t xml:space="preserve"> </w:t>
      </w:r>
      <w:r w:rsidR="00085527">
        <w:t>С</w:t>
      </w:r>
      <w:r w:rsidR="00085527" w:rsidRPr="002F153F">
        <w:t>сылка</w:t>
      </w:r>
      <w:r w:rsidR="00085527">
        <w:t xml:space="preserve"> </w:t>
      </w:r>
      <w:r w:rsidR="00085527" w:rsidRPr="002F153F">
        <w:t>«Обновить»</w:t>
      </w:r>
    </w:p>
    <w:p w14:paraId="3CD90F07" w14:textId="68A630D2" w:rsidR="00CC7EEA" w:rsidRPr="002F153F" w:rsidRDefault="00D053CD" w:rsidP="00A91BDB">
      <w:pPr>
        <w:pStyle w:val="phlistitemizedtitle"/>
      </w:pPr>
      <w:r w:rsidRPr="002F153F">
        <w:t>Цифры,</w:t>
      </w:r>
      <w:r w:rsidR="00F734B3">
        <w:t xml:space="preserve"> </w:t>
      </w:r>
      <w:r w:rsidRPr="002F153F">
        <w:t>расположенные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расписании,</w:t>
      </w:r>
      <w:r w:rsidR="00F734B3">
        <w:t xml:space="preserve"> </w:t>
      </w:r>
      <w:r w:rsidRPr="002F153F">
        <w:t>имеют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значения:</w:t>
      </w:r>
    </w:p>
    <w:p w14:paraId="6E22672B" w14:textId="2BCA48B6" w:rsidR="00CC7EEA" w:rsidRPr="002F153F" w:rsidRDefault="00D053CD" w:rsidP="00E355A4">
      <w:pPr>
        <w:pStyle w:val="phlistitemized1"/>
      </w:pPr>
      <w:r w:rsidRPr="002F153F">
        <w:rPr>
          <w:noProof/>
          <w:lang w:eastAsia="ru-RU"/>
        </w:rPr>
        <w:drawing>
          <wp:inline distT="0" distB="0" distL="0" distR="0" wp14:anchorId="1B516228" wp14:editId="121AF0BD">
            <wp:extent cx="666750" cy="200025"/>
            <wp:effectExtent l="19050" t="19050" r="19050" b="28575"/>
            <wp:docPr id="100030" name="Рисунок 100030" descr="_scroll_external/attachments/worddav7feac79c784e4cb3218f84d311ad8a9e-e974218a6b9949fe78ac697a72936ee86022526b42a74f3e71c4dd1ed71e4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70725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времени;</w:t>
      </w:r>
    </w:p>
    <w:p w14:paraId="38DCBE7A" w14:textId="105895D8" w:rsidR="00CC7EEA" w:rsidRPr="002F153F" w:rsidRDefault="00D053CD" w:rsidP="00E355A4">
      <w:pPr>
        <w:pStyle w:val="phlistitemized1"/>
      </w:pPr>
      <w:r w:rsidRPr="002F153F">
        <w:rPr>
          <w:noProof/>
          <w:lang w:eastAsia="ru-RU"/>
        </w:rPr>
        <w:drawing>
          <wp:inline distT="0" distB="0" distL="0" distR="0" wp14:anchorId="5FE23F1C" wp14:editId="1CC32E78">
            <wp:extent cx="266700" cy="190500"/>
            <wp:effectExtent l="19050" t="19050" r="19050" b="19050"/>
            <wp:docPr id="100031" name="Рисунок 100031" descr="_scroll_external/attachments/worddaved5f9b361bb283d9133ec540237f4bb3-b1a9d8c119970de78912c4174283ce2ae246826c106601698855d8dec78e47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5602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количестве</w:t>
      </w:r>
      <w:r w:rsidR="00F734B3">
        <w:t xml:space="preserve"> </w:t>
      </w:r>
      <w:r w:rsidRPr="002F153F">
        <w:t>свободных/</w:t>
      </w:r>
      <w:r w:rsidR="00F734B3">
        <w:t xml:space="preserve"> </w:t>
      </w:r>
      <w:r w:rsidRPr="002F153F">
        <w:t>занятых</w:t>
      </w:r>
      <w:r w:rsidR="00F734B3">
        <w:t xml:space="preserve"> </w:t>
      </w:r>
      <w:r w:rsidRPr="002F153F">
        <w:t>слотов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расписании.</w:t>
      </w:r>
      <w:r w:rsidR="00F734B3">
        <w:t xml:space="preserve"> </w:t>
      </w:r>
      <w:r w:rsidRPr="002F153F">
        <w:t>Возможные</w:t>
      </w:r>
      <w:r w:rsidR="00F734B3">
        <w:t xml:space="preserve"> </w:t>
      </w:r>
      <w:r w:rsidRPr="002F153F">
        <w:t>значения:</w:t>
      </w:r>
    </w:p>
    <w:p w14:paraId="078430DB" w14:textId="2BDABFCE" w:rsidR="00CC7EEA" w:rsidRPr="002F153F" w:rsidRDefault="00B21D8E" w:rsidP="00E355A4">
      <w:pPr>
        <w:pStyle w:val="phlistitemized2"/>
      </w:pPr>
      <w:r w:rsidRPr="002F153F">
        <w:lastRenderedPageBreak/>
        <w:t>«</w:t>
      </w:r>
      <w:r w:rsidR="00D053CD" w:rsidRPr="002F153F">
        <w:t>занято</w:t>
      </w:r>
      <w:r w:rsidR="00F734B3">
        <w:t xml:space="preserve"> </w:t>
      </w:r>
      <w:r w:rsidR="00D053CD" w:rsidRPr="002F153F">
        <w:t>слотов/всего</w:t>
      </w:r>
      <w:r w:rsidR="00F734B3">
        <w:t xml:space="preserve"> </w:t>
      </w:r>
      <w:r w:rsidR="00D053CD" w:rsidRPr="002F153F">
        <w:t>слотов</w:t>
      </w:r>
      <w:r w:rsidRPr="002F153F">
        <w:t>»</w:t>
      </w:r>
      <w:r w:rsidR="00D053CD" w:rsidRPr="002F153F">
        <w:t>;</w:t>
      </w:r>
    </w:p>
    <w:p w14:paraId="7552EF90" w14:textId="713927DD" w:rsidR="00CC7EEA" w:rsidRPr="002F153F" w:rsidRDefault="00B21D8E" w:rsidP="00E355A4">
      <w:pPr>
        <w:pStyle w:val="phlistitemized2"/>
      </w:pPr>
      <w:r w:rsidRPr="002F153F">
        <w:t>«</w:t>
      </w:r>
      <w:r w:rsidR="00D053CD" w:rsidRPr="002F153F">
        <w:t>занято</w:t>
      </w:r>
      <w:r w:rsidR="00F734B3">
        <w:t xml:space="preserve"> </w:t>
      </w:r>
      <w:r w:rsidR="00D053CD" w:rsidRPr="002F153F">
        <w:t>слотов/всего</w:t>
      </w:r>
      <w:r w:rsidR="00F734B3">
        <w:t xml:space="preserve"> </w:t>
      </w:r>
      <w:r w:rsidR="00D053CD" w:rsidRPr="002F153F">
        <w:t>слотов</w:t>
      </w:r>
      <w:r w:rsidRPr="002F153F">
        <w:t>»</w:t>
      </w:r>
      <w:r w:rsidR="00D053CD" w:rsidRPr="002F153F">
        <w:t>,</w:t>
      </w:r>
      <w:r w:rsidR="00F734B3">
        <w:t xml:space="preserve"> </w:t>
      </w:r>
      <w:r w:rsidR="00D053CD" w:rsidRPr="002F153F">
        <w:t>но</w:t>
      </w:r>
      <w:r w:rsidR="00F734B3">
        <w:t xml:space="preserve"> </w:t>
      </w:r>
      <w:r w:rsidR="00D053CD" w:rsidRPr="002F153F">
        <w:t>если</w:t>
      </w:r>
      <w:r w:rsidR="00F734B3">
        <w:t xml:space="preserve"> </w:t>
      </w:r>
      <w:r w:rsidR="00D053CD" w:rsidRPr="002F153F">
        <w:t>текущие</w:t>
      </w:r>
      <w:r w:rsidR="00F734B3">
        <w:t xml:space="preserve"> </w:t>
      </w:r>
      <w:r w:rsidR="00D053CD" w:rsidRPr="002F153F">
        <w:t>дата</w:t>
      </w:r>
      <w:r w:rsidR="00F734B3">
        <w:t xml:space="preserve"> </w:t>
      </w:r>
      <w:r w:rsidR="00D053CD" w:rsidRPr="002F153F">
        <w:t>и</w:t>
      </w:r>
      <w:r w:rsidR="00F734B3">
        <w:t xml:space="preserve"> </w:t>
      </w:r>
      <w:r w:rsidR="00D053CD" w:rsidRPr="002F153F">
        <w:t>время</w:t>
      </w:r>
      <w:r w:rsidR="00F734B3">
        <w:t xml:space="preserve"> </w:t>
      </w:r>
      <w:r w:rsidR="00D053CD" w:rsidRPr="002F153F">
        <w:t>попадают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период</w:t>
      </w:r>
      <w:r w:rsidR="00F734B3">
        <w:t xml:space="preserve"> </w:t>
      </w:r>
      <w:r w:rsidR="00D053CD" w:rsidRPr="002F153F">
        <w:t>действия</w:t>
      </w:r>
      <w:r w:rsidR="00F734B3">
        <w:t xml:space="preserve"> </w:t>
      </w:r>
      <w:r w:rsidR="00D053CD" w:rsidRPr="002F153F">
        <w:t>интервала,</w:t>
      </w:r>
      <w:r w:rsidR="00F734B3">
        <w:t xml:space="preserve"> </w:t>
      </w:r>
      <w:r w:rsidR="00D053CD" w:rsidRPr="002F153F">
        <w:t>то</w:t>
      </w:r>
      <w:r w:rsidR="00F734B3">
        <w:t xml:space="preserve"> </w:t>
      </w:r>
      <w:r w:rsidRPr="002F153F">
        <w:t>«</w:t>
      </w:r>
      <w:r w:rsidR="00D053CD" w:rsidRPr="002F153F">
        <w:t>занято</w:t>
      </w:r>
      <w:r w:rsidR="00F734B3">
        <w:t xml:space="preserve"> </w:t>
      </w:r>
      <w:r w:rsidR="00D053CD" w:rsidRPr="002F153F">
        <w:t>слотов/осталось</w:t>
      </w:r>
      <w:r w:rsidR="00F734B3">
        <w:t xml:space="preserve"> </w:t>
      </w:r>
      <w:r w:rsidR="00D053CD" w:rsidRPr="002F153F">
        <w:t>слотов</w:t>
      </w:r>
      <w:r w:rsidR="00F734B3">
        <w:t xml:space="preserve"> </w:t>
      </w:r>
      <w:r w:rsidR="00D053CD" w:rsidRPr="002F153F">
        <w:t>до</w:t>
      </w:r>
      <w:r w:rsidR="00F734B3">
        <w:t xml:space="preserve"> </w:t>
      </w:r>
      <w:r w:rsidR="00D053CD" w:rsidRPr="002F153F">
        <w:t>конца</w:t>
      </w:r>
      <w:r w:rsidR="00F734B3">
        <w:t xml:space="preserve"> </w:t>
      </w:r>
      <w:r w:rsidR="00D053CD" w:rsidRPr="002F153F">
        <w:t>интервала</w:t>
      </w:r>
      <w:r w:rsidRPr="002F153F">
        <w:t>»</w:t>
      </w:r>
      <w:r w:rsidR="00D053CD" w:rsidRPr="002F153F">
        <w:t>;</w:t>
      </w:r>
    </w:p>
    <w:p w14:paraId="09BD5563" w14:textId="42D61578" w:rsidR="00CC7EEA" w:rsidRPr="002F153F" w:rsidRDefault="00B21D8E" w:rsidP="00E355A4">
      <w:pPr>
        <w:pStyle w:val="phlistitemized2"/>
      </w:pPr>
      <w:r w:rsidRPr="002F153F">
        <w:t>«</w:t>
      </w:r>
      <w:r w:rsidR="00D053CD" w:rsidRPr="002F153F">
        <w:t>свободно</w:t>
      </w:r>
      <w:r w:rsidR="00F734B3">
        <w:t xml:space="preserve"> </w:t>
      </w:r>
      <w:r w:rsidR="00D053CD" w:rsidRPr="002F153F">
        <w:t>слотов/всего</w:t>
      </w:r>
      <w:r w:rsidR="00F734B3">
        <w:t xml:space="preserve"> </w:t>
      </w:r>
      <w:r w:rsidR="00D053CD" w:rsidRPr="002F153F">
        <w:t>слотов</w:t>
      </w:r>
      <w:r w:rsidR="00F734B3">
        <w:t xml:space="preserve"> </w:t>
      </w:r>
      <w:r w:rsidR="00D053CD" w:rsidRPr="002F153F">
        <w:t>(доступно</w:t>
      </w:r>
      <w:r w:rsidR="00F734B3">
        <w:t xml:space="preserve"> </w:t>
      </w:r>
      <w:r w:rsidR="00D053CD" w:rsidRPr="002F153F">
        <w:t>слотов</w:t>
      </w:r>
      <w:r w:rsidR="00F734B3">
        <w:t xml:space="preserve"> </w:t>
      </w:r>
      <w:r w:rsidR="00D053CD" w:rsidRPr="002F153F">
        <w:t>с</w:t>
      </w:r>
      <w:r w:rsidR="00F734B3">
        <w:t xml:space="preserve"> </w:t>
      </w:r>
      <w:r w:rsidR="00D053CD" w:rsidRPr="002F153F">
        <w:t>учетом</w:t>
      </w:r>
      <w:r w:rsidR="00F734B3">
        <w:t xml:space="preserve"> </w:t>
      </w:r>
      <w:r w:rsidR="00D053CD" w:rsidRPr="002F153F">
        <w:t>пройденного</w:t>
      </w:r>
      <w:r w:rsidR="00F734B3">
        <w:t xml:space="preserve"> </w:t>
      </w:r>
      <w:r w:rsidR="00D053CD" w:rsidRPr="002F153F">
        <w:t>времени)</w:t>
      </w:r>
      <w:r w:rsidRPr="002F153F">
        <w:t>»</w:t>
      </w:r>
      <w:r w:rsidR="002F153F" w:rsidRPr="002F153F">
        <w:t>.</w:t>
      </w:r>
    </w:p>
    <w:p w14:paraId="3F8163FF" w14:textId="003BF4A3" w:rsidR="00CC7EEA" w:rsidRPr="002F153F" w:rsidRDefault="00D053CD" w:rsidP="00E355A4">
      <w:pPr>
        <w:pStyle w:val="phlistitemized1"/>
      </w:pPr>
      <w:r w:rsidRPr="002F153F">
        <w:rPr>
          <w:noProof/>
          <w:lang w:eastAsia="ru-RU"/>
        </w:rPr>
        <w:drawing>
          <wp:inline distT="0" distB="0" distL="0" distR="0" wp14:anchorId="4C07626C" wp14:editId="35FF0614">
            <wp:extent cx="333375" cy="342900"/>
            <wp:effectExtent l="19050" t="19050" r="28575" b="19050"/>
            <wp:docPr id="100032" name="Рисунок 100032" descr="_scroll_external/attachments/worddavc72c901e55362f3bdb913b27e7a9f443-1561e84a7a93eaa50184e2b8f9900273fb132457696591467f0569ec588ace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24381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левом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углу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количество</w:t>
      </w:r>
      <w:r w:rsidR="00F734B3">
        <w:t xml:space="preserve"> </w:t>
      </w:r>
      <w:r w:rsidRPr="002F153F">
        <w:t>записанных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="00B21D8E" w:rsidRPr="002F153F">
        <w:t>«</w:t>
      </w:r>
      <w:r w:rsidRPr="002F153F">
        <w:t>Срочной</w:t>
      </w:r>
      <w:r w:rsidR="00B21D8E" w:rsidRPr="002F153F">
        <w:t>»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Pr="002F153F">
        <w:t>.</w:t>
      </w:r>
    </w:p>
    <w:p w14:paraId="61E60DD8" w14:textId="6AD13390" w:rsidR="00E355A4" w:rsidRPr="002F153F" w:rsidRDefault="00E355A4" w:rsidP="00891B78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Отображение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количестве</w:t>
      </w:r>
      <w:r w:rsidR="00F734B3">
        <w:t xml:space="preserve"> </w:t>
      </w:r>
      <w:r w:rsidRPr="002F153F">
        <w:t>свободных/</w:t>
      </w:r>
      <w:r w:rsidR="00F734B3">
        <w:t xml:space="preserve"> </w:t>
      </w:r>
      <w:r w:rsidRPr="002F153F">
        <w:t>занятых</w:t>
      </w:r>
      <w:r w:rsidR="00F734B3">
        <w:t xml:space="preserve"> </w:t>
      </w:r>
      <w:r w:rsidRPr="002F153F">
        <w:t>слотов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настраивается</w:t>
      </w:r>
      <w:r w:rsidR="00F734B3">
        <w:t xml:space="preserve"> </w:t>
      </w:r>
      <w:r w:rsidR="002F153F" w:rsidRPr="002F153F">
        <w:t>а</w:t>
      </w:r>
      <w:r w:rsidRPr="002F153F">
        <w:t>дминистратором</w:t>
      </w:r>
      <w:r w:rsidR="00F734B3">
        <w:t xml:space="preserve"> </w:t>
      </w:r>
      <w:r w:rsidRPr="002F153F">
        <w:t>Системы.</w:t>
      </w:r>
    </w:p>
    <w:p w14:paraId="51ADFA00" w14:textId="7479B688" w:rsidR="00CC7EEA" w:rsidRPr="002F153F" w:rsidRDefault="00D053CD">
      <w:pPr>
        <w:pStyle w:val="2"/>
      </w:pPr>
      <w:bookmarkStart w:id="122" w:name="scroll-bookmark-19"/>
      <w:bookmarkStart w:id="123" w:name="_Toc202338578"/>
      <w:bookmarkStart w:id="124" w:name="_Toc202520635"/>
      <w:bookmarkStart w:id="125" w:name="_Toc202520736"/>
      <w:bookmarkStart w:id="126" w:name="_Toc202521146"/>
      <w:bookmarkStart w:id="127" w:name="_Toc205288662"/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прием/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медицинских</w:t>
      </w:r>
      <w:r w:rsidR="00F734B3">
        <w:t xml:space="preserve"> </w:t>
      </w:r>
      <w:r w:rsidRPr="002F153F">
        <w:t>услуг</w:t>
      </w:r>
      <w:bookmarkEnd w:id="122"/>
      <w:bookmarkEnd w:id="123"/>
      <w:bookmarkEnd w:id="124"/>
      <w:bookmarkEnd w:id="125"/>
      <w:bookmarkEnd w:id="126"/>
      <w:bookmarkEnd w:id="127"/>
    </w:p>
    <w:p w14:paraId="1A5CA65F" w14:textId="16AF9C4F" w:rsidR="00CC7EEA" w:rsidRPr="002F153F" w:rsidRDefault="00D053CD" w:rsidP="00E355A4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Pr="002F153F">
        <w:t>описан</w:t>
      </w:r>
      <w:r w:rsidR="00F734B3">
        <w:t xml:space="preserve"> </w:t>
      </w:r>
      <w:r w:rsidRPr="002F153F">
        <w:t>процесс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необходимых</w:t>
      </w:r>
      <w:r w:rsidR="00F734B3">
        <w:t xml:space="preserve"> </w:t>
      </w:r>
      <w:r w:rsidRPr="002F153F">
        <w:t>документов.</w:t>
      </w:r>
    </w:p>
    <w:p w14:paraId="6F675237" w14:textId="71B24C14" w:rsidR="00CC7EEA" w:rsidRPr="002F153F" w:rsidRDefault="00D053CD">
      <w:pPr>
        <w:pStyle w:val="3"/>
      </w:pPr>
      <w:bookmarkStart w:id="128" w:name="scroll-bookmark-25"/>
      <w:bookmarkStart w:id="129" w:name="_Toc202338579"/>
      <w:bookmarkStart w:id="130" w:name="_Toc202520636"/>
      <w:bookmarkStart w:id="131" w:name="_Toc202520737"/>
      <w:bookmarkStart w:id="132" w:name="_Toc202521147"/>
      <w:bookmarkStart w:id="133" w:name="_Toc205288663"/>
      <w:r w:rsidRPr="002F153F">
        <w:t>Запись</w:t>
      </w:r>
      <w:r w:rsidR="00F734B3">
        <w:t xml:space="preserve"> </w:t>
      </w:r>
      <w:r w:rsidRPr="002F153F">
        <w:t>пациента</w:t>
      </w:r>
      <w:bookmarkEnd w:id="128"/>
      <w:bookmarkEnd w:id="129"/>
      <w:bookmarkEnd w:id="130"/>
      <w:bookmarkEnd w:id="131"/>
      <w:bookmarkEnd w:id="132"/>
      <w:bookmarkEnd w:id="133"/>
    </w:p>
    <w:p w14:paraId="69CA01A9" w14:textId="5C6500A5" w:rsidR="00CC7EEA" w:rsidRPr="002F153F" w:rsidRDefault="00D053CD" w:rsidP="00A91BDB">
      <w:pPr>
        <w:pStyle w:val="phlistitemizedtitle"/>
      </w:pPr>
      <w:r w:rsidRPr="002F153F">
        <w:t>Чтобы</w:t>
      </w:r>
      <w:r w:rsidR="00F734B3">
        <w:t xml:space="preserve"> 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медицинских</w:t>
      </w:r>
      <w:r w:rsidR="00F734B3">
        <w:t xml:space="preserve"> </w:t>
      </w:r>
      <w:r w:rsidRPr="002F153F">
        <w:t>услуг,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5AEB000" w14:textId="69983402" w:rsidR="00E355A4" w:rsidRPr="002F153F" w:rsidRDefault="00E355A4" w:rsidP="00891B78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Перед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ДМС</w:t>
      </w:r>
      <w:r w:rsidR="00F734B3">
        <w:t xml:space="preserve"> </w:t>
      </w:r>
      <w:r w:rsidRPr="002F153F">
        <w:t>введите</w:t>
      </w:r>
      <w:r w:rsidR="00F734B3">
        <w:t xml:space="preserve"> </w:t>
      </w:r>
      <w:r w:rsidRPr="002F153F">
        <w:t>номер</w:t>
      </w:r>
      <w:r w:rsidR="00F734B3">
        <w:t xml:space="preserve"> </w:t>
      </w:r>
      <w:r w:rsidRPr="002F153F">
        <w:t>полиса</w:t>
      </w:r>
      <w:r w:rsidR="00F734B3">
        <w:t xml:space="preserve"> </w:t>
      </w:r>
      <w:r w:rsidRPr="002F153F">
        <w:t>ДМС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ПМК.</w:t>
      </w:r>
    </w:p>
    <w:p w14:paraId="19A2B04B" w14:textId="51126701" w:rsidR="00CC7EEA" w:rsidRPr="002F153F" w:rsidRDefault="00D053CD" w:rsidP="00E355A4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выбор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2F153F" w:rsidRPr="002F153F">
        <w:t>п.</w:t>
      </w:r>
      <w:r w:rsidR="00A91BDB">
        <w:t> </w:t>
      </w:r>
      <w:r w:rsidR="002F153F" w:rsidRPr="002F153F">
        <w:fldChar w:fldCharType="begin"/>
      </w:r>
      <w:r w:rsidR="002F153F" w:rsidRPr="002F153F">
        <w:instrText xml:space="preserve"> REF scroll-bookmark-22 \n \h </w:instrText>
      </w:r>
      <w:r w:rsidR="002F153F" w:rsidRPr="002F153F">
        <w:fldChar w:fldCharType="separate"/>
      </w:r>
      <w:r w:rsidR="00B50C08">
        <w:t>5.1</w:t>
      </w:r>
      <w:r w:rsidR="002F153F" w:rsidRPr="002F153F">
        <w:fldChar w:fldCharType="end"/>
      </w:r>
      <w:r w:rsidR="00A91BDB">
        <w:t xml:space="preserve"> </w:t>
      </w:r>
      <w:r w:rsidRPr="002F153F">
        <w:t>(не</w:t>
      </w:r>
      <w:r w:rsidR="00F734B3">
        <w:t xml:space="preserve"> </w:t>
      </w:r>
      <w:r w:rsidRPr="002F153F">
        <w:t>относится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пациентов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Учет</w:t>
      </w:r>
      <w:r w:rsidR="00F734B3">
        <w:t xml:space="preserve"> </w:t>
      </w:r>
      <w:r w:rsidRPr="002F153F">
        <w:t>стат.талонов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диспансеризации</w:t>
      </w:r>
      <w:r w:rsidR="00B21D8E" w:rsidRPr="002F153F">
        <w:t>»</w:t>
      </w:r>
      <w:r w:rsidRPr="002F153F">
        <w:t>);</w:t>
      </w:r>
    </w:p>
    <w:p w14:paraId="1151DAE1" w14:textId="72A7A2EE" w:rsidR="00CC7EEA" w:rsidRPr="002F153F" w:rsidRDefault="00D053CD" w:rsidP="00E355A4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врача/</w:t>
      </w:r>
      <w:r w:rsidR="00F734B3">
        <w:t xml:space="preserve"> </w:t>
      </w:r>
      <w:r w:rsidRPr="002F153F">
        <w:t>кабинета/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2F153F" w:rsidRPr="002F153F">
        <w:t>п.</w:t>
      </w:r>
      <w:r w:rsidR="00A91BDB">
        <w:t> </w:t>
      </w:r>
      <w:r w:rsidR="002F153F" w:rsidRPr="002F153F">
        <w:fldChar w:fldCharType="begin"/>
      </w:r>
      <w:r w:rsidR="002F153F" w:rsidRPr="002F153F">
        <w:instrText xml:space="preserve"> REF scroll-bookmark-23 \n \h </w:instrText>
      </w:r>
      <w:r w:rsidR="002F153F" w:rsidRPr="002F153F">
        <w:fldChar w:fldCharType="separate"/>
      </w:r>
      <w:r w:rsidR="00B50C08">
        <w:t>5.2</w:t>
      </w:r>
      <w:r w:rsidR="002F153F" w:rsidRPr="002F153F">
        <w:fldChar w:fldCharType="end"/>
      </w:r>
      <w:r w:rsidRPr="002F153F">
        <w:t>;</w:t>
      </w:r>
    </w:p>
    <w:p w14:paraId="0C46B4F8" w14:textId="0B63CC1F" w:rsidR="00CC7EEA" w:rsidRPr="002F153F" w:rsidRDefault="00D053CD" w:rsidP="00E355A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врача/номером</w:t>
      </w:r>
      <w:r w:rsidR="00F734B3">
        <w:t xml:space="preserve"> </w:t>
      </w:r>
      <w:r w:rsidRPr="002F153F">
        <w:t>кабинета/</w:t>
      </w:r>
      <w:r w:rsidR="00F734B3">
        <w:t xml:space="preserve"> </w:t>
      </w:r>
      <w:r w:rsidRPr="002F153F">
        <w:t>наименованием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временной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соответствующего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_Ref202371944 \h </w:instrText>
      </w:r>
      <w:r w:rsidR="002F153F" w:rsidRPr="002F153F">
        <w:fldChar w:fldCharType="separate"/>
      </w:r>
      <w:r w:rsidR="00B50C08">
        <w:t>Рисунок </w:t>
      </w:r>
      <w:r w:rsidR="00B50C08">
        <w:rPr>
          <w:noProof/>
        </w:rPr>
        <w:t>20</w:t>
      </w:r>
      <w:r w:rsidR="002F153F" w:rsidRPr="002F153F">
        <w:fldChar w:fldCharType="end"/>
      </w:r>
      <w:r w:rsidR="002F153F" w:rsidRPr="002F153F">
        <w:t>)</w:t>
      </w:r>
      <w:r w:rsidRPr="002F153F">
        <w:t>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интервалы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отображаются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фильтрам:</w:t>
      </w:r>
      <w:r w:rsidR="00F734B3">
        <w:t xml:space="preserve"> </w:t>
      </w:r>
      <w:r w:rsidR="00B21D8E" w:rsidRPr="002F153F">
        <w:t>«</w:t>
      </w:r>
      <w:r w:rsidRPr="002F153F">
        <w:t>Обычный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Динамический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Динамический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очереди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Живая</w:t>
      </w:r>
      <w:r w:rsidR="00F734B3">
        <w:t xml:space="preserve"> </w:t>
      </w:r>
      <w:r w:rsidRPr="002F153F">
        <w:t>очередь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типом</w:t>
      </w:r>
      <w:r w:rsidR="00F734B3">
        <w:t xml:space="preserve"> </w:t>
      </w:r>
      <w:r w:rsidRPr="002F153F">
        <w:t>выбранного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_Ref202371906 \h </w:instrText>
      </w:r>
      <w:r w:rsidR="002F153F" w:rsidRPr="002F153F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6</w:t>
      </w:r>
      <w:r w:rsidR="002F153F" w:rsidRPr="002F153F">
        <w:fldChar w:fldCharType="end"/>
      </w:r>
      <w:r w:rsidR="002F153F" w:rsidRPr="002F153F">
        <w:t>)</w:t>
      </w:r>
      <w:r w:rsidRPr="002F153F">
        <w:t>;</w:t>
      </w:r>
    </w:p>
    <w:p w14:paraId="0F994FA9" w14:textId="180238D9" w:rsidR="00CC7EEA" w:rsidRPr="002F153F" w:rsidRDefault="00F734B3" w:rsidP="00E355A4">
      <w:pPr>
        <w:pStyle w:val="phtabletitle"/>
      </w:pPr>
      <w:bookmarkStart w:id="134" w:name="_Ref202371906"/>
      <w:r>
        <w:rPr>
          <w:spacing w:val="20"/>
        </w:rPr>
        <w:lastRenderedPageBreak/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6</w:t>
      </w:r>
      <w:r w:rsidR="00D053CD" w:rsidRPr="002F153F">
        <w:rPr>
          <w:spacing w:val="20"/>
        </w:rPr>
        <w:fldChar w:fldCharType="end"/>
      </w:r>
      <w:bookmarkEnd w:id="134"/>
      <w:r>
        <w:rPr>
          <w:spacing w:val="20"/>
        </w:rPr>
        <w:t xml:space="preserve"> </w:t>
      </w:r>
      <w:r w:rsidR="00E355A4" w:rsidRPr="002F153F">
        <w:rPr>
          <w:spacing w:val="20"/>
        </w:rPr>
        <w:t>–</w:t>
      </w:r>
      <w:r>
        <w:t xml:space="preserve"> </w:t>
      </w:r>
      <w:r w:rsidR="00D053CD" w:rsidRPr="002F153F">
        <w:t>Интервалы</w:t>
      </w:r>
      <w:r>
        <w:t xml:space="preserve"> </w:t>
      </w:r>
      <w:r w:rsidR="00D053CD" w:rsidRPr="002F153F">
        <w:t>для</w:t>
      </w:r>
      <w:r>
        <w:t xml:space="preserve"> </w:t>
      </w:r>
      <w:r w:rsidR="00D053CD" w:rsidRPr="002F153F">
        <w:t>записи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79"/>
        <w:gridCol w:w="7309"/>
      </w:tblGrid>
      <w:tr w:rsidR="00CC7EEA" w:rsidRPr="002F153F" w14:paraId="2EC67993" w14:textId="77777777" w:rsidTr="00F54F59">
        <w:trPr>
          <w:tblHeader/>
        </w:trPr>
        <w:tc>
          <w:tcPr>
            <w:tcW w:w="1413" w:type="pct"/>
          </w:tcPr>
          <w:p w14:paraId="0791B767" w14:textId="1032E2FF" w:rsidR="00CC7EEA" w:rsidRPr="002F153F" w:rsidRDefault="00D053CD" w:rsidP="00F54F59">
            <w:pPr>
              <w:pStyle w:val="phtablecolcaption"/>
            </w:pPr>
            <w:bookmarkStart w:id="135" w:name="scroll-bookmark-26"/>
            <w:r w:rsidRPr="002F153F">
              <w:t>Наименование</w:t>
            </w:r>
            <w:r w:rsidR="00F734B3">
              <w:t xml:space="preserve"> </w:t>
            </w:r>
            <w:r w:rsidRPr="002F153F">
              <w:t>интервала</w:t>
            </w:r>
            <w:bookmarkEnd w:id="135"/>
          </w:p>
        </w:tc>
        <w:tc>
          <w:tcPr>
            <w:tcW w:w="3587" w:type="pct"/>
          </w:tcPr>
          <w:p w14:paraId="7C3595F3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03282C8C" w14:textId="77777777" w:rsidTr="00F54F59">
        <w:tc>
          <w:tcPr>
            <w:tcW w:w="1413" w:type="pct"/>
          </w:tcPr>
          <w:p w14:paraId="0F32BE45" w14:textId="77777777" w:rsidR="00CC7EEA" w:rsidRPr="002F153F" w:rsidRDefault="00D053CD" w:rsidP="00E355A4">
            <w:pPr>
              <w:pStyle w:val="phtablecellleft"/>
            </w:pPr>
            <w:r w:rsidRPr="002F153F">
              <w:t>Обычный</w:t>
            </w:r>
          </w:p>
        </w:tc>
        <w:tc>
          <w:tcPr>
            <w:tcW w:w="3587" w:type="pct"/>
          </w:tcPr>
          <w:p w14:paraId="28BA0395" w14:textId="0E9A7E7B" w:rsidR="00CC7EEA" w:rsidRPr="002F153F" w:rsidRDefault="00D053CD" w:rsidP="00E355A4">
            <w:pPr>
              <w:pStyle w:val="phtablecellleft"/>
            </w:pPr>
            <w:r w:rsidRPr="002F153F">
              <w:t>Для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пациентов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фиксированные</w:t>
            </w:r>
            <w:r w:rsidR="00F734B3">
              <w:t xml:space="preserve"> </w:t>
            </w:r>
            <w:r w:rsidRPr="002F153F">
              <w:t>временные</w:t>
            </w:r>
            <w:r w:rsidR="00F734B3">
              <w:t xml:space="preserve"> </w:t>
            </w:r>
            <w:r w:rsidRPr="002F153F">
              <w:t>интервалы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одинаковым</w:t>
            </w:r>
            <w:r w:rsidR="00F734B3">
              <w:t xml:space="preserve"> </w:t>
            </w:r>
            <w:r w:rsidRPr="002F153F">
              <w:t>временем</w:t>
            </w:r>
            <w:r w:rsidR="00F734B3">
              <w:t xml:space="preserve"> </w:t>
            </w:r>
            <w:r w:rsidRPr="002F153F">
              <w:t>приема/оказания</w:t>
            </w:r>
            <w:r w:rsidR="00F734B3">
              <w:t xml:space="preserve"> </w:t>
            </w:r>
            <w:r w:rsidRPr="002F153F">
              <w:t>медицинских</w:t>
            </w:r>
            <w:r w:rsidR="00F734B3">
              <w:t xml:space="preserve"> </w:t>
            </w:r>
            <w:r w:rsidRPr="002F153F">
              <w:t>услуг</w:t>
            </w:r>
          </w:p>
        </w:tc>
      </w:tr>
      <w:tr w:rsidR="00CC7EEA" w:rsidRPr="002F153F" w14:paraId="21124959" w14:textId="77777777" w:rsidTr="00F54F59">
        <w:tc>
          <w:tcPr>
            <w:tcW w:w="1413" w:type="pct"/>
          </w:tcPr>
          <w:p w14:paraId="374199ED" w14:textId="77777777" w:rsidR="00CC7EEA" w:rsidRPr="002F153F" w:rsidRDefault="00D053CD" w:rsidP="00E355A4">
            <w:pPr>
              <w:pStyle w:val="phtablecellleft"/>
            </w:pPr>
            <w:r w:rsidRPr="002F153F">
              <w:t>Динамический</w:t>
            </w:r>
          </w:p>
        </w:tc>
        <w:tc>
          <w:tcPr>
            <w:tcW w:w="3587" w:type="pct"/>
          </w:tcPr>
          <w:p w14:paraId="6ABAF33D" w14:textId="56BD0928" w:rsidR="00CC7EEA" w:rsidRPr="002F153F" w:rsidRDefault="00D053CD" w:rsidP="00E355A4">
            <w:pPr>
              <w:pStyle w:val="phtablecellleft"/>
            </w:pPr>
            <w:r w:rsidRPr="002F153F">
              <w:t>Для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пациентов</w:t>
            </w:r>
            <w:r w:rsidR="00F734B3">
              <w:t xml:space="preserve"> </w:t>
            </w:r>
            <w:r w:rsidRPr="002F153F">
              <w:t>последовательно</w:t>
            </w:r>
            <w:r w:rsidR="00F734B3">
              <w:t xml:space="preserve"> </w:t>
            </w:r>
            <w:r w:rsidRPr="002F153F">
              <w:t>без</w:t>
            </w:r>
            <w:r w:rsidR="00F734B3">
              <w:t xml:space="preserve"> </w:t>
            </w:r>
            <w:r w:rsidRPr="002F153F">
              <w:t>возможности</w:t>
            </w:r>
            <w:r w:rsidR="00F734B3">
              <w:t xml:space="preserve"> </w:t>
            </w:r>
            <w:r w:rsidRPr="002F153F">
              <w:t>выбрать</w:t>
            </w:r>
            <w:r w:rsidR="00F734B3">
              <w:t xml:space="preserve"> </w:t>
            </w:r>
            <w:r w:rsidRPr="002F153F">
              <w:t>желаемое</w:t>
            </w:r>
            <w:r w:rsidR="00F734B3">
              <w:t xml:space="preserve"> </w:t>
            </w:r>
            <w:r w:rsidRPr="002F153F">
              <w:t>время</w:t>
            </w:r>
          </w:p>
        </w:tc>
      </w:tr>
      <w:tr w:rsidR="00CC7EEA" w:rsidRPr="002F153F" w14:paraId="5FBAC05C" w14:textId="77777777" w:rsidTr="00F54F59">
        <w:tc>
          <w:tcPr>
            <w:tcW w:w="1413" w:type="pct"/>
          </w:tcPr>
          <w:p w14:paraId="55949B2C" w14:textId="7AAD8752" w:rsidR="00CC7EEA" w:rsidRPr="002F153F" w:rsidRDefault="00D053CD" w:rsidP="00E355A4">
            <w:pPr>
              <w:pStyle w:val="phtablecellleft"/>
            </w:pPr>
            <w:r w:rsidRPr="002F153F">
              <w:t>Динамический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очереди</w:t>
            </w:r>
          </w:p>
        </w:tc>
        <w:tc>
          <w:tcPr>
            <w:tcW w:w="3587" w:type="pct"/>
          </w:tcPr>
          <w:p w14:paraId="4111B788" w14:textId="57F2F785" w:rsidR="00CC7EEA" w:rsidRPr="002F153F" w:rsidRDefault="00D053CD" w:rsidP="00E355A4">
            <w:pPr>
              <w:pStyle w:val="phtablecellleft"/>
            </w:pPr>
            <w:r w:rsidRPr="002F153F">
              <w:t>Для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пациентов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возможностью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удобного</w:t>
            </w:r>
            <w:r w:rsidR="00F734B3">
              <w:t xml:space="preserve"> </w:t>
            </w:r>
            <w:r w:rsidRPr="002F153F">
              <w:t>времени,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условии,</w:t>
            </w:r>
            <w:r w:rsidR="00F734B3">
              <w:t xml:space="preserve"> </w:t>
            </w:r>
            <w:r w:rsidRPr="002F153F">
              <w:t>что</w:t>
            </w:r>
            <w:r w:rsidR="00F734B3">
              <w:t xml:space="preserve"> </w:t>
            </w:r>
            <w:r w:rsidRPr="002F153F">
              <w:t>длительность</w:t>
            </w:r>
            <w:r w:rsidR="00F734B3">
              <w:t xml:space="preserve"> </w:t>
            </w:r>
            <w:r w:rsidRPr="002F153F">
              <w:t>приема</w:t>
            </w:r>
            <w:r w:rsidR="00F734B3">
              <w:t xml:space="preserve"> </w:t>
            </w:r>
            <w:r w:rsidRPr="002F153F">
              <w:t>выбранного</w:t>
            </w:r>
            <w:r w:rsidR="00F734B3">
              <w:t xml:space="preserve"> </w:t>
            </w:r>
            <w:r w:rsidRPr="002F153F">
              <w:t>врача/оказания</w:t>
            </w:r>
            <w:r w:rsidR="00F734B3">
              <w:t xml:space="preserve"> </w:t>
            </w:r>
            <w:r w:rsidRPr="002F153F">
              <w:t>выбранной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меньше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равна</w:t>
            </w:r>
            <w:r w:rsidR="00F734B3">
              <w:t xml:space="preserve"> </w:t>
            </w:r>
            <w:r w:rsidRPr="002F153F">
              <w:t>длительности</w:t>
            </w:r>
            <w:r w:rsidR="00F734B3">
              <w:t xml:space="preserve"> </w:t>
            </w:r>
            <w:r w:rsidRPr="002F153F">
              <w:t>оставшегося</w:t>
            </w:r>
            <w:r w:rsidR="00F734B3">
              <w:t xml:space="preserve"> </w:t>
            </w:r>
            <w:r w:rsidRPr="002F153F">
              <w:t>свободного</w:t>
            </w:r>
            <w:r w:rsidR="00F734B3">
              <w:t xml:space="preserve"> </w:t>
            </w:r>
            <w:r w:rsidRPr="002F153F">
              <w:t>времени</w:t>
            </w:r>
          </w:p>
        </w:tc>
      </w:tr>
      <w:tr w:rsidR="00CC7EEA" w:rsidRPr="002F153F" w14:paraId="354803F2" w14:textId="77777777" w:rsidTr="00F54F59">
        <w:tc>
          <w:tcPr>
            <w:tcW w:w="1413" w:type="pct"/>
          </w:tcPr>
          <w:p w14:paraId="1A726F1A" w14:textId="4E993BB4" w:rsidR="00CC7EEA" w:rsidRPr="002F153F" w:rsidRDefault="00D053CD" w:rsidP="00E355A4">
            <w:pPr>
              <w:pStyle w:val="phtablecellleft"/>
            </w:pPr>
            <w:r w:rsidRPr="002F153F">
              <w:t>Живая</w:t>
            </w:r>
            <w:r w:rsidR="00F734B3">
              <w:t xml:space="preserve"> </w:t>
            </w:r>
            <w:r w:rsidRPr="002F153F">
              <w:t>очередь</w:t>
            </w:r>
          </w:p>
        </w:tc>
        <w:tc>
          <w:tcPr>
            <w:tcW w:w="3587" w:type="pct"/>
          </w:tcPr>
          <w:p w14:paraId="331CFE94" w14:textId="4AB6EB2B" w:rsidR="00CC7EEA" w:rsidRPr="002F153F" w:rsidRDefault="00D053CD" w:rsidP="00E355A4">
            <w:pPr>
              <w:pStyle w:val="phtablecellleft"/>
            </w:pPr>
            <w:r w:rsidRPr="002F153F">
              <w:t>Для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пациентов</w:t>
            </w:r>
            <w:r w:rsidR="00F734B3">
              <w:t xml:space="preserve"> </w:t>
            </w:r>
            <w:r w:rsidRPr="002F153F">
              <w:t>последовательно</w:t>
            </w:r>
            <w:r w:rsidR="00F734B3">
              <w:t xml:space="preserve"> </w:t>
            </w:r>
            <w:r w:rsidRPr="002F153F">
              <w:t>без</w:t>
            </w:r>
            <w:r w:rsidR="00F734B3">
              <w:t xml:space="preserve"> </w:t>
            </w:r>
            <w:r w:rsidRPr="002F153F">
              <w:t>указания</w:t>
            </w:r>
            <w:r w:rsidR="00F734B3">
              <w:t xml:space="preserve"> </w:t>
            </w:r>
            <w:r w:rsidRPr="002F153F">
              <w:t>времени</w:t>
            </w:r>
            <w:r w:rsidR="00F734B3">
              <w:t xml:space="preserve"> </w:t>
            </w:r>
            <w:r w:rsidRPr="002F153F">
              <w:t>начала</w:t>
            </w:r>
            <w:r w:rsidR="00F734B3">
              <w:t xml:space="preserve"> </w:t>
            </w:r>
            <w:r w:rsidRPr="002F153F">
              <w:t>приема.</w:t>
            </w:r>
            <w:r w:rsidR="00F734B3">
              <w:t xml:space="preserve"> </w:t>
            </w:r>
            <w:r w:rsidRPr="002F153F">
              <w:t>Каждой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присваивается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талона,</w:t>
            </w:r>
            <w:r w:rsidR="00F734B3">
              <w:t xml:space="preserve"> </w:t>
            </w:r>
            <w:r w:rsidRPr="002F153F">
              <w:t>начиная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1</w:t>
            </w:r>
            <w:r w:rsidR="00B21D8E" w:rsidRPr="002F153F">
              <w:t>»</w:t>
            </w:r>
            <w:r w:rsidRPr="002F153F">
              <w:t>.</w:t>
            </w:r>
            <w:r w:rsidR="00F734B3">
              <w:t xml:space="preserve"> </w:t>
            </w:r>
            <w:r w:rsidRPr="002F153F">
              <w:t>Нумерация</w:t>
            </w:r>
            <w:r w:rsidR="00F734B3">
              <w:t xml:space="preserve"> </w:t>
            </w:r>
            <w:r w:rsidRPr="002F153F">
              <w:t>талонов</w:t>
            </w:r>
            <w:r w:rsidR="00F734B3">
              <w:t xml:space="preserve"> </w:t>
            </w:r>
            <w:r w:rsidRPr="002F153F">
              <w:t>последовательная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внутри</w:t>
            </w:r>
            <w:r w:rsidR="00F734B3">
              <w:t xml:space="preserve"> </w:t>
            </w:r>
            <w:r w:rsidRPr="002F153F">
              <w:t>каждого</w:t>
            </w:r>
            <w:r w:rsidR="00F734B3">
              <w:t xml:space="preserve"> </w:t>
            </w:r>
            <w:r w:rsidRPr="002F153F">
              <w:t>типа</w:t>
            </w:r>
            <w:r w:rsidR="00F734B3">
              <w:t xml:space="preserve"> </w:t>
            </w:r>
            <w:r w:rsidRPr="002F153F">
              <w:t>интервала</w:t>
            </w:r>
            <w:r w:rsidR="00F734B3">
              <w:t xml:space="preserve"> </w:t>
            </w:r>
            <w:r w:rsidRPr="002F153F">
              <w:t>своя.</w:t>
            </w:r>
          </w:p>
          <w:p w14:paraId="7A5F4E33" w14:textId="7EE6951C" w:rsidR="00CC7EEA" w:rsidRPr="002F153F" w:rsidRDefault="00D053CD" w:rsidP="00E355A4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перезаписи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прием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отмене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нумерация</w:t>
            </w:r>
            <w:r w:rsidR="00F734B3">
              <w:t xml:space="preserve"> </w:t>
            </w:r>
            <w:r w:rsidR="00F54F59">
              <w:t>оставшихся</w:t>
            </w:r>
            <w:r w:rsidR="00F734B3">
              <w:t xml:space="preserve"> </w:t>
            </w:r>
            <w:r w:rsidR="00F54F59">
              <w:t>талонов</w:t>
            </w:r>
            <w:r w:rsidR="00F734B3">
              <w:t xml:space="preserve"> </w:t>
            </w:r>
            <w:r w:rsidR="00F54F59">
              <w:t>не</w:t>
            </w:r>
            <w:r w:rsidR="00F734B3">
              <w:t xml:space="preserve"> </w:t>
            </w:r>
            <w:r w:rsidR="00F54F59">
              <w:t>меняется</w:t>
            </w:r>
          </w:p>
        </w:tc>
      </w:tr>
    </w:tbl>
    <w:p w14:paraId="26CC39DA" w14:textId="77777777" w:rsidR="00CC7EEA" w:rsidRPr="002F153F" w:rsidRDefault="00CC7EEA" w:rsidP="00E355A4">
      <w:pPr>
        <w:pStyle w:val="phnormal"/>
        <w:rPr>
          <w:noProof/>
        </w:rPr>
      </w:pPr>
    </w:p>
    <w:p w14:paraId="03D418FF" w14:textId="24D9803B" w:rsidR="00E355A4" w:rsidRPr="002F153F" w:rsidRDefault="00085527" w:rsidP="00E355A4">
      <w:pPr>
        <w:pStyle w:val="phfigure"/>
      </w:pPr>
      <w:r>
        <w:rPr>
          <w:noProof/>
        </w:rPr>
        <w:drawing>
          <wp:inline distT="0" distB="0" distL="0" distR="0" wp14:anchorId="47193039" wp14:editId="2870CBB6">
            <wp:extent cx="6152515" cy="5010785"/>
            <wp:effectExtent l="19050" t="19050" r="19685" b="184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107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CF95F9" w14:textId="7F88272F" w:rsidR="00CC7EEA" w:rsidRPr="002F153F" w:rsidRDefault="00F734B3" w:rsidP="00E355A4">
      <w:pPr>
        <w:pStyle w:val="phfiguretitle"/>
      </w:pPr>
      <w:bookmarkStart w:id="136" w:name="_Ref20237194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20</w:t>
      </w:r>
      <w:r w:rsidR="00D053CD" w:rsidRPr="002F153F">
        <w:fldChar w:fldCharType="end"/>
      </w:r>
      <w:bookmarkEnd w:id="136"/>
      <w:r>
        <w:t xml:space="preserve"> </w:t>
      </w:r>
      <w:r w:rsidR="00E355A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085527" w:rsidRPr="002F153F">
        <w:t>«Запись</w:t>
      </w:r>
      <w:r w:rsidR="00085527">
        <w:t xml:space="preserve"> </w:t>
      </w:r>
      <w:r w:rsidR="00085527" w:rsidRPr="002F153F">
        <w:t>пациента»</w:t>
      </w:r>
    </w:p>
    <w:p w14:paraId="08B95929" w14:textId="77777777" w:rsidR="00E355A4" w:rsidRPr="002F153F" w:rsidRDefault="00E355A4" w:rsidP="00A479A1">
      <w:pPr>
        <w:pStyle w:val="phnormalnote"/>
        <w:keepNext/>
        <w:ind w:right="0"/>
      </w:pPr>
      <w:r w:rsidRPr="002F153F">
        <w:lastRenderedPageBreak/>
        <w:t>Примечания</w:t>
      </w:r>
    </w:p>
    <w:p w14:paraId="499E3C5B" w14:textId="0AECE5A8" w:rsidR="00E355A4" w:rsidRPr="002F153F" w:rsidRDefault="00E355A4" w:rsidP="0042327C">
      <w:pPr>
        <w:pStyle w:val="phnormalnotetext"/>
      </w:pPr>
      <w:r w:rsidRPr="002F153F">
        <w:t>1</w:t>
      </w:r>
      <w:r w:rsidR="00A91BDB">
        <w:t> </w:t>
      </w:r>
      <w:r w:rsidRPr="002F153F">
        <w:t>Время,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которого</w:t>
      </w:r>
      <w:r w:rsidR="00F734B3">
        <w:t xml:space="preserve"> </w:t>
      </w:r>
      <w:r w:rsidRPr="002F153F">
        <w:t>слот</w:t>
      </w:r>
      <w:r w:rsidR="00F734B3">
        <w:t xml:space="preserve"> </w:t>
      </w:r>
      <w:r w:rsidRPr="002F153F">
        <w:t>считается</w:t>
      </w:r>
      <w:r w:rsidR="00F734B3">
        <w:t xml:space="preserve"> </w:t>
      </w:r>
      <w:r w:rsidRPr="002F153F">
        <w:t>прошедшим,</w:t>
      </w:r>
      <w:r w:rsidR="00F734B3">
        <w:t xml:space="preserve"> </w:t>
      </w:r>
      <w:r w:rsidRPr="002F153F">
        <w:t>определяется</w:t>
      </w:r>
      <w:r w:rsidR="00F734B3">
        <w:t xml:space="preserve"> </w:t>
      </w:r>
      <w:r w:rsidRPr="002F153F">
        <w:t>настройкой.</w:t>
      </w:r>
    </w:p>
    <w:p w14:paraId="567E4D51" w14:textId="6978CDD0" w:rsidR="00E355A4" w:rsidRPr="002F153F" w:rsidRDefault="00E355A4" w:rsidP="0042327C">
      <w:pPr>
        <w:pStyle w:val="phnormalnotetext"/>
      </w:pPr>
      <w:r w:rsidRPr="002F153F">
        <w:t>2</w:t>
      </w:r>
      <w:r w:rsidR="00A91BDB">
        <w:t> </w:t>
      </w:r>
      <w:r w:rsidRPr="002F153F">
        <w:t>На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свободное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записать</w:t>
      </w:r>
      <w:r w:rsidR="00F734B3">
        <w:t xml:space="preserve"> </w:t>
      </w:r>
      <w:r w:rsidRPr="002F153F">
        <w:t>столько</w:t>
      </w:r>
      <w:r w:rsidR="00F734B3">
        <w:t xml:space="preserve"> </w:t>
      </w:r>
      <w:r w:rsidRPr="002F153F">
        <w:t>пациентов,</w:t>
      </w:r>
      <w:r w:rsidR="00F734B3">
        <w:t xml:space="preserve"> </w:t>
      </w:r>
      <w:r w:rsidRPr="002F153F">
        <w:t>сколько</w:t>
      </w:r>
      <w:r w:rsidR="00F734B3">
        <w:t xml:space="preserve"> </w:t>
      </w:r>
      <w:r w:rsidRPr="002F153F">
        <w:t>определено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тому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иному</w:t>
      </w:r>
      <w:r w:rsidR="00F734B3">
        <w:t xml:space="preserve"> </w:t>
      </w:r>
      <w:r w:rsidRPr="002F153F">
        <w:t>графику</w:t>
      </w:r>
      <w:r w:rsidR="00F734B3">
        <w:t xml:space="preserve"> </w:t>
      </w:r>
      <w:r w:rsidRPr="002F153F">
        <w:t>работы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времени.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пациенту</w:t>
      </w:r>
      <w:r w:rsidR="00F734B3">
        <w:t xml:space="preserve"> </w:t>
      </w:r>
      <w:r w:rsidRPr="002F153F">
        <w:t>требуется</w:t>
      </w:r>
      <w:r w:rsidR="00F734B3">
        <w:t xml:space="preserve"> </w:t>
      </w:r>
      <w:r w:rsidRPr="002F153F">
        <w:t>срочный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врачу,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графику</w:t>
      </w:r>
      <w:r w:rsidR="00F734B3">
        <w:t xml:space="preserve"> </w:t>
      </w:r>
      <w:r w:rsidRPr="002F153F">
        <w:t>которого</w:t>
      </w:r>
      <w:r w:rsidR="00F734B3">
        <w:t xml:space="preserve"> </w:t>
      </w:r>
      <w:r w:rsidRPr="002F153F">
        <w:t>разрешено</w:t>
      </w:r>
      <w:r w:rsidR="00F734B3">
        <w:t xml:space="preserve"> </w:t>
      </w:r>
      <w:r w:rsidRPr="002F153F">
        <w:t>принимать</w:t>
      </w:r>
      <w:r w:rsidR="00F734B3">
        <w:t xml:space="preserve"> </w:t>
      </w:r>
      <w:r w:rsidRPr="002F153F">
        <w:t>срочных</w:t>
      </w:r>
      <w:r w:rsidR="00F734B3">
        <w:t xml:space="preserve"> </w:t>
      </w:r>
      <w:r w:rsidRPr="002F153F">
        <w:t>пациентов,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="00B21D8E" w:rsidRPr="002F153F">
        <w:t>«</w:t>
      </w:r>
      <w:r w:rsidRPr="002F153F">
        <w:t>Срочный</w:t>
      </w:r>
      <w:r w:rsidR="00F734B3">
        <w:t xml:space="preserve"> </w:t>
      </w:r>
      <w:r w:rsidRPr="002F153F">
        <w:t>прием</w:t>
      </w:r>
      <w:r w:rsidR="00B21D8E" w:rsidRPr="002F153F">
        <w:t>»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дату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Pr="002F153F">
        <w:t>.</w:t>
      </w:r>
    </w:p>
    <w:p w14:paraId="46690999" w14:textId="4A1AA606" w:rsidR="00E355A4" w:rsidRPr="002F153F" w:rsidRDefault="00E355A4" w:rsidP="0042327C">
      <w:pPr>
        <w:pStyle w:val="phnormalnotetext"/>
      </w:pPr>
      <w:r w:rsidRPr="002F153F">
        <w:t>3</w:t>
      </w:r>
      <w:r w:rsidR="00A91BDB">
        <w:t> </w:t>
      </w:r>
      <w:r w:rsidRPr="002F153F">
        <w:t>Если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присутствует</w:t>
      </w:r>
      <w:r w:rsidR="00F734B3">
        <w:t xml:space="preserve"> </w:t>
      </w:r>
      <w:r w:rsidRPr="002F153F">
        <w:t>строка</w:t>
      </w:r>
      <w:r w:rsidR="00F734B3">
        <w:t xml:space="preserve"> </w:t>
      </w:r>
      <w:r w:rsidR="00B21D8E" w:rsidRPr="002F153F">
        <w:t>«</w:t>
      </w:r>
      <w:r w:rsidRPr="002F153F">
        <w:t>Срочный</w:t>
      </w:r>
      <w:r w:rsidR="00F734B3">
        <w:t xml:space="preserve"> </w:t>
      </w:r>
      <w:r w:rsidRPr="002F153F">
        <w:t>прием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это</w:t>
      </w:r>
      <w:r w:rsidR="00F734B3">
        <w:t xml:space="preserve"> </w:t>
      </w:r>
      <w:r w:rsidRPr="002F153F">
        <w:t>означает,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есть</w:t>
      </w:r>
      <w:r w:rsidR="00F734B3">
        <w:t xml:space="preserve"> </w:t>
      </w:r>
      <w:r w:rsidRPr="002F153F">
        <w:t>возможность</w:t>
      </w:r>
      <w:r w:rsidR="00F734B3">
        <w:t xml:space="preserve"> 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срочный</w:t>
      </w:r>
      <w:r w:rsidR="00F734B3">
        <w:t xml:space="preserve"> </w:t>
      </w:r>
      <w:r w:rsidRPr="002F153F">
        <w:t>прием/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Красным</w:t>
      </w:r>
      <w:r w:rsidR="00F734B3">
        <w:t xml:space="preserve"> </w:t>
      </w:r>
      <w:r w:rsidRPr="002F153F">
        <w:t>цветом</w:t>
      </w:r>
      <w:r w:rsidR="00F734B3">
        <w:t xml:space="preserve"> </w:t>
      </w:r>
      <w:r w:rsidRPr="002F153F">
        <w:t>выделены</w:t>
      </w:r>
      <w:r w:rsidR="00F734B3">
        <w:t xml:space="preserve"> </w:t>
      </w:r>
      <w:r w:rsidRPr="002F153F">
        <w:t>пациенты,</w:t>
      </w:r>
      <w:r w:rsidR="00F734B3">
        <w:t xml:space="preserve"> </w:t>
      </w:r>
      <w:r w:rsidRPr="002F153F">
        <w:t>записанные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срочный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(со</w:t>
      </w:r>
      <w:r w:rsidR="00F734B3">
        <w:t xml:space="preserve"> </w:t>
      </w:r>
      <w:r w:rsidRPr="002F153F">
        <w:t>временем</w:t>
      </w:r>
      <w:r w:rsidR="00F734B3">
        <w:t xml:space="preserve"> </w:t>
      </w:r>
      <w:r w:rsidRPr="002F153F">
        <w:t>00:00),</w:t>
      </w:r>
      <w:r w:rsidR="00F734B3">
        <w:t xml:space="preserve"> </w:t>
      </w:r>
      <w:r w:rsidRPr="002F153F">
        <w:t>серым</w:t>
      </w:r>
      <w:r w:rsidR="00F734B3">
        <w:t xml:space="preserve"> </w:t>
      </w:r>
      <w:r w:rsidRPr="002F153F">
        <w:t>цветом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приема,</w:t>
      </w:r>
      <w:r w:rsidR="00F734B3">
        <w:t xml:space="preserve"> </w:t>
      </w:r>
      <w:r w:rsidRPr="002F153F">
        <w:t>которое</w:t>
      </w:r>
      <w:r w:rsidR="00F734B3">
        <w:t xml:space="preserve"> </w:t>
      </w:r>
      <w:r w:rsidRPr="002F153F">
        <w:t>уже</w:t>
      </w:r>
      <w:r w:rsidR="00F734B3">
        <w:t xml:space="preserve"> </w:t>
      </w:r>
      <w:r w:rsidRPr="002F153F">
        <w:t>истекло.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срочный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="00B21D8E" w:rsidRPr="002F153F">
        <w:t>«</w:t>
      </w:r>
      <w:r w:rsidRPr="002F153F">
        <w:t>Срочный</w:t>
      </w:r>
      <w:r w:rsidR="00F734B3">
        <w:t xml:space="preserve"> </w:t>
      </w:r>
      <w:r w:rsidRPr="002F153F">
        <w:t>прием</w:t>
      </w:r>
      <w:r w:rsidR="00B21D8E" w:rsidRPr="002F153F">
        <w:t>»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ячейку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выделенную</w:t>
      </w:r>
      <w:r w:rsidR="00F734B3">
        <w:t xml:space="preserve"> </w:t>
      </w:r>
      <w:r w:rsidRPr="002F153F">
        <w:t>красным</w:t>
      </w:r>
      <w:r w:rsidR="00F734B3">
        <w:t xml:space="preserve"> </w:t>
      </w:r>
      <w:r w:rsidRPr="002F153F">
        <w:t>цветом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2DAE574D" wp14:editId="7E872B31">
            <wp:extent cx="990600" cy="314325"/>
            <wp:effectExtent l="19050" t="19050" r="19050" b="28575"/>
            <wp:docPr id="100034" name="Рисунок 100034" descr="_scroll_external/attachments/worddav1642f74ba32087db4783cd27064e0534-680904159fbf237fad5e6a6feca4b11a5865e08d3e6f4471f25a42f28aa32d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7356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14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.</w:t>
      </w:r>
    </w:p>
    <w:p w14:paraId="46A1FF02" w14:textId="615662D6" w:rsidR="00E355A4" w:rsidRPr="002F153F" w:rsidRDefault="00E355A4" w:rsidP="0042327C">
      <w:pPr>
        <w:pStyle w:val="phnormalnotetext"/>
      </w:pPr>
      <w:r w:rsidRPr="002F153F">
        <w:t>4</w:t>
      </w:r>
      <w:r w:rsidR="00A91BDB">
        <w:t> </w:t>
      </w:r>
      <w:r w:rsidRPr="002F153F">
        <w:t>Значок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F21FFE0" wp14:editId="32969188">
            <wp:extent cx="190500" cy="228600"/>
            <wp:effectExtent l="19050" t="19050" r="19050" b="19050"/>
            <wp:docPr id="100035" name="Рисунок 100035" descr="_scroll_external/attachments/worddavd76ded33f9d64485859f8bf497f97397-9c290c1d0ba04f4b779d04c04d219b3eb82aeb5843ede87af57753db5979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33828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означает,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уже</w:t>
      </w:r>
      <w:r w:rsidR="00F734B3">
        <w:t xml:space="preserve"> </w:t>
      </w:r>
      <w:r w:rsidRPr="002F153F">
        <w:t>был</w:t>
      </w:r>
      <w:r w:rsidR="00F734B3">
        <w:t xml:space="preserve"> </w:t>
      </w:r>
      <w:r w:rsidRPr="002F153F">
        <w:t>произведен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редактирование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невозможно.</w:t>
      </w:r>
    </w:p>
    <w:p w14:paraId="4FC0D40E" w14:textId="318A8A85" w:rsidR="00E355A4" w:rsidRPr="002F153F" w:rsidRDefault="00E355A4" w:rsidP="0042327C">
      <w:pPr>
        <w:pStyle w:val="phnormalnotetext"/>
      </w:pPr>
      <w:r w:rsidRPr="002F153F">
        <w:t>5</w:t>
      </w:r>
      <w:r w:rsidR="00A91BDB">
        <w:t> </w:t>
      </w:r>
      <w:r w:rsidRPr="002F153F">
        <w:t>Пациент,</w:t>
      </w:r>
      <w:r w:rsidR="00F734B3">
        <w:t xml:space="preserve"> </w:t>
      </w:r>
      <w:r w:rsidRPr="002F153F">
        <w:t>записанный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другой</w:t>
      </w:r>
      <w:r w:rsidR="00F734B3">
        <w:t xml:space="preserve"> </w:t>
      </w:r>
      <w:r w:rsidRPr="002F153F">
        <w:t>МО,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так</w:t>
      </w:r>
      <w:r w:rsidR="00F734B3">
        <w:t xml:space="preserve"> </w:t>
      </w:r>
      <w:r w:rsidRPr="002F153F">
        <w:t>же,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пациент,</w:t>
      </w:r>
      <w:r w:rsidR="00F734B3">
        <w:t xml:space="preserve"> </w:t>
      </w:r>
      <w:r w:rsidRPr="002F153F">
        <w:t>записанный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текущей</w:t>
      </w:r>
      <w:r w:rsidR="00F734B3">
        <w:t xml:space="preserve"> </w:t>
      </w:r>
      <w:r w:rsidRPr="002F153F">
        <w:t>МО.</w:t>
      </w:r>
      <w:r w:rsidR="00F734B3">
        <w:t xml:space="preserve"> </w:t>
      </w:r>
      <w:r w:rsidRPr="002F153F">
        <w:t>Отличие</w:t>
      </w:r>
      <w:r w:rsidR="00F734B3">
        <w:t xml:space="preserve"> </w:t>
      </w:r>
      <w:r w:rsidRPr="002F153F">
        <w:t>состоит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том,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наведении</w:t>
      </w:r>
      <w:r w:rsidR="00F734B3">
        <w:t xml:space="preserve"> </w:t>
      </w:r>
      <w:r w:rsidRPr="002F153F">
        <w:t>курсора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другой</w:t>
      </w:r>
      <w:r w:rsidR="00F734B3">
        <w:t xml:space="preserve"> </w:t>
      </w:r>
      <w:r w:rsidRPr="002F153F">
        <w:t>МО,</w:t>
      </w:r>
      <w:r w:rsidR="00F734B3">
        <w:t xml:space="preserve"> </w:t>
      </w:r>
      <w:r w:rsidRPr="002F153F">
        <w:t>помимо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приема,</w:t>
      </w:r>
      <w:r w:rsidR="00F734B3">
        <w:t xml:space="preserve"> </w:t>
      </w:r>
      <w:r w:rsidRPr="002F153F">
        <w:t>фамилии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инициалов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код</w:t>
      </w:r>
      <w:r w:rsidR="00F734B3">
        <w:t xml:space="preserve"> </w:t>
      </w:r>
      <w:r w:rsidRPr="002F153F">
        <w:t>МО,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которой</w:t>
      </w:r>
      <w:r w:rsidR="00F734B3">
        <w:t xml:space="preserve"> </w:t>
      </w:r>
      <w:r w:rsidRPr="002F153F">
        <w:t>произведена</w:t>
      </w:r>
      <w:r w:rsidR="00F734B3">
        <w:t xml:space="preserve"> </w:t>
      </w:r>
      <w:r w:rsidRPr="002F153F">
        <w:t>запись.</w:t>
      </w:r>
      <w:r w:rsidR="00F734B3">
        <w:t xml:space="preserve"> </w:t>
      </w:r>
      <w:r w:rsidRPr="002F153F">
        <w:t>Например: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1627DAF0" wp14:editId="5018B9CF">
            <wp:extent cx="3381375" cy="180975"/>
            <wp:effectExtent l="19050" t="19050" r="28575" b="28575"/>
            <wp:docPr id="100036" name="Рисунок 100036" descr="_scroll_external/attachments/image2023-7-3_16-10-19-1e9d97dfb8bc915c7496131f5ed8c5f9cec3a788d08b07a961125df4765d92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18192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.</w:t>
      </w:r>
      <w:r w:rsidR="00F734B3">
        <w:t xml:space="preserve"> </w:t>
      </w:r>
      <w:r w:rsidRPr="002F153F">
        <w:t>Исключение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расписание</w:t>
      </w:r>
      <w:r w:rsidR="00F734B3">
        <w:t xml:space="preserve"> </w:t>
      </w:r>
      <w:r w:rsidRPr="002F153F">
        <w:t>СПИД-центра.</w:t>
      </w:r>
    </w:p>
    <w:p w14:paraId="3393FF3E" w14:textId="76EC56DB" w:rsidR="00E355A4" w:rsidRPr="002F153F" w:rsidRDefault="00E355A4" w:rsidP="0042327C">
      <w:pPr>
        <w:pStyle w:val="phnormalnotetext"/>
      </w:pPr>
      <w:r w:rsidRPr="002F153F">
        <w:t>6</w:t>
      </w:r>
      <w:r w:rsidR="00A91BDB">
        <w:t> </w:t>
      </w:r>
      <w:r w:rsidRPr="002F153F">
        <w:t>Поле</w:t>
      </w:r>
      <w:r w:rsidR="00F734B3">
        <w:t xml:space="preserve"> </w:t>
      </w:r>
      <w:r w:rsidRPr="002F153F">
        <w:t>фильтрации</w:t>
      </w:r>
      <w:r w:rsidR="00F734B3">
        <w:t xml:space="preserve"> </w:t>
      </w:r>
      <w:r w:rsidR="00B21D8E" w:rsidRPr="002F153F">
        <w:t>«</w:t>
      </w:r>
      <w:r w:rsidRPr="002F153F">
        <w:t>Записанные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срочный</w:t>
      </w:r>
      <w:r w:rsidR="00F734B3">
        <w:t xml:space="preserve"> </w:t>
      </w:r>
      <w:r w:rsidRPr="002F153F">
        <w:t>прием</w:t>
      </w:r>
      <w:r w:rsidR="00B21D8E" w:rsidRPr="002F153F">
        <w:t>»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выбором</w:t>
      </w:r>
      <w:r w:rsidR="00F734B3">
        <w:t xml:space="preserve"> </w:t>
      </w:r>
      <w:r w:rsidRPr="002F153F">
        <w:t>значения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графике</w:t>
      </w:r>
      <w:r w:rsidR="00F734B3">
        <w:t xml:space="preserve"> </w:t>
      </w:r>
      <w:r w:rsidRPr="002F153F">
        <w:t>разрешена</w:t>
      </w:r>
      <w:r w:rsidR="00F734B3">
        <w:t xml:space="preserve"> </w:t>
      </w:r>
      <w:r w:rsidRPr="002F153F">
        <w:t>срочная</w:t>
      </w:r>
      <w:r w:rsidR="00F734B3">
        <w:t xml:space="preserve"> </w:t>
      </w:r>
      <w:r w:rsidRPr="002F153F">
        <w:t>запись.</w:t>
      </w:r>
    </w:p>
    <w:p w14:paraId="4FB3C56A" w14:textId="4C0DC728" w:rsidR="00E355A4" w:rsidRPr="002F153F" w:rsidRDefault="00E355A4" w:rsidP="0042327C">
      <w:pPr>
        <w:pStyle w:val="phnormalnotetext"/>
      </w:pPr>
      <w:r w:rsidRPr="002F153F">
        <w:t>7</w:t>
      </w:r>
      <w:r w:rsidR="00A91BDB">
        <w:t> </w:t>
      </w:r>
      <w:r w:rsidRPr="002F153F">
        <w:t>Значок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2DB66723" wp14:editId="0B0C8C5A">
            <wp:extent cx="152400" cy="152400"/>
            <wp:effectExtent l="19050" t="19050" r="19050" b="19050"/>
            <wp:docPr id="100037" name="Рисунок 100037" descr="_scroll_external/attachments/image2021-10-27_16-29-46-bef43e2fb9938660e2732a887e510a0566b2022bbed9234ede2dbb2c885d4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8001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отображается,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есть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которые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попадают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сетку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вследствие</w:t>
      </w:r>
      <w:r w:rsidR="00F734B3">
        <w:t xml:space="preserve"> </w:t>
      </w:r>
      <w:r w:rsidRPr="002F153F">
        <w:t>корректировки</w:t>
      </w:r>
      <w:r w:rsidR="00F734B3">
        <w:t xml:space="preserve"> </w:t>
      </w:r>
      <w:r w:rsidRPr="002F153F">
        <w:t>длительности</w:t>
      </w:r>
      <w:r w:rsidR="00F734B3">
        <w:t xml:space="preserve"> </w:t>
      </w:r>
      <w:r w:rsidRPr="002F153F">
        <w:t>приема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корректировки</w:t>
      </w:r>
      <w:r w:rsidR="00F734B3">
        <w:t xml:space="preserve"> </w:t>
      </w:r>
      <w:r w:rsidRPr="002F153F">
        <w:t>назначенного</w:t>
      </w:r>
      <w:r w:rsidR="00F734B3">
        <w:t xml:space="preserve"> </w:t>
      </w:r>
      <w:r w:rsidRPr="002F153F">
        <w:t>графика.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данный</w:t>
      </w:r>
      <w:r w:rsidR="00F734B3">
        <w:t xml:space="preserve"> </w:t>
      </w:r>
      <w:r w:rsidRPr="002F153F">
        <w:t>значок</w:t>
      </w:r>
      <w:r w:rsidR="00F734B3">
        <w:t xml:space="preserve"> </w:t>
      </w:r>
      <w:r w:rsidRPr="002F153F">
        <w:t>отображается,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соответствует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слота.</w:t>
      </w:r>
    </w:p>
    <w:p w14:paraId="3EA94FD2" w14:textId="196F1D4C" w:rsidR="00E355A4" w:rsidRPr="002F153F" w:rsidRDefault="00E355A4" w:rsidP="0042327C">
      <w:pPr>
        <w:pStyle w:val="phnormalnotetext"/>
      </w:pPr>
      <w:r w:rsidRPr="002F153F">
        <w:t>8</w:t>
      </w:r>
      <w:r w:rsidR="00A91BDB">
        <w:t> </w:t>
      </w:r>
      <w:r w:rsidRPr="002F153F">
        <w:t>Значок</w:t>
      </w:r>
      <w:r w:rsidR="00F734B3">
        <w:t xml:space="preserve"> </w:t>
      </w:r>
      <w:r w:rsidR="00B21D8E" w:rsidRPr="002F153F">
        <w:t>«</w:t>
      </w:r>
      <w:r w:rsidRPr="002F153F">
        <w:t>Карандаш</w:t>
      </w:r>
      <w:r w:rsidR="00B21D8E" w:rsidRPr="002F153F">
        <w:t>»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461D479" wp14:editId="074A403C">
            <wp:extent cx="180975" cy="190500"/>
            <wp:effectExtent l="19050" t="19050" r="28575" b="19050"/>
            <wp:docPr id="100038" name="Рисунок 100038" descr="_scroll_external/attachments/image2024-10-18_8-15-56-fa7e649d2e29aaa08731172502a0a17abfe180c40e8ca7f48a2649c0f8efe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93174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означает,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произведено</w:t>
      </w:r>
      <w:r w:rsidR="00F734B3">
        <w:t xml:space="preserve"> </w:t>
      </w:r>
      <w:r w:rsidRPr="002F153F">
        <w:t>бронирование.</w:t>
      </w:r>
      <w:r w:rsidR="00F734B3">
        <w:t xml:space="preserve"> </w:t>
      </w:r>
      <w:r w:rsidRPr="002F153F">
        <w:t>Значок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5FA40499" wp14:editId="6EC2EA27">
            <wp:extent cx="200025" cy="190500"/>
            <wp:effectExtent l="19050" t="19050" r="28575" b="19050"/>
            <wp:docPr id="100039" name="Рисунок 100039" descr="_scroll_external/attachments/image2024-10-18_8-24-16-537efec0494644cd56bbe410f3c929287708e043c30f5b95232462b346299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79766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наличии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нестандартной</w:t>
      </w:r>
      <w:r w:rsidR="00F734B3">
        <w:t xml:space="preserve"> </w:t>
      </w:r>
      <w:r w:rsidRPr="002F153F">
        <w:t>длительностью.</w:t>
      </w:r>
    </w:p>
    <w:p w14:paraId="0067FCBE" w14:textId="2C6240D3" w:rsidR="00E355A4" w:rsidRPr="002F153F" w:rsidRDefault="00E355A4" w:rsidP="0042327C">
      <w:pPr>
        <w:pStyle w:val="phnormalnotetext"/>
      </w:pPr>
      <w:r w:rsidRPr="002F153F">
        <w:t>9</w:t>
      </w:r>
      <w:r w:rsidR="00A91BDB">
        <w:t> </w:t>
      </w:r>
      <w:r w:rsidRPr="002F153F">
        <w:t>Значок</w:t>
      </w:r>
      <w:r w:rsidR="00F734B3">
        <w:t xml:space="preserve"> </w:t>
      </w:r>
      <w:r w:rsidR="00B21D8E" w:rsidRPr="002F153F">
        <w:t>«</w:t>
      </w:r>
      <w:r w:rsidRPr="002F153F">
        <w:t>Замочек</w:t>
      </w:r>
      <w:r w:rsidR="00B21D8E" w:rsidRPr="002F153F">
        <w:t>»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734FD9A9" wp14:editId="322E2442">
            <wp:extent cx="190500" cy="180975"/>
            <wp:effectExtent l="19050" t="19050" r="19050" b="28575"/>
            <wp:docPr id="100040" name="Рисунок 100040" descr="_scroll_external/attachments/image2024-11-27_13-23-50-d5f075d7d3dd7548a02faf66d9a8915852caebcc2369eaa4f01498495ce85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21078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отображается,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произведена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</w:t>
      </w:r>
      <w:r w:rsidR="002F153F" w:rsidRPr="002F153F">
        <w:t>,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этом</w:t>
      </w:r>
      <w:r w:rsidR="00F734B3">
        <w:t xml:space="preserve"> </w:t>
      </w:r>
      <w:r w:rsidRPr="002F153F">
        <w:t>хотя</w:t>
      </w:r>
      <w:r w:rsidR="00F734B3">
        <w:t xml:space="preserve"> </w:t>
      </w:r>
      <w:r w:rsidRPr="002F153F">
        <w:t>бы</w:t>
      </w:r>
      <w:r w:rsidR="00F734B3">
        <w:t xml:space="preserve"> </w:t>
      </w:r>
      <w:r w:rsidRPr="002F153F">
        <w:t>одна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комплекса</w:t>
      </w:r>
      <w:r w:rsidR="00F734B3">
        <w:t xml:space="preserve"> </w:t>
      </w:r>
      <w:r w:rsidRPr="002F153F">
        <w:t>оказана.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отображается.</w:t>
      </w:r>
    </w:p>
    <w:p w14:paraId="3057A325" w14:textId="36AC693F" w:rsidR="00E355A4" w:rsidRPr="002F153F" w:rsidRDefault="00E355A4" w:rsidP="0042327C">
      <w:pPr>
        <w:pStyle w:val="phnormalnotetext"/>
      </w:pPr>
      <w:r w:rsidRPr="002F153F">
        <w:t>10</w:t>
      </w:r>
      <w:r w:rsidR="00A91BDB">
        <w:t> </w:t>
      </w:r>
      <w:r w:rsidRPr="002F153F">
        <w:t>Если</w:t>
      </w:r>
      <w:r w:rsidR="00F734B3">
        <w:t xml:space="preserve"> </w:t>
      </w:r>
      <w:r w:rsidRPr="002F153F">
        <w:t>произведена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состава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редактировании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системное</w:t>
      </w:r>
      <w:r w:rsidR="00F734B3">
        <w:t xml:space="preserve"> </w:t>
      </w:r>
      <w:r w:rsidRPr="002F153F">
        <w:t>сообщение: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услугу,</w:t>
      </w:r>
      <w:r w:rsidR="00F734B3">
        <w:t xml:space="preserve"> </w:t>
      </w:r>
      <w:r w:rsidRPr="002F153F">
        <w:t>входящую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Некоторые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изменять</w:t>
      </w:r>
      <w:r w:rsidR="00F734B3">
        <w:t xml:space="preserve"> </w:t>
      </w:r>
      <w:r w:rsidRPr="002F153F">
        <w:t>запрещено.</w:t>
      </w:r>
      <w:r w:rsidR="00F734B3">
        <w:t xml:space="preserve"> </w:t>
      </w:r>
      <w:r w:rsidRPr="002F153F">
        <w:t>Вы</w:t>
      </w:r>
      <w:r w:rsidR="00F734B3">
        <w:t xml:space="preserve"> </w:t>
      </w:r>
      <w:r w:rsidRPr="002F153F">
        <w:t>действительно</w:t>
      </w:r>
      <w:r w:rsidR="00F734B3">
        <w:t xml:space="preserve"> </w:t>
      </w:r>
      <w:r w:rsidRPr="002F153F">
        <w:t>хотите</w:t>
      </w:r>
      <w:r w:rsidR="00F734B3">
        <w:t xml:space="preserve"> </w:t>
      </w:r>
      <w:r w:rsidRPr="002F153F">
        <w:t>отредактировать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?</w:t>
      </w:r>
      <w:r w:rsidR="002F153F" w:rsidRPr="002F153F">
        <w:t>»</w:t>
      </w:r>
      <w:r w:rsidR="00B21D8E" w:rsidRPr="002F153F">
        <w:t>.</w:t>
      </w:r>
    </w:p>
    <w:p w14:paraId="2D1A9D08" w14:textId="500F9982" w:rsidR="00CC7EEA" w:rsidRPr="002F153F" w:rsidRDefault="00EB7050" w:rsidP="0042327C">
      <w:pPr>
        <w:pStyle w:val="phnormalnotetext"/>
      </w:pPr>
      <w:r w:rsidRPr="002F153F">
        <w:t>11</w:t>
      </w:r>
      <w:r w:rsidR="00A91BDB">
        <w:t> </w:t>
      </w:r>
      <w:r w:rsidR="00E355A4" w:rsidRPr="002F153F">
        <w:t>Если</w:t>
      </w:r>
      <w:r w:rsidR="00F734B3">
        <w:t xml:space="preserve"> </w:t>
      </w:r>
      <w:r w:rsidR="00E355A4" w:rsidRPr="002F153F">
        <w:t>для</w:t>
      </w:r>
      <w:r w:rsidR="00F734B3">
        <w:t xml:space="preserve"> </w:t>
      </w:r>
      <w:r w:rsidR="00E355A4" w:rsidRPr="002F153F">
        <w:t>ресурса</w:t>
      </w:r>
      <w:r w:rsidR="00F734B3">
        <w:t xml:space="preserve"> </w:t>
      </w:r>
      <w:r w:rsidR="00E355A4" w:rsidRPr="002F153F">
        <w:t>расписания</w:t>
      </w:r>
      <w:r w:rsidR="00F734B3">
        <w:t xml:space="preserve"> </w:t>
      </w:r>
      <w:r w:rsidR="00E355A4" w:rsidRPr="002F153F">
        <w:t>включено</w:t>
      </w:r>
      <w:r w:rsidR="00F734B3">
        <w:t xml:space="preserve"> </w:t>
      </w:r>
      <w:r w:rsidR="00E355A4" w:rsidRPr="002F153F">
        <w:t>переключение</w:t>
      </w:r>
      <w:r w:rsidR="00F734B3">
        <w:t xml:space="preserve"> </w:t>
      </w:r>
      <w:r w:rsidR="00E355A4" w:rsidRPr="002F153F">
        <w:t>неконкурентных</w:t>
      </w:r>
      <w:r w:rsidR="00F734B3">
        <w:t xml:space="preserve"> </w:t>
      </w:r>
      <w:r w:rsidR="00E355A4" w:rsidRPr="002F153F">
        <w:t>слотов,</w:t>
      </w:r>
      <w:r w:rsidR="00F734B3">
        <w:t xml:space="preserve"> </w:t>
      </w:r>
      <w:r w:rsidR="00E355A4" w:rsidRPr="002F153F">
        <w:t>предназначенных</w:t>
      </w:r>
      <w:r w:rsidR="00F734B3">
        <w:t xml:space="preserve"> </w:t>
      </w:r>
      <w:r w:rsidR="00E355A4" w:rsidRPr="002F153F">
        <w:t>для</w:t>
      </w:r>
      <w:r w:rsidR="00F734B3">
        <w:t xml:space="preserve"> </w:t>
      </w:r>
      <w:r w:rsidR="00E355A4" w:rsidRPr="002F153F">
        <w:t>записи</w:t>
      </w:r>
      <w:r w:rsidR="00F734B3">
        <w:t xml:space="preserve"> </w:t>
      </w:r>
      <w:r w:rsidR="00E355A4" w:rsidRPr="002F153F">
        <w:t>через</w:t>
      </w:r>
      <w:r w:rsidR="00F734B3">
        <w:t xml:space="preserve"> </w:t>
      </w:r>
      <w:r w:rsidR="00E355A4" w:rsidRPr="002F153F">
        <w:t>ЕПГУ,</w:t>
      </w:r>
      <w:r w:rsidR="00F734B3">
        <w:t xml:space="preserve"> </w:t>
      </w:r>
      <w:r w:rsidR="00E355A4" w:rsidRPr="002F153F">
        <w:t>в</w:t>
      </w:r>
      <w:r w:rsidR="00F734B3">
        <w:t xml:space="preserve"> </w:t>
      </w:r>
      <w:r w:rsidR="00E355A4" w:rsidRPr="002F153F">
        <w:t>конкурентные</w:t>
      </w:r>
      <w:r w:rsidR="00F734B3">
        <w:t xml:space="preserve"> </w:t>
      </w:r>
      <w:r w:rsidR="00E355A4" w:rsidRPr="002F153F">
        <w:t>слоты,</w:t>
      </w:r>
      <w:r w:rsidR="00F734B3">
        <w:t xml:space="preserve"> </w:t>
      </w:r>
      <w:r w:rsidR="00E355A4" w:rsidRPr="002F153F">
        <w:t>то</w:t>
      </w:r>
      <w:r w:rsidR="00F734B3">
        <w:t xml:space="preserve"> </w:t>
      </w:r>
      <w:r w:rsidR="00E355A4" w:rsidRPr="002F153F">
        <w:t>в</w:t>
      </w:r>
      <w:r w:rsidR="00F734B3">
        <w:t xml:space="preserve"> </w:t>
      </w:r>
      <w:r w:rsidR="00E355A4" w:rsidRPr="002F153F">
        <w:t>окне</w:t>
      </w:r>
      <w:r w:rsidR="00F734B3">
        <w:t xml:space="preserve"> </w:t>
      </w:r>
      <w:r w:rsidR="00E355A4" w:rsidRPr="002F153F">
        <w:t>расписания</w:t>
      </w:r>
      <w:r w:rsidR="00F734B3">
        <w:t xml:space="preserve"> </w:t>
      </w:r>
      <w:r w:rsidR="00E355A4" w:rsidRPr="002F153F">
        <w:t>ресурса</w:t>
      </w:r>
      <w:r w:rsidR="00F734B3">
        <w:t xml:space="preserve"> </w:t>
      </w:r>
      <w:r w:rsidR="00E355A4" w:rsidRPr="002F153F">
        <w:t>сотрудника</w:t>
      </w:r>
      <w:r w:rsidR="00F734B3">
        <w:t xml:space="preserve"> </w:t>
      </w:r>
      <w:r w:rsidR="00E355A4" w:rsidRPr="002F153F">
        <w:t>отображается</w:t>
      </w:r>
      <w:r w:rsidR="00F734B3">
        <w:t xml:space="preserve"> </w:t>
      </w:r>
      <w:r w:rsidR="00E355A4" w:rsidRPr="002F153F">
        <w:t>уведомление:</w:t>
      </w:r>
      <w:r w:rsidR="00F734B3">
        <w:t xml:space="preserve"> </w:t>
      </w:r>
      <w:r w:rsidR="00B21D8E" w:rsidRPr="002F153F">
        <w:t>«</w:t>
      </w:r>
      <w:r w:rsidR="00E355A4" w:rsidRPr="002F153F">
        <w:t>Внимание!</w:t>
      </w:r>
      <w:r w:rsidR="00F734B3">
        <w:t xml:space="preserve"> </w:t>
      </w:r>
      <w:r w:rsidR="00E355A4" w:rsidRPr="002F153F">
        <w:t>Включено</w:t>
      </w:r>
      <w:r w:rsidR="00F734B3">
        <w:t xml:space="preserve"> </w:t>
      </w:r>
      <w:r w:rsidR="00E355A4" w:rsidRPr="002F153F">
        <w:t>переключение</w:t>
      </w:r>
      <w:r w:rsidR="00F734B3">
        <w:t xml:space="preserve"> </w:t>
      </w:r>
      <w:r w:rsidR="00E355A4" w:rsidRPr="002F153F">
        <w:t>слотов</w:t>
      </w:r>
      <w:r w:rsidR="00F734B3">
        <w:t xml:space="preserve"> </w:t>
      </w:r>
      <w:r w:rsidR="00E355A4" w:rsidRPr="002F153F">
        <w:t>на</w:t>
      </w:r>
      <w:r w:rsidR="00F734B3">
        <w:t xml:space="preserve"> </w:t>
      </w:r>
      <w:r w:rsidR="00E355A4" w:rsidRPr="002F153F">
        <w:t>конкурентные</w:t>
      </w:r>
      <w:r w:rsidR="00F734B3">
        <w:t xml:space="preserve"> </w:t>
      </w:r>
      <w:r w:rsidR="00E355A4" w:rsidRPr="002F153F">
        <w:t>для</w:t>
      </w:r>
      <w:r w:rsidR="00F734B3">
        <w:t xml:space="preserve"> </w:t>
      </w:r>
      <w:r w:rsidR="00E355A4" w:rsidRPr="002F153F">
        <w:t>ЕПГУ</w:t>
      </w:r>
      <w:r w:rsidR="00B21D8E" w:rsidRPr="002F153F">
        <w:t>»</w:t>
      </w:r>
      <w:r w:rsidR="00E355A4" w:rsidRPr="002F153F">
        <w:t>.</w:t>
      </w:r>
    </w:p>
    <w:p w14:paraId="710714EB" w14:textId="6F38B1E9" w:rsidR="00CC7EEA" w:rsidRPr="002F153F" w:rsidRDefault="00D053CD" w:rsidP="00EB7050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необходимую</w:t>
      </w:r>
      <w:r w:rsidR="00F734B3">
        <w:t xml:space="preserve"> </w:t>
      </w:r>
      <w:r w:rsidRPr="002F153F">
        <w:t>дату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помощью</w:t>
      </w:r>
      <w:r w:rsidR="00F734B3">
        <w:t xml:space="preserve"> </w:t>
      </w:r>
      <w:r w:rsidRPr="002F153F">
        <w:t>кнопок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55CB0EB0" wp14:editId="75D6C011">
            <wp:extent cx="466725" cy="228600"/>
            <wp:effectExtent l="19050" t="19050" r="28575" b="19050"/>
            <wp:docPr id="100041" name="Рисунок 100041" descr="_scroll_external/attachments/worddav7461e93d1ea2182fbc627bf06df4a95d-91b9575872f7a650060d60fdf688b1efb660f809cf940a3785db6c49899e91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9974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либо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помощью</w:t>
      </w:r>
      <w:r w:rsidR="00F734B3">
        <w:t xml:space="preserve"> </w:t>
      </w:r>
      <w:r w:rsidRPr="002F153F">
        <w:t>календаря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06812A7B" wp14:editId="6D70092E">
            <wp:extent cx="228600" cy="238125"/>
            <wp:effectExtent l="19050" t="19050" r="19050" b="28575"/>
            <wp:docPr id="100042" name="Рисунок 100042" descr="_scroll_external/attachments/worddav924af4b1574d82f363a75ccb88127530-767254fbc17150ec2f7ab39838c023540a73f7156852d7bce245809d45ef8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02959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="00B21D8E" w:rsidRPr="002F153F">
        <w:t>«</w:t>
      </w:r>
      <w:r w:rsidRPr="002F153F">
        <w:t>Перейти</w:t>
      </w:r>
      <w:r w:rsidR="00B21D8E" w:rsidRPr="002F153F">
        <w:t>»</w:t>
      </w:r>
      <w:r w:rsidRPr="002F153F">
        <w:t>;</w:t>
      </w:r>
    </w:p>
    <w:p w14:paraId="37BA737B" w14:textId="4F0B6224" w:rsidR="00CC7EEA" w:rsidRPr="002F153F" w:rsidRDefault="00D053CD" w:rsidP="00EB7050">
      <w:pPr>
        <w:pStyle w:val="phlistitemized1"/>
      </w:pPr>
      <w:r w:rsidRPr="002F153F">
        <w:lastRenderedPageBreak/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тип</w:t>
      </w:r>
      <w:r w:rsidR="00F734B3">
        <w:t xml:space="preserve"> </w:t>
      </w:r>
      <w:r w:rsidRPr="002F153F">
        <w:t>интервала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Тип</w:t>
      </w:r>
      <w:r w:rsidR="00F734B3">
        <w:t xml:space="preserve"> </w:t>
      </w:r>
      <w:r w:rsidRPr="002F153F">
        <w:t>интервала</w:t>
      </w:r>
      <w:r w:rsidR="00B21D8E" w:rsidRPr="002F153F">
        <w:t>»</w:t>
      </w:r>
      <w:r w:rsidRPr="002F153F">
        <w:t>;</w:t>
      </w:r>
    </w:p>
    <w:p w14:paraId="06ED161F" w14:textId="0F7F405E" w:rsidR="00CC7EEA" w:rsidRPr="002F153F" w:rsidRDefault="00D053CD" w:rsidP="00EB7050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слот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необходимым</w:t>
      </w:r>
      <w:r w:rsidR="00F734B3">
        <w:t xml:space="preserve"> </w:t>
      </w:r>
      <w:r w:rsidRPr="002F153F">
        <w:t>временем</w:t>
      </w:r>
      <w:r w:rsidR="00F734B3">
        <w:t xml:space="preserve"> </w:t>
      </w:r>
      <w:r w:rsidRPr="002F153F">
        <w:t>приема.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_Ref202372054 \h </w:instrText>
      </w:r>
      <w:r w:rsidR="002F153F" w:rsidRPr="002F153F">
        <w:fldChar w:fldCharType="separate"/>
      </w:r>
      <w:r w:rsidR="00B50C08">
        <w:t>Рисунок </w:t>
      </w:r>
      <w:r w:rsidR="00B50C08">
        <w:rPr>
          <w:noProof/>
        </w:rPr>
        <w:t>21</w:t>
      </w:r>
      <w:r w:rsidR="002F153F" w:rsidRPr="002F153F">
        <w:fldChar w:fldCharType="end"/>
      </w:r>
      <w:r w:rsidR="002F153F" w:rsidRPr="002F153F">
        <w:t>)</w:t>
      </w:r>
      <w:r w:rsidRPr="002F153F">
        <w:t>;</w:t>
      </w:r>
    </w:p>
    <w:p w14:paraId="50764DF8" w14:textId="19CB64AB" w:rsidR="00CC7EEA" w:rsidRPr="002F153F" w:rsidRDefault="00085527" w:rsidP="00EB7050">
      <w:pPr>
        <w:pStyle w:val="phfigure"/>
      </w:pPr>
      <w:r>
        <w:rPr>
          <w:noProof/>
        </w:rPr>
        <w:drawing>
          <wp:inline distT="0" distB="0" distL="0" distR="0" wp14:anchorId="2AE1A966" wp14:editId="4C27A0BB">
            <wp:extent cx="6152515" cy="4894580"/>
            <wp:effectExtent l="19050" t="19050" r="19685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94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9A1176" w14:textId="4A9CF3C5" w:rsidR="00CC7EEA" w:rsidRPr="002F153F" w:rsidRDefault="00F734B3" w:rsidP="00EB7050">
      <w:pPr>
        <w:pStyle w:val="phfiguretitle"/>
      </w:pPr>
      <w:bookmarkStart w:id="137" w:name="_Ref20237205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21</w:t>
      </w:r>
      <w:r w:rsidR="00D053CD" w:rsidRPr="002F153F">
        <w:fldChar w:fldCharType="end"/>
      </w:r>
      <w:bookmarkEnd w:id="137"/>
      <w:r>
        <w:t xml:space="preserve"> </w:t>
      </w:r>
      <w:r w:rsidR="00EB7050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записи</w:t>
      </w:r>
      <w:r>
        <w:t xml:space="preserve"> </w:t>
      </w:r>
      <w:r w:rsidR="00D053CD" w:rsidRPr="002F153F">
        <w:t>пациента</w:t>
      </w:r>
    </w:p>
    <w:p w14:paraId="629CCB0F" w14:textId="776D270A" w:rsidR="00CC7EEA" w:rsidRPr="002F153F" w:rsidRDefault="00D053CD" w:rsidP="00EB7050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_Ref202372065 \h </w:instrText>
      </w:r>
      <w:r w:rsidR="002F153F" w:rsidRPr="002F153F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7</w:t>
      </w:r>
      <w:r w:rsidR="002F153F" w:rsidRPr="002F153F">
        <w:fldChar w:fldCharType="end"/>
      </w:r>
      <w:r w:rsidR="002F153F" w:rsidRPr="002F153F">
        <w:t>)</w:t>
      </w:r>
      <w:r w:rsidRPr="002F153F">
        <w:t>;</w:t>
      </w:r>
    </w:p>
    <w:p w14:paraId="3426ED92" w14:textId="0773C064" w:rsidR="00CC7EEA" w:rsidRPr="002F153F" w:rsidRDefault="00F734B3" w:rsidP="00EB7050">
      <w:pPr>
        <w:pStyle w:val="phtabletitle"/>
      </w:pPr>
      <w:bookmarkStart w:id="138" w:name="_Ref202372065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7</w:t>
      </w:r>
      <w:r w:rsidR="00D053CD" w:rsidRPr="002F153F">
        <w:rPr>
          <w:spacing w:val="20"/>
        </w:rPr>
        <w:fldChar w:fldCharType="end"/>
      </w:r>
      <w:bookmarkEnd w:id="138"/>
      <w:r>
        <w:rPr>
          <w:spacing w:val="20"/>
        </w:rPr>
        <w:t xml:space="preserve"> </w:t>
      </w:r>
      <w:r w:rsidR="00EB7050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окне</w:t>
      </w:r>
      <w:r>
        <w:t xml:space="preserve"> </w:t>
      </w:r>
      <w:r w:rsidR="00D053CD" w:rsidRPr="002F153F">
        <w:t>записи</w:t>
      </w:r>
      <w:r>
        <w:t xml:space="preserve"> </w:t>
      </w:r>
      <w:r w:rsidR="00D053CD" w:rsidRPr="002F153F">
        <w:t>пациента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52"/>
        <w:gridCol w:w="1873"/>
        <w:gridCol w:w="7863"/>
      </w:tblGrid>
      <w:tr w:rsidR="00CC7EEA" w:rsidRPr="002F153F" w14:paraId="19903EA2" w14:textId="77777777" w:rsidTr="00A91BDB">
        <w:trPr>
          <w:tblHeader/>
        </w:trPr>
        <w:tc>
          <w:tcPr>
            <w:tcW w:w="1141" w:type="pct"/>
            <w:gridSpan w:val="2"/>
          </w:tcPr>
          <w:p w14:paraId="5474BBD3" w14:textId="1233A53C" w:rsidR="00CC7EEA" w:rsidRPr="002F153F" w:rsidRDefault="00D053CD" w:rsidP="00F54F59">
            <w:pPr>
              <w:pStyle w:val="phtablecolcaption"/>
            </w:pPr>
            <w:bookmarkStart w:id="139" w:name="scroll-bookmark-27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поля/</w:t>
            </w:r>
            <w:r w:rsidR="00F734B3">
              <w:t xml:space="preserve"> </w:t>
            </w:r>
            <w:r w:rsidRPr="002F153F">
              <w:t>ссылки</w:t>
            </w:r>
            <w:bookmarkEnd w:id="139"/>
          </w:p>
        </w:tc>
        <w:tc>
          <w:tcPr>
            <w:tcW w:w="3859" w:type="pct"/>
          </w:tcPr>
          <w:p w14:paraId="1D5679ED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624297A3" w14:textId="77777777" w:rsidTr="00A91BDB">
        <w:tc>
          <w:tcPr>
            <w:tcW w:w="1141" w:type="pct"/>
            <w:gridSpan w:val="2"/>
          </w:tcPr>
          <w:p w14:paraId="4DBF95E8" w14:textId="77777777" w:rsidR="00CC7EEA" w:rsidRPr="002F153F" w:rsidRDefault="00D053CD" w:rsidP="00EB7050">
            <w:pPr>
              <w:pStyle w:val="phtablecellleft"/>
            </w:pPr>
            <w:r w:rsidRPr="002F153F">
              <w:t>Отделение</w:t>
            </w:r>
          </w:p>
        </w:tc>
        <w:tc>
          <w:tcPr>
            <w:tcW w:w="3859" w:type="pct"/>
          </w:tcPr>
          <w:p w14:paraId="49E6C2F1" w14:textId="634CC5EF" w:rsidR="00CC7EEA" w:rsidRPr="002F153F" w:rsidRDefault="00D053CD" w:rsidP="00EB7050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выбранное</w:t>
            </w:r>
            <w:r w:rsidR="00F734B3">
              <w:t xml:space="preserve"> </w:t>
            </w:r>
            <w:r w:rsidRPr="002F153F">
              <w:t>отделение.</w:t>
            </w:r>
          </w:p>
          <w:p w14:paraId="34D17357" w14:textId="419CFA6E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нередактируемым</w:t>
            </w:r>
          </w:p>
        </w:tc>
      </w:tr>
      <w:tr w:rsidR="00CC7EEA" w:rsidRPr="002F153F" w14:paraId="62E22A39" w14:textId="77777777" w:rsidTr="00A91BDB">
        <w:tc>
          <w:tcPr>
            <w:tcW w:w="1141" w:type="pct"/>
            <w:gridSpan w:val="2"/>
          </w:tcPr>
          <w:p w14:paraId="2FC0298C" w14:textId="77777777" w:rsidR="00CC7EEA" w:rsidRPr="002F153F" w:rsidRDefault="00D053CD" w:rsidP="00EB7050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3859" w:type="pct"/>
          </w:tcPr>
          <w:p w14:paraId="7A06B7D2" w14:textId="6E1DF799" w:rsidR="00CC7EEA" w:rsidRPr="002F153F" w:rsidRDefault="00D053CD" w:rsidP="00EB7050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выбранный</w:t>
            </w:r>
            <w:r w:rsidR="00F734B3">
              <w:t xml:space="preserve"> </w:t>
            </w:r>
            <w:r w:rsidRPr="002F153F">
              <w:t>кабинет.</w:t>
            </w:r>
          </w:p>
          <w:p w14:paraId="6EC6FCEE" w14:textId="44361468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нередактируемым</w:t>
            </w:r>
          </w:p>
        </w:tc>
      </w:tr>
      <w:tr w:rsidR="00CC7EEA" w:rsidRPr="002F153F" w14:paraId="3041FE70" w14:textId="77777777" w:rsidTr="00A91BDB">
        <w:tc>
          <w:tcPr>
            <w:tcW w:w="1141" w:type="pct"/>
            <w:gridSpan w:val="2"/>
          </w:tcPr>
          <w:p w14:paraId="197ABEFA" w14:textId="77777777" w:rsidR="00CC7EEA" w:rsidRPr="002F153F" w:rsidRDefault="00D053CD" w:rsidP="00EB7050">
            <w:pPr>
              <w:pStyle w:val="phtablecellleft"/>
            </w:pPr>
            <w:r w:rsidRPr="002F153F">
              <w:t>Время</w:t>
            </w:r>
          </w:p>
        </w:tc>
        <w:tc>
          <w:tcPr>
            <w:tcW w:w="3859" w:type="pct"/>
          </w:tcPr>
          <w:p w14:paraId="14FD3060" w14:textId="37A33B6F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желаемое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(при</w:t>
            </w:r>
            <w:r w:rsidR="00F734B3">
              <w:t xml:space="preserve"> </w:t>
            </w:r>
            <w:r w:rsidRPr="002F153F">
              <w:t>необходимости).</w:t>
            </w:r>
          </w:p>
          <w:p w14:paraId="50358527" w14:textId="23B5CACF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lastRenderedPageBreak/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умолчанию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значением,</w:t>
            </w:r>
            <w:r w:rsidR="00F734B3">
              <w:t xml:space="preserve"> </w:t>
            </w:r>
            <w:r w:rsidRPr="002F153F">
              <w:t>выбранным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предыдущем</w:t>
            </w:r>
            <w:r w:rsidR="00F734B3">
              <w:t xml:space="preserve"> </w:t>
            </w:r>
            <w:r w:rsidRPr="002F153F">
              <w:t>шаге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пациента</w:t>
            </w:r>
            <w:r w:rsidR="00B21D8E" w:rsidRPr="002F153F">
              <w:t>»</w:t>
            </w:r>
            <w:r w:rsidRPr="002F153F">
              <w:t>.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Живой</w:t>
            </w:r>
            <w:r w:rsidR="00F734B3">
              <w:t xml:space="preserve"> </w:t>
            </w:r>
            <w:r w:rsidRPr="002F153F">
              <w:t>очереди</w:t>
            </w:r>
            <w:r w:rsidR="00B21D8E" w:rsidRPr="002F153F">
              <w:t>»</w:t>
            </w:r>
          </w:p>
        </w:tc>
      </w:tr>
      <w:tr w:rsidR="00CC7EEA" w:rsidRPr="002F153F" w14:paraId="125B3FE6" w14:textId="77777777" w:rsidTr="00A91BDB">
        <w:tc>
          <w:tcPr>
            <w:tcW w:w="1141" w:type="pct"/>
            <w:gridSpan w:val="2"/>
          </w:tcPr>
          <w:p w14:paraId="6ECADD49" w14:textId="77777777" w:rsidR="00CC7EEA" w:rsidRPr="002F153F" w:rsidRDefault="00D053CD" w:rsidP="00EB7050">
            <w:pPr>
              <w:pStyle w:val="phtablecellleft"/>
            </w:pPr>
            <w:r w:rsidRPr="002F153F">
              <w:lastRenderedPageBreak/>
              <w:t>Длительность</w:t>
            </w:r>
          </w:p>
        </w:tc>
        <w:tc>
          <w:tcPr>
            <w:tcW w:w="3859" w:type="pct"/>
          </w:tcPr>
          <w:p w14:paraId="7798281C" w14:textId="7DECACE5" w:rsidR="00CC7EEA" w:rsidRPr="002F153F" w:rsidRDefault="00D053CD" w:rsidP="00EB7050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длительность</w:t>
            </w:r>
            <w:r w:rsidR="00F734B3">
              <w:t xml:space="preserve"> </w:t>
            </w:r>
            <w:r w:rsidRPr="002F153F">
              <w:t>приема</w:t>
            </w:r>
            <w:r w:rsidR="00F734B3">
              <w:t xml:space="preserve"> </w:t>
            </w:r>
            <w:r w:rsidRPr="002F153F">
              <w:t>врача/</w:t>
            </w:r>
            <w:r w:rsidR="00F734B3">
              <w:t xml:space="preserve"> </w:t>
            </w:r>
            <w:r w:rsidRPr="002F153F">
              <w:t>оказания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(при</w:t>
            </w:r>
            <w:r w:rsidR="00F734B3">
              <w:t xml:space="preserve"> </w:t>
            </w:r>
            <w:r w:rsidRPr="002F153F">
              <w:t>необходимости).</w:t>
            </w:r>
          </w:p>
          <w:p w14:paraId="2347BE46" w14:textId="5C19249D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умолчанию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значением,</w:t>
            </w:r>
            <w:r w:rsidR="00F734B3">
              <w:t xml:space="preserve"> </w:t>
            </w:r>
            <w:r w:rsidRPr="002F153F">
              <w:t>определенным</w:t>
            </w:r>
            <w:r w:rsidR="00F734B3">
              <w:t xml:space="preserve"> </w:t>
            </w:r>
            <w:r w:rsidRPr="002F153F">
              <w:t>настройками</w:t>
            </w:r>
          </w:p>
        </w:tc>
      </w:tr>
      <w:tr w:rsidR="00CC7EEA" w:rsidRPr="002F153F" w14:paraId="21D82677" w14:textId="77777777" w:rsidTr="00A91BDB">
        <w:tc>
          <w:tcPr>
            <w:tcW w:w="1141" w:type="pct"/>
            <w:gridSpan w:val="2"/>
          </w:tcPr>
          <w:p w14:paraId="51AF246F" w14:textId="77777777" w:rsidR="00CC7EEA" w:rsidRPr="002F153F" w:rsidRDefault="00D053CD" w:rsidP="00EB7050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3859" w:type="pct"/>
          </w:tcPr>
          <w:p w14:paraId="471593E9" w14:textId="45CC1EED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медицинскую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4CBC14F4" w14:textId="77777777" w:rsidTr="00A91BDB">
        <w:tc>
          <w:tcPr>
            <w:tcW w:w="1141" w:type="pct"/>
            <w:gridSpan w:val="2"/>
          </w:tcPr>
          <w:p w14:paraId="7C486E61" w14:textId="77777777" w:rsidR="00CC7EEA" w:rsidRPr="002F153F" w:rsidRDefault="00D053CD" w:rsidP="00EB7050">
            <w:pPr>
              <w:pStyle w:val="phtablecellleft"/>
            </w:pPr>
            <w:r w:rsidRPr="002F153F">
              <w:t>Биоматериал</w:t>
            </w:r>
          </w:p>
        </w:tc>
        <w:tc>
          <w:tcPr>
            <w:tcW w:w="3859" w:type="pct"/>
          </w:tcPr>
          <w:p w14:paraId="01BF8690" w14:textId="71D7B503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биоматериал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списка.</w:t>
            </w:r>
          </w:p>
          <w:p w14:paraId="2B99F797" w14:textId="5EAEE60A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доступно,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выбрана</w:t>
            </w:r>
            <w:r w:rsidR="00F734B3">
              <w:t xml:space="preserve"> </w:t>
            </w:r>
            <w:r w:rsidRPr="002F153F">
              <w:t>услуга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типом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Анализ</w:t>
            </w:r>
            <w:r w:rsidR="00B21D8E" w:rsidRPr="002F153F">
              <w:t>»</w:t>
            </w:r>
          </w:p>
        </w:tc>
      </w:tr>
      <w:tr w:rsidR="00CC7EEA" w:rsidRPr="002F153F" w14:paraId="0D12C308" w14:textId="77777777" w:rsidTr="00A91BDB">
        <w:tc>
          <w:tcPr>
            <w:tcW w:w="1141" w:type="pct"/>
            <w:gridSpan w:val="2"/>
          </w:tcPr>
          <w:p w14:paraId="667CAEDA" w14:textId="7C0E35E0" w:rsidR="00CC7EEA" w:rsidRPr="002F153F" w:rsidRDefault="00D053CD" w:rsidP="00EB7050">
            <w:pPr>
              <w:pStyle w:val="phtablecellleft"/>
            </w:pPr>
            <w:r w:rsidRPr="002F153F">
              <w:t>Имеются</w:t>
            </w:r>
            <w:r w:rsidR="00F734B3">
              <w:t xml:space="preserve"> </w:t>
            </w:r>
            <w:r w:rsidRPr="002F153F">
              <w:t>составные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="00EB7050" w:rsidRPr="002F153F">
              <w:t>–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подуслуги</w:t>
            </w:r>
          </w:p>
        </w:tc>
        <w:tc>
          <w:tcPr>
            <w:tcW w:w="3859" w:type="pct"/>
          </w:tcPr>
          <w:p w14:paraId="584CD5B5" w14:textId="74075BA7" w:rsidR="00CC7EEA" w:rsidRPr="002F153F" w:rsidRDefault="00D053CD" w:rsidP="00EB7050">
            <w:pPr>
              <w:pStyle w:val="phtablecellleft"/>
            </w:pP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определения</w:t>
            </w:r>
            <w:r w:rsidR="00F734B3">
              <w:t xml:space="preserve"> </w:t>
            </w:r>
            <w:r w:rsidRPr="002F153F">
              <w:t>состава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услуги.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флажки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необходимых</w:t>
            </w:r>
            <w:r w:rsidR="00F734B3">
              <w:t xml:space="preserve"> </w:t>
            </w:r>
            <w:r w:rsidRPr="002F153F">
              <w:t>медицинских</w:t>
            </w:r>
            <w:r w:rsidR="00F734B3">
              <w:t xml:space="preserve"> </w:t>
            </w:r>
            <w:r w:rsidRPr="002F153F">
              <w:t>услуг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ссылку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выбрать</w:t>
            </w:r>
            <w:r w:rsidR="00F734B3">
              <w:t xml:space="preserve"> </w:t>
            </w:r>
            <w:r w:rsidRPr="002F153F">
              <w:t>все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одновременного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всех</w:t>
            </w:r>
            <w:r w:rsidR="00F734B3">
              <w:t xml:space="preserve"> </w:t>
            </w:r>
            <w:r w:rsidRPr="002F153F">
              <w:t>услуг.</w:t>
            </w:r>
          </w:p>
          <w:p w14:paraId="16AF6BE7" w14:textId="77777777" w:rsidR="00CC7EEA" w:rsidRPr="002F153F" w:rsidRDefault="00D053CD" w:rsidP="00A479A1">
            <w:pPr>
              <w:pStyle w:val="phtablecellleft"/>
              <w:keepNext/>
              <w:rPr>
                <w:spacing w:val="20"/>
              </w:rPr>
            </w:pPr>
            <w:r w:rsidRPr="002F153F">
              <w:rPr>
                <w:spacing w:val="20"/>
              </w:rPr>
              <w:t>Примечания</w:t>
            </w:r>
          </w:p>
          <w:p w14:paraId="62CB4D04" w14:textId="067D18B0" w:rsidR="00CC7EEA" w:rsidRPr="002F153F" w:rsidRDefault="00EB7050" w:rsidP="00EB7050">
            <w:pPr>
              <w:pStyle w:val="phtablecellleft"/>
            </w:pPr>
            <w:r w:rsidRPr="002F153F">
              <w:t>1</w:t>
            </w:r>
            <w:r w:rsidR="00A479A1">
              <w:t> </w:t>
            </w:r>
            <w:r w:rsidR="00D053CD" w:rsidRPr="002F153F">
              <w:t>Данная</w:t>
            </w:r>
            <w:r w:rsidR="00F734B3">
              <w:t xml:space="preserve"> </w:t>
            </w:r>
            <w:r w:rsidR="00D053CD" w:rsidRPr="002F153F">
              <w:t>группа</w:t>
            </w:r>
            <w:r w:rsidR="00F734B3">
              <w:t xml:space="preserve"> </w:t>
            </w:r>
            <w:r w:rsidR="00D053CD" w:rsidRPr="002F153F">
              <w:t>полей</w:t>
            </w:r>
            <w:r w:rsidR="00F734B3">
              <w:t xml:space="preserve"> </w:t>
            </w:r>
            <w:r w:rsidR="00D053CD" w:rsidRPr="002F153F">
              <w:t>отображается</w:t>
            </w:r>
            <w:r w:rsidR="00F734B3">
              <w:t xml:space="preserve"> 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выборе</w:t>
            </w:r>
            <w:r w:rsidR="00F734B3">
              <w:t xml:space="preserve"> </w:t>
            </w:r>
            <w:r w:rsidR="00D053CD" w:rsidRPr="002F153F">
              <w:t>составной</w:t>
            </w:r>
            <w:r w:rsidR="00F734B3">
              <w:t xml:space="preserve"> </w:t>
            </w:r>
            <w:r w:rsidR="00D053CD" w:rsidRPr="002F153F">
              <w:t>медицинской</w:t>
            </w:r>
            <w:r w:rsidR="00F734B3">
              <w:t xml:space="preserve"> </w:t>
            </w:r>
            <w:r w:rsidR="00D053CD" w:rsidRPr="002F153F">
              <w:t>услуги.</w:t>
            </w:r>
          </w:p>
          <w:p w14:paraId="2C5672F6" w14:textId="22693827" w:rsidR="00CC7EEA" w:rsidRPr="002F153F" w:rsidRDefault="00EB7050" w:rsidP="00EB7050">
            <w:pPr>
              <w:pStyle w:val="phtablecellleft"/>
            </w:pPr>
            <w:r w:rsidRPr="002F153F">
              <w:t>2</w:t>
            </w:r>
            <w:r w:rsidR="00A479A1">
              <w:t> 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необходимости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строке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услугой</w:t>
            </w:r>
            <w:r w:rsidR="00F734B3">
              <w:t xml:space="preserve"> </w:t>
            </w:r>
            <w:r w:rsidR="00D053CD" w:rsidRPr="002F153F">
              <w:t>можно</w:t>
            </w:r>
            <w:r w:rsidR="00F734B3">
              <w:t xml:space="preserve"> </w:t>
            </w:r>
            <w:r w:rsidR="00D053CD" w:rsidRPr="002F153F">
              <w:t>ввести</w:t>
            </w:r>
            <w:r w:rsidR="00F734B3">
              <w:t xml:space="preserve"> </w:t>
            </w:r>
            <w:r w:rsidR="00D053CD" w:rsidRPr="002F153F">
              <w:t>вручную</w:t>
            </w:r>
            <w:r w:rsidR="00F734B3">
              <w:t xml:space="preserve"> </w:t>
            </w:r>
            <w:r w:rsidR="00D053CD" w:rsidRPr="002F153F">
              <w:t>комментарий.</w:t>
            </w:r>
          </w:p>
          <w:p w14:paraId="0B851F69" w14:textId="2F8F7F0D" w:rsidR="00CC7EEA" w:rsidRPr="002F153F" w:rsidRDefault="00EB7050" w:rsidP="00A479A1">
            <w:pPr>
              <w:pStyle w:val="phtablecellleft"/>
            </w:pPr>
            <w:r w:rsidRPr="002F153F">
              <w:t>3</w:t>
            </w:r>
            <w:r w:rsidR="00A479A1">
              <w:t> </w:t>
            </w:r>
            <w:r w:rsidR="00D053CD" w:rsidRPr="002F153F">
              <w:t>Настройка</w:t>
            </w:r>
            <w:r w:rsidR="00F734B3">
              <w:t xml:space="preserve"> </w:t>
            </w:r>
            <w:r w:rsidR="00D053CD" w:rsidRPr="002F153F">
              <w:t>составных</w:t>
            </w:r>
            <w:r w:rsidR="00F734B3">
              <w:t xml:space="preserve"> </w:t>
            </w:r>
            <w:r w:rsidR="00D053CD" w:rsidRPr="002F153F">
              <w:t>услуг</w:t>
            </w:r>
            <w:r w:rsidR="00F734B3">
              <w:t xml:space="preserve"> </w:t>
            </w:r>
            <w:r w:rsidR="00D053CD" w:rsidRPr="002F153F">
              <w:t>описана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руководстве</w:t>
            </w:r>
            <w:r w:rsidR="00F734B3">
              <w:t xml:space="preserve"> </w:t>
            </w:r>
            <w:r w:rsidR="00D053CD" w:rsidRPr="002F153F">
              <w:t>администратора</w:t>
            </w:r>
            <w:r w:rsidR="00F734B3">
              <w:t xml:space="preserve"> </w:t>
            </w:r>
            <w:r w:rsidR="00B21D8E" w:rsidRPr="002F153F">
              <w:t>«</w:t>
            </w:r>
            <w:r w:rsidR="003C790E">
              <w:t>Администрирование</w:t>
            </w:r>
            <w:r w:rsidR="00B21D8E" w:rsidRPr="002F153F">
              <w:t>»</w:t>
            </w:r>
          </w:p>
        </w:tc>
      </w:tr>
      <w:tr w:rsidR="00CC7EEA" w:rsidRPr="002F153F" w14:paraId="326C8D1D" w14:textId="77777777" w:rsidTr="00A91BDB">
        <w:tc>
          <w:tcPr>
            <w:tcW w:w="1141" w:type="pct"/>
            <w:gridSpan w:val="2"/>
          </w:tcPr>
          <w:p w14:paraId="23D0D31D" w14:textId="77777777" w:rsidR="00CC7EEA" w:rsidRPr="002F153F" w:rsidRDefault="00D053CD" w:rsidP="002F153F">
            <w:pPr>
              <w:pStyle w:val="phtablecellleft"/>
            </w:pPr>
            <w:r w:rsidRPr="002F153F">
              <w:t>Врач</w:t>
            </w:r>
          </w:p>
        </w:tc>
        <w:tc>
          <w:tcPr>
            <w:tcW w:w="3859" w:type="pct"/>
          </w:tcPr>
          <w:p w14:paraId="1D3FC4C5" w14:textId="5B4203CD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2E80D39C" w14:textId="77777777" w:rsidTr="00A91BDB">
        <w:tc>
          <w:tcPr>
            <w:tcW w:w="1141" w:type="pct"/>
            <w:gridSpan w:val="2"/>
          </w:tcPr>
          <w:p w14:paraId="096E5952" w14:textId="12AF87B6" w:rsidR="00CC7EEA" w:rsidRPr="002F153F" w:rsidRDefault="00D053CD" w:rsidP="002F153F">
            <w:pPr>
              <w:pStyle w:val="phtablecellleft"/>
            </w:pPr>
            <w:r w:rsidRPr="002F153F">
              <w:t>Первичный</w:t>
            </w:r>
            <w:r w:rsidR="00F734B3">
              <w:t xml:space="preserve"> </w:t>
            </w:r>
            <w:r w:rsidRPr="002F153F">
              <w:t>прием</w:t>
            </w:r>
          </w:p>
        </w:tc>
        <w:tc>
          <w:tcPr>
            <w:tcW w:w="3859" w:type="pct"/>
          </w:tcPr>
          <w:p w14:paraId="696552B6" w14:textId="3FE1D33F" w:rsidR="00CC7EEA" w:rsidRPr="002F153F" w:rsidRDefault="00D053CD" w:rsidP="00EB7050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прием,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записывается</w:t>
            </w:r>
            <w:r w:rsidR="00F734B3">
              <w:t xml:space="preserve"> </w:t>
            </w:r>
            <w:r w:rsidRPr="002F153F">
              <w:t>пациент,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первичным.</w:t>
            </w:r>
          </w:p>
          <w:p w14:paraId="6F230B99" w14:textId="412679EB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Исходя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настроек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данный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может</w:t>
            </w:r>
            <w:r w:rsidR="00F734B3">
              <w:t xml:space="preserve"> </w:t>
            </w:r>
            <w:r w:rsidRPr="002F153F">
              <w:t>быть</w:t>
            </w:r>
            <w:r w:rsidR="00F734B3">
              <w:t xml:space="preserve"> </w:t>
            </w:r>
            <w:r w:rsidRPr="002F153F">
              <w:t>установлен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умолчанию</w:t>
            </w:r>
          </w:p>
        </w:tc>
      </w:tr>
      <w:tr w:rsidR="00CC7EEA" w:rsidRPr="002F153F" w14:paraId="6EEC57AF" w14:textId="77777777" w:rsidTr="00A91BDB">
        <w:tc>
          <w:tcPr>
            <w:tcW w:w="1141" w:type="pct"/>
            <w:gridSpan w:val="2"/>
          </w:tcPr>
          <w:p w14:paraId="1F42D839" w14:textId="706ABC04" w:rsidR="00CC7EEA" w:rsidRPr="002F153F" w:rsidRDefault="00D053CD" w:rsidP="002F153F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записи</w:t>
            </w:r>
          </w:p>
        </w:tc>
        <w:tc>
          <w:tcPr>
            <w:tcW w:w="3859" w:type="pct"/>
          </w:tcPr>
          <w:p w14:paraId="626DC04C" w14:textId="65E4A3A0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списка.</w:t>
            </w:r>
            <w:r w:rsidR="00F734B3">
              <w:t xml:space="preserve"> </w:t>
            </w:r>
            <w:r w:rsidRPr="002F153F">
              <w:t>Возможные</w:t>
            </w:r>
            <w:r w:rsidR="00F734B3">
              <w:t xml:space="preserve"> </w:t>
            </w:r>
            <w:r w:rsidRPr="002F153F">
              <w:t>значения:</w:t>
            </w:r>
          </w:p>
          <w:p w14:paraId="2777094A" w14:textId="39856A0F" w:rsidR="00CC7EEA" w:rsidRPr="002F153F" w:rsidRDefault="00B21D8E" w:rsidP="00EB7050">
            <w:pPr>
              <w:pStyle w:val="phtableitemizedlist1"/>
            </w:pPr>
            <w:r w:rsidRPr="002F153F">
              <w:t>«</w:t>
            </w:r>
            <w:r w:rsidR="00D053CD" w:rsidRPr="002F153F">
              <w:t>Обычная</w:t>
            </w:r>
            <w:r w:rsidRPr="002F153F">
              <w:t>»</w:t>
            </w:r>
            <w:r w:rsidR="00F734B3">
              <w:t xml:space="preserve"> </w:t>
            </w:r>
            <w:r w:rsidR="00D053CD" w:rsidRPr="002F153F">
              <w:t>–</w:t>
            </w:r>
            <w:r w:rsidR="00F734B3">
              <w:t xml:space="preserve"> </w:t>
            </w:r>
            <w:r w:rsidR="00D053CD" w:rsidRPr="002F153F">
              <w:t>записи</w:t>
            </w:r>
            <w:r w:rsidR="00F734B3">
              <w:t xml:space="preserve"> </w:t>
            </w:r>
            <w:r w:rsidR="00D053CD" w:rsidRPr="002F153F">
              <w:t>через</w:t>
            </w:r>
            <w:r w:rsidR="00F734B3">
              <w:t xml:space="preserve"> </w:t>
            </w:r>
            <w:r w:rsidR="006549D6">
              <w:t>Систему</w:t>
            </w:r>
            <w:r w:rsidR="00D053CD" w:rsidRPr="002F153F">
              <w:t>;</w:t>
            </w:r>
          </w:p>
          <w:p w14:paraId="1CAC2205" w14:textId="71891BA4" w:rsidR="00CC7EEA" w:rsidRPr="002F153F" w:rsidRDefault="00B21D8E" w:rsidP="00EB7050">
            <w:pPr>
              <w:pStyle w:val="phtableitemizedlist1"/>
            </w:pPr>
            <w:r w:rsidRPr="002F153F">
              <w:t>«</w:t>
            </w:r>
            <w:r w:rsidR="00D053CD" w:rsidRPr="002F153F">
              <w:t>По</w:t>
            </w:r>
            <w:r w:rsidR="00F734B3">
              <w:t xml:space="preserve"> </w:t>
            </w:r>
            <w:r w:rsidR="00D053CD" w:rsidRPr="002F153F">
              <w:t>телефону</w:t>
            </w:r>
            <w:r w:rsidRPr="002F153F">
              <w:t>»</w:t>
            </w:r>
            <w:r w:rsidR="00F734B3">
              <w:t xml:space="preserve"> </w:t>
            </w:r>
            <w:r w:rsidR="00D053CD" w:rsidRPr="002F153F">
              <w:t>–</w:t>
            </w:r>
            <w:r w:rsidR="00F734B3">
              <w:t xml:space="preserve"> </w:t>
            </w:r>
            <w:r w:rsidR="00D053CD" w:rsidRPr="002F153F">
              <w:t>записи,</w:t>
            </w:r>
            <w:r w:rsidR="00F734B3">
              <w:t xml:space="preserve"> </w:t>
            </w:r>
            <w:r w:rsidR="00D053CD" w:rsidRPr="002F153F">
              <w:t>принятые</w:t>
            </w:r>
            <w:r w:rsidR="00F734B3">
              <w:t xml:space="preserve"> </w:t>
            </w:r>
            <w:r w:rsidR="00D053CD" w:rsidRPr="002F153F">
              <w:t>по</w:t>
            </w:r>
            <w:r w:rsidR="00F734B3">
              <w:t xml:space="preserve"> </w:t>
            </w:r>
            <w:r w:rsidR="00D053CD" w:rsidRPr="002F153F">
              <w:t>телефону;</w:t>
            </w:r>
          </w:p>
          <w:p w14:paraId="12A1CDE5" w14:textId="014B7194" w:rsidR="00CC7EEA" w:rsidRPr="002F153F" w:rsidRDefault="00B21D8E" w:rsidP="00EB7050">
            <w:pPr>
              <w:pStyle w:val="phtableitemizedlist1"/>
            </w:pPr>
            <w:r w:rsidRPr="002F153F">
              <w:t>«</w:t>
            </w:r>
            <w:r w:rsidR="00D053CD" w:rsidRPr="002F153F">
              <w:t>Удалённо</w:t>
            </w:r>
            <w:r w:rsidRPr="002F153F">
              <w:t>»</w:t>
            </w:r>
            <w:r w:rsidR="00F734B3">
              <w:t xml:space="preserve"> </w:t>
            </w:r>
            <w:r w:rsidR="00D053CD" w:rsidRPr="002F153F">
              <w:t>–</w:t>
            </w:r>
            <w:r w:rsidR="00F734B3">
              <w:t xml:space="preserve"> </w:t>
            </w:r>
            <w:r w:rsidR="00D053CD" w:rsidRPr="002F153F">
              <w:t>записи,</w:t>
            </w:r>
            <w:r w:rsidR="00F734B3">
              <w:t xml:space="preserve"> </w:t>
            </w:r>
            <w:r w:rsidR="00D053CD" w:rsidRPr="002F153F">
              <w:t>полученные</w:t>
            </w:r>
            <w:r w:rsidR="00F734B3">
              <w:t xml:space="preserve"> </w:t>
            </w:r>
            <w:r w:rsidR="00D053CD" w:rsidRPr="002F153F">
              <w:t>из</w:t>
            </w:r>
            <w:r w:rsidR="00F734B3">
              <w:t xml:space="preserve"> </w:t>
            </w:r>
            <w:r w:rsidR="00D053CD" w:rsidRPr="002F153F">
              <w:t>других</w:t>
            </w:r>
            <w:r w:rsidR="00F734B3">
              <w:t xml:space="preserve"> </w:t>
            </w:r>
            <w:r w:rsidR="00D053CD" w:rsidRPr="002F153F">
              <w:t>МО</w:t>
            </w:r>
            <w:r w:rsidR="00F734B3">
              <w:t xml:space="preserve"> </w:t>
            </w:r>
            <w:r w:rsidR="00D053CD" w:rsidRPr="002F153F">
              <w:t>(в</w:t>
            </w:r>
            <w:r w:rsidR="00F734B3">
              <w:t xml:space="preserve"> </w:t>
            </w:r>
            <w:r w:rsidR="00D053CD" w:rsidRPr="002F153F">
              <w:t>том</w:t>
            </w:r>
            <w:r w:rsidR="00F734B3">
              <w:t xml:space="preserve"> </w:t>
            </w:r>
            <w:r w:rsidR="00D053CD" w:rsidRPr="002F153F">
              <w:t>числе</w:t>
            </w:r>
            <w:r w:rsidR="00F734B3">
              <w:t xml:space="preserve"> </w:t>
            </w:r>
            <w:r w:rsidR="00D053CD" w:rsidRPr="002F153F">
              <w:t>из</w:t>
            </w:r>
            <w:r w:rsidR="00F734B3">
              <w:t xml:space="preserve"> </w:t>
            </w:r>
            <w:r w:rsidR="00D053CD" w:rsidRPr="002F153F">
              <w:t>другой</w:t>
            </w:r>
            <w:r w:rsidR="00F734B3">
              <w:t xml:space="preserve"> </w:t>
            </w:r>
            <w:r w:rsidR="00D053CD" w:rsidRPr="002F153F">
              <w:t>поликлиники,</w:t>
            </w:r>
            <w:r w:rsidR="00F734B3">
              <w:t xml:space="preserve"> </w:t>
            </w:r>
            <w:r w:rsidR="00D053CD" w:rsidRPr="002F153F">
              <w:t>СМП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роддома);</w:t>
            </w:r>
          </w:p>
          <w:p w14:paraId="646486E2" w14:textId="29071C62" w:rsidR="00CC7EEA" w:rsidRPr="002F153F" w:rsidRDefault="00B21D8E" w:rsidP="00EB7050">
            <w:pPr>
              <w:pStyle w:val="phtableitemizedlist1"/>
            </w:pPr>
            <w:r w:rsidRPr="002F153F">
              <w:t>«</w:t>
            </w:r>
            <w:r w:rsidR="00D053CD" w:rsidRPr="002F153F">
              <w:t>Интернет</w:t>
            </w:r>
            <w:r w:rsidRPr="002F153F">
              <w:t>»</w:t>
            </w:r>
            <w:r w:rsidR="00F734B3">
              <w:t xml:space="preserve"> </w:t>
            </w:r>
            <w:r w:rsidR="00D053CD" w:rsidRPr="002F153F">
              <w:t>–</w:t>
            </w:r>
            <w:r w:rsidR="00F734B3">
              <w:t xml:space="preserve"> </w:t>
            </w:r>
            <w:r w:rsidR="00D053CD" w:rsidRPr="002F153F">
              <w:t>записи,</w:t>
            </w:r>
            <w:r w:rsidR="00F734B3">
              <w:t xml:space="preserve"> </w:t>
            </w:r>
            <w:r w:rsidR="00D053CD" w:rsidRPr="002F153F">
              <w:t>полученные</w:t>
            </w:r>
            <w:r w:rsidR="00F734B3">
              <w:t xml:space="preserve"> </w:t>
            </w:r>
            <w:r w:rsidR="00D053CD" w:rsidRPr="002F153F">
              <w:t>из</w:t>
            </w:r>
            <w:r w:rsidR="00F734B3">
              <w:t xml:space="preserve"> </w:t>
            </w:r>
            <w:r w:rsidR="00D053CD" w:rsidRPr="002F153F">
              <w:t>внешних</w:t>
            </w:r>
            <w:r w:rsidR="00F734B3">
              <w:t xml:space="preserve"> </w:t>
            </w:r>
            <w:r w:rsidR="00D053CD" w:rsidRPr="002F153F">
              <w:t>систем</w:t>
            </w:r>
            <w:r w:rsidR="00F734B3">
              <w:t xml:space="preserve"> </w:t>
            </w:r>
            <w:r w:rsidR="00D053CD" w:rsidRPr="002F153F">
              <w:t>(например,</w:t>
            </w:r>
            <w:r w:rsidR="00F734B3">
              <w:t xml:space="preserve"> </w:t>
            </w:r>
            <w:r w:rsidR="00D053CD" w:rsidRPr="002F153F">
              <w:t>ЕР/ЕПГУ</w:t>
            </w:r>
            <w:r w:rsidR="00F734B3">
              <w:t xml:space="preserve"> </w:t>
            </w:r>
            <w:r w:rsidR="00D053CD" w:rsidRPr="002F153F">
              <w:t>и</w:t>
            </w:r>
            <w:r w:rsidR="00F734B3">
              <w:t xml:space="preserve"> </w:t>
            </w:r>
            <w:r w:rsidR="00D053CD" w:rsidRPr="002F153F">
              <w:t>т.д.);</w:t>
            </w:r>
          </w:p>
          <w:p w14:paraId="7F976AE2" w14:textId="3706C1EB" w:rsidR="00CC7EEA" w:rsidRPr="002F153F" w:rsidRDefault="00B21D8E" w:rsidP="00EB7050">
            <w:pPr>
              <w:pStyle w:val="phtableitemizedlist1"/>
            </w:pPr>
            <w:r w:rsidRPr="002F153F">
              <w:t>«</w:t>
            </w:r>
            <w:r w:rsidR="00D053CD" w:rsidRPr="002F153F">
              <w:t>Call-центр</w:t>
            </w:r>
            <w:r w:rsidRPr="002F153F">
              <w:t>»</w:t>
            </w:r>
            <w:r w:rsidR="00F734B3">
              <w:t xml:space="preserve"> </w:t>
            </w:r>
            <w:r w:rsidR="00D053CD" w:rsidRPr="002F153F">
              <w:t>–</w:t>
            </w:r>
            <w:r w:rsidR="00F734B3">
              <w:t xml:space="preserve"> </w:t>
            </w:r>
            <w:r w:rsidR="00D053CD" w:rsidRPr="002F153F">
              <w:t>записи,</w:t>
            </w:r>
            <w:r w:rsidR="00F734B3">
              <w:t xml:space="preserve"> </w:t>
            </w:r>
            <w:r w:rsidR="00D053CD" w:rsidRPr="002F153F">
              <w:t>переданные</w:t>
            </w:r>
            <w:r w:rsidR="00F734B3">
              <w:t xml:space="preserve"> </w:t>
            </w:r>
            <w:r w:rsidR="00D053CD" w:rsidRPr="002F153F">
              <w:t>из</w:t>
            </w:r>
            <w:r w:rsidR="00F734B3">
              <w:t xml:space="preserve"> </w:t>
            </w:r>
            <w:r w:rsidR="00D053CD" w:rsidRPr="002F153F">
              <w:t>колл-центра</w:t>
            </w:r>
          </w:p>
        </w:tc>
      </w:tr>
      <w:tr w:rsidR="00CC7EEA" w:rsidRPr="002F153F" w14:paraId="390CE5C0" w14:textId="77777777" w:rsidTr="00A91BDB">
        <w:tc>
          <w:tcPr>
            <w:tcW w:w="1141" w:type="pct"/>
            <w:gridSpan w:val="2"/>
          </w:tcPr>
          <w:p w14:paraId="7BECD0E0" w14:textId="3DC7E880" w:rsidR="00CC7EEA" w:rsidRPr="002F153F" w:rsidRDefault="00D053CD" w:rsidP="002F153F">
            <w:pPr>
              <w:pStyle w:val="phtablecellleft"/>
            </w:pPr>
            <w:r w:rsidRPr="002F153F">
              <w:t>Безымянная</w:t>
            </w:r>
            <w:r w:rsidR="00F734B3">
              <w:t xml:space="preserve"> </w:t>
            </w: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</w:p>
        </w:tc>
        <w:tc>
          <w:tcPr>
            <w:tcW w:w="3859" w:type="pct"/>
          </w:tcPr>
          <w:p w14:paraId="47162EC4" w14:textId="37F36559" w:rsidR="00CC7EEA" w:rsidRPr="002F153F" w:rsidRDefault="00D053CD" w:rsidP="00EB7050">
            <w:pPr>
              <w:pStyle w:val="phtablecellleft"/>
            </w:pP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внесения</w:t>
            </w:r>
            <w:r w:rsidR="00F734B3">
              <w:t xml:space="preserve"> </w:t>
            </w:r>
            <w:r w:rsidRPr="002F153F">
              <w:t>данных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виде</w:t>
            </w:r>
            <w:r w:rsidR="00F734B3">
              <w:t xml:space="preserve"> </w:t>
            </w:r>
            <w:r w:rsidRPr="002F153F">
              <w:t>оплаты</w:t>
            </w:r>
          </w:p>
        </w:tc>
      </w:tr>
      <w:tr w:rsidR="00CC7EEA" w:rsidRPr="002F153F" w14:paraId="60F2D5BB" w14:textId="77777777" w:rsidTr="00A91BDB">
        <w:tc>
          <w:tcPr>
            <w:tcW w:w="222" w:type="pct"/>
          </w:tcPr>
          <w:p w14:paraId="3ED6DAB4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53911111" w14:textId="52453C70" w:rsidR="00CC7EEA" w:rsidRPr="002F153F" w:rsidRDefault="00D053CD" w:rsidP="002F153F">
            <w:pPr>
              <w:pStyle w:val="phtablecellleft"/>
            </w:pP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</w:p>
        </w:tc>
        <w:tc>
          <w:tcPr>
            <w:tcW w:w="3859" w:type="pct"/>
          </w:tcPr>
          <w:p w14:paraId="7F48A5AB" w14:textId="60E92E52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списка.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необходимости</w:t>
            </w:r>
            <w:r w:rsidR="00F734B3">
              <w:t xml:space="preserve"> </w:t>
            </w:r>
            <w:r w:rsidRPr="002F153F">
              <w:t>добавления</w:t>
            </w:r>
            <w:r w:rsidR="00F734B3">
              <w:t xml:space="preserve"> </w:t>
            </w:r>
            <w:r w:rsidRPr="002F153F">
              <w:t>дополнительного</w:t>
            </w:r>
            <w:r w:rsidR="00F734B3">
              <w:t xml:space="preserve"> </w:t>
            </w:r>
            <w:r w:rsidRPr="002F153F">
              <w:t>вида</w:t>
            </w:r>
            <w:r w:rsidR="00F734B3">
              <w:t xml:space="preserve"> </w:t>
            </w:r>
            <w:r w:rsidRPr="002F153F">
              <w:t>оплаты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05B6F3CD" wp14:editId="13D541F9">
                  <wp:extent cx="200025" cy="190500"/>
                  <wp:effectExtent l="19050" t="19050" r="28575" b="19050"/>
                  <wp:docPr id="100044" name="Рисунок 100044" descr="_scroll_external/attachments/image2023-7-4_11-13-21-50e4ccd1df1495f863ebc8f9f804e863b058644cd86265c15f0a27b4be920d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51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,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чего</w:t>
            </w:r>
            <w:r w:rsidR="00F734B3">
              <w:t xml:space="preserve"> </w:t>
            </w:r>
            <w:r w:rsidRPr="002F153F">
              <w:t>отобразятся</w:t>
            </w:r>
            <w:r w:rsidR="00F734B3">
              <w:t xml:space="preserve"> </w:t>
            </w:r>
            <w:r w:rsidRPr="002F153F">
              <w:t>дополнительные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Сумма</w:t>
            </w:r>
            <w:r w:rsidR="00B21D8E" w:rsidRPr="002F153F">
              <w:t>»</w:t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удаления</w:t>
            </w:r>
            <w:r w:rsidR="00F734B3">
              <w:t xml:space="preserve"> </w:t>
            </w:r>
            <w:r w:rsidRPr="002F153F">
              <w:t>дополнительного</w:t>
            </w:r>
            <w:r w:rsidR="00F734B3">
              <w:t xml:space="preserve"> </w:t>
            </w:r>
            <w:r w:rsidRPr="002F153F">
              <w:t>вида</w:t>
            </w:r>
            <w:r w:rsidR="00F734B3">
              <w:t xml:space="preserve"> </w:t>
            </w:r>
            <w:r w:rsidRPr="002F153F">
              <w:t>оплаты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871941A" wp14:editId="0B25FDE0">
                  <wp:extent cx="180975" cy="190500"/>
                  <wp:effectExtent l="19050" t="19050" r="28575" b="19050"/>
                  <wp:docPr id="100045" name="Рисунок 100045" descr="_scroll_external/attachments/image2023-7-4_11-19-24-739665df438fbe6accfb075f03b65bb11e56395a8ceec263c2a4112899c773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4823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</w:p>
          <w:p w14:paraId="210891ED" w14:textId="77777777" w:rsidR="00CC7EEA" w:rsidRPr="002F153F" w:rsidRDefault="00D053CD" w:rsidP="00A479A1">
            <w:pPr>
              <w:pStyle w:val="phtablecellleft"/>
              <w:keepNext/>
              <w:rPr>
                <w:spacing w:val="20"/>
              </w:rPr>
            </w:pPr>
            <w:r w:rsidRPr="002F153F">
              <w:rPr>
                <w:spacing w:val="20"/>
              </w:rPr>
              <w:t>Примечания</w:t>
            </w:r>
          </w:p>
          <w:p w14:paraId="60D2EDDD" w14:textId="72BCD363" w:rsidR="00CC7EEA" w:rsidRPr="002F153F" w:rsidRDefault="00EB7050" w:rsidP="00EB7050">
            <w:pPr>
              <w:pStyle w:val="phtablecellleft"/>
            </w:pPr>
            <w:r w:rsidRPr="002F153F">
              <w:t>1</w:t>
            </w:r>
            <w:r w:rsidR="00A479A1">
              <w:t> </w:t>
            </w:r>
            <w:r w:rsidR="00D053CD" w:rsidRPr="002F153F">
              <w:t>Добавление</w:t>
            </w:r>
            <w:r w:rsidR="00F734B3">
              <w:t xml:space="preserve"> </w:t>
            </w:r>
            <w:r w:rsidR="00D053CD" w:rsidRPr="002F153F">
              <w:t>дополнительного</w:t>
            </w:r>
            <w:r w:rsidR="00F734B3">
              <w:t xml:space="preserve"> </w:t>
            </w:r>
            <w:r w:rsidR="00D053CD" w:rsidRPr="002F153F">
              <w:t>вида</w:t>
            </w:r>
            <w:r w:rsidR="00F734B3">
              <w:t xml:space="preserve"> </w:t>
            </w:r>
            <w:r w:rsidR="00D053CD" w:rsidRPr="002F153F">
              <w:t>оплаты</w:t>
            </w:r>
            <w:r w:rsidR="00F734B3">
              <w:t xml:space="preserve"> </w:t>
            </w:r>
            <w:r w:rsidR="00D053CD" w:rsidRPr="002F153F">
              <w:t>доступно</w:t>
            </w:r>
            <w:r w:rsidR="00F734B3">
              <w:t xml:space="preserve"> </w:t>
            </w:r>
            <w:r w:rsidR="00D053CD" w:rsidRPr="002F153F">
              <w:t>только</w:t>
            </w:r>
            <w:r w:rsidR="00F734B3">
              <w:t xml:space="preserve"> 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выборе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Вид</w:t>
            </w:r>
            <w:r w:rsidR="00F734B3">
              <w:t xml:space="preserve"> </w:t>
            </w:r>
            <w:r w:rsidR="00D053CD" w:rsidRPr="002F153F">
              <w:t>оплаты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коммерческого</w:t>
            </w:r>
            <w:r w:rsidR="00F734B3">
              <w:t xml:space="preserve"> </w:t>
            </w:r>
            <w:r w:rsidR="00D053CD" w:rsidRPr="002F153F">
              <w:t>вида</w:t>
            </w:r>
            <w:r w:rsidR="00F734B3">
              <w:t xml:space="preserve"> </w:t>
            </w:r>
            <w:r w:rsidR="00D053CD" w:rsidRPr="002F153F">
              <w:t>оплаты.</w:t>
            </w:r>
          </w:p>
          <w:p w14:paraId="16FC1D0A" w14:textId="01E861C4" w:rsidR="00CC7EEA" w:rsidRPr="002F153F" w:rsidRDefault="00EB7050" w:rsidP="00A479A1">
            <w:pPr>
              <w:pStyle w:val="phtablecellleft"/>
            </w:pPr>
            <w:r w:rsidRPr="002F153F">
              <w:lastRenderedPageBreak/>
              <w:t>2</w:t>
            </w:r>
            <w:r w:rsidR="00A479A1">
              <w:t> </w:t>
            </w:r>
            <w:r w:rsidR="00D053CD" w:rsidRPr="002F153F">
              <w:t>Поле</w:t>
            </w:r>
            <w:r w:rsidR="00F734B3">
              <w:t xml:space="preserve"> </w:t>
            </w:r>
            <w:r w:rsidR="00D053CD" w:rsidRPr="002F153F">
              <w:t>заполняется</w:t>
            </w:r>
            <w:r w:rsidR="00F734B3">
              <w:t xml:space="preserve"> </w:t>
            </w:r>
            <w:r w:rsidR="00D053CD" w:rsidRPr="002F153F">
              <w:t>автоматически</w:t>
            </w:r>
            <w:r w:rsidR="00F734B3">
              <w:t xml:space="preserve"> 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выборе</w:t>
            </w:r>
            <w:r w:rsidR="00F734B3">
              <w:t xml:space="preserve"> </w:t>
            </w:r>
            <w:r w:rsidR="00D053CD" w:rsidRPr="002F153F">
              <w:t>того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иного</w:t>
            </w:r>
            <w:r w:rsidR="00F734B3">
              <w:t xml:space="preserve"> </w:t>
            </w:r>
            <w:r w:rsidR="00D053CD" w:rsidRPr="002F153F">
              <w:t>типа</w:t>
            </w:r>
            <w:r w:rsidR="00F734B3">
              <w:t xml:space="preserve"> </w:t>
            </w:r>
            <w:r w:rsidR="00D053CD" w:rsidRPr="002F153F">
              <w:t>интервала</w:t>
            </w:r>
            <w:r w:rsidR="00F734B3">
              <w:t xml:space="preserve"> </w:t>
            </w:r>
            <w:r w:rsidR="00D053CD" w:rsidRPr="002F153F">
              <w:t>графиков</w:t>
            </w:r>
            <w:r w:rsidR="00F734B3">
              <w:t xml:space="preserve"> </w:t>
            </w:r>
            <w:r w:rsidR="00D053CD" w:rsidRPr="002F153F">
              <w:t>работы</w:t>
            </w:r>
          </w:p>
        </w:tc>
      </w:tr>
      <w:tr w:rsidR="00CC7EEA" w:rsidRPr="002F153F" w14:paraId="0FDE0CEF" w14:textId="77777777" w:rsidTr="00A91BDB">
        <w:tc>
          <w:tcPr>
            <w:tcW w:w="222" w:type="pct"/>
          </w:tcPr>
          <w:p w14:paraId="5EFE639D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60406177" w14:textId="77777777" w:rsidR="00CC7EEA" w:rsidRPr="002F153F" w:rsidRDefault="00D053CD" w:rsidP="002F153F">
            <w:pPr>
              <w:pStyle w:val="phtablecellleft"/>
            </w:pPr>
            <w:r w:rsidRPr="002F153F">
              <w:t>Сумма</w:t>
            </w:r>
          </w:p>
        </w:tc>
        <w:tc>
          <w:tcPr>
            <w:tcW w:w="3859" w:type="pct"/>
          </w:tcPr>
          <w:p w14:paraId="20E7ED7F" w14:textId="32EC5264" w:rsidR="00CC7EEA" w:rsidRPr="002F153F" w:rsidRDefault="00D053CD" w:rsidP="00EB7050">
            <w:pPr>
              <w:pStyle w:val="phtablecellleft"/>
            </w:pP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суммой</w:t>
            </w:r>
            <w:r w:rsidR="00F734B3">
              <w:t xml:space="preserve"> </w:t>
            </w:r>
            <w:r w:rsidRPr="002F153F">
              <w:t>оплаты.</w:t>
            </w:r>
          </w:p>
          <w:p w14:paraId="7C8EDDC0" w14:textId="2B3E7899" w:rsidR="00CC7EEA" w:rsidRPr="002F153F" w:rsidRDefault="00D053CD" w:rsidP="006600CA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заполнения</w:t>
            </w:r>
            <w:r w:rsidR="00F734B3">
              <w:t xml:space="preserve"> </w:t>
            </w:r>
            <w:r w:rsidRPr="002F153F">
              <w:t>данного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Pr="002F153F">
              <w:t>выб</w:t>
            </w:r>
            <w:r w:rsidR="006600CA">
              <w:t>ерите</w:t>
            </w:r>
            <w:r w:rsidR="00F734B3">
              <w:t xml:space="preserve"> </w:t>
            </w:r>
            <w:r w:rsidRPr="002F153F">
              <w:t>значени</w:t>
            </w:r>
            <w:r w:rsidR="006600CA">
              <w:t>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полях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Количество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Цена</w:t>
            </w:r>
            <w:r w:rsidR="00B21D8E" w:rsidRPr="002F153F">
              <w:t>»</w:t>
            </w:r>
          </w:p>
        </w:tc>
      </w:tr>
      <w:tr w:rsidR="00CC7EEA" w:rsidRPr="002F153F" w14:paraId="1BF9EE6D" w14:textId="77777777" w:rsidTr="00A91BDB">
        <w:tc>
          <w:tcPr>
            <w:tcW w:w="222" w:type="pct"/>
          </w:tcPr>
          <w:p w14:paraId="54A2DBCE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06D74368" w14:textId="7E92D327" w:rsidR="00CC7EEA" w:rsidRPr="002F153F" w:rsidRDefault="00D053CD" w:rsidP="002F153F">
            <w:pPr>
              <w:pStyle w:val="phtablecellleft"/>
            </w:pPr>
            <w:r w:rsidRPr="002F153F">
              <w:t>Создать</w:t>
            </w:r>
            <w:r w:rsidR="00F734B3">
              <w:t xml:space="preserve"> </w:t>
            </w:r>
            <w:r w:rsidRPr="002F153F">
              <w:t>договор</w:t>
            </w:r>
          </w:p>
        </w:tc>
        <w:tc>
          <w:tcPr>
            <w:tcW w:w="3859" w:type="pct"/>
          </w:tcPr>
          <w:p w14:paraId="0B41B0E5" w14:textId="3CDECED0" w:rsidR="00CC7EEA" w:rsidRPr="002F153F" w:rsidRDefault="00D053CD" w:rsidP="00EB7050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создания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пациентом.</w:t>
            </w:r>
          </w:p>
          <w:p w14:paraId="722BF8EF" w14:textId="0F0F50A1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отображается,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выбрано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Средства</w:t>
            </w:r>
            <w:r w:rsidR="00F734B3">
              <w:t xml:space="preserve"> </w:t>
            </w:r>
            <w:r w:rsidRPr="002F153F">
              <w:t>граждан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check</w:t>
            </w:r>
            <w:r w:rsidR="00F734B3">
              <w:t xml:space="preserve"> </w:t>
            </w:r>
            <w:r w:rsidRPr="002F153F">
              <w:t>up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иные</w:t>
            </w:r>
            <w:r w:rsidR="00F734B3">
              <w:t xml:space="preserve"> </w:t>
            </w:r>
            <w:r w:rsidRPr="002F153F">
              <w:t>виды</w:t>
            </w:r>
            <w:r w:rsidR="00F734B3">
              <w:t xml:space="preserve"> </w:t>
            </w:r>
            <w:r w:rsidRPr="002F153F">
              <w:t>оплаты,</w:t>
            </w:r>
            <w:r w:rsidR="00F734B3">
              <w:t xml:space="preserve"> </w:t>
            </w:r>
            <w:r w:rsidRPr="002F153F">
              <w:t>связанные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типом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</w:t>
            </w:r>
            <w:r w:rsidR="00F734B3">
              <w:t xml:space="preserve"> </w:t>
            </w:r>
            <w:r w:rsidRPr="002F153F">
              <w:t>физическими</w:t>
            </w:r>
            <w:r w:rsidR="00F734B3">
              <w:t xml:space="preserve"> </w:t>
            </w:r>
            <w:r w:rsidRPr="002F153F">
              <w:t>лицами</w:t>
            </w:r>
            <w:r w:rsidR="00B21D8E" w:rsidRPr="002F153F">
              <w:t>»</w:t>
            </w:r>
          </w:p>
        </w:tc>
      </w:tr>
      <w:tr w:rsidR="00CC7EEA" w:rsidRPr="002F153F" w14:paraId="57FF7D1E" w14:textId="77777777" w:rsidTr="00A91BDB">
        <w:tc>
          <w:tcPr>
            <w:tcW w:w="222" w:type="pct"/>
          </w:tcPr>
          <w:p w14:paraId="5E3C79FA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5120565E" w14:textId="77777777" w:rsidR="00CC7EEA" w:rsidRPr="002F153F" w:rsidRDefault="00D053CD" w:rsidP="002F153F">
            <w:pPr>
              <w:pStyle w:val="phtablecellleft"/>
            </w:pPr>
            <w:r w:rsidRPr="002F153F">
              <w:t>Договор</w:t>
            </w:r>
          </w:p>
        </w:tc>
        <w:tc>
          <w:tcPr>
            <w:tcW w:w="3859" w:type="pct"/>
          </w:tcPr>
          <w:p w14:paraId="609E393A" w14:textId="4A0CF90C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существующий</w:t>
            </w:r>
            <w:r w:rsidR="00F734B3">
              <w:t xml:space="preserve"> </w:t>
            </w:r>
            <w:r w:rsidRPr="002F153F">
              <w:t>договор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пациентом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Действующие</w:t>
            </w:r>
            <w:r w:rsidR="00F734B3">
              <w:t xml:space="preserve"> </w:t>
            </w:r>
            <w:r w:rsidRPr="002F153F">
              <w:t>договоры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видом</w:t>
            </w:r>
            <w:r w:rsidR="00F734B3">
              <w:t xml:space="preserve"> </w:t>
            </w:r>
            <w:r w:rsidRPr="002F153F">
              <w:t>оплаты:</w:t>
            </w:r>
            <w:r w:rsidR="00F734B3">
              <w:t xml:space="preserve"> </w:t>
            </w:r>
            <w:r w:rsidRPr="002F153F">
              <w:t>[вид</w:t>
            </w:r>
            <w:r w:rsidR="00F734B3">
              <w:t xml:space="preserve"> </w:t>
            </w:r>
            <w:r w:rsidRPr="002F153F">
              <w:t>оплаты]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4E9CE55" wp14:editId="1C572009">
                  <wp:extent cx="190500" cy="200025"/>
                  <wp:effectExtent l="19050" t="19050" r="19050" b="28575"/>
                  <wp:docPr id="100046" name="Рисунок 100046" descr="_scroll_external/attachments/image2023-7-4_11-21-51-bcf28c29384bef76d6f20e7d693f304e940a8533cbda77a7277ea44557c24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2926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договором.</w:t>
            </w:r>
          </w:p>
          <w:p w14:paraId="3106412F" w14:textId="5A54F830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отображается,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Создать</w:t>
            </w:r>
            <w:r w:rsidR="00F734B3">
              <w:t xml:space="preserve"> </w:t>
            </w:r>
            <w:r w:rsidRPr="002F153F">
              <w:t>договор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установлен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выбранный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  <w:r w:rsidR="00F734B3">
              <w:t xml:space="preserve"> </w:t>
            </w:r>
            <w:r w:rsidRPr="002F153F">
              <w:t>предусматривает</w:t>
            </w:r>
            <w:r w:rsidR="00F734B3">
              <w:t xml:space="preserve"> </w:t>
            </w:r>
            <w:r w:rsidRPr="002F153F">
              <w:t>указание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услугу</w:t>
            </w:r>
          </w:p>
        </w:tc>
      </w:tr>
      <w:tr w:rsidR="002F153F" w:rsidRPr="002F153F" w14:paraId="277A0199" w14:textId="77777777" w:rsidTr="00A91BDB">
        <w:tc>
          <w:tcPr>
            <w:tcW w:w="222" w:type="pct"/>
          </w:tcPr>
          <w:p w14:paraId="7F6FC7F4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7E56D698" w14:textId="77777777" w:rsidR="00CC7EEA" w:rsidRPr="002F153F" w:rsidRDefault="00D053CD" w:rsidP="002F153F">
            <w:pPr>
              <w:pStyle w:val="phtablecellleft"/>
            </w:pPr>
            <w:r w:rsidRPr="002F153F">
              <w:t>Направление</w:t>
            </w:r>
          </w:p>
        </w:tc>
        <w:tc>
          <w:tcPr>
            <w:tcW w:w="3859" w:type="pct"/>
          </w:tcPr>
          <w:p w14:paraId="64738844" w14:textId="392E9FC5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направление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пациенту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46D250E" wp14:editId="1BDDCFC1">
                  <wp:extent cx="190500" cy="200025"/>
                  <wp:effectExtent l="19050" t="19050" r="19050" b="28575"/>
                  <wp:docPr id="100047" name="Рисунок 100047" descr="_scroll_external/attachments/image2023-7-4_11-21-51-bcf28c29384bef76d6f20e7d693f304e940a8533cbda77a7277ea44557c24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617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пациенту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направлением.</w:t>
            </w:r>
          </w:p>
          <w:p w14:paraId="3F3F8D11" w14:textId="77777777" w:rsidR="00CC7EEA" w:rsidRPr="002F153F" w:rsidRDefault="00D053CD" w:rsidP="00A479A1">
            <w:pPr>
              <w:pStyle w:val="phtablecellleft"/>
              <w:keepNext/>
              <w:rPr>
                <w:spacing w:val="20"/>
              </w:rPr>
            </w:pPr>
            <w:r w:rsidRPr="002F153F">
              <w:rPr>
                <w:spacing w:val="20"/>
              </w:rPr>
              <w:t>Примечания</w:t>
            </w:r>
          </w:p>
          <w:p w14:paraId="0413A264" w14:textId="73370907" w:rsidR="00CC7EEA" w:rsidRPr="002F153F" w:rsidRDefault="00EB7050" w:rsidP="00EB7050">
            <w:pPr>
              <w:pStyle w:val="phtablecellleft"/>
            </w:pPr>
            <w:r w:rsidRPr="002F153F">
              <w:t>1</w:t>
            </w:r>
            <w:r w:rsidR="00A479A1">
              <w:t> </w:t>
            </w:r>
            <w:r w:rsidR="00D053CD" w:rsidRPr="002F153F">
              <w:t>Данное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D053CD" w:rsidRPr="002F153F">
              <w:t>отображается,</w:t>
            </w:r>
            <w:r w:rsidR="00F734B3">
              <w:t xml:space="preserve"> 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Вид</w:t>
            </w:r>
            <w:r w:rsidR="00F734B3">
              <w:t xml:space="preserve"> </w:t>
            </w:r>
            <w:r w:rsidR="00D053CD" w:rsidRPr="002F153F">
              <w:t>оплаты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выбрано</w:t>
            </w:r>
            <w:r w:rsidR="00F734B3">
              <w:t xml:space="preserve"> </w:t>
            </w:r>
            <w:r w:rsidR="00D053CD" w:rsidRPr="002F153F">
              <w:t>значение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ДМС</w:t>
            </w:r>
            <w:r w:rsidR="00B21D8E" w:rsidRPr="002F153F">
              <w:t>»</w:t>
            </w:r>
            <w:r w:rsidR="00D053CD" w:rsidRPr="002F153F">
              <w:t>,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Договор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организацией</w:t>
            </w:r>
            <w:r w:rsidR="00B21D8E" w:rsidRPr="002F153F">
              <w:t>»</w:t>
            </w:r>
            <w:r w:rsidR="00D053CD" w:rsidRPr="002F153F">
              <w:t>,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Прочее</w:t>
            </w:r>
            <w:r w:rsidR="00B21D8E" w:rsidRPr="002F153F">
              <w:t>»</w:t>
            </w:r>
            <w:r w:rsidR="00D053CD" w:rsidRPr="002F153F">
              <w:t>,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Договоры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юридическими</w:t>
            </w:r>
            <w:r w:rsidR="00F734B3">
              <w:t xml:space="preserve"> </w:t>
            </w:r>
            <w:r w:rsidR="00D053CD" w:rsidRPr="002F153F">
              <w:t>лицами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иные</w:t>
            </w:r>
            <w:r w:rsidR="00F734B3">
              <w:t xml:space="preserve"> </w:t>
            </w:r>
            <w:r w:rsidR="00D053CD" w:rsidRPr="002F153F">
              <w:t>виды</w:t>
            </w:r>
            <w:r w:rsidR="00F734B3">
              <w:t xml:space="preserve"> </w:t>
            </w:r>
            <w:r w:rsidR="00D053CD" w:rsidRPr="002F153F">
              <w:t>оплаты,</w:t>
            </w:r>
            <w:r w:rsidR="00F734B3">
              <w:t xml:space="preserve"> </w:t>
            </w:r>
            <w:r w:rsidR="00D053CD" w:rsidRPr="002F153F">
              <w:t>связанные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типом</w:t>
            </w:r>
            <w:r w:rsidR="00F734B3">
              <w:t xml:space="preserve"> </w:t>
            </w:r>
            <w:r w:rsidR="00D053CD" w:rsidRPr="002F153F">
              <w:t>договора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Договоры</w:t>
            </w:r>
            <w:r w:rsidR="00F734B3">
              <w:t xml:space="preserve"> </w:t>
            </w:r>
            <w:r w:rsidR="00D053CD" w:rsidRPr="002F153F">
              <w:t>ДМС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Договоры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Юридическими</w:t>
            </w:r>
            <w:r w:rsidR="00F734B3">
              <w:t xml:space="preserve"> </w:t>
            </w:r>
            <w:r w:rsidR="00D053CD" w:rsidRPr="002F153F">
              <w:t>лицами.</w:t>
            </w:r>
          </w:p>
          <w:p w14:paraId="0049884F" w14:textId="541A9BCE" w:rsidR="00CC7EEA" w:rsidRPr="002F153F" w:rsidRDefault="00EB7050" w:rsidP="00EB7050">
            <w:pPr>
              <w:pStyle w:val="phtablecellleft"/>
            </w:pPr>
            <w:r w:rsidRPr="002F153F">
              <w:t>2</w:t>
            </w:r>
            <w:r w:rsidR="00A479A1">
              <w:t> </w:t>
            </w:r>
            <w:r w:rsidR="00D053CD" w:rsidRPr="002F153F">
              <w:t>Для</w:t>
            </w:r>
            <w:r w:rsidR="00F734B3">
              <w:t xml:space="preserve"> </w:t>
            </w:r>
            <w:r w:rsidR="00D053CD" w:rsidRPr="002F153F">
              <w:t>отображения</w:t>
            </w:r>
            <w:r w:rsidR="00F734B3">
              <w:t xml:space="preserve"> </w:t>
            </w:r>
            <w:r w:rsidR="00D053CD" w:rsidRPr="002F153F">
              <w:t>необходимых</w:t>
            </w:r>
            <w:r w:rsidR="00F734B3">
              <w:t xml:space="preserve"> </w:t>
            </w:r>
            <w:r w:rsidR="00D053CD" w:rsidRPr="002F153F">
              <w:t>направлений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Направления</w:t>
            </w:r>
            <w:r w:rsidR="00F734B3">
              <w:t xml:space="preserve"> </w:t>
            </w:r>
            <w:r w:rsidR="00D053CD" w:rsidRPr="002F153F">
              <w:t>по</w:t>
            </w:r>
            <w:r w:rsidR="00F734B3">
              <w:t xml:space="preserve"> </w:t>
            </w:r>
            <w:r w:rsidR="00D053CD" w:rsidRPr="002F153F">
              <w:t>пациенту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выберите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Показывать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тип</w:t>
            </w:r>
            <w:r w:rsidR="00F734B3">
              <w:t xml:space="preserve"> </w:t>
            </w:r>
            <w:r w:rsidR="00D053CD" w:rsidRPr="002F153F">
              <w:t>направления</w:t>
            </w:r>
            <w:r w:rsidR="00F734B3">
              <w:t xml:space="preserve"> </w:t>
            </w:r>
            <w:r w:rsidR="00D053CD" w:rsidRPr="002F153F">
              <w:t>из</w:t>
            </w:r>
            <w:r w:rsidR="00F734B3">
              <w:t xml:space="preserve"> </w:t>
            </w:r>
            <w:r w:rsidR="00D053CD" w:rsidRPr="002F153F">
              <w:t>выпадающего</w:t>
            </w:r>
            <w:r w:rsidR="00F734B3">
              <w:t xml:space="preserve"> </w:t>
            </w:r>
            <w:r w:rsidR="00D053CD" w:rsidRPr="002F153F">
              <w:t>списка:</w:t>
            </w:r>
          </w:p>
          <w:p w14:paraId="1FFEF819" w14:textId="77777777" w:rsidR="00CC7EEA" w:rsidRPr="002F153F" w:rsidRDefault="00B21D8E" w:rsidP="00EB7050">
            <w:pPr>
              <w:pStyle w:val="phtableitemizedlist1"/>
            </w:pPr>
            <w:r w:rsidRPr="002F153F">
              <w:t>«</w:t>
            </w:r>
            <w:r w:rsidR="00D053CD" w:rsidRPr="002F153F">
              <w:t>Все</w:t>
            </w:r>
            <w:r w:rsidRPr="002F153F">
              <w:t>»</w:t>
            </w:r>
            <w:r w:rsidR="00D053CD" w:rsidRPr="002F153F">
              <w:t>;</w:t>
            </w:r>
          </w:p>
          <w:p w14:paraId="13808FCF" w14:textId="77777777" w:rsidR="00CC7EEA" w:rsidRPr="002F153F" w:rsidRDefault="00B21D8E" w:rsidP="00EB7050">
            <w:pPr>
              <w:pStyle w:val="phtableitemizedlist1"/>
            </w:pPr>
            <w:r w:rsidRPr="002F153F">
              <w:t>«</w:t>
            </w:r>
            <w:r w:rsidR="00D053CD" w:rsidRPr="002F153F">
              <w:t>Активные</w:t>
            </w:r>
            <w:r w:rsidRPr="002F153F">
              <w:t>»</w:t>
            </w:r>
            <w:r w:rsidR="00D053CD" w:rsidRPr="002F153F">
              <w:t>;</w:t>
            </w:r>
          </w:p>
          <w:p w14:paraId="4619A6F4" w14:textId="77777777" w:rsidR="00CC7EEA" w:rsidRPr="002F153F" w:rsidRDefault="00B21D8E" w:rsidP="00EB7050">
            <w:pPr>
              <w:pStyle w:val="phtableitemizedlist1"/>
            </w:pPr>
            <w:r w:rsidRPr="002F153F">
              <w:t>«</w:t>
            </w:r>
            <w:r w:rsidR="00D053CD" w:rsidRPr="002F153F">
              <w:t>Неактивные</w:t>
            </w:r>
            <w:r w:rsidRPr="002F153F">
              <w:t>»</w:t>
            </w:r>
            <w:r w:rsidR="00D053CD" w:rsidRPr="002F153F">
              <w:t>.</w:t>
            </w:r>
          </w:p>
          <w:p w14:paraId="6126C5AA" w14:textId="4B0719DF" w:rsidR="00CC7EEA" w:rsidRPr="002F153F" w:rsidRDefault="00EB7050" w:rsidP="00A479A1">
            <w:pPr>
              <w:pStyle w:val="phtablecellleft"/>
            </w:pPr>
            <w:r w:rsidRPr="002F153F">
              <w:t>3</w:t>
            </w:r>
            <w:r w:rsidR="00A479A1">
              <w:t> 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искомое</w:t>
            </w:r>
            <w:r w:rsidR="00F734B3">
              <w:t xml:space="preserve"> </w:t>
            </w:r>
            <w:r w:rsidR="00D053CD" w:rsidRPr="002F153F">
              <w:t>направление</w:t>
            </w:r>
            <w:r w:rsidR="00F734B3">
              <w:t xml:space="preserve"> </w:t>
            </w:r>
            <w:r w:rsidR="00D053CD" w:rsidRPr="002F153F">
              <w:t>отсутствует,</w:t>
            </w:r>
            <w:r w:rsidR="00F734B3">
              <w:t xml:space="preserve"> </w:t>
            </w:r>
            <w:r w:rsidR="00D053CD" w:rsidRPr="002F153F">
              <w:t>его</w:t>
            </w:r>
            <w:r w:rsidR="00F734B3">
              <w:t xml:space="preserve"> </w:t>
            </w:r>
            <w:r w:rsidR="00D053CD" w:rsidRPr="002F153F">
              <w:t>можно</w:t>
            </w:r>
            <w:r w:rsidR="00F734B3">
              <w:t xml:space="preserve"> </w:t>
            </w:r>
            <w:r w:rsidR="00D053CD" w:rsidRPr="002F153F">
              <w:t>добавить,</w:t>
            </w:r>
            <w:r w:rsidR="00F734B3">
              <w:t xml:space="preserve"> </w:t>
            </w:r>
            <w:r w:rsidR="00D053CD" w:rsidRPr="002F153F">
              <w:t>как</w:t>
            </w:r>
            <w:r w:rsidR="00F734B3">
              <w:t xml:space="preserve"> </w:t>
            </w:r>
            <w:r w:rsidR="00D053CD" w:rsidRPr="002F153F">
              <w:t>описано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2F153F" w:rsidRPr="002F153F">
              <w:t>п.</w:t>
            </w:r>
            <w:r w:rsidR="00A91BDB">
              <w:t> </w:t>
            </w:r>
            <w:r w:rsidR="002F153F" w:rsidRPr="002F153F">
              <w:fldChar w:fldCharType="begin"/>
            </w:r>
            <w:r w:rsidR="002F153F" w:rsidRPr="002F153F">
              <w:instrText xml:space="preserve"> REF scroll-bookmark-28 \w \h </w:instrText>
            </w:r>
            <w:r w:rsidR="002F153F" w:rsidRPr="002F153F">
              <w:fldChar w:fldCharType="separate"/>
            </w:r>
            <w:r w:rsidR="00B50C08">
              <w:t>5.3.5</w:t>
            </w:r>
            <w:r w:rsidR="002F153F" w:rsidRPr="002F153F">
              <w:fldChar w:fldCharType="end"/>
            </w:r>
          </w:p>
        </w:tc>
      </w:tr>
      <w:tr w:rsidR="00CC7EEA" w:rsidRPr="002F153F" w14:paraId="505226F6" w14:textId="77777777" w:rsidTr="00A91BDB">
        <w:tc>
          <w:tcPr>
            <w:tcW w:w="1141" w:type="pct"/>
            <w:gridSpan w:val="2"/>
          </w:tcPr>
          <w:p w14:paraId="0E9C0135" w14:textId="77777777" w:rsidR="00CC7EEA" w:rsidRPr="002F153F" w:rsidRDefault="00D053CD" w:rsidP="002F153F">
            <w:pPr>
              <w:pStyle w:val="phtablecellleft"/>
            </w:pPr>
            <w:r w:rsidRPr="002F153F">
              <w:rPr>
                <w:rStyle w:val="a5"/>
                <w:color w:val="auto"/>
                <w:u w:val="none"/>
              </w:rPr>
              <w:t>Количество</w:t>
            </w:r>
          </w:p>
        </w:tc>
        <w:tc>
          <w:tcPr>
            <w:tcW w:w="3859" w:type="pct"/>
          </w:tcPr>
          <w:p w14:paraId="11E711B1" w14:textId="79616393" w:rsidR="00CC7EEA" w:rsidRPr="002F153F" w:rsidRDefault="00D053CD" w:rsidP="00EB7050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количество</w:t>
            </w:r>
            <w:r w:rsidR="00F734B3">
              <w:t xml:space="preserve"> </w:t>
            </w:r>
            <w:r w:rsidRPr="002F153F">
              <w:t>медицинских</w:t>
            </w:r>
            <w:r w:rsidR="00F734B3">
              <w:t xml:space="preserve"> </w:t>
            </w:r>
            <w:r w:rsidRPr="002F153F">
              <w:t>услуг.</w:t>
            </w:r>
          </w:p>
          <w:p w14:paraId="689E790F" w14:textId="77777777" w:rsidR="00CC7EEA" w:rsidRPr="002F153F" w:rsidRDefault="00EB7050" w:rsidP="00A479A1">
            <w:pPr>
              <w:pStyle w:val="phtablecellleft"/>
              <w:keepNext/>
              <w:rPr>
                <w:spacing w:val="20"/>
              </w:rPr>
            </w:pPr>
            <w:r w:rsidRPr="002F153F">
              <w:rPr>
                <w:spacing w:val="20"/>
              </w:rPr>
              <w:t>Примечания</w:t>
            </w:r>
          </w:p>
          <w:p w14:paraId="22971269" w14:textId="52F2CD2A" w:rsidR="00CC7EEA" w:rsidRPr="002F153F" w:rsidRDefault="00EB7050" w:rsidP="00EB7050">
            <w:pPr>
              <w:pStyle w:val="phtablecellleft"/>
            </w:pPr>
            <w:r w:rsidRPr="002F153F">
              <w:t>1</w:t>
            </w:r>
            <w:r w:rsidR="00A479A1">
              <w:t> 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выборе</w:t>
            </w:r>
            <w:r w:rsidR="00F734B3">
              <w:t xml:space="preserve"> </w:t>
            </w:r>
            <w:r w:rsidR="00D053CD" w:rsidRPr="002F153F">
              <w:t>количества</w:t>
            </w:r>
            <w:r w:rsidR="00F734B3">
              <w:t xml:space="preserve"> </w:t>
            </w:r>
            <w:r w:rsidR="00D053CD" w:rsidRPr="002F153F">
              <w:t>услуг</w:t>
            </w:r>
            <w:r w:rsidR="00F734B3">
              <w:t xml:space="preserve"> </w:t>
            </w:r>
            <w:r w:rsidR="00D053CD" w:rsidRPr="002F153F">
              <w:t>больше</w:t>
            </w:r>
            <w:r w:rsidR="00F734B3">
              <w:t xml:space="preserve"> </w:t>
            </w:r>
            <w:r w:rsidR="00D053CD" w:rsidRPr="002F153F">
              <w:t>1</w:t>
            </w:r>
            <w:r w:rsidR="00F734B3">
              <w:t xml:space="preserve"> </w:t>
            </w:r>
            <w:r w:rsidR="00D053CD" w:rsidRPr="002F153F">
              <w:t>нажмите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Схема</w:t>
            </w:r>
            <w:r w:rsidR="00F734B3">
              <w:t xml:space="preserve"> </w:t>
            </w:r>
            <w:r w:rsidR="00D053CD" w:rsidRPr="002F153F">
              <w:t>лечения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для</w:t>
            </w:r>
            <w:r w:rsidR="00F734B3">
              <w:t xml:space="preserve"> </w:t>
            </w:r>
            <w:r w:rsidR="00D053CD" w:rsidRPr="002F153F">
              <w:t>выбора</w:t>
            </w:r>
            <w:r w:rsidR="00F734B3">
              <w:t xml:space="preserve"> </w:t>
            </w:r>
            <w:r w:rsidR="00D053CD" w:rsidRPr="002F153F">
              <w:t>параметров</w:t>
            </w:r>
            <w:r w:rsidR="00F734B3">
              <w:t xml:space="preserve"> </w:t>
            </w:r>
            <w:r w:rsidR="00D053CD" w:rsidRPr="002F153F">
              <w:t>курса</w:t>
            </w:r>
            <w:r w:rsidR="00F734B3">
              <w:t xml:space="preserve"> </w:t>
            </w:r>
            <w:r w:rsidR="00D053CD" w:rsidRPr="002F153F">
              <w:t>процедур</w:t>
            </w:r>
            <w:r w:rsidR="00F734B3">
              <w:t xml:space="preserve"> </w:t>
            </w:r>
            <w:r w:rsidR="00D053CD" w:rsidRPr="002F153F">
              <w:t>(выбор</w:t>
            </w:r>
            <w:r w:rsidR="00F734B3">
              <w:t xml:space="preserve"> </w:t>
            </w:r>
            <w:r w:rsidR="00D053CD" w:rsidRPr="002F153F">
              <w:t>параметров</w:t>
            </w:r>
            <w:r w:rsidR="00F734B3">
              <w:t xml:space="preserve"> </w:t>
            </w:r>
            <w:r w:rsidR="00D053CD" w:rsidRPr="002F153F">
              <w:t>описан</w:t>
            </w:r>
            <w:r w:rsidR="00F734B3">
              <w:t xml:space="preserve"> </w:t>
            </w:r>
            <w:r w:rsidR="00D053CD" w:rsidRPr="002F153F">
              <w:t>далее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2F153F" w:rsidRPr="002F153F">
              <w:t>п.</w:t>
            </w:r>
            <w:r w:rsidR="00F734B3">
              <w:t xml:space="preserve"> </w:t>
            </w:r>
            <w:r w:rsidR="002F153F" w:rsidRPr="002F153F">
              <w:fldChar w:fldCharType="begin"/>
            </w:r>
            <w:r w:rsidR="002F153F" w:rsidRPr="002F153F">
              <w:instrText xml:space="preserve"> REF scroll-bookmark-29 \w \h </w:instrText>
            </w:r>
            <w:r w:rsidR="002F153F" w:rsidRPr="002F153F">
              <w:fldChar w:fldCharType="separate"/>
            </w:r>
            <w:r w:rsidR="00B50C08">
              <w:t>5.3.2</w:t>
            </w:r>
            <w:r w:rsidR="002F153F" w:rsidRPr="002F153F">
              <w:fldChar w:fldCharType="end"/>
            </w:r>
            <w:r w:rsidR="00D053CD" w:rsidRPr="002F153F">
              <w:t>).</w:t>
            </w:r>
          </w:p>
          <w:p w14:paraId="18AA1772" w14:textId="1C8D819F" w:rsidR="00CC7EEA" w:rsidRPr="002F153F" w:rsidRDefault="00EB7050" w:rsidP="00A479A1">
            <w:pPr>
              <w:pStyle w:val="phtablecellleft"/>
            </w:pPr>
            <w:r w:rsidRPr="002F153F">
              <w:t>2</w:t>
            </w:r>
            <w:r w:rsidR="00A479A1">
              <w:t> 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выборе</w:t>
            </w:r>
            <w:r w:rsidR="00F734B3">
              <w:t xml:space="preserve"> </w:t>
            </w:r>
            <w:r w:rsidR="00D053CD" w:rsidRPr="002F153F">
              <w:t>комплексной</w:t>
            </w:r>
            <w:r w:rsidR="00F734B3">
              <w:t xml:space="preserve"> </w:t>
            </w:r>
            <w:r w:rsidR="00D053CD" w:rsidRPr="002F153F">
              <w:t>услуги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услуги,</w:t>
            </w:r>
            <w:r w:rsidR="00F734B3">
              <w:t xml:space="preserve"> </w:t>
            </w:r>
            <w:r w:rsidR="00D053CD" w:rsidRPr="002F153F">
              <w:t>назначенной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составе</w:t>
            </w:r>
            <w:r w:rsidR="00F734B3">
              <w:t xml:space="preserve"> </w:t>
            </w:r>
            <w:r w:rsidR="00D053CD" w:rsidRPr="002F153F">
              <w:t>комплекса,</w:t>
            </w:r>
            <w:r w:rsidR="00F734B3">
              <w:t xml:space="preserve"> </w:t>
            </w:r>
            <w:r w:rsidR="00D053CD" w:rsidRPr="002F153F">
              <w:t>данное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D053CD" w:rsidRPr="002F153F">
              <w:t>становится</w:t>
            </w:r>
            <w:r w:rsidR="00F734B3">
              <w:t xml:space="preserve"> </w:t>
            </w:r>
            <w:r w:rsidR="00D053CD" w:rsidRPr="002F153F">
              <w:t>недоступным</w:t>
            </w:r>
            <w:r w:rsidR="00F734B3">
              <w:t xml:space="preserve"> </w:t>
            </w:r>
            <w:r w:rsidR="00D053CD" w:rsidRPr="002F153F">
              <w:t>для</w:t>
            </w:r>
            <w:r w:rsidR="00F734B3">
              <w:t xml:space="preserve"> </w:t>
            </w:r>
            <w:r w:rsidR="00D053CD" w:rsidRPr="002F153F">
              <w:t>редактирования</w:t>
            </w:r>
            <w:r w:rsidR="00F734B3">
              <w:t xml:space="preserve"> </w:t>
            </w:r>
            <w:r w:rsidR="00D053CD" w:rsidRPr="002F153F">
              <w:t>со</w:t>
            </w:r>
            <w:r w:rsidR="00F734B3">
              <w:t xml:space="preserve"> </w:t>
            </w:r>
            <w:r w:rsidR="00D053CD" w:rsidRPr="002F153F">
              <w:t>значением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1</w:t>
            </w:r>
            <w:r w:rsidR="00B21D8E" w:rsidRPr="002F153F">
              <w:t>»</w:t>
            </w:r>
          </w:p>
        </w:tc>
      </w:tr>
      <w:tr w:rsidR="00CC7EEA" w:rsidRPr="002F153F" w14:paraId="5FF6E784" w14:textId="77777777" w:rsidTr="00A91BDB">
        <w:tc>
          <w:tcPr>
            <w:tcW w:w="1141" w:type="pct"/>
            <w:gridSpan w:val="2"/>
          </w:tcPr>
          <w:p w14:paraId="7AAD8E32" w14:textId="77777777" w:rsidR="00CC7EEA" w:rsidRPr="002F153F" w:rsidRDefault="00D053CD" w:rsidP="002F153F">
            <w:pPr>
              <w:pStyle w:val="phtablecellleft"/>
            </w:pPr>
            <w:r w:rsidRPr="002F153F">
              <w:t>Цена</w:t>
            </w:r>
          </w:p>
        </w:tc>
        <w:tc>
          <w:tcPr>
            <w:tcW w:w="3859" w:type="pct"/>
          </w:tcPr>
          <w:p w14:paraId="6F350467" w14:textId="2A3E5EEC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цену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Выбор</w:t>
            </w:r>
            <w:r w:rsidR="00F734B3">
              <w:t xml:space="preserve"> </w:t>
            </w:r>
            <w:r w:rsidRPr="002F153F">
              <w:t>цены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5DA0FCD" wp14:editId="37544BF2">
                  <wp:extent cx="190500" cy="200025"/>
                  <wp:effectExtent l="19050" t="19050" r="19050" b="28575"/>
                  <wp:docPr id="100048" name="Рисунок 100048" descr="_scroll_external/attachments/image2023-7-4_11-21-51-bcf28c29384bef76d6f20e7d693f304e940a8533cbda77a7277ea44557c24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9108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прайс-листа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Выбор</w:t>
            </w:r>
            <w:r w:rsidR="00F734B3">
              <w:t xml:space="preserve"> </w:t>
            </w:r>
            <w:r w:rsidRPr="002F153F">
              <w:t>цены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прайс-листом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прайс-листом,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6218BDB6" w14:textId="77777777" w:rsidTr="00A91BDB">
        <w:tc>
          <w:tcPr>
            <w:tcW w:w="1141" w:type="pct"/>
            <w:gridSpan w:val="2"/>
          </w:tcPr>
          <w:p w14:paraId="1E1C95C9" w14:textId="7AA1F3EB" w:rsidR="00CC7EEA" w:rsidRPr="002F153F" w:rsidRDefault="00D053CD" w:rsidP="002F153F">
            <w:pPr>
              <w:pStyle w:val="phtablecellleft"/>
            </w:pPr>
            <w:r w:rsidRPr="002F153F">
              <w:lastRenderedPageBreak/>
              <w:t>К</w:t>
            </w:r>
            <w:r w:rsidR="00F734B3">
              <w:t xml:space="preserve"> </w:t>
            </w:r>
            <w:r w:rsidRPr="002F153F">
              <w:t>оплате</w:t>
            </w:r>
          </w:p>
        </w:tc>
        <w:tc>
          <w:tcPr>
            <w:tcW w:w="3859" w:type="pct"/>
          </w:tcPr>
          <w:p w14:paraId="49AB09E6" w14:textId="3944B751" w:rsidR="00CC7EEA" w:rsidRPr="002F153F" w:rsidRDefault="00D053CD" w:rsidP="00EB7050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сумма,</w:t>
            </w:r>
            <w:r w:rsidR="00F734B3">
              <w:t xml:space="preserve"> </w:t>
            </w:r>
            <w:r w:rsidRPr="002F153F">
              <w:t>подлежащая</w:t>
            </w:r>
            <w:r w:rsidR="00F734B3">
              <w:t xml:space="preserve"> </w:t>
            </w:r>
            <w:r w:rsidRPr="002F153F">
              <w:t>оплате.</w:t>
            </w:r>
          </w:p>
          <w:p w14:paraId="41A79A24" w14:textId="77777777" w:rsidR="00CC7EEA" w:rsidRPr="002F153F" w:rsidRDefault="00D053CD" w:rsidP="00A479A1">
            <w:pPr>
              <w:pStyle w:val="phtablecellleft"/>
              <w:keepNext/>
              <w:rPr>
                <w:spacing w:val="20"/>
              </w:rPr>
            </w:pPr>
            <w:r w:rsidRPr="002F153F">
              <w:rPr>
                <w:spacing w:val="20"/>
              </w:rPr>
              <w:t>Примечания</w:t>
            </w:r>
          </w:p>
          <w:p w14:paraId="55D12BE5" w14:textId="68434950" w:rsidR="00CC7EEA" w:rsidRPr="002F153F" w:rsidRDefault="00EB7050" w:rsidP="00EB7050">
            <w:pPr>
              <w:pStyle w:val="phtablecellleft"/>
            </w:pPr>
            <w:r w:rsidRPr="002F153F">
              <w:t>1</w:t>
            </w:r>
            <w:r w:rsidR="00A479A1">
              <w:t> </w:t>
            </w:r>
            <w:r w:rsidR="00D053CD" w:rsidRPr="002F153F">
              <w:t>Значение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данном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D053CD" w:rsidRPr="002F153F">
              <w:t>рассчитывается</w:t>
            </w:r>
            <w:r w:rsidR="00F734B3">
              <w:t xml:space="preserve"> </w:t>
            </w:r>
            <w:r w:rsidR="00D053CD" w:rsidRPr="002F153F">
              <w:t>автоматически.</w:t>
            </w:r>
            <w:r w:rsidR="00F734B3">
              <w:t xml:space="preserve"> 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расчет</w:t>
            </w:r>
            <w:r w:rsidR="00F734B3">
              <w:t xml:space="preserve"> </w:t>
            </w:r>
            <w:r w:rsidR="00D053CD" w:rsidRPr="002F153F">
              <w:t>не</w:t>
            </w:r>
            <w:r w:rsidR="00F734B3">
              <w:t xml:space="preserve"> </w:t>
            </w:r>
            <w:r w:rsidR="00D053CD" w:rsidRPr="002F153F">
              <w:t>произошел,</w:t>
            </w:r>
            <w:r w:rsidR="00F734B3">
              <w:t xml:space="preserve"> </w:t>
            </w:r>
            <w:r w:rsidR="00D053CD" w:rsidRPr="002F153F">
              <w:t>нажмите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кнопку</w:t>
            </w:r>
            <w:r w:rsidR="00D053CD" w:rsidRPr="002F153F">
              <w:rPr>
                <w:noProof/>
              </w:rPr>
              <w:drawing>
                <wp:inline distT="0" distB="0" distL="0" distR="0" wp14:anchorId="7A90A0D2" wp14:editId="568C64A5">
                  <wp:extent cx="200025" cy="209550"/>
                  <wp:effectExtent l="19050" t="19050" r="28575" b="19050"/>
                  <wp:docPr id="100049" name="Рисунок 100049" descr="_scroll_external/attachments/worddav6a144bf33b5b7898debd2e9248eddcd5-88bb0a6351d06e5255c030505c4b1f3c7dec80918af94509fe9ab2200f100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6857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A479A1">
              <w:t>.</w:t>
            </w:r>
          </w:p>
          <w:p w14:paraId="548DE1B5" w14:textId="325F46F3" w:rsidR="00CC7EEA" w:rsidRPr="002F153F" w:rsidRDefault="00EB7050" w:rsidP="00A479A1">
            <w:pPr>
              <w:pStyle w:val="phtablecellleft"/>
            </w:pPr>
            <w:r w:rsidRPr="002F153F">
              <w:t>2</w:t>
            </w:r>
            <w:r w:rsidR="00A479A1">
              <w:t> </w:t>
            </w:r>
            <w:r w:rsidR="00D053CD" w:rsidRPr="002F153F">
              <w:t>Данное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D053CD" w:rsidRPr="002F153F">
              <w:t>является</w:t>
            </w:r>
            <w:r w:rsidR="00F734B3">
              <w:t xml:space="preserve"> </w:t>
            </w:r>
            <w:r w:rsidR="00D053CD" w:rsidRPr="002F153F">
              <w:t>нередактируемым</w:t>
            </w:r>
          </w:p>
        </w:tc>
      </w:tr>
      <w:tr w:rsidR="00CC7EEA" w:rsidRPr="002F153F" w14:paraId="67E94FD4" w14:textId="77777777" w:rsidTr="00A91BDB">
        <w:tc>
          <w:tcPr>
            <w:tcW w:w="1141" w:type="pct"/>
            <w:gridSpan w:val="2"/>
          </w:tcPr>
          <w:p w14:paraId="6A32CA9A" w14:textId="77777777" w:rsidR="00CC7EEA" w:rsidRPr="002F153F" w:rsidRDefault="00D053CD" w:rsidP="002F153F">
            <w:pPr>
              <w:pStyle w:val="phtablecellleft"/>
            </w:pPr>
            <w:r w:rsidRPr="002F153F">
              <w:t>Скидка</w:t>
            </w:r>
          </w:p>
        </w:tc>
        <w:tc>
          <w:tcPr>
            <w:tcW w:w="3859" w:type="pct"/>
          </w:tcPr>
          <w:p w14:paraId="39936DD5" w14:textId="45115336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скидку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оплату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Скидки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793B69F" wp14:editId="0DA7AB9F">
                  <wp:extent cx="190500" cy="200025"/>
                  <wp:effectExtent l="19050" t="19050" r="19050" b="28575"/>
                  <wp:docPr id="100050" name="Рисунок 100050" descr="_scroll_external/attachments/image2023-7-4_11-21-51-bcf28c29384bef76d6f20e7d693f304e940a8533cbda77a7277ea44557c24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145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скидки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Скидки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скидкой</w:t>
            </w:r>
          </w:p>
        </w:tc>
      </w:tr>
      <w:tr w:rsidR="00CC7EEA" w:rsidRPr="002F153F" w14:paraId="7E43ABD6" w14:textId="77777777" w:rsidTr="00A91BDB">
        <w:tc>
          <w:tcPr>
            <w:tcW w:w="1141" w:type="pct"/>
            <w:gridSpan w:val="2"/>
          </w:tcPr>
          <w:p w14:paraId="7CA874D8" w14:textId="3438EEE9" w:rsidR="00CC7EEA" w:rsidRPr="002F153F" w:rsidRDefault="00D053CD" w:rsidP="002F153F">
            <w:pPr>
              <w:pStyle w:val="phtablecellleft"/>
            </w:pPr>
            <w:r w:rsidRPr="002F153F">
              <w:t>Раскрываемый</w:t>
            </w:r>
            <w:r w:rsidR="00F734B3">
              <w:t xml:space="preserve"> </w:t>
            </w:r>
            <w:r w:rsidRPr="002F153F">
              <w:t>блок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Параметры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  <w:r w:rsidR="00B21D8E" w:rsidRPr="002F153F">
              <w:t>»</w:t>
            </w:r>
          </w:p>
        </w:tc>
        <w:tc>
          <w:tcPr>
            <w:tcW w:w="3859" w:type="pct"/>
          </w:tcPr>
          <w:p w14:paraId="659773D5" w14:textId="482DDF72" w:rsidR="00CC7EEA" w:rsidRPr="002F153F" w:rsidRDefault="00D053CD" w:rsidP="00EB7050">
            <w:pPr>
              <w:pStyle w:val="phtablecellleft"/>
            </w:pP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внесения</w:t>
            </w:r>
            <w:r w:rsidR="00F734B3">
              <w:t xml:space="preserve"> </w:t>
            </w:r>
            <w:r w:rsidRPr="002F153F">
              <w:t>данных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внешнем</w:t>
            </w:r>
            <w:r w:rsidR="00F734B3">
              <w:t xml:space="preserve"> </w:t>
            </w:r>
            <w:r w:rsidRPr="002F153F">
              <w:t>направлении</w:t>
            </w:r>
          </w:p>
        </w:tc>
      </w:tr>
      <w:tr w:rsidR="00CC7EEA" w:rsidRPr="002F153F" w14:paraId="3B802F5E" w14:textId="77777777" w:rsidTr="00A91BDB">
        <w:tc>
          <w:tcPr>
            <w:tcW w:w="222" w:type="pct"/>
          </w:tcPr>
          <w:p w14:paraId="05241B72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553D8AB4" w14:textId="77777777" w:rsidR="00CC7EEA" w:rsidRPr="002F153F" w:rsidRDefault="00D053CD" w:rsidP="002F153F">
            <w:pPr>
              <w:pStyle w:val="phtablecellleft"/>
            </w:pPr>
            <w:r w:rsidRPr="002F153F">
              <w:t>Направление</w:t>
            </w:r>
          </w:p>
        </w:tc>
        <w:tc>
          <w:tcPr>
            <w:tcW w:w="3859" w:type="pct"/>
          </w:tcPr>
          <w:p w14:paraId="34FEEE43" w14:textId="30053D18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Учет</w:t>
            </w:r>
            <w:r w:rsidR="00F734B3">
              <w:t xml:space="preserve"> </w:t>
            </w:r>
            <w:r w:rsidRPr="002F153F">
              <w:t>внешних</w:t>
            </w:r>
            <w:r w:rsidR="00F734B3">
              <w:t xml:space="preserve"> </w:t>
            </w:r>
            <w:r w:rsidRPr="002F153F">
              <w:t>направлений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277916DC" wp14:editId="607619E5">
                  <wp:extent cx="190500" cy="200025"/>
                  <wp:effectExtent l="19050" t="19050" r="19050" b="28575"/>
                  <wp:docPr id="100051" name="Рисунок 100051" descr="_scroll_external/attachments/image2023-7-4_11-21-51-bcf28c29384bef76d6f20e7d693f304e940a8533cbda77a7277ea44557c24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118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Учет</w:t>
            </w:r>
            <w:r w:rsidR="00F734B3">
              <w:t xml:space="preserve"> </w:t>
            </w:r>
            <w:r w:rsidRPr="002F153F">
              <w:t>внешних</w:t>
            </w:r>
            <w:r w:rsidR="00F734B3">
              <w:t xml:space="preserve"> </w:t>
            </w:r>
            <w:r w:rsidRPr="002F153F">
              <w:t>направлений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нужным</w:t>
            </w:r>
            <w:r w:rsidR="00F734B3">
              <w:t xml:space="preserve"> </w:t>
            </w:r>
            <w:r w:rsidRPr="002F153F">
              <w:t>направлением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нужным</w:t>
            </w:r>
            <w:r w:rsidR="00F734B3">
              <w:t xml:space="preserve"> </w:t>
            </w:r>
            <w:r w:rsidRPr="002F153F">
              <w:t>направлением,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Pr="002F153F">
              <w:t>.</w:t>
            </w:r>
          </w:p>
          <w:p w14:paraId="33075622" w14:textId="12572A72" w:rsidR="00CC7EEA" w:rsidRPr="002F153F" w:rsidRDefault="00D053CD" w:rsidP="002F153F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искомое</w:t>
            </w:r>
            <w:r w:rsidR="00F734B3">
              <w:t xml:space="preserve"> </w:t>
            </w:r>
            <w:r w:rsidRPr="002F153F">
              <w:t>направление</w:t>
            </w:r>
            <w:r w:rsidR="00F734B3">
              <w:t xml:space="preserve"> </w:t>
            </w:r>
            <w:r w:rsidRPr="002F153F">
              <w:t>отсутствует,</w:t>
            </w:r>
            <w:r w:rsidR="00F734B3">
              <w:t xml:space="preserve"> </w:t>
            </w:r>
            <w:r w:rsidRPr="002F153F">
              <w:t>его</w:t>
            </w:r>
            <w:r w:rsidR="00F734B3">
              <w:t xml:space="preserve"> </w:t>
            </w:r>
            <w:r w:rsidRPr="002F153F">
              <w:t>можно</w:t>
            </w:r>
            <w:r w:rsidR="00F734B3">
              <w:t xml:space="preserve"> </w:t>
            </w:r>
            <w:r w:rsidRPr="002F153F">
              <w:t>добавить</w:t>
            </w:r>
            <w:r w:rsidR="00F734B3">
              <w:t xml:space="preserve"> </w:t>
            </w:r>
            <w:r w:rsidRPr="002F153F">
              <w:t>как</w:t>
            </w:r>
            <w:r w:rsidR="00F734B3">
              <w:t xml:space="preserve"> </w:t>
            </w:r>
            <w:r w:rsidRPr="002F153F">
              <w:t>описано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="002F153F" w:rsidRPr="002F153F">
              <w:t>п.</w:t>
            </w:r>
            <w:r w:rsidR="00A91BDB">
              <w:t> </w:t>
            </w:r>
            <w:r w:rsidR="002F153F" w:rsidRPr="002F153F">
              <w:fldChar w:fldCharType="begin"/>
            </w:r>
            <w:r w:rsidR="002F153F" w:rsidRPr="002F153F">
              <w:instrText xml:space="preserve"> REF scroll-bookmark-30 \w \h  \* MERGEFORMAT </w:instrText>
            </w:r>
            <w:r w:rsidR="002F153F" w:rsidRPr="002F153F">
              <w:fldChar w:fldCharType="separate"/>
            </w:r>
            <w:r w:rsidR="00B50C08">
              <w:t>5.3.6</w:t>
            </w:r>
            <w:r w:rsidR="002F153F" w:rsidRPr="002F153F">
              <w:fldChar w:fldCharType="end"/>
            </w:r>
          </w:p>
        </w:tc>
      </w:tr>
      <w:tr w:rsidR="00CC7EEA" w:rsidRPr="002F153F" w14:paraId="2C55AE66" w14:textId="77777777" w:rsidTr="00A91BDB">
        <w:tc>
          <w:tcPr>
            <w:tcW w:w="222" w:type="pct"/>
          </w:tcPr>
          <w:p w14:paraId="3FA5FAE5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5D97038C" w14:textId="77777777" w:rsidR="00CC7EEA" w:rsidRPr="002F153F" w:rsidRDefault="00D053CD" w:rsidP="002F153F">
            <w:pPr>
              <w:pStyle w:val="phtablecellleft"/>
            </w:pPr>
            <w:r w:rsidRPr="002F153F">
              <w:t>Номер</w:t>
            </w:r>
          </w:p>
        </w:tc>
        <w:tc>
          <w:tcPr>
            <w:tcW w:w="3859" w:type="pct"/>
          </w:tcPr>
          <w:p w14:paraId="05700255" w14:textId="2526BCB8" w:rsidR="00CC7EEA" w:rsidRPr="002F153F" w:rsidRDefault="00D053CD" w:rsidP="00EB7050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направления.</w:t>
            </w:r>
          </w:p>
          <w:p w14:paraId="35161CA5" w14:textId="5B787902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Направление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становится</w:t>
            </w:r>
            <w:r w:rsidR="00F734B3">
              <w:t xml:space="preserve"> </w:t>
            </w:r>
            <w:r w:rsidRPr="002F153F">
              <w:t>нередактируемым,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внесен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</w:p>
        </w:tc>
      </w:tr>
      <w:tr w:rsidR="00CC7EEA" w:rsidRPr="002F153F" w14:paraId="551F3FC2" w14:textId="77777777" w:rsidTr="00A91BDB">
        <w:tc>
          <w:tcPr>
            <w:tcW w:w="222" w:type="pct"/>
          </w:tcPr>
          <w:p w14:paraId="6E104B54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0226D246" w14:textId="5935617D" w:rsidR="00CC7EEA" w:rsidRPr="002F153F" w:rsidRDefault="00D053CD" w:rsidP="002F153F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с,</w:t>
            </w:r>
            <w:r w:rsidR="00F734B3">
              <w:t xml:space="preserve"> </w:t>
            </w:r>
            <w:r w:rsidRPr="002F153F">
              <w:t>Дата</w:t>
            </w:r>
            <w:r w:rsidR="00F734B3">
              <w:t xml:space="preserve"> </w:t>
            </w:r>
            <w:r w:rsidRPr="002F153F">
              <w:t>по</w:t>
            </w:r>
          </w:p>
        </w:tc>
        <w:tc>
          <w:tcPr>
            <w:tcW w:w="3859" w:type="pct"/>
          </w:tcPr>
          <w:p w14:paraId="265D8B8B" w14:textId="522EA866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пациента.</w:t>
            </w:r>
          </w:p>
          <w:p w14:paraId="6DBF0B3E" w14:textId="47373F9B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Направление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становится</w:t>
            </w:r>
            <w:r w:rsidR="00F734B3">
              <w:t xml:space="preserve"> </w:t>
            </w:r>
            <w:r w:rsidRPr="002F153F">
              <w:t>нередактируемым,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дате</w:t>
            </w:r>
            <w:r w:rsidR="00F734B3">
              <w:t xml:space="preserve"> </w:t>
            </w:r>
            <w:r w:rsidRPr="002F153F">
              <w:t>внесены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</w:p>
        </w:tc>
      </w:tr>
      <w:tr w:rsidR="00CC7EEA" w:rsidRPr="002F153F" w14:paraId="6C04BA61" w14:textId="77777777" w:rsidTr="00A91BDB">
        <w:tc>
          <w:tcPr>
            <w:tcW w:w="222" w:type="pct"/>
          </w:tcPr>
          <w:p w14:paraId="2ADDE798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1E0A7E33" w14:textId="77777777" w:rsidR="00CC7EEA" w:rsidRPr="002F153F" w:rsidRDefault="00D053CD" w:rsidP="002F153F">
            <w:pPr>
              <w:pStyle w:val="phtablecellleft"/>
            </w:pPr>
            <w:r w:rsidRPr="002F153F">
              <w:t>Откуда</w:t>
            </w:r>
          </w:p>
        </w:tc>
        <w:tc>
          <w:tcPr>
            <w:tcW w:w="3859" w:type="pct"/>
          </w:tcPr>
          <w:p w14:paraId="1398250D" w14:textId="1573ABA7" w:rsidR="00CC7EEA" w:rsidRPr="002F153F" w:rsidRDefault="00D053CD" w:rsidP="00EB7050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МО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которой</w:t>
            </w:r>
            <w:r w:rsidR="00F734B3">
              <w:t xml:space="preserve"> </w:t>
            </w:r>
            <w:r w:rsidRPr="002F153F">
              <w:t>направлен</w:t>
            </w:r>
            <w:r w:rsidR="00F734B3">
              <w:t xml:space="preserve"> </w:t>
            </w:r>
            <w:r w:rsidRPr="002F153F">
              <w:t>пациент.</w:t>
            </w:r>
          </w:p>
          <w:p w14:paraId="4ED211E1" w14:textId="72A2DE36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Направление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направившей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внесены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</w:p>
        </w:tc>
      </w:tr>
      <w:tr w:rsidR="00CC7EEA" w:rsidRPr="002F153F" w14:paraId="268711BE" w14:textId="77777777" w:rsidTr="00A91BDB">
        <w:tc>
          <w:tcPr>
            <w:tcW w:w="222" w:type="pct"/>
          </w:tcPr>
          <w:p w14:paraId="0C6F0CAF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1B46495A" w14:textId="77777777" w:rsidR="00CC7EEA" w:rsidRPr="002F153F" w:rsidRDefault="00D053CD" w:rsidP="002F153F">
            <w:pPr>
              <w:pStyle w:val="phtablecellleft"/>
            </w:pPr>
            <w:r w:rsidRPr="002F153F">
              <w:t>Диагноз</w:t>
            </w:r>
          </w:p>
        </w:tc>
        <w:tc>
          <w:tcPr>
            <w:tcW w:w="3859" w:type="pct"/>
          </w:tcPr>
          <w:p w14:paraId="7278C8E0" w14:textId="25BDFBB7" w:rsidR="00CC7EEA" w:rsidRPr="002F153F" w:rsidRDefault="00D053CD" w:rsidP="00EB7050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диагноз,</w:t>
            </w:r>
            <w:r w:rsidR="00F734B3">
              <w:t xml:space="preserve"> </w:t>
            </w:r>
            <w:r w:rsidRPr="002F153F">
              <w:t>указанный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внешнем</w:t>
            </w:r>
            <w:r w:rsidR="00F734B3">
              <w:t xml:space="preserve"> </w:t>
            </w:r>
            <w:r w:rsidRPr="002F153F">
              <w:t>направлении,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Pr="002F153F">
              <w:t>МКБ-10.</w:t>
            </w:r>
          </w:p>
          <w:p w14:paraId="1EBF28A5" w14:textId="7DC43AC7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Направление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становится</w:t>
            </w:r>
            <w:r w:rsidR="00F734B3">
              <w:t xml:space="preserve"> </w:t>
            </w:r>
            <w:r w:rsidRPr="002F153F">
              <w:t>нередактируемым,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диагнозе</w:t>
            </w:r>
            <w:r w:rsidR="00F734B3">
              <w:t xml:space="preserve"> </w:t>
            </w:r>
            <w:r w:rsidRPr="002F153F">
              <w:t>внесены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</w:p>
        </w:tc>
      </w:tr>
      <w:tr w:rsidR="00CC7EEA" w:rsidRPr="002F153F" w14:paraId="054087B4" w14:textId="77777777" w:rsidTr="00A91BDB">
        <w:tc>
          <w:tcPr>
            <w:tcW w:w="222" w:type="pct"/>
          </w:tcPr>
          <w:p w14:paraId="26C06AA9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3EC8978E" w14:textId="77777777" w:rsidR="00CC7EEA" w:rsidRPr="002F153F" w:rsidRDefault="00D053CD" w:rsidP="002F153F">
            <w:pPr>
              <w:pStyle w:val="phtablecellleft"/>
            </w:pPr>
            <w:r w:rsidRPr="002F153F">
              <w:t>Врач</w:t>
            </w:r>
          </w:p>
        </w:tc>
        <w:tc>
          <w:tcPr>
            <w:tcW w:w="3859" w:type="pct"/>
          </w:tcPr>
          <w:p w14:paraId="306B0B56" w14:textId="228F236D" w:rsidR="00CC7EEA" w:rsidRPr="002F153F" w:rsidRDefault="00D053CD" w:rsidP="00EB7050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выдавшего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направление,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Врач</w:t>
            </w:r>
            <w:r w:rsidR="00B21D8E" w:rsidRPr="002F153F">
              <w:t>»</w:t>
            </w:r>
            <w:r w:rsidRPr="002F153F">
              <w:t>.</w:t>
            </w:r>
          </w:p>
          <w:p w14:paraId="159EB989" w14:textId="0A0D3851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Направление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становится</w:t>
            </w:r>
            <w:r w:rsidR="00F734B3">
              <w:t xml:space="preserve"> </w:t>
            </w:r>
            <w:r w:rsidRPr="002F153F">
              <w:t>нередактируемым,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враче</w:t>
            </w:r>
            <w:r w:rsidR="00F734B3">
              <w:t xml:space="preserve"> </w:t>
            </w:r>
            <w:r w:rsidRPr="002F153F">
              <w:t>внесены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</w:p>
        </w:tc>
      </w:tr>
      <w:tr w:rsidR="00CC7EEA" w:rsidRPr="002F153F" w14:paraId="5B4BF10B" w14:textId="77777777" w:rsidTr="00A91BDB">
        <w:tc>
          <w:tcPr>
            <w:tcW w:w="222" w:type="pct"/>
          </w:tcPr>
          <w:p w14:paraId="17A2AA15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5663A91D" w14:textId="77777777" w:rsidR="00CC7EEA" w:rsidRPr="002F153F" w:rsidRDefault="00D053CD" w:rsidP="002F153F">
            <w:pPr>
              <w:pStyle w:val="phtablecellleft"/>
            </w:pPr>
            <w:r w:rsidRPr="002F153F">
              <w:t>Специальность</w:t>
            </w:r>
          </w:p>
        </w:tc>
        <w:tc>
          <w:tcPr>
            <w:tcW w:w="3859" w:type="pct"/>
          </w:tcPr>
          <w:p w14:paraId="485BB44C" w14:textId="0095EBA6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специальность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выдавшего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Специальности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0A7713F" wp14:editId="1EEED962">
                  <wp:extent cx="190500" cy="200025"/>
                  <wp:effectExtent l="19050" t="19050" r="19050" b="28575"/>
                  <wp:docPr id="100052" name="Рисунок 100052" descr="_scroll_external/attachments/image2023-7-4_11-21-51-bcf28c29384bef76d6f20e7d693f304e940a8533cbda77a7277ea44557c24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0928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специальности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Специальности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со</w:t>
            </w:r>
            <w:r w:rsidR="00F734B3">
              <w:t xml:space="preserve"> </w:t>
            </w:r>
            <w:r w:rsidRPr="002F153F">
              <w:t>специальностью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специальности,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Pr="002F153F">
              <w:t>.</w:t>
            </w:r>
          </w:p>
          <w:p w14:paraId="01209DA2" w14:textId="012930C0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Направление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становится</w:t>
            </w:r>
            <w:r w:rsidR="00F734B3">
              <w:t xml:space="preserve"> </w:t>
            </w:r>
            <w:r w:rsidRPr="002F153F">
              <w:t>нередактируемым,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специальности</w:t>
            </w:r>
            <w:r w:rsidR="00F734B3">
              <w:t xml:space="preserve"> </w:t>
            </w:r>
            <w:r w:rsidRPr="002F153F">
              <w:t>внесены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</w:p>
        </w:tc>
      </w:tr>
      <w:tr w:rsidR="00CC7EEA" w:rsidRPr="002F153F" w14:paraId="4368E39F" w14:textId="77777777" w:rsidTr="00A91BDB">
        <w:tc>
          <w:tcPr>
            <w:tcW w:w="222" w:type="pct"/>
          </w:tcPr>
          <w:p w14:paraId="0B6B1EBF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27874BF9" w14:textId="3FAFEC9A" w:rsidR="00CC7EEA" w:rsidRPr="002F153F" w:rsidRDefault="00D053CD" w:rsidP="002F153F">
            <w:pPr>
              <w:pStyle w:val="phtablecellleft"/>
            </w:pPr>
            <w:r w:rsidRPr="002F153F">
              <w:t>Обоснование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3859" w:type="pct"/>
          </w:tcPr>
          <w:p w14:paraId="0C7A46FB" w14:textId="14391764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обоснование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списка.</w:t>
            </w:r>
          </w:p>
          <w:p w14:paraId="4A01D583" w14:textId="2D891CFD" w:rsidR="00CC7EEA" w:rsidRPr="002F153F" w:rsidRDefault="00D053CD" w:rsidP="00EB7050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Направление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становится</w:t>
            </w:r>
            <w:r w:rsidR="00F734B3">
              <w:t xml:space="preserve"> </w:t>
            </w:r>
            <w:r w:rsidRPr="002F153F">
              <w:t>нередактируемым,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об</w:t>
            </w:r>
            <w:r w:rsidR="00F734B3">
              <w:t xml:space="preserve"> </w:t>
            </w:r>
            <w:r w:rsidRPr="002F153F">
              <w:t>обосновании</w:t>
            </w:r>
            <w:r w:rsidR="00F734B3">
              <w:t xml:space="preserve"> </w:t>
            </w:r>
            <w:r w:rsidRPr="002F153F">
              <w:t>внесены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</w:p>
        </w:tc>
      </w:tr>
      <w:tr w:rsidR="00CC7EEA" w:rsidRPr="002F153F" w14:paraId="26B78D37" w14:textId="77777777" w:rsidTr="00A91BDB">
        <w:tc>
          <w:tcPr>
            <w:tcW w:w="1141" w:type="pct"/>
            <w:gridSpan w:val="2"/>
          </w:tcPr>
          <w:p w14:paraId="29F12D38" w14:textId="45540CDC" w:rsidR="00CC7EEA" w:rsidRPr="002F153F" w:rsidRDefault="00D053CD" w:rsidP="002F153F">
            <w:pPr>
              <w:pStyle w:val="phtablecellleft"/>
            </w:pPr>
            <w:r w:rsidRPr="002F153F">
              <w:t>Раскрываемый</w:t>
            </w:r>
            <w:r w:rsidR="00F734B3">
              <w:t xml:space="preserve"> </w:t>
            </w:r>
            <w:r w:rsidRPr="002F153F">
              <w:t>блок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Дополнительные</w:t>
            </w:r>
            <w:r w:rsidR="00F734B3">
              <w:t xml:space="preserve"> </w:t>
            </w:r>
            <w:r w:rsidRPr="002F153F">
              <w:t>параметры</w:t>
            </w:r>
            <w:r w:rsidR="00B21D8E" w:rsidRPr="002F153F">
              <w:t>»</w:t>
            </w:r>
          </w:p>
        </w:tc>
        <w:tc>
          <w:tcPr>
            <w:tcW w:w="3859" w:type="pct"/>
          </w:tcPr>
          <w:p w14:paraId="24608ABF" w14:textId="58B04C09" w:rsidR="00CC7EEA" w:rsidRPr="002F153F" w:rsidRDefault="00D053CD" w:rsidP="00EB7050">
            <w:pPr>
              <w:pStyle w:val="phtablecellleft"/>
            </w:pP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внесения</w:t>
            </w:r>
            <w:r w:rsidR="00F734B3">
              <w:t xml:space="preserve"> </w:t>
            </w:r>
            <w:r w:rsidRPr="002F153F">
              <w:t>данных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внутреннем</w:t>
            </w:r>
            <w:r w:rsidR="00F734B3">
              <w:t xml:space="preserve"> </w:t>
            </w:r>
            <w:r w:rsidRPr="002F153F">
              <w:t>направлении</w:t>
            </w:r>
          </w:p>
        </w:tc>
      </w:tr>
      <w:tr w:rsidR="00CC7EEA" w:rsidRPr="002F153F" w14:paraId="38710D0C" w14:textId="77777777" w:rsidTr="00A91BDB">
        <w:tc>
          <w:tcPr>
            <w:tcW w:w="222" w:type="pct"/>
          </w:tcPr>
          <w:p w14:paraId="6AB149EC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2E6DE5DC" w14:textId="0ABED673" w:rsidR="00CC7EEA" w:rsidRPr="002F153F" w:rsidRDefault="00D053CD" w:rsidP="002F153F">
            <w:pPr>
              <w:pStyle w:val="phtablecellleft"/>
            </w:pPr>
            <w:r w:rsidRPr="002F153F">
              <w:t>Вид</w:t>
            </w:r>
            <w:r w:rsidR="00F734B3">
              <w:t xml:space="preserve"> </w:t>
            </w:r>
            <w:r w:rsidRPr="002F153F">
              <w:t>обращения</w:t>
            </w:r>
          </w:p>
        </w:tc>
        <w:tc>
          <w:tcPr>
            <w:tcW w:w="3859" w:type="pct"/>
          </w:tcPr>
          <w:p w14:paraId="4917FDD1" w14:textId="6A1D518D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обращения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63CA77B4" w14:textId="77777777" w:rsidTr="00A91BDB">
        <w:tc>
          <w:tcPr>
            <w:tcW w:w="222" w:type="pct"/>
          </w:tcPr>
          <w:p w14:paraId="640E6232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16D9F407" w14:textId="6C37DD65" w:rsidR="00CC7EEA" w:rsidRPr="002F153F" w:rsidRDefault="00D053CD" w:rsidP="002F153F">
            <w:pPr>
              <w:pStyle w:val="phtablecellleft"/>
            </w:pPr>
            <w:r w:rsidRPr="002F153F">
              <w:t>Вид</w:t>
            </w:r>
            <w:r w:rsidR="00F734B3">
              <w:t xml:space="preserve"> </w:t>
            </w:r>
            <w:r w:rsidRPr="002F153F">
              <w:t>посещения</w:t>
            </w:r>
          </w:p>
        </w:tc>
        <w:tc>
          <w:tcPr>
            <w:tcW w:w="3859" w:type="pct"/>
          </w:tcPr>
          <w:p w14:paraId="42737E8B" w14:textId="5F17E6E3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посещения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7D71BE83" w14:textId="77777777" w:rsidTr="00A91BDB">
        <w:tc>
          <w:tcPr>
            <w:tcW w:w="222" w:type="pct"/>
          </w:tcPr>
          <w:p w14:paraId="695F3318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0437FF7B" w14:textId="5C05F714" w:rsidR="00CC7EEA" w:rsidRPr="002F153F" w:rsidRDefault="00D053CD" w:rsidP="002F153F">
            <w:pPr>
              <w:pStyle w:val="phtablecellleft"/>
            </w:pPr>
            <w:r w:rsidRPr="002F153F">
              <w:t>Цель</w:t>
            </w:r>
            <w:r w:rsidR="00F734B3">
              <w:t xml:space="preserve"> </w:t>
            </w:r>
            <w:r w:rsidRPr="002F153F">
              <w:t>посещения</w:t>
            </w:r>
          </w:p>
        </w:tc>
        <w:tc>
          <w:tcPr>
            <w:tcW w:w="3859" w:type="pct"/>
          </w:tcPr>
          <w:p w14:paraId="7350CA67" w14:textId="37521061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цель</w:t>
            </w:r>
            <w:r w:rsidR="00F734B3">
              <w:t xml:space="preserve"> </w:t>
            </w:r>
            <w:r w:rsidRPr="002F153F">
              <w:t>посещения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Цели</w:t>
            </w:r>
            <w:r w:rsidR="00F734B3">
              <w:t xml:space="preserve"> </w:t>
            </w:r>
            <w:r w:rsidRPr="002F153F">
              <w:t>посещения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F63B667" wp14:editId="0BFAC62A">
                  <wp:extent cx="190500" cy="200025"/>
                  <wp:effectExtent l="19050" t="19050" r="19050" b="28575"/>
                  <wp:docPr id="100053" name="Рисунок 100053" descr="_scroll_external/attachments/image2023-7-4_11-21-51-bcf28c29384bef76d6f20e7d693f304e940a8533cbda77a7277ea44557c24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79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цели</w:t>
            </w:r>
            <w:r w:rsidR="00F734B3">
              <w:t xml:space="preserve"> </w:t>
            </w:r>
            <w:r w:rsidRPr="002F153F">
              <w:t>посещения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Цели</w:t>
            </w:r>
            <w:r w:rsidR="00F734B3">
              <w:t xml:space="preserve"> </w:t>
            </w:r>
            <w:r w:rsidRPr="002F153F">
              <w:t>посещения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целью</w:t>
            </w:r>
            <w:r w:rsidR="00F734B3">
              <w:t xml:space="preserve"> </w:t>
            </w:r>
            <w:r w:rsidRPr="002F153F">
              <w:t>посещения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целью</w:t>
            </w:r>
            <w:r w:rsidR="00F734B3">
              <w:t xml:space="preserve"> </w:t>
            </w:r>
            <w:r w:rsidRPr="002F153F">
              <w:t>посещения,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15074D4E" w14:textId="77777777" w:rsidTr="00A91BDB">
        <w:tc>
          <w:tcPr>
            <w:tcW w:w="222" w:type="pct"/>
          </w:tcPr>
          <w:p w14:paraId="0FA6936A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04720BAC" w14:textId="7710992C" w:rsidR="00CC7EEA" w:rsidRPr="002F153F" w:rsidRDefault="00D053CD" w:rsidP="002F153F">
            <w:pPr>
              <w:pStyle w:val="phtablecellleft"/>
            </w:pPr>
            <w:r w:rsidRPr="002F153F">
              <w:t>Вид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3859" w:type="pct"/>
          </w:tcPr>
          <w:p w14:paraId="263687DF" w14:textId="5ADE0700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33509B48" w14:textId="77777777" w:rsidTr="00A91BDB">
        <w:tc>
          <w:tcPr>
            <w:tcW w:w="222" w:type="pct"/>
          </w:tcPr>
          <w:p w14:paraId="542D7443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6ED220C1" w14:textId="77777777" w:rsidR="00CC7EEA" w:rsidRPr="002F153F" w:rsidRDefault="00D053CD" w:rsidP="002F153F">
            <w:pPr>
              <w:pStyle w:val="phtablecellleft"/>
            </w:pPr>
            <w:r w:rsidRPr="002F153F">
              <w:t>Примечание</w:t>
            </w:r>
          </w:p>
        </w:tc>
        <w:tc>
          <w:tcPr>
            <w:tcW w:w="3859" w:type="pct"/>
          </w:tcPr>
          <w:p w14:paraId="0E3F73F8" w14:textId="5530AEEC" w:rsidR="00CC7EEA" w:rsidRPr="002F153F" w:rsidRDefault="00D053CD" w:rsidP="00EB7050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примечание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(при</w:t>
            </w:r>
            <w:r w:rsidR="00F734B3">
              <w:t xml:space="preserve"> </w:t>
            </w:r>
            <w:r w:rsidRPr="002F153F">
              <w:t>необходимости)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примечание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Примечания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AC8B0DB" wp14:editId="79B25161">
                  <wp:extent cx="142875" cy="209550"/>
                  <wp:effectExtent l="19050" t="19050" r="28575" b="19050"/>
                  <wp:docPr id="100054" name="Рисунок 100054" descr="_scroll_external/attachments/image2023-7-5_13-26-38-4a74aeb0cdfb24f68857f137341b01a71531f31ee1a52732b2dcf43e8c8e25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076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EA" w:rsidRPr="002F153F" w14:paraId="4CB91623" w14:textId="77777777" w:rsidTr="00A91BDB">
        <w:tc>
          <w:tcPr>
            <w:tcW w:w="222" w:type="pct"/>
          </w:tcPr>
          <w:p w14:paraId="3661D6C0" w14:textId="77777777" w:rsidR="00CC7EEA" w:rsidRPr="002F153F" w:rsidRDefault="00CC7EEA" w:rsidP="00EB7050">
            <w:pPr>
              <w:pStyle w:val="phtablecellleft"/>
            </w:pPr>
          </w:p>
        </w:tc>
        <w:tc>
          <w:tcPr>
            <w:tcW w:w="918" w:type="pct"/>
          </w:tcPr>
          <w:p w14:paraId="62784310" w14:textId="4D9B82BE" w:rsidR="00CC7EEA" w:rsidRPr="002F153F" w:rsidRDefault="00D053CD" w:rsidP="002F153F">
            <w:pPr>
              <w:pStyle w:val="phtablecellleft"/>
            </w:pPr>
            <w:r w:rsidRPr="002F153F">
              <w:t>Направившее</w:t>
            </w:r>
            <w:r w:rsidR="00F734B3">
              <w:t xml:space="preserve"> </w:t>
            </w:r>
            <w:r w:rsidRPr="002F153F">
              <w:t>отделение</w:t>
            </w:r>
          </w:p>
        </w:tc>
        <w:tc>
          <w:tcPr>
            <w:tcW w:w="3859" w:type="pct"/>
          </w:tcPr>
          <w:p w14:paraId="3AB1A94F" w14:textId="0446C520" w:rsidR="00CC7EEA" w:rsidRPr="002F153F" w:rsidRDefault="00D053CD" w:rsidP="00EB7050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направившее</w:t>
            </w:r>
            <w:r w:rsidR="00F734B3">
              <w:t xml:space="preserve"> </w:t>
            </w:r>
            <w:r w:rsidRPr="002F153F">
              <w:t>отделение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</w:tbl>
    <w:p w14:paraId="73931FC4" w14:textId="77777777" w:rsidR="00EB7050" w:rsidRPr="002F153F" w:rsidRDefault="00EB7050" w:rsidP="00EB7050">
      <w:pPr>
        <w:pStyle w:val="phnormal"/>
      </w:pPr>
    </w:p>
    <w:p w14:paraId="6E36A759" w14:textId="07E03711" w:rsidR="00CC7EEA" w:rsidRPr="002F153F" w:rsidRDefault="00D053CD" w:rsidP="00EB7050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распечатать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_Ref202372281 \h </w:instrText>
      </w:r>
      <w:r w:rsidR="002F153F" w:rsidRPr="002F153F">
        <w:fldChar w:fldCharType="separate"/>
      </w:r>
      <w:r w:rsidR="00B50C08">
        <w:t>Рисунок </w:t>
      </w:r>
      <w:r w:rsidR="00B50C08">
        <w:rPr>
          <w:noProof/>
        </w:rPr>
        <w:t>22</w:t>
      </w:r>
      <w:r w:rsidR="002F153F" w:rsidRPr="002F153F">
        <w:fldChar w:fldCharType="end"/>
      </w:r>
      <w:r w:rsidR="002F153F" w:rsidRPr="002F153F">
        <w:t>)</w:t>
      </w:r>
      <w:r w:rsidRPr="002F153F">
        <w:t>;</w:t>
      </w:r>
    </w:p>
    <w:p w14:paraId="41BEF8FE" w14:textId="77777777" w:rsidR="00EB7050" w:rsidRPr="002F153F" w:rsidRDefault="00EB7050" w:rsidP="00A479A1">
      <w:pPr>
        <w:pStyle w:val="phnormalnote"/>
        <w:keepNext/>
        <w:ind w:right="0"/>
      </w:pPr>
      <w:r w:rsidRPr="002F153F">
        <w:t>Примечания</w:t>
      </w:r>
    </w:p>
    <w:p w14:paraId="56630542" w14:textId="6654519E" w:rsidR="00EB7050" w:rsidRPr="002F153F" w:rsidRDefault="00EB7050" w:rsidP="00891B78">
      <w:pPr>
        <w:pStyle w:val="phnormalnotetext"/>
      </w:pPr>
      <w:r w:rsidRPr="002F153F">
        <w:t>1</w:t>
      </w:r>
      <w:r w:rsidR="00A91BDB">
        <w:t> </w:t>
      </w:r>
      <w:r w:rsidRPr="002F153F">
        <w:t>Если</w:t>
      </w:r>
      <w:r w:rsidR="00F734B3">
        <w:t xml:space="preserve"> </w:t>
      </w:r>
      <w:r w:rsidRPr="002F153F">
        <w:t>возраст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пол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соответствует</w:t>
      </w:r>
      <w:r w:rsidR="00F734B3">
        <w:t xml:space="preserve"> </w:t>
      </w:r>
      <w:r w:rsidRPr="002F153F">
        <w:t>отделению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кабинету,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котором</w:t>
      </w:r>
      <w:r w:rsidR="00F734B3">
        <w:t xml:space="preserve"> </w:t>
      </w:r>
      <w:r w:rsidRPr="002F153F">
        <w:t>оказывается</w:t>
      </w:r>
      <w:r w:rsidR="00F734B3">
        <w:t xml:space="preserve"> </w:t>
      </w:r>
      <w:r w:rsidRPr="002F153F">
        <w:t>услуга,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экран</w:t>
      </w:r>
      <w:r w:rsidR="000607F3">
        <w:t>е отобразится</w:t>
      </w:r>
      <w:r w:rsidR="00F734B3">
        <w:t xml:space="preserve"> </w:t>
      </w:r>
      <w:r w:rsidRPr="002F153F">
        <w:t>уведомление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текстом:</w:t>
      </w:r>
      <w:r w:rsidR="00F734B3">
        <w:t xml:space="preserve"> </w:t>
      </w:r>
      <w:r w:rsidR="00B21D8E" w:rsidRPr="002F153F">
        <w:t>«</w:t>
      </w:r>
      <w:r w:rsidRPr="002F153F">
        <w:t>Пациент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был</w:t>
      </w:r>
      <w:r w:rsidR="00F734B3">
        <w:t xml:space="preserve"> </w:t>
      </w:r>
      <w:r w:rsidRPr="002F153F">
        <w:t>записан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так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возраст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пол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удовлетворяют</w:t>
      </w:r>
      <w:r w:rsidR="00F734B3">
        <w:t xml:space="preserve"> </w:t>
      </w:r>
      <w:r w:rsidRPr="002F153F">
        <w:t>ограничениям</w:t>
      </w:r>
      <w:r w:rsidR="00F734B3">
        <w:t xml:space="preserve"> </w:t>
      </w:r>
      <w:r w:rsidRPr="002F153F">
        <w:t>подразделения</w:t>
      </w:r>
      <w:r w:rsidR="00B21D8E" w:rsidRPr="002F153F">
        <w:t>»</w:t>
      </w:r>
      <w:r w:rsidRPr="002F153F">
        <w:t>.</w:t>
      </w:r>
    </w:p>
    <w:p w14:paraId="2FCD9EC7" w14:textId="5F108478" w:rsidR="00EB7050" w:rsidRPr="002F153F" w:rsidRDefault="002F153F" w:rsidP="00891B78">
      <w:pPr>
        <w:pStyle w:val="phnormalnotetext"/>
      </w:pPr>
      <w:r w:rsidRPr="002F153F">
        <w:t>2</w:t>
      </w:r>
      <w:r w:rsidR="00A91BDB">
        <w:t> </w:t>
      </w:r>
      <w:r w:rsidRPr="002F153F">
        <w:t>При</w:t>
      </w:r>
      <w:r w:rsidR="00F734B3">
        <w:t xml:space="preserve"> </w:t>
      </w:r>
      <w:r w:rsidR="00EB7050" w:rsidRPr="002F153F">
        <w:t>отсутствии</w:t>
      </w:r>
      <w:r w:rsidR="00F734B3">
        <w:t xml:space="preserve"> </w:t>
      </w:r>
      <w:r w:rsidR="00EB7050" w:rsidRPr="002F153F">
        <w:t>телефона/</w:t>
      </w:r>
      <w:r w:rsidR="00F734B3">
        <w:t xml:space="preserve"> </w:t>
      </w:r>
      <w:r w:rsidR="00EB7050" w:rsidRPr="002F153F">
        <w:t>телефонов</w:t>
      </w:r>
      <w:r w:rsidR="00F734B3">
        <w:t xml:space="preserve"> </w:t>
      </w:r>
      <w:r w:rsidR="00EB7050" w:rsidRPr="002F153F">
        <w:t>в</w:t>
      </w:r>
      <w:r w:rsidR="00F734B3">
        <w:t xml:space="preserve"> </w:t>
      </w:r>
      <w:r w:rsidR="00EB7050" w:rsidRPr="002F153F">
        <w:t>карте</w:t>
      </w:r>
      <w:r w:rsidR="00F734B3">
        <w:t xml:space="preserve"> </w:t>
      </w:r>
      <w:r w:rsidR="00EB7050" w:rsidRPr="002F153F">
        <w:t>пациента</w:t>
      </w:r>
      <w:r w:rsidR="00F734B3">
        <w:t xml:space="preserve"> </w:t>
      </w:r>
      <w:r w:rsidR="00EB7050" w:rsidRPr="002F153F">
        <w:t>отображается</w:t>
      </w:r>
      <w:r w:rsidR="00F734B3">
        <w:t xml:space="preserve"> </w:t>
      </w:r>
      <w:r w:rsidR="00EB7050" w:rsidRPr="002F153F">
        <w:t>один</w:t>
      </w:r>
      <w:r w:rsidR="00F734B3">
        <w:t xml:space="preserve"> </w:t>
      </w:r>
      <w:r w:rsidR="00EB7050" w:rsidRPr="002F153F">
        <w:t>из</w:t>
      </w:r>
      <w:r w:rsidR="00F734B3">
        <w:t xml:space="preserve"> </w:t>
      </w:r>
      <w:r w:rsidR="00EB7050" w:rsidRPr="002F153F">
        <w:t>вариантов</w:t>
      </w:r>
      <w:r w:rsidR="00F734B3">
        <w:t xml:space="preserve"> </w:t>
      </w:r>
      <w:r w:rsidR="00EB7050" w:rsidRPr="002F153F">
        <w:t>системных</w:t>
      </w:r>
      <w:r w:rsidR="00F734B3">
        <w:t xml:space="preserve"> </w:t>
      </w:r>
      <w:r w:rsidR="00EB7050" w:rsidRPr="002F153F">
        <w:t>сообщений</w:t>
      </w:r>
      <w:r w:rsidR="00F734B3">
        <w:t xml:space="preserve"> </w:t>
      </w:r>
      <w:r w:rsidR="00EB7050" w:rsidRPr="002F153F">
        <w:t>в</w:t>
      </w:r>
      <w:r w:rsidR="00F734B3">
        <w:t xml:space="preserve"> </w:t>
      </w:r>
      <w:r w:rsidR="00EB7050" w:rsidRPr="002F153F">
        <w:t>зависимости</w:t>
      </w:r>
      <w:r w:rsidR="00F734B3">
        <w:t xml:space="preserve"> </w:t>
      </w:r>
      <w:r w:rsidR="00EB7050" w:rsidRPr="002F153F">
        <w:t>от</w:t>
      </w:r>
      <w:r w:rsidR="00F734B3">
        <w:t xml:space="preserve"> </w:t>
      </w:r>
      <w:r w:rsidR="00EB7050" w:rsidRPr="002F153F">
        <w:t>выполненных</w:t>
      </w:r>
      <w:r w:rsidR="00F734B3">
        <w:t xml:space="preserve"> </w:t>
      </w:r>
      <w:r w:rsidR="00EB7050" w:rsidRPr="002F153F">
        <w:t>настроек:</w:t>
      </w:r>
    </w:p>
    <w:p w14:paraId="7E50FE0C" w14:textId="082E49FC" w:rsidR="00EB7050" w:rsidRPr="002F153F" w:rsidRDefault="00B21D8E" w:rsidP="004852B5">
      <w:pPr>
        <w:pStyle w:val="phnormalnoteitemized1"/>
      </w:pPr>
      <w:r w:rsidRPr="002F153F">
        <w:t>«</w:t>
      </w:r>
      <w:r w:rsidR="00EB7050" w:rsidRPr="002F153F">
        <w:t>У</w:t>
      </w:r>
      <w:r w:rsidR="00F734B3">
        <w:t xml:space="preserve"> </w:t>
      </w:r>
      <w:r w:rsidR="00EB7050" w:rsidRPr="002F153F">
        <w:t>данного</w:t>
      </w:r>
      <w:r w:rsidR="00F734B3">
        <w:t xml:space="preserve"> </w:t>
      </w:r>
      <w:r w:rsidR="00EB7050" w:rsidRPr="002F153F">
        <w:t>пациента</w:t>
      </w:r>
      <w:r w:rsidR="00F734B3">
        <w:t xml:space="preserve"> </w:t>
      </w:r>
      <w:r w:rsidR="00EB7050" w:rsidRPr="002F153F">
        <w:t>не</w:t>
      </w:r>
      <w:r w:rsidR="00F734B3">
        <w:t xml:space="preserve"> </w:t>
      </w:r>
      <w:r w:rsidR="00EB7050" w:rsidRPr="002F153F">
        <w:t>указан</w:t>
      </w:r>
      <w:r w:rsidR="00F734B3">
        <w:t xml:space="preserve"> </w:t>
      </w:r>
      <w:r w:rsidR="00EB7050" w:rsidRPr="002F153F">
        <w:t>контактный</w:t>
      </w:r>
      <w:r w:rsidR="00F734B3">
        <w:t xml:space="preserve"> </w:t>
      </w:r>
      <w:r w:rsidR="00EB7050" w:rsidRPr="002F153F">
        <w:t>телефон.</w:t>
      </w:r>
      <w:r w:rsidR="00F734B3">
        <w:t xml:space="preserve"> </w:t>
      </w:r>
      <w:r w:rsidR="00EB7050" w:rsidRPr="002F153F">
        <w:t>Необходимо</w:t>
      </w:r>
      <w:r w:rsidR="00F734B3">
        <w:t xml:space="preserve"> </w:t>
      </w:r>
      <w:r w:rsidR="00EB7050" w:rsidRPr="002F153F">
        <w:t>заполнить</w:t>
      </w:r>
      <w:r w:rsidR="00F734B3">
        <w:t xml:space="preserve"> </w:t>
      </w:r>
      <w:r w:rsidR="00EB7050" w:rsidRPr="002F153F">
        <w:t>и</w:t>
      </w:r>
      <w:r w:rsidR="00F734B3">
        <w:t xml:space="preserve"> </w:t>
      </w:r>
      <w:r w:rsidR="00EB7050" w:rsidRPr="002F153F">
        <w:t>повторить</w:t>
      </w:r>
      <w:r w:rsidR="00F734B3">
        <w:t xml:space="preserve"> </w:t>
      </w:r>
      <w:r w:rsidR="00EB7050" w:rsidRPr="002F153F">
        <w:t>попытку</w:t>
      </w:r>
      <w:r w:rsidR="00F734B3">
        <w:t xml:space="preserve"> </w:t>
      </w:r>
      <w:r w:rsidR="00EB7050" w:rsidRPr="002F153F">
        <w:t>записи</w:t>
      </w:r>
      <w:r w:rsidRPr="002F153F">
        <w:t>»</w:t>
      </w:r>
      <w:r w:rsidR="00F734B3">
        <w:t xml:space="preserve"> </w:t>
      </w:r>
      <w:r w:rsidR="00EB7050" w:rsidRPr="002F153F">
        <w:t>–</w:t>
      </w:r>
      <w:r w:rsidR="00F734B3">
        <w:t xml:space="preserve"> </w:t>
      </w:r>
      <w:r w:rsidR="00EB7050" w:rsidRPr="002F153F">
        <w:t>запись</w:t>
      </w:r>
      <w:r w:rsidR="00F734B3">
        <w:t xml:space="preserve"> </w:t>
      </w:r>
      <w:r w:rsidR="00EB7050" w:rsidRPr="002F153F">
        <w:t>при</w:t>
      </w:r>
      <w:r w:rsidR="00F734B3">
        <w:t xml:space="preserve"> </w:t>
      </w:r>
      <w:r w:rsidR="00EB7050" w:rsidRPr="002F153F">
        <w:t>этом</w:t>
      </w:r>
      <w:r w:rsidR="00F734B3">
        <w:t xml:space="preserve"> </w:t>
      </w:r>
      <w:r w:rsidR="00EB7050" w:rsidRPr="002F153F">
        <w:t>недоступна;</w:t>
      </w:r>
    </w:p>
    <w:p w14:paraId="042F16B0" w14:textId="2F5F72E9" w:rsidR="00EB7050" w:rsidRPr="002F153F" w:rsidRDefault="00B21D8E" w:rsidP="004852B5">
      <w:pPr>
        <w:pStyle w:val="phnormalnoteitemized1"/>
      </w:pPr>
      <w:r w:rsidRPr="002F153F">
        <w:t>«</w:t>
      </w:r>
      <w:r w:rsidR="00EB7050" w:rsidRPr="002F153F">
        <w:t>У</w:t>
      </w:r>
      <w:r w:rsidR="00F734B3">
        <w:t xml:space="preserve"> </w:t>
      </w:r>
      <w:r w:rsidR="00EB7050" w:rsidRPr="002F153F">
        <w:t>данного</w:t>
      </w:r>
      <w:r w:rsidR="00F734B3">
        <w:t xml:space="preserve"> </w:t>
      </w:r>
      <w:r w:rsidR="00EB7050" w:rsidRPr="002F153F">
        <w:t>пациента</w:t>
      </w:r>
      <w:r w:rsidR="00F734B3">
        <w:t xml:space="preserve"> </w:t>
      </w:r>
      <w:r w:rsidR="00EB7050" w:rsidRPr="002F153F">
        <w:t>не</w:t>
      </w:r>
      <w:r w:rsidR="00F734B3">
        <w:t xml:space="preserve"> </w:t>
      </w:r>
      <w:r w:rsidR="00EB7050" w:rsidRPr="002F153F">
        <w:t>указан</w:t>
      </w:r>
      <w:r w:rsidR="00F734B3">
        <w:t xml:space="preserve"> </w:t>
      </w:r>
      <w:r w:rsidR="00EB7050" w:rsidRPr="002F153F">
        <w:t>контактный</w:t>
      </w:r>
      <w:r w:rsidR="00F734B3">
        <w:t xml:space="preserve"> </w:t>
      </w:r>
      <w:r w:rsidR="00EB7050" w:rsidRPr="002F153F">
        <w:t>телефон.</w:t>
      </w:r>
      <w:r w:rsidR="00F734B3">
        <w:t xml:space="preserve"> </w:t>
      </w:r>
      <w:r w:rsidR="00EB7050" w:rsidRPr="002F153F">
        <w:t>Продолжить</w:t>
      </w:r>
      <w:r w:rsidR="00F734B3">
        <w:t xml:space="preserve"> </w:t>
      </w:r>
      <w:r w:rsidR="00EB7050" w:rsidRPr="002F153F">
        <w:t>запись?</w:t>
      </w:r>
      <w:r w:rsidRPr="002F153F">
        <w:t>»</w:t>
      </w:r>
      <w:r w:rsidR="00F734B3">
        <w:t xml:space="preserve"> </w:t>
      </w:r>
      <w:r w:rsidR="00EB7050" w:rsidRPr="002F153F">
        <w:t>–</w:t>
      </w:r>
      <w:r w:rsidR="00F734B3">
        <w:t xml:space="preserve"> </w:t>
      </w:r>
      <w:r w:rsidR="00EB7050" w:rsidRPr="002F153F">
        <w:t>сообщение</w:t>
      </w:r>
      <w:r w:rsidR="00F734B3">
        <w:t xml:space="preserve"> </w:t>
      </w:r>
      <w:r w:rsidR="00EB7050" w:rsidRPr="002F153F">
        <w:t>носит</w:t>
      </w:r>
      <w:r w:rsidR="00F734B3">
        <w:t xml:space="preserve"> </w:t>
      </w:r>
      <w:r w:rsidR="00EB7050" w:rsidRPr="002F153F">
        <w:t>предупреждающий</w:t>
      </w:r>
      <w:r w:rsidR="00F734B3">
        <w:t xml:space="preserve"> </w:t>
      </w:r>
      <w:r w:rsidR="00EB7050" w:rsidRPr="002F153F">
        <w:t>характер,</w:t>
      </w:r>
      <w:r w:rsidR="00F734B3">
        <w:t xml:space="preserve"> </w:t>
      </w:r>
      <w:r w:rsidR="00EB7050" w:rsidRPr="002F153F">
        <w:t>запись</w:t>
      </w:r>
      <w:r w:rsidR="00F734B3">
        <w:t xml:space="preserve"> </w:t>
      </w:r>
      <w:r w:rsidR="00EB7050" w:rsidRPr="002F153F">
        <w:t>доступна.</w:t>
      </w:r>
    </w:p>
    <w:p w14:paraId="1D860906" w14:textId="77777777" w:rsidR="00CC7EEA" w:rsidRPr="002F153F" w:rsidRDefault="00D053CD" w:rsidP="00EB7050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41EB1CFF" wp14:editId="217A86B4">
            <wp:extent cx="4355292" cy="4454103"/>
            <wp:effectExtent l="19050" t="19050" r="26670" b="22860"/>
            <wp:docPr id="100055" name="Рисунок 100055" descr="Регистратура - Результат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57877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60278" cy="445920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14EFAA" w14:textId="72377246" w:rsidR="00CC7EEA" w:rsidRPr="002F153F" w:rsidRDefault="00F734B3" w:rsidP="00EB7050">
      <w:pPr>
        <w:pStyle w:val="phfiguretitle"/>
      </w:pPr>
      <w:bookmarkStart w:id="140" w:name="_Ref20237228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22</w:t>
      </w:r>
      <w:r w:rsidR="00D053CD" w:rsidRPr="002F153F">
        <w:fldChar w:fldCharType="end"/>
      </w:r>
      <w:bookmarkEnd w:id="140"/>
      <w:r>
        <w:t xml:space="preserve"> </w:t>
      </w:r>
      <w:r w:rsidR="00EB7050" w:rsidRPr="002F153F">
        <w:t>–</w:t>
      </w:r>
      <w:r>
        <w:t xml:space="preserve"> </w:t>
      </w:r>
      <w:r w:rsidR="002F153F" w:rsidRPr="002F153F">
        <w:t>Окно</w:t>
      </w:r>
      <w:r>
        <w:t xml:space="preserve"> </w:t>
      </w:r>
      <w:r w:rsidR="002F153F" w:rsidRPr="002F153F">
        <w:t>«</w:t>
      </w:r>
      <w:r w:rsidR="00D053CD" w:rsidRPr="002F153F">
        <w:t>Регистратура</w:t>
      </w:r>
      <w:r>
        <w:t xml:space="preserve"> </w:t>
      </w:r>
      <w:r w:rsidR="00D053CD" w:rsidRPr="002F153F">
        <w:t>-</w:t>
      </w:r>
      <w:r>
        <w:t xml:space="preserve"> </w:t>
      </w:r>
      <w:r w:rsidR="00D053CD" w:rsidRPr="002F153F">
        <w:t>Результат</w:t>
      </w:r>
      <w:r>
        <w:t xml:space="preserve"> </w:t>
      </w:r>
      <w:r w:rsidR="00D053CD" w:rsidRPr="002F153F">
        <w:t>записи</w:t>
      </w:r>
      <w:r w:rsidR="002F153F" w:rsidRPr="002F153F">
        <w:t>»</w:t>
      </w:r>
    </w:p>
    <w:p w14:paraId="503B2758" w14:textId="608EF73D" w:rsidR="00CC7EEA" w:rsidRPr="002F153F" w:rsidRDefault="00D053CD" w:rsidP="00EB7050">
      <w:pPr>
        <w:pStyle w:val="phnormal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нового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нового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.</w:t>
      </w:r>
    </w:p>
    <w:p w14:paraId="08614BF7" w14:textId="44AF47F3" w:rsidR="00CC7EEA" w:rsidRPr="002F153F" w:rsidRDefault="00D053CD" w:rsidP="00EB7050">
      <w:pPr>
        <w:pStyle w:val="phnormal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другому</w:t>
      </w:r>
      <w:r w:rsidR="00F734B3">
        <w:t xml:space="preserve"> </w:t>
      </w:r>
      <w:r w:rsidRPr="002F153F">
        <w:t>врачу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этого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еще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один</w:t>
      </w:r>
      <w:r w:rsidR="00F734B3">
        <w:t xml:space="preserve"> </w:t>
      </w:r>
      <w:r w:rsidRPr="002F153F">
        <w:t>прием</w:t>
      </w:r>
      <w:r w:rsidR="00B21D8E" w:rsidRPr="002F153F">
        <w:t>»</w:t>
      </w:r>
      <w:r w:rsidRPr="002F153F">
        <w:t>.</w:t>
      </w:r>
    </w:p>
    <w:p w14:paraId="17ABF2EA" w14:textId="16A0E99F" w:rsidR="00CC7EEA" w:rsidRPr="002F153F" w:rsidRDefault="00D053CD" w:rsidP="00A91BDB">
      <w:pPr>
        <w:pStyle w:val="phlistitemizedtitle"/>
      </w:pPr>
      <w:r w:rsidRPr="002F153F">
        <w:t>Если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распечатать</w:t>
      </w:r>
      <w:r w:rsidR="00F734B3">
        <w:t xml:space="preserve"> </w:t>
      </w:r>
      <w:r w:rsidRPr="002F153F">
        <w:t>талон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Талон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приём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_Ref202372380 \h </w:instrText>
      </w:r>
      <w:r w:rsidR="002F153F" w:rsidRPr="002F153F">
        <w:fldChar w:fldCharType="separate"/>
      </w:r>
      <w:r w:rsidR="00B50C08">
        <w:t>Рисунок </w:t>
      </w:r>
      <w:r w:rsidR="00B50C08">
        <w:rPr>
          <w:noProof/>
        </w:rPr>
        <w:t>23</w:t>
      </w:r>
      <w:r w:rsidR="002F153F" w:rsidRPr="002F153F">
        <w:fldChar w:fldCharType="end"/>
      </w:r>
      <w:r w:rsidR="002F153F" w:rsidRPr="002F153F">
        <w:t>)</w:t>
      </w:r>
      <w:r w:rsidRPr="002F153F">
        <w:t>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котором</w:t>
      </w:r>
      <w:r w:rsidR="00F734B3">
        <w:t xml:space="preserve"> </w:t>
      </w:r>
      <w:r w:rsidRPr="002F153F">
        <w:t>доступны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70ECA4D" w14:textId="38A893CE" w:rsidR="00CC7EEA" w:rsidRPr="002F153F" w:rsidRDefault="00D053CD" w:rsidP="00EB7050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документ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7D73A9B6" w14:textId="766739CA" w:rsidR="00CC7EEA" w:rsidRPr="002F153F" w:rsidRDefault="00D053CD" w:rsidP="00EB7050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необходимый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документа,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затем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документа/</w:t>
      </w:r>
      <w:r w:rsidR="00F734B3">
        <w:t xml:space="preserve"> </w:t>
      </w:r>
      <w:r w:rsidRPr="002F153F">
        <w:t>документов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выбранном</w:t>
      </w:r>
      <w:r w:rsidR="00F734B3">
        <w:t xml:space="preserve"> </w:t>
      </w:r>
      <w:r w:rsidRPr="002F153F">
        <w:t>формате;</w:t>
      </w:r>
    </w:p>
    <w:p w14:paraId="59429EBB" w14:textId="63171197" w:rsidR="00EB7050" w:rsidRPr="002F153F" w:rsidRDefault="00D053CD" w:rsidP="00EB7050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4A484661" wp14:editId="32AB2A9F">
            <wp:extent cx="219075" cy="190500"/>
            <wp:effectExtent l="19050" t="19050" r="28575" b="19050"/>
            <wp:docPr id="100056" name="Рисунок 100056" descr="_scroll_external/attachments/image2023-7-11_15-32-9-33574e351870b70ca632fc614b92b7db80330de6196de3682ea4b04a80aa7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24148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документа.</w:t>
      </w:r>
    </w:p>
    <w:p w14:paraId="6BD05043" w14:textId="77777777" w:rsidR="00EB7050" w:rsidRPr="002F153F" w:rsidRDefault="00D053CD" w:rsidP="00EB7050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6EEDA93E" wp14:editId="7D9BD78E">
            <wp:extent cx="6162675" cy="3343275"/>
            <wp:effectExtent l="19050" t="19050" r="28575" b="28575"/>
            <wp:docPr id="100057" name="Рисунок 100057" descr="_scroll_external/attachments/image2023-10-3_16-0-2-ca1daa0acf60ccf15b168afa45261ac3ffc09890cd9ce8c79e913fc3bc048a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05814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3432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A3FC7F" w14:textId="4F13A00A" w:rsidR="00EB7050" w:rsidRPr="002F153F" w:rsidRDefault="00F734B3" w:rsidP="00EB7050">
      <w:pPr>
        <w:pStyle w:val="phfiguretitle"/>
      </w:pPr>
      <w:bookmarkStart w:id="141" w:name="_Ref202372380"/>
      <w:r>
        <w:t>Рисунок </w:t>
      </w:r>
      <w:r w:rsidR="002F153F" w:rsidRPr="002F153F">
        <w:fldChar w:fldCharType="begin"/>
      </w:r>
      <w:r w:rsidR="002F153F" w:rsidRPr="002F153F">
        <w:instrText>SEQ Рисунок \* ARABIC</w:instrText>
      </w:r>
      <w:r w:rsidR="002F153F" w:rsidRPr="002F153F">
        <w:fldChar w:fldCharType="separate"/>
      </w:r>
      <w:r w:rsidR="00B50C08">
        <w:rPr>
          <w:noProof/>
        </w:rPr>
        <w:t>23</w:t>
      </w:r>
      <w:r w:rsidR="002F153F" w:rsidRPr="002F153F">
        <w:fldChar w:fldCharType="end"/>
      </w:r>
      <w:bookmarkEnd w:id="141"/>
      <w:r>
        <w:t xml:space="preserve"> </w:t>
      </w:r>
      <w:r w:rsidR="002F153F" w:rsidRPr="002F153F">
        <w:t>–</w:t>
      </w:r>
      <w:r>
        <w:t xml:space="preserve"> </w:t>
      </w:r>
      <w:r w:rsidR="002F153F" w:rsidRPr="002F153F">
        <w:t>Окно</w:t>
      </w:r>
      <w:r>
        <w:t xml:space="preserve"> </w:t>
      </w:r>
      <w:r w:rsidR="002F153F" w:rsidRPr="002F153F">
        <w:t>просмотра</w:t>
      </w:r>
      <w:r>
        <w:t xml:space="preserve"> </w:t>
      </w:r>
      <w:r w:rsidR="002F153F" w:rsidRPr="002F153F">
        <w:t>отчета</w:t>
      </w:r>
    </w:p>
    <w:p w14:paraId="7B1A6C2D" w14:textId="2C0CF34E" w:rsidR="00CC7EEA" w:rsidRPr="002F153F" w:rsidRDefault="00D053CD" w:rsidP="00EB7050">
      <w:pPr>
        <w:pStyle w:val="phnormal"/>
      </w:pPr>
      <w:r w:rsidRPr="002F153F">
        <w:t>Для</w:t>
      </w:r>
      <w:r w:rsidR="00F734B3">
        <w:t xml:space="preserve"> </w:t>
      </w:r>
      <w:r w:rsidR="002F153F" w:rsidRPr="002F153F">
        <w:t>печати</w:t>
      </w:r>
      <w:r w:rsidR="00F734B3">
        <w:t xml:space="preserve"> </w:t>
      </w:r>
      <w:r w:rsidRPr="002F153F">
        <w:t>других</w:t>
      </w:r>
      <w:r w:rsidR="00F734B3">
        <w:t xml:space="preserve"> </w:t>
      </w:r>
      <w:r w:rsidRPr="002F153F">
        <w:t>документов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тех,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перечислены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аналогично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наименованием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документа,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чего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F734B3">
        <w:t xml:space="preserve"> </w:t>
      </w:r>
      <w:r w:rsidRPr="002F153F">
        <w:t>отчета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которого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выгрузить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распечатать</w:t>
      </w:r>
      <w:r w:rsidR="00F734B3">
        <w:t xml:space="preserve"> </w:t>
      </w:r>
      <w:r w:rsidRPr="002F153F">
        <w:t>выбранный</w:t>
      </w:r>
      <w:r w:rsidR="00F734B3">
        <w:t xml:space="preserve"> </w:t>
      </w:r>
      <w:r w:rsidRPr="002F153F">
        <w:t>документ.</w:t>
      </w:r>
    </w:p>
    <w:p w14:paraId="3FB4E499" w14:textId="1676D3F6" w:rsidR="00CC7EEA" w:rsidRPr="002F153F" w:rsidRDefault="00D053CD">
      <w:pPr>
        <w:pStyle w:val="4"/>
      </w:pPr>
      <w:bookmarkStart w:id="142" w:name="scroll-bookmark-31"/>
      <w:bookmarkStart w:id="143" w:name="_Toc202520637"/>
      <w:bookmarkStart w:id="144" w:name="_Toc202520738"/>
      <w:bookmarkStart w:id="145" w:name="_Toc202521148"/>
      <w:r w:rsidRPr="002F153F">
        <w:t>Всплывающие</w:t>
      </w:r>
      <w:r w:rsidR="00F734B3">
        <w:t xml:space="preserve"> </w:t>
      </w:r>
      <w:r w:rsidRPr="002F153F">
        <w:t>подсказки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bookmarkEnd w:id="142"/>
      <w:bookmarkEnd w:id="143"/>
      <w:bookmarkEnd w:id="144"/>
      <w:bookmarkEnd w:id="145"/>
    </w:p>
    <w:p w14:paraId="19B28AF1" w14:textId="07B45EDC" w:rsidR="00CC7EEA" w:rsidRPr="002F153F" w:rsidRDefault="00D053CD" w:rsidP="00EB7050">
      <w:pPr>
        <w:pStyle w:val="phnormal"/>
      </w:pPr>
      <w:r w:rsidRPr="002F153F">
        <w:t>При</w:t>
      </w:r>
      <w:r w:rsidR="00F734B3">
        <w:t xml:space="preserve"> </w:t>
      </w:r>
      <w:r w:rsidRPr="002F153F">
        <w:t>наведении</w:t>
      </w:r>
      <w:r w:rsidR="00F734B3">
        <w:t xml:space="preserve"> </w:t>
      </w:r>
      <w:r w:rsidRPr="002F153F">
        <w:t>курсора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занятый</w:t>
      </w:r>
      <w:r w:rsidR="00F734B3">
        <w:t xml:space="preserve"> </w:t>
      </w:r>
      <w:r w:rsidRPr="002F153F">
        <w:t>слот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отображаются</w:t>
      </w:r>
      <w:r w:rsidR="00F734B3">
        <w:t xml:space="preserve"> </w:t>
      </w:r>
      <w:r w:rsidRPr="002F153F">
        <w:t>всплывающие</w:t>
      </w:r>
      <w:r w:rsidR="00F734B3">
        <w:t xml:space="preserve"> </w:t>
      </w:r>
      <w:r w:rsidRPr="002F153F">
        <w:t>подсказки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_Ref202372435 \h </w:instrText>
      </w:r>
      <w:r w:rsidR="002F153F" w:rsidRPr="002F153F">
        <w:fldChar w:fldCharType="separate"/>
      </w:r>
      <w:r w:rsidR="00B50C08">
        <w:t>Рисунок </w:t>
      </w:r>
      <w:r w:rsidR="00B50C08">
        <w:rPr>
          <w:noProof/>
        </w:rPr>
        <w:t>24</w:t>
      </w:r>
      <w:r w:rsidR="002F153F" w:rsidRPr="002F153F">
        <w:fldChar w:fldCharType="end"/>
      </w:r>
      <w:r w:rsidR="002F153F" w:rsidRPr="002F153F">
        <w:t>)</w:t>
      </w:r>
      <w:r w:rsidRPr="002F153F">
        <w:t>,</w:t>
      </w:r>
      <w:r w:rsidR="00F734B3">
        <w:t xml:space="preserve"> </w:t>
      </w:r>
      <w:r w:rsidRPr="002F153F">
        <w:t>описанные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таблице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2F153F" w:rsidRPr="002F153F">
        <w:t>(</w:t>
      </w:r>
      <w:r w:rsidR="002F153F" w:rsidRPr="002F153F">
        <w:fldChar w:fldCharType="begin"/>
      </w:r>
      <w:r w:rsidR="002F153F" w:rsidRPr="002F153F">
        <w:instrText xml:space="preserve"> REF _Ref202372449 \h </w:instrText>
      </w:r>
      <w:r w:rsidR="002F153F" w:rsidRPr="002F153F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8</w:t>
      </w:r>
      <w:r w:rsidR="002F153F" w:rsidRPr="002F153F">
        <w:fldChar w:fldCharType="end"/>
      </w:r>
      <w:r w:rsidR="002F153F" w:rsidRPr="002F153F">
        <w:t>)</w:t>
      </w:r>
      <w:r w:rsidRPr="002F153F">
        <w:t>.</w:t>
      </w:r>
    </w:p>
    <w:p w14:paraId="7188EC5B" w14:textId="77777777" w:rsidR="00CC7EEA" w:rsidRPr="002F153F" w:rsidRDefault="00D053CD" w:rsidP="00EB7050">
      <w:pPr>
        <w:pStyle w:val="phfigure"/>
      </w:pPr>
      <w:r w:rsidRPr="002F153F">
        <w:rPr>
          <w:noProof/>
        </w:rPr>
        <w:drawing>
          <wp:inline distT="0" distB="0" distL="0" distR="0" wp14:anchorId="65771182" wp14:editId="17240D40">
            <wp:extent cx="6295390" cy="926929"/>
            <wp:effectExtent l="19050" t="19050" r="10160" b="26035"/>
            <wp:docPr id="100058" name="Рисунок 100058" descr="Всплывающая под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93868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2692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E050BA" w14:textId="1BC55476" w:rsidR="00CC7EEA" w:rsidRPr="002F153F" w:rsidRDefault="00F734B3" w:rsidP="00EB7050">
      <w:pPr>
        <w:pStyle w:val="phfiguretitle"/>
      </w:pPr>
      <w:bookmarkStart w:id="146" w:name="_Ref20237243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24</w:t>
      </w:r>
      <w:r w:rsidR="00D053CD" w:rsidRPr="002F153F">
        <w:fldChar w:fldCharType="end"/>
      </w:r>
      <w:bookmarkEnd w:id="146"/>
      <w:r>
        <w:t xml:space="preserve"> </w:t>
      </w:r>
      <w:r w:rsidR="00EB7050" w:rsidRPr="002F153F">
        <w:t>–</w:t>
      </w:r>
      <w:r>
        <w:t xml:space="preserve"> </w:t>
      </w:r>
      <w:r w:rsidR="00D053CD" w:rsidRPr="002F153F">
        <w:t>Всплывающая</w:t>
      </w:r>
      <w:r>
        <w:t xml:space="preserve"> </w:t>
      </w:r>
      <w:r w:rsidR="00D053CD" w:rsidRPr="002F153F">
        <w:t>подсказка</w:t>
      </w:r>
    </w:p>
    <w:p w14:paraId="08F77091" w14:textId="19039FD3" w:rsidR="00CC7EEA" w:rsidRPr="002F153F" w:rsidRDefault="00F734B3" w:rsidP="00EB7050">
      <w:pPr>
        <w:pStyle w:val="phtabletitle"/>
      </w:pPr>
      <w:bookmarkStart w:id="147" w:name="_Ref202372449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8</w:t>
      </w:r>
      <w:r w:rsidR="00D053CD" w:rsidRPr="002F153F">
        <w:rPr>
          <w:spacing w:val="20"/>
        </w:rPr>
        <w:fldChar w:fldCharType="end"/>
      </w:r>
      <w:bookmarkEnd w:id="147"/>
      <w:r>
        <w:rPr>
          <w:spacing w:val="20"/>
        </w:rPr>
        <w:t xml:space="preserve"> </w:t>
      </w:r>
      <w:r w:rsidR="00EB7050" w:rsidRPr="002F153F">
        <w:rPr>
          <w:spacing w:val="20"/>
        </w:rPr>
        <w:t>–</w:t>
      </w:r>
      <w:r>
        <w:t xml:space="preserve"> </w:t>
      </w:r>
      <w:r w:rsidR="00D053CD" w:rsidRPr="002F153F">
        <w:t>Описание</w:t>
      </w:r>
      <w:r>
        <w:t xml:space="preserve"> </w:t>
      </w:r>
      <w:r w:rsidR="00D053CD" w:rsidRPr="002F153F">
        <w:t>всплывающих</w:t>
      </w:r>
      <w:r>
        <w:t xml:space="preserve"> </w:t>
      </w:r>
      <w:r w:rsidR="00D053CD" w:rsidRPr="002F153F">
        <w:t>подсказок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48"/>
        <w:gridCol w:w="2496"/>
        <w:gridCol w:w="2773"/>
        <w:gridCol w:w="2871"/>
      </w:tblGrid>
      <w:tr w:rsidR="00CC7EEA" w:rsidRPr="002F153F" w14:paraId="3F9E6ABB" w14:textId="77777777" w:rsidTr="00A91BDB">
        <w:trPr>
          <w:tblHeader/>
        </w:trPr>
        <w:tc>
          <w:tcPr>
            <w:tcW w:w="1005" w:type="pct"/>
            <w:vMerge w:val="restart"/>
          </w:tcPr>
          <w:p w14:paraId="17A61277" w14:textId="6C305204" w:rsidR="00CC7EEA" w:rsidRPr="002F153F" w:rsidRDefault="00D053CD" w:rsidP="00F54F59">
            <w:pPr>
              <w:pStyle w:val="phtablecolcaption"/>
            </w:pPr>
            <w:bookmarkStart w:id="148" w:name="scroll-bookmark-32"/>
            <w:r w:rsidRPr="002F153F">
              <w:t>Тип</w:t>
            </w:r>
            <w:r w:rsidR="00F734B3">
              <w:t xml:space="preserve"> </w:t>
            </w:r>
            <w:r w:rsidRPr="002F153F">
              <w:t>записи</w:t>
            </w:r>
            <w:bookmarkEnd w:id="148"/>
          </w:p>
        </w:tc>
        <w:tc>
          <w:tcPr>
            <w:tcW w:w="1225" w:type="pct"/>
            <w:vMerge w:val="restart"/>
          </w:tcPr>
          <w:p w14:paraId="591F2403" w14:textId="77777777" w:rsidR="00CC7EEA" w:rsidRPr="002F153F" w:rsidRDefault="00D053CD" w:rsidP="00F54F59">
            <w:pPr>
              <w:pStyle w:val="phtablecolcaption"/>
            </w:pPr>
            <w:r w:rsidRPr="002F153F">
              <w:t>Подсказка</w:t>
            </w:r>
          </w:p>
        </w:tc>
        <w:tc>
          <w:tcPr>
            <w:tcW w:w="2770" w:type="pct"/>
            <w:gridSpan w:val="2"/>
          </w:tcPr>
          <w:p w14:paraId="1AB57D8E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52E79A7D" w14:textId="77777777" w:rsidTr="00A91BDB">
        <w:trPr>
          <w:tblHeader/>
        </w:trPr>
        <w:tc>
          <w:tcPr>
            <w:tcW w:w="1005" w:type="pct"/>
            <w:vMerge/>
          </w:tcPr>
          <w:p w14:paraId="3B715FFA" w14:textId="77777777" w:rsidR="00CC7EEA" w:rsidRPr="002F153F" w:rsidRDefault="00CC7EEA" w:rsidP="00F54F59">
            <w:pPr>
              <w:pStyle w:val="phtablecolcaption"/>
            </w:pPr>
          </w:p>
        </w:tc>
        <w:tc>
          <w:tcPr>
            <w:tcW w:w="1225" w:type="pct"/>
            <w:vMerge/>
          </w:tcPr>
          <w:p w14:paraId="077BBDB6" w14:textId="77777777" w:rsidR="00CC7EEA" w:rsidRPr="002F153F" w:rsidRDefault="00CC7EEA" w:rsidP="00F54F59">
            <w:pPr>
              <w:pStyle w:val="phtablecolcaption"/>
            </w:pPr>
          </w:p>
        </w:tc>
        <w:tc>
          <w:tcPr>
            <w:tcW w:w="1361" w:type="pct"/>
          </w:tcPr>
          <w:p w14:paraId="312991F6" w14:textId="46E565F4" w:rsidR="00CC7EEA" w:rsidRPr="002F153F" w:rsidRDefault="00D053CD" w:rsidP="00F54F59">
            <w:pPr>
              <w:pStyle w:val="phtablecolcaption"/>
            </w:pPr>
            <w:r w:rsidRPr="002F153F">
              <w:t>Настройки</w:t>
            </w:r>
            <w:r w:rsidR="00F734B3">
              <w:t xml:space="preserve"> </w:t>
            </w:r>
            <w:r w:rsidRPr="002F153F">
              <w:t>СПИД-центра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МО</w:t>
            </w:r>
          </w:p>
        </w:tc>
        <w:tc>
          <w:tcPr>
            <w:tcW w:w="1409" w:type="pct"/>
          </w:tcPr>
          <w:p w14:paraId="22D14F9A" w14:textId="57B0032E" w:rsidR="00CC7EEA" w:rsidRPr="002F153F" w:rsidRDefault="00D053CD" w:rsidP="00F54F59">
            <w:pPr>
              <w:pStyle w:val="phtablecolcaption"/>
            </w:pPr>
            <w:r w:rsidRPr="002F153F">
              <w:t>Настройки</w:t>
            </w:r>
            <w:r w:rsidR="00F734B3">
              <w:t xml:space="preserve"> </w:t>
            </w:r>
            <w:r w:rsidRPr="002F153F">
              <w:t>СПИД-центра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подразделение</w:t>
            </w:r>
          </w:p>
        </w:tc>
      </w:tr>
      <w:tr w:rsidR="00CC7EEA" w:rsidRPr="002F153F" w14:paraId="3FC613D1" w14:textId="77777777" w:rsidTr="00A91BDB">
        <w:tc>
          <w:tcPr>
            <w:tcW w:w="1005" w:type="pct"/>
            <w:vMerge w:val="restart"/>
          </w:tcPr>
          <w:p w14:paraId="1A1E9B8F" w14:textId="68FF477A" w:rsidR="00CC7EEA" w:rsidRPr="002F153F" w:rsidRDefault="002F153F" w:rsidP="00EB7050">
            <w:pPr>
              <w:pStyle w:val="phtablecellleft"/>
            </w:pPr>
            <w:r w:rsidRPr="002F153F">
              <w:t>1.</w:t>
            </w:r>
            <w:r w:rsidR="00F734B3">
              <w:t xml:space="preserve"> </w:t>
            </w:r>
            <w:r w:rsidR="00D053CD" w:rsidRPr="002F153F">
              <w:t>Срочная</w:t>
            </w:r>
          </w:p>
        </w:tc>
        <w:tc>
          <w:tcPr>
            <w:tcW w:w="1225" w:type="pct"/>
          </w:tcPr>
          <w:p w14:paraId="234270E0" w14:textId="05ABD98A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&lt;номер</w:t>
            </w:r>
            <w:r w:rsidR="00F734B3">
              <w:t xml:space="preserve"> </w:t>
            </w:r>
            <w:r w:rsidR="00D053CD" w:rsidRPr="002F153F">
              <w:t>карты</w:t>
            </w:r>
            <w:r w:rsidR="00F734B3">
              <w:t xml:space="preserve"> </w:t>
            </w:r>
            <w:r w:rsidR="00D053CD" w:rsidRPr="002F153F">
              <w:t>пациента&gt;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повторный</w:t>
            </w:r>
            <w:r w:rsidR="00F734B3">
              <w:t xml:space="preserve"> </w:t>
            </w:r>
            <w:r w:rsidR="00D053CD" w:rsidRPr="002F153F">
              <w:t>прием&gt;</w:t>
            </w:r>
            <w:r w:rsidRPr="002F153F">
              <w:t>»</w:t>
            </w:r>
          </w:p>
        </w:tc>
        <w:tc>
          <w:tcPr>
            <w:tcW w:w="1361" w:type="pct"/>
          </w:tcPr>
          <w:p w14:paraId="46F1167E" w14:textId="0AA405F1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СПИД-центр</w:t>
            </w:r>
            <w:r w:rsidR="00F734B3">
              <w:t xml:space="preserve"> </w:t>
            </w:r>
            <w:r w:rsidRPr="002F153F">
              <w:t>как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МО;</w:t>
            </w:r>
          </w:p>
          <w:p w14:paraId="29F8C6CD" w14:textId="3D1D578C" w:rsidR="00CC7EEA" w:rsidRPr="002F153F" w:rsidRDefault="00D053CD" w:rsidP="00EB7050">
            <w:pPr>
              <w:pStyle w:val="phtableitemizedlist1"/>
            </w:pPr>
            <w:r w:rsidRPr="002F153F">
              <w:lastRenderedPageBreak/>
              <w:t>есть</w:t>
            </w:r>
            <w:r w:rsidR="00F734B3">
              <w:t xml:space="preserve"> </w:t>
            </w:r>
            <w:r w:rsidRPr="002F153F">
              <w:t>контрольная</w:t>
            </w:r>
            <w:r w:rsidR="00F734B3">
              <w:t xml:space="preserve"> </w:t>
            </w:r>
            <w:r w:rsidRPr="002F153F">
              <w:t>карта,</w:t>
            </w:r>
            <w:r w:rsidR="00F734B3">
              <w:t xml:space="preserve"> </w:t>
            </w:r>
            <w:r w:rsidRPr="002F153F">
              <w:t>но</w:t>
            </w:r>
            <w:r w:rsidR="00F734B3">
              <w:t xml:space="preserve"> </w:t>
            </w:r>
            <w:r w:rsidRPr="002F153F">
              <w:t>нет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РВИЧ</w:t>
            </w:r>
          </w:p>
        </w:tc>
        <w:tc>
          <w:tcPr>
            <w:tcW w:w="1409" w:type="pct"/>
          </w:tcPr>
          <w:p w14:paraId="47EF76F2" w14:textId="118155BD" w:rsidR="00CC7EEA" w:rsidRPr="002F153F" w:rsidRDefault="00D053CD" w:rsidP="00EB7050">
            <w:pPr>
              <w:pStyle w:val="phtableitemizedlist1"/>
            </w:pPr>
            <w:r w:rsidRPr="002F153F">
              <w:lastRenderedPageBreak/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48B2FEE6" w14:textId="54D5B533" w:rsidR="00CC7EEA" w:rsidRPr="002F153F" w:rsidRDefault="00D053CD" w:rsidP="00EB7050">
            <w:pPr>
              <w:pStyle w:val="phtableitemizedlist1"/>
            </w:pPr>
            <w:r w:rsidRPr="002F153F">
              <w:lastRenderedPageBreak/>
              <w:t>пользователь</w:t>
            </w:r>
            <w:r w:rsidR="00F734B3">
              <w:t xml:space="preserve"> </w:t>
            </w:r>
            <w:r w:rsidRPr="002F153F">
              <w:t>авторизован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кабинете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15E9A75B" w14:textId="630DB18F" w:rsidR="00CC7EEA" w:rsidRPr="002F153F" w:rsidRDefault="00D053CD" w:rsidP="00EB7050">
            <w:pPr>
              <w:pStyle w:val="phtableitemizedlist1"/>
            </w:pPr>
            <w:r w:rsidRPr="002F153F">
              <w:t>есть</w:t>
            </w:r>
            <w:r w:rsidR="00F734B3">
              <w:t xml:space="preserve"> </w:t>
            </w:r>
            <w:r w:rsidRPr="002F153F">
              <w:t>контрольная</w:t>
            </w:r>
            <w:r w:rsidR="00F734B3">
              <w:t xml:space="preserve"> </w:t>
            </w:r>
            <w:r w:rsidRPr="002F153F">
              <w:t>карта,</w:t>
            </w:r>
            <w:r w:rsidR="00F734B3">
              <w:t xml:space="preserve"> </w:t>
            </w:r>
            <w:r w:rsidRPr="002F153F">
              <w:t>но</w:t>
            </w:r>
            <w:r w:rsidR="00F734B3">
              <w:t xml:space="preserve"> </w:t>
            </w:r>
            <w:r w:rsidRPr="002F153F">
              <w:t>нет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РВИЧ</w:t>
            </w:r>
          </w:p>
        </w:tc>
      </w:tr>
      <w:tr w:rsidR="00CC7EEA" w:rsidRPr="002F153F" w14:paraId="0F5CA477" w14:textId="77777777" w:rsidTr="00A91BDB">
        <w:tc>
          <w:tcPr>
            <w:tcW w:w="1005" w:type="pct"/>
            <w:vMerge/>
          </w:tcPr>
          <w:p w14:paraId="2CF316E3" w14:textId="77777777" w:rsidR="00CC7EEA" w:rsidRPr="002F153F" w:rsidRDefault="00CC7EEA" w:rsidP="00D66FA5">
            <w:pPr>
              <w:pStyle w:val="ScrollListBullet"/>
              <w:numPr>
                <w:ilvl w:val="0"/>
                <w:numId w:val="10"/>
              </w:numPr>
              <w:ind w:left="0"/>
              <w:rPr>
                <w:rFonts w:cs="Times New Roman"/>
                <w:color w:val="auto"/>
              </w:rPr>
            </w:pPr>
          </w:p>
        </w:tc>
        <w:tc>
          <w:tcPr>
            <w:tcW w:w="1225" w:type="pct"/>
          </w:tcPr>
          <w:p w14:paraId="04C1D3C4" w14:textId="3B91B80F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&lt;номер</w:t>
            </w:r>
            <w:r w:rsidR="00F734B3">
              <w:t xml:space="preserve"> </w:t>
            </w:r>
            <w:r w:rsidR="00D053CD" w:rsidRPr="002F153F">
              <w:t>карты</w:t>
            </w:r>
            <w:r w:rsidR="00F734B3">
              <w:t xml:space="preserve"> </w:t>
            </w:r>
            <w:r w:rsidR="00D053CD" w:rsidRPr="002F153F">
              <w:t>пациента&gt;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повторный</w:t>
            </w:r>
            <w:r w:rsidR="00F734B3">
              <w:t xml:space="preserve"> </w:t>
            </w:r>
            <w:r w:rsidR="00D053CD" w:rsidRPr="002F153F">
              <w:t>прием&gt;</w:t>
            </w:r>
            <w:r w:rsidRPr="002F153F">
              <w:t>»</w:t>
            </w:r>
          </w:p>
        </w:tc>
        <w:tc>
          <w:tcPr>
            <w:tcW w:w="1361" w:type="pct"/>
          </w:tcPr>
          <w:p w14:paraId="1AE5BCC1" w14:textId="17B6DBF1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СПИД-центр</w:t>
            </w:r>
            <w:r w:rsidR="00F734B3">
              <w:t xml:space="preserve"> </w:t>
            </w:r>
            <w:r w:rsidRPr="002F153F">
              <w:t>как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другую</w:t>
            </w:r>
            <w:r w:rsidR="00F734B3">
              <w:t xml:space="preserve"> </w:t>
            </w:r>
            <w:r w:rsidRPr="002F153F">
              <w:t>МО</w:t>
            </w:r>
          </w:p>
        </w:tc>
        <w:tc>
          <w:tcPr>
            <w:tcW w:w="1409" w:type="pct"/>
          </w:tcPr>
          <w:p w14:paraId="7A86F494" w14:textId="0D72A2D6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2661C203" w14:textId="4795D898" w:rsidR="00CC7EEA" w:rsidRPr="002F153F" w:rsidRDefault="00D053CD" w:rsidP="00EB7050">
            <w:pPr>
              <w:pStyle w:val="phtableitemizedlist1"/>
            </w:pPr>
            <w:r w:rsidRPr="002F153F">
              <w:t>пользователь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авторизован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кабинете</w:t>
            </w:r>
            <w:r w:rsidR="00F734B3">
              <w:t xml:space="preserve"> </w:t>
            </w:r>
            <w:r w:rsidRPr="002F153F">
              <w:t>СПИД-центра</w:t>
            </w:r>
          </w:p>
        </w:tc>
      </w:tr>
      <w:tr w:rsidR="00CC7EEA" w:rsidRPr="002F153F" w14:paraId="5B740802" w14:textId="77777777" w:rsidTr="00A91BDB">
        <w:tc>
          <w:tcPr>
            <w:tcW w:w="1005" w:type="pct"/>
            <w:vMerge/>
          </w:tcPr>
          <w:p w14:paraId="701E259F" w14:textId="77777777" w:rsidR="00CC7EEA" w:rsidRPr="002F153F" w:rsidRDefault="00CC7EEA" w:rsidP="00D66FA5">
            <w:pPr>
              <w:pStyle w:val="ScrollListBullet"/>
              <w:numPr>
                <w:ilvl w:val="0"/>
                <w:numId w:val="11"/>
              </w:numPr>
              <w:ind w:left="0"/>
              <w:rPr>
                <w:rFonts w:cs="Times New Roman"/>
                <w:color w:val="auto"/>
              </w:rPr>
            </w:pPr>
          </w:p>
        </w:tc>
        <w:tc>
          <w:tcPr>
            <w:tcW w:w="1225" w:type="pct"/>
          </w:tcPr>
          <w:p w14:paraId="4F962E09" w14:textId="6EF426A3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&lt;ФИО</w:t>
            </w:r>
            <w:r w:rsidR="00F734B3">
              <w:t xml:space="preserve"> </w:t>
            </w:r>
            <w:r w:rsidR="00D053CD" w:rsidRPr="002F153F">
              <w:t>пациента&gt;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повторный</w:t>
            </w:r>
            <w:r w:rsidR="00F734B3">
              <w:t xml:space="preserve"> </w:t>
            </w:r>
            <w:r w:rsidR="00D053CD" w:rsidRPr="002F153F">
              <w:t>прием&gt;</w:t>
            </w:r>
            <w:r w:rsidRPr="002F153F">
              <w:t>»</w:t>
            </w:r>
          </w:p>
        </w:tc>
        <w:tc>
          <w:tcPr>
            <w:tcW w:w="1361" w:type="pct"/>
          </w:tcPr>
          <w:p w14:paraId="4F70F10D" w14:textId="01E8C27A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СПИД-центр</w:t>
            </w:r>
            <w:r w:rsidR="00F734B3">
              <w:t xml:space="preserve"> </w:t>
            </w:r>
            <w:r w:rsidRPr="002F153F">
              <w:t>как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МО;</w:t>
            </w:r>
          </w:p>
          <w:p w14:paraId="3ADC5B23" w14:textId="47062AA2" w:rsidR="00CC7EEA" w:rsidRPr="002F153F" w:rsidRDefault="00D053CD" w:rsidP="00EB7050">
            <w:pPr>
              <w:pStyle w:val="phtableitemizedlist1"/>
            </w:pPr>
            <w:r w:rsidRPr="002F153F">
              <w:t>нет</w:t>
            </w:r>
            <w:r w:rsidR="00F734B3">
              <w:t xml:space="preserve"> </w:t>
            </w:r>
            <w:r w:rsidRPr="002F153F">
              <w:t>контрольной</w:t>
            </w:r>
            <w:r w:rsidR="00F734B3">
              <w:t xml:space="preserve"> </w:t>
            </w:r>
            <w:r w:rsidRPr="002F153F">
              <w:t>карты</w:t>
            </w:r>
          </w:p>
        </w:tc>
        <w:tc>
          <w:tcPr>
            <w:tcW w:w="1409" w:type="pct"/>
          </w:tcPr>
          <w:p w14:paraId="32A11845" w14:textId="73B10426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692CDEA3" w14:textId="2DBF79EC" w:rsidR="00CC7EEA" w:rsidRPr="002F153F" w:rsidRDefault="00D053CD" w:rsidP="00EB7050">
            <w:pPr>
              <w:pStyle w:val="phtableitemizedlist1"/>
            </w:pPr>
            <w:r w:rsidRPr="002F153F">
              <w:t>пользователь</w:t>
            </w:r>
            <w:r w:rsidR="00F734B3">
              <w:t xml:space="preserve"> </w:t>
            </w:r>
            <w:r w:rsidRPr="002F153F">
              <w:t>авторизован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кабинете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79660FAB" w14:textId="4E904B94" w:rsidR="00CC7EEA" w:rsidRPr="002F153F" w:rsidRDefault="00D053CD" w:rsidP="00EB7050">
            <w:pPr>
              <w:pStyle w:val="phtableitemizedlist1"/>
            </w:pPr>
            <w:r w:rsidRPr="002F153F">
              <w:t>нет</w:t>
            </w:r>
            <w:r w:rsidR="00F734B3">
              <w:t xml:space="preserve"> </w:t>
            </w:r>
            <w:r w:rsidRPr="002F153F">
              <w:t>контрольной</w:t>
            </w:r>
            <w:r w:rsidR="00F734B3">
              <w:t xml:space="preserve"> </w:t>
            </w:r>
            <w:r w:rsidRPr="002F153F">
              <w:t>карты</w:t>
            </w:r>
          </w:p>
        </w:tc>
      </w:tr>
      <w:tr w:rsidR="00CC7EEA" w:rsidRPr="002F153F" w14:paraId="471B55F9" w14:textId="77777777" w:rsidTr="00A91BDB">
        <w:tc>
          <w:tcPr>
            <w:tcW w:w="1005" w:type="pct"/>
            <w:vMerge/>
          </w:tcPr>
          <w:p w14:paraId="0D641C5B" w14:textId="77777777" w:rsidR="00CC7EEA" w:rsidRPr="002F153F" w:rsidRDefault="00CC7EEA" w:rsidP="00D66FA5">
            <w:pPr>
              <w:pStyle w:val="ScrollListBullet"/>
              <w:numPr>
                <w:ilvl w:val="0"/>
                <w:numId w:val="12"/>
              </w:numPr>
              <w:ind w:left="0"/>
              <w:rPr>
                <w:rFonts w:cs="Times New Roman"/>
                <w:color w:val="auto"/>
              </w:rPr>
            </w:pPr>
          </w:p>
        </w:tc>
        <w:tc>
          <w:tcPr>
            <w:tcW w:w="1225" w:type="pct"/>
          </w:tcPr>
          <w:p w14:paraId="54A08A8D" w14:textId="27464C86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&lt;ФИО</w:t>
            </w:r>
            <w:r w:rsidR="00F734B3">
              <w:t xml:space="preserve"> </w:t>
            </w:r>
            <w:r w:rsidR="00D053CD" w:rsidRPr="002F153F">
              <w:t>пациента&gt;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повторный</w:t>
            </w:r>
            <w:r w:rsidR="00F734B3">
              <w:t xml:space="preserve"> </w:t>
            </w:r>
            <w:r w:rsidR="00D053CD" w:rsidRPr="002F153F">
              <w:t>прием&gt;</w:t>
            </w:r>
            <w:r w:rsidRPr="002F153F">
              <w:t>»</w:t>
            </w:r>
          </w:p>
        </w:tc>
        <w:tc>
          <w:tcPr>
            <w:tcW w:w="1361" w:type="pct"/>
          </w:tcPr>
          <w:p w14:paraId="2DF0259B" w14:textId="3AB9EFA2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другую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(не</w:t>
            </w:r>
            <w:r w:rsidR="00F734B3">
              <w:t xml:space="preserve"> </w:t>
            </w:r>
            <w:r w:rsidRPr="002F153F">
              <w:t>СПИД-центр)</w:t>
            </w:r>
          </w:p>
        </w:tc>
        <w:tc>
          <w:tcPr>
            <w:tcW w:w="1409" w:type="pct"/>
          </w:tcPr>
          <w:p w14:paraId="70DF71BD" w14:textId="23AFF5E0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подразделения,</w:t>
            </w:r>
            <w:r w:rsidR="00F734B3">
              <w:t xml:space="preserve"> </w:t>
            </w:r>
            <w:r w:rsidRPr="002F153F">
              <w:t>которые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являются</w:t>
            </w:r>
            <w:r w:rsidR="00F734B3">
              <w:t xml:space="preserve"> </w:t>
            </w:r>
            <w:r w:rsidRPr="002F153F">
              <w:t>СПИД-центром</w:t>
            </w:r>
          </w:p>
        </w:tc>
      </w:tr>
      <w:tr w:rsidR="00CC7EEA" w:rsidRPr="002F153F" w14:paraId="1035A5BB" w14:textId="77777777" w:rsidTr="00A91BDB">
        <w:tc>
          <w:tcPr>
            <w:tcW w:w="1005" w:type="pct"/>
            <w:vMerge/>
          </w:tcPr>
          <w:p w14:paraId="7EBE0419" w14:textId="77777777" w:rsidR="00CC7EEA" w:rsidRPr="002F153F" w:rsidRDefault="00CC7EEA" w:rsidP="00D66FA5">
            <w:pPr>
              <w:pStyle w:val="ScrollListBullet"/>
              <w:numPr>
                <w:ilvl w:val="0"/>
                <w:numId w:val="13"/>
              </w:numPr>
              <w:ind w:left="0"/>
              <w:rPr>
                <w:rFonts w:cs="Times New Roman"/>
                <w:color w:val="auto"/>
              </w:rPr>
            </w:pPr>
          </w:p>
        </w:tc>
        <w:tc>
          <w:tcPr>
            <w:tcW w:w="1225" w:type="pct"/>
          </w:tcPr>
          <w:p w14:paraId="5AB040B2" w14:textId="6FF8F4EF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&lt;номер</w:t>
            </w:r>
            <w:r w:rsidR="00F734B3">
              <w:t xml:space="preserve"> </w:t>
            </w:r>
            <w:r w:rsidR="00D053CD" w:rsidRPr="002F153F">
              <w:t>карты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диспансерном</w:t>
            </w:r>
            <w:r w:rsidR="00F734B3">
              <w:t xml:space="preserve"> </w:t>
            </w:r>
            <w:r w:rsidR="00D053CD" w:rsidRPr="002F153F">
              <w:t>отделе&gt;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повторный</w:t>
            </w:r>
            <w:r w:rsidR="00F734B3">
              <w:t xml:space="preserve"> </w:t>
            </w:r>
            <w:r w:rsidR="00D053CD" w:rsidRPr="002F153F">
              <w:t>прием&gt;</w:t>
            </w:r>
            <w:r w:rsidRPr="002F153F">
              <w:t>»</w:t>
            </w:r>
          </w:p>
        </w:tc>
        <w:tc>
          <w:tcPr>
            <w:tcW w:w="1361" w:type="pct"/>
          </w:tcPr>
          <w:p w14:paraId="36AED231" w14:textId="468D2E97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СПИД-центр</w:t>
            </w:r>
            <w:r w:rsidR="00F734B3">
              <w:t xml:space="preserve"> </w:t>
            </w:r>
            <w:r w:rsidRPr="002F153F">
              <w:t>как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МО;</w:t>
            </w:r>
          </w:p>
          <w:p w14:paraId="6BC2805C" w14:textId="02AC628C" w:rsidR="00CC7EEA" w:rsidRPr="002F153F" w:rsidRDefault="00D053CD" w:rsidP="00EB7050">
            <w:pPr>
              <w:pStyle w:val="phtableitemizedlist1"/>
            </w:pPr>
            <w:r w:rsidRPr="002F153F">
              <w:t>есть</w:t>
            </w:r>
            <w:r w:rsidR="00F734B3">
              <w:t xml:space="preserve"> </w:t>
            </w:r>
            <w:r w:rsidRPr="002F153F">
              <w:t>контрольная</w:t>
            </w:r>
            <w:r w:rsidR="00F734B3">
              <w:t xml:space="preserve"> </w:t>
            </w:r>
            <w:r w:rsidRPr="002F153F">
              <w:t>карта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РВИЧ</w:t>
            </w:r>
          </w:p>
        </w:tc>
        <w:tc>
          <w:tcPr>
            <w:tcW w:w="1409" w:type="pct"/>
          </w:tcPr>
          <w:p w14:paraId="1FC32C1B" w14:textId="6C3DE4D2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1D7FC3D4" w14:textId="3CCCC032" w:rsidR="00CC7EEA" w:rsidRPr="002F153F" w:rsidRDefault="00D053CD" w:rsidP="00EB7050">
            <w:pPr>
              <w:pStyle w:val="phtableitemizedlist1"/>
            </w:pPr>
            <w:r w:rsidRPr="002F153F">
              <w:t>пользователь</w:t>
            </w:r>
            <w:r w:rsidR="00F734B3">
              <w:t xml:space="preserve"> </w:t>
            </w:r>
            <w:r w:rsidRPr="002F153F">
              <w:t>авторизован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кабинете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49886273" w14:textId="4BEADAC4" w:rsidR="00CC7EEA" w:rsidRPr="002F153F" w:rsidRDefault="00D053CD" w:rsidP="00EB7050">
            <w:pPr>
              <w:pStyle w:val="phtableitemizedlist1"/>
            </w:pPr>
            <w:r w:rsidRPr="002F153F">
              <w:t>есть</w:t>
            </w:r>
            <w:r w:rsidR="00F734B3">
              <w:t xml:space="preserve"> </w:t>
            </w:r>
            <w:r w:rsidRPr="002F153F">
              <w:t>контрольная</w:t>
            </w:r>
            <w:r w:rsidR="00F734B3">
              <w:t xml:space="preserve"> </w:t>
            </w:r>
            <w:r w:rsidRPr="002F153F">
              <w:t>карта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РВИЧ</w:t>
            </w:r>
          </w:p>
        </w:tc>
      </w:tr>
      <w:tr w:rsidR="00CC7EEA" w:rsidRPr="002F153F" w14:paraId="5B0A23E7" w14:textId="77777777" w:rsidTr="00A91BDB">
        <w:tc>
          <w:tcPr>
            <w:tcW w:w="1005" w:type="pct"/>
            <w:vMerge w:val="restart"/>
          </w:tcPr>
          <w:p w14:paraId="7523A323" w14:textId="655172B7" w:rsidR="00CC7EEA" w:rsidRPr="002F153F" w:rsidRDefault="00D053CD" w:rsidP="00EB7050">
            <w:pPr>
              <w:pStyle w:val="phtablecellleft"/>
            </w:pPr>
            <w:r w:rsidRPr="002F153F">
              <w:t>2.</w:t>
            </w:r>
            <w:r w:rsidR="00F734B3">
              <w:t xml:space="preserve"> </w:t>
            </w:r>
            <w:r w:rsidRPr="002F153F">
              <w:t>Несрочная</w:t>
            </w:r>
          </w:p>
        </w:tc>
        <w:tc>
          <w:tcPr>
            <w:tcW w:w="1225" w:type="pct"/>
          </w:tcPr>
          <w:p w14:paraId="73367C5C" w14:textId="44C2A4BF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&lt;дата</w:t>
            </w:r>
            <w:r w:rsidR="00F734B3">
              <w:t xml:space="preserve"> </w:t>
            </w:r>
            <w:r w:rsidR="00D053CD" w:rsidRPr="002F153F">
              <w:t>приема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24-часовом</w:t>
            </w:r>
            <w:r w:rsidR="00F734B3">
              <w:t xml:space="preserve"> </w:t>
            </w:r>
            <w:r w:rsidR="00D053CD" w:rsidRPr="002F153F">
              <w:t>формате</w:t>
            </w:r>
            <w:r w:rsidR="00F734B3">
              <w:t xml:space="preserve"> </w:t>
            </w:r>
            <w:r w:rsidR="00D053CD" w:rsidRPr="002F153F">
              <w:t>&gt;</w:t>
            </w:r>
            <w:r w:rsidR="00F734B3">
              <w:t xml:space="preserve"> </w:t>
            </w:r>
            <w:r w:rsidR="00D053CD" w:rsidRPr="002F153F">
              <w:t>&lt;ФИО</w:t>
            </w:r>
            <w:r w:rsidR="00F734B3">
              <w:t xml:space="preserve"> </w:t>
            </w:r>
            <w:r w:rsidR="00D053CD" w:rsidRPr="002F153F">
              <w:t>пациента&gt;</w:t>
            </w:r>
            <w:r w:rsidR="00F734B3">
              <w:t xml:space="preserve"> </w:t>
            </w:r>
            <w:r w:rsidR="00D053CD" w:rsidRPr="002F153F">
              <w:t>&lt;тип</w:t>
            </w:r>
            <w:r w:rsidR="00F734B3">
              <w:t xml:space="preserve"> </w:t>
            </w:r>
            <w:r w:rsidR="00D053CD" w:rsidRPr="002F153F">
              <w:t>интервала&gt;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повторный</w:t>
            </w:r>
            <w:r w:rsidR="00F734B3">
              <w:t xml:space="preserve"> </w:t>
            </w:r>
            <w:r w:rsidR="00D053CD" w:rsidRPr="002F153F">
              <w:t>прием&gt;</w:t>
            </w:r>
            <w:r w:rsidR="00F734B3">
              <w:t xml:space="preserve"> </w:t>
            </w:r>
          </w:p>
        </w:tc>
        <w:tc>
          <w:tcPr>
            <w:tcW w:w="1361" w:type="pct"/>
          </w:tcPr>
          <w:p w14:paraId="0C4DBF00" w14:textId="08D3194F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СПИД-центр</w:t>
            </w:r>
            <w:r w:rsidR="00F734B3">
              <w:t xml:space="preserve"> </w:t>
            </w:r>
            <w:r w:rsidRPr="002F153F">
              <w:t>как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МО;</w:t>
            </w:r>
          </w:p>
          <w:p w14:paraId="1DA513EE" w14:textId="17284393" w:rsidR="00CC7EEA" w:rsidRPr="002F153F" w:rsidRDefault="00D053CD" w:rsidP="00EB7050">
            <w:pPr>
              <w:pStyle w:val="phtableitemizedlist1"/>
            </w:pPr>
            <w:r w:rsidRPr="002F153F">
              <w:t>нет</w:t>
            </w:r>
            <w:r w:rsidR="00F734B3">
              <w:t xml:space="preserve"> </w:t>
            </w:r>
            <w:r w:rsidRPr="002F153F">
              <w:t>контрольной</w:t>
            </w:r>
            <w:r w:rsidR="00F734B3">
              <w:t xml:space="preserve"> </w:t>
            </w:r>
            <w:r w:rsidRPr="002F153F">
              <w:t>карты</w:t>
            </w:r>
          </w:p>
        </w:tc>
        <w:tc>
          <w:tcPr>
            <w:tcW w:w="1409" w:type="pct"/>
          </w:tcPr>
          <w:p w14:paraId="60FA5C63" w14:textId="5EFB4E38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7FB73460" w14:textId="7BD21506" w:rsidR="00CC7EEA" w:rsidRPr="002F153F" w:rsidRDefault="00D053CD" w:rsidP="00EB7050">
            <w:pPr>
              <w:pStyle w:val="phtableitemizedlist1"/>
            </w:pPr>
            <w:r w:rsidRPr="002F153F">
              <w:t>пользователь</w:t>
            </w:r>
            <w:r w:rsidR="00F734B3">
              <w:t xml:space="preserve"> </w:t>
            </w:r>
            <w:r w:rsidRPr="002F153F">
              <w:t>авторизован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кабинете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32615517" w14:textId="57945F9D" w:rsidR="00CC7EEA" w:rsidRPr="002F153F" w:rsidRDefault="00D053CD" w:rsidP="00EB7050">
            <w:pPr>
              <w:pStyle w:val="phtableitemizedlist1"/>
            </w:pPr>
            <w:r w:rsidRPr="002F153F">
              <w:t>нет</w:t>
            </w:r>
            <w:r w:rsidR="00F734B3">
              <w:t xml:space="preserve"> </w:t>
            </w:r>
            <w:r w:rsidRPr="002F153F">
              <w:t>контрольной</w:t>
            </w:r>
            <w:r w:rsidR="00F734B3">
              <w:t xml:space="preserve"> </w:t>
            </w:r>
            <w:r w:rsidRPr="002F153F">
              <w:t>карты</w:t>
            </w:r>
          </w:p>
        </w:tc>
      </w:tr>
      <w:tr w:rsidR="00CC7EEA" w:rsidRPr="002F153F" w14:paraId="776C1BE4" w14:textId="77777777" w:rsidTr="00A91BDB">
        <w:tc>
          <w:tcPr>
            <w:tcW w:w="1005" w:type="pct"/>
            <w:vMerge/>
          </w:tcPr>
          <w:p w14:paraId="2F1038E0" w14:textId="77777777" w:rsidR="00CC7EEA" w:rsidRPr="002F153F" w:rsidRDefault="00CC7EEA" w:rsidP="00D66FA5">
            <w:pPr>
              <w:pStyle w:val="ScrollListBullet"/>
              <w:numPr>
                <w:ilvl w:val="0"/>
                <w:numId w:val="14"/>
              </w:numPr>
              <w:ind w:left="0"/>
              <w:rPr>
                <w:rFonts w:cs="Times New Roman"/>
                <w:color w:val="auto"/>
              </w:rPr>
            </w:pPr>
          </w:p>
        </w:tc>
        <w:tc>
          <w:tcPr>
            <w:tcW w:w="1225" w:type="pct"/>
          </w:tcPr>
          <w:p w14:paraId="1C62A8B1" w14:textId="3FF8E7CF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&lt;дата</w:t>
            </w:r>
            <w:r w:rsidR="00F734B3">
              <w:t xml:space="preserve"> </w:t>
            </w:r>
            <w:r w:rsidR="00D053CD" w:rsidRPr="002F153F">
              <w:t>приема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24-часовом</w:t>
            </w:r>
            <w:r w:rsidR="00F734B3">
              <w:t xml:space="preserve"> </w:t>
            </w:r>
            <w:r w:rsidR="00D053CD" w:rsidRPr="002F153F">
              <w:t>формате</w:t>
            </w:r>
            <w:r w:rsidR="00F734B3">
              <w:t xml:space="preserve"> </w:t>
            </w:r>
            <w:r w:rsidR="00D053CD" w:rsidRPr="002F153F">
              <w:t>&gt;</w:t>
            </w:r>
            <w:r w:rsidR="00F734B3">
              <w:t xml:space="preserve"> </w:t>
            </w:r>
            <w:r w:rsidR="00D053CD" w:rsidRPr="002F153F">
              <w:t>&lt;ФИО</w:t>
            </w:r>
            <w:r w:rsidR="00F734B3">
              <w:t xml:space="preserve"> </w:t>
            </w:r>
            <w:r w:rsidR="00D053CD" w:rsidRPr="002F153F">
              <w:t>пациента&gt;</w:t>
            </w:r>
            <w:r w:rsidR="00F734B3">
              <w:t xml:space="preserve"> </w:t>
            </w:r>
            <w:r w:rsidR="00D053CD" w:rsidRPr="002F153F">
              <w:t>&lt;тип</w:t>
            </w:r>
            <w:r w:rsidR="00F734B3">
              <w:t xml:space="preserve"> </w:t>
            </w:r>
            <w:r w:rsidR="00D053CD" w:rsidRPr="002F153F">
              <w:t>интервала&gt;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</w:t>
            </w:r>
            <w:r w:rsidR="00F54F59">
              <w:t>ый</w:t>
            </w:r>
            <w:r w:rsidR="00F734B3">
              <w:t xml:space="preserve"> </w:t>
            </w:r>
            <w:r w:rsidR="00F54F59">
              <w:t>прием&gt;</w:t>
            </w:r>
          </w:p>
        </w:tc>
        <w:tc>
          <w:tcPr>
            <w:tcW w:w="1361" w:type="pct"/>
          </w:tcPr>
          <w:p w14:paraId="0FEE5470" w14:textId="36212030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другую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(не</w:t>
            </w:r>
            <w:r w:rsidR="00F734B3">
              <w:t xml:space="preserve"> </w:t>
            </w:r>
            <w:r w:rsidRPr="002F153F">
              <w:t>СПИД-центр)</w:t>
            </w:r>
          </w:p>
        </w:tc>
        <w:tc>
          <w:tcPr>
            <w:tcW w:w="1409" w:type="pct"/>
          </w:tcPr>
          <w:p w14:paraId="452A00C3" w14:textId="255350FA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подразделения,</w:t>
            </w:r>
            <w:r w:rsidR="00F734B3">
              <w:t xml:space="preserve"> </w:t>
            </w:r>
            <w:r w:rsidRPr="002F153F">
              <w:t>которые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являются</w:t>
            </w:r>
            <w:r w:rsidR="00F734B3">
              <w:t xml:space="preserve"> </w:t>
            </w:r>
            <w:r w:rsidRPr="002F153F">
              <w:t>СПИД-центром</w:t>
            </w:r>
          </w:p>
        </w:tc>
      </w:tr>
      <w:tr w:rsidR="00CC7EEA" w:rsidRPr="002F153F" w14:paraId="78FD5D02" w14:textId="77777777" w:rsidTr="00A91BDB">
        <w:tc>
          <w:tcPr>
            <w:tcW w:w="1005" w:type="pct"/>
            <w:vMerge/>
          </w:tcPr>
          <w:p w14:paraId="0976FEFB" w14:textId="77777777" w:rsidR="00CC7EEA" w:rsidRPr="002F153F" w:rsidRDefault="00CC7EEA" w:rsidP="00D66FA5">
            <w:pPr>
              <w:pStyle w:val="ScrollListBullet"/>
              <w:numPr>
                <w:ilvl w:val="0"/>
                <w:numId w:val="15"/>
              </w:numPr>
              <w:ind w:left="0"/>
              <w:rPr>
                <w:rFonts w:cs="Times New Roman"/>
                <w:color w:val="auto"/>
              </w:rPr>
            </w:pPr>
          </w:p>
        </w:tc>
        <w:tc>
          <w:tcPr>
            <w:tcW w:w="1225" w:type="pct"/>
          </w:tcPr>
          <w:p w14:paraId="35208E1E" w14:textId="4294BA1B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&lt;дата</w:t>
            </w:r>
            <w:r w:rsidR="00F734B3">
              <w:t xml:space="preserve"> </w:t>
            </w:r>
            <w:r w:rsidR="00D053CD" w:rsidRPr="002F153F">
              <w:t>приема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24-часовом</w:t>
            </w:r>
            <w:r w:rsidR="00F734B3">
              <w:t xml:space="preserve"> </w:t>
            </w:r>
            <w:r w:rsidR="00D053CD" w:rsidRPr="002F153F">
              <w:t>формате&gt;</w:t>
            </w:r>
            <w:r w:rsidR="00F734B3">
              <w:t xml:space="preserve"> </w:t>
            </w:r>
            <w:r w:rsidR="00D053CD" w:rsidRPr="002F153F">
              <w:t>&lt;номер</w:t>
            </w:r>
            <w:r w:rsidR="00F734B3">
              <w:t xml:space="preserve"> </w:t>
            </w:r>
            <w:r w:rsidR="00D053CD" w:rsidRPr="002F153F">
              <w:t>карты</w:t>
            </w:r>
            <w:r w:rsidR="00F734B3">
              <w:t xml:space="preserve"> </w:t>
            </w:r>
            <w:r w:rsidR="00D053CD" w:rsidRPr="002F153F">
              <w:t>пациента&gt;</w:t>
            </w:r>
            <w:r w:rsidR="00F734B3">
              <w:t xml:space="preserve"> </w:t>
            </w:r>
            <w:r w:rsidR="00D053CD" w:rsidRPr="002F153F">
              <w:t>&lt;тип</w:t>
            </w:r>
            <w:r w:rsidR="00F734B3">
              <w:t xml:space="preserve"> </w:t>
            </w:r>
            <w:r w:rsidR="00D053CD" w:rsidRPr="002F153F">
              <w:lastRenderedPageBreak/>
              <w:t>интервала&gt;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повторный</w:t>
            </w:r>
            <w:r w:rsidR="00F734B3">
              <w:t xml:space="preserve"> </w:t>
            </w:r>
            <w:r w:rsidR="00D053CD" w:rsidRPr="002F153F">
              <w:t>прием&gt;</w:t>
            </w:r>
            <w:r w:rsidR="00F734B3">
              <w:t xml:space="preserve"> </w:t>
            </w:r>
          </w:p>
        </w:tc>
        <w:tc>
          <w:tcPr>
            <w:tcW w:w="1361" w:type="pct"/>
          </w:tcPr>
          <w:p w14:paraId="3CF8F1CF" w14:textId="75878145" w:rsidR="00CC7EEA" w:rsidRPr="002F153F" w:rsidRDefault="00D053CD" w:rsidP="00EB7050">
            <w:pPr>
              <w:pStyle w:val="phtableitemizedlist1"/>
            </w:pPr>
            <w:r w:rsidRPr="002F153F">
              <w:lastRenderedPageBreak/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СПИД-центр</w:t>
            </w:r>
            <w:r w:rsidR="00F734B3">
              <w:t xml:space="preserve"> </w:t>
            </w:r>
            <w:r w:rsidRPr="002F153F">
              <w:t>как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МО;</w:t>
            </w:r>
          </w:p>
          <w:p w14:paraId="35617508" w14:textId="2A6FDD43" w:rsidR="00CC7EEA" w:rsidRPr="002F153F" w:rsidRDefault="00D053CD" w:rsidP="00EB7050">
            <w:pPr>
              <w:pStyle w:val="phtableitemizedlist1"/>
            </w:pPr>
            <w:r w:rsidRPr="002F153F">
              <w:lastRenderedPageBreak/>
              <w:t>есть</w:t>
            </w:r>
            <w:r w:rsidR="00F734B3">
              <w:t xml:space="preserve"> </w:t>
            </w:r>
            <w:r w:rsidRPr="002F153F">
              <w:t>контрольная</w:t>
            </w:r>
            <w:r w:rsidR="00F734B3">
              <w:t xml:space="preserve"> </w:t>
            </w:r>
            <w:r w:rsidRPr="002F153F">
              <w:t>карта,</w:t>
            </w:r>
            <w:r w:rsidR="00F734B3">
              <w:t xml:space="preserve"> </w:t>
            </w:r>
            <w:r w:rsidRPr="002F153F">
              <w:t>но</w:t>
            </w:r>
            <w:r w:rsidR="00F734B3">
              <w:t xml:space="preserve"> </w:t>
            </w:r>
            <w:r w:rsidRPr="002F153F">
              <w:t>нет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РВИЧ</w:t>
            </w:r>
          </w:p>
        </w:tc>
        <w:tc>
          <w:tcPr>
            <w:tcW w:w="1409" w:type="pct"/>
          </w:tcPr>
          <w:p w14:paraId="76D37DC8" w14:textId="7200F318" w:rsidR="00CC7EEA" w:rsidRPr="002F153F" w:rsidRDefault="00D053CD" w:rsidP="00EB7050">
            <w:pPr>
              <w:pStyle w:val="phtableitemizedlist1"/>
            </w:pPr>
            <w:r w:rsidRPr="002F153F">
              <w:lastRenderedPageBreak/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2A8D659B" w14:textId="4718A6D7" w:rsidR="00CC7EEA" w:rsidRPr="002F153F" w:rsidRDefault="00D053CD" w:rsidP="00EB7050">
            <w:pPr>
              <w:pStyle w:val="phtableitemizedlist1"/>
            </w:pPr>
            <w:r w:rsidRPr="002F153F">
              <w:lastRenderedPageBreak/>
              <w:t>пользователь</w:t>
            </w:r>
            <w:r w:rsidR="00F734B3">
              <w:t xml:space="preserve"> </w:t>
            </w:r>
            <w:r w:rsidRPr="002F153F">
              <w:t>авторизован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кабинете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0D7FC035" w14:textId="6A91D8C4" w:rsidR="00CC7EEA" w:rsidRPr="002F153F" w:rsidRDefault="00D053CD" w:rsidP="00EB7050">
            <w:pPr>
              <w:pStyle w:val="phtableitemizedlist1"/>
            </w:pPr>
            <w:r w:rsidRPr="002F153F">
              <w:t>есть</w:t>
            </w:r>
            <w:r w:rsidR="00F734B3">
              <w:t xml:space="preserve"> </w:t>
            </w:r>
            <w:r w:rsidRPr="002F153F">
              <w:t>контрольная</w:t>
            </w:r>
            <w:r w:rsidR="00F734B3">
              <w:t xml:space="preserve"> </w:t>
            </w:r>
            <w:r w:rsidRPr="002F153F">
              <w:t>карта,</w:t>
            </w:r>
            <w:r w:rsidR="00F734B3">
              <w:t xml:space="preserve"> </w:t>
            </w:r>
            <w:r w:rsidRPr="002F153F">
              <w:t>но</w:t>
            </w:r>
            <w:r w:rsidR="00F734B3">
              <w:t xml:space="preserve"> </w:t>
            </w:r>
            <w:r w:rsidRPr="002F153F">
              <w:t>нет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РВИЧ</w:t>
            </w:r>
          </w:p>
        </w:tc>
      </w:tr>
      <w:tr w:rsidR="00CC7EEA" w:rsidRPr="002F153F" w14:paraId="38D855F8" w14:textId="77777777" w:rsidTr="00A91BDB">
        <w:tc>
          <w:tcPr>
            <w:tcW w:w="1005" w:type="pct"/>
            <w:vMerge/>
          </w:tcPr>
          <w:p w14:paraId="2AE618ED" w14:textId="77777777" w:rsidR="00CC7EEA" w:rsidRPr="002F153F" w:rsidRDefault="00CC7EEA" w:rsidP="00D66FA5">
            <w:pPr>
              <w:pStyle w:val="ScrollListBullet"/>
              <w:numPr>
                <w:ilvl w:val="0"/>
                <w:numId w:val="16"/>
              </w:numPr>
              <w:ind w:left="0"/>
              <w:rPr>
                <w:rFonts w:cs="Times New Roman"/>
                <w:color w:val="auto"/>
              </w:rPr>
            </w:pPr>
          </w:p>
        </w:tc>
        <w:tc>
          <w:tcPr>
            <w:tcW w:w="1225" w:type="pct"/>
          </w:tcPr>
          <w:p w14:paraId="58571809" w14:textId="6731C144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&lt;дата</w:t>
            </w:r>
            <w:r w:rsidR="00F734B3">
              <w:t xml:space="preserve"> </w:t>
            </w:r>
            <w:r w:rsidR="00D053CD" w:rsidRPr="002F153F">
              <w:t>приема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24-часовом</w:t>
            </w:r>
            <w:r w:rsidR="00F734B3">
              <w:t xml:space="preserve"> </w:t>
            </w:r>
            <w:r w:rsidR="00D053CD" w:rsidRPr="002F153F">
              <w:t>формате&gt;</w:t>
            </w:r>
            <w:r w:rsidR="00F734B3">
              <w:t xml:space="preserve"> </w:t>
            </w:r>
            <w:r w:rsidR="00D053CD" w:rsidRPr="002F153F">
              <w:t>&lt;номер</w:t>
            </w:r>
            <w:r w:rsidR="00F734B3">
              <w:t xml:space="preserve"> </w:t>
            </w:r>
            <w:r w:rsidR="00D053CD" w:rsidRPr="002F153F">
              <w:t>карты</w:t>
            </w:r>
            <w:r w:rsidR="00F734B3">
              <w:t xml:space="preserve"> </w:t>
            </w:r>
            <w:r w:rsidR="00D053CD" w:rsidRPr="002F153F">
              <w:t>пациента&gt;</w:t>
            </w:r>
            <w:r w:rsidR="00F734B3">
              <w:t xml:space="preserve"> </w:t>
            </w:r>
            <w:r w:rsidR="00D053CD" w:rsidRPr="002F153F">
              <w:t>&lt;тип</w:t>
            </w:r>
            <w:r w:rsidR="00F734B3">
              <w:t xml:space="preserve"> </w:t>
            </w:r>
            <w:r w:rsidR="00D053CD" w:rsidRPr="002F153F">
              <w:t>интервала&gt;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повторный</w:t>
            </w:r>
            <w:r w:rsidR="00F734B3">
              <w:t xml:space="preserve"> </w:t>
            </w:r>
            <w:r w:rsidR="00D053CD" w:rsidRPr="002F153F">
              <w:t>прием&gt;</w:t>
            </w:r>
            <w:r w:rsidR="00F734B3">
              <w:t xml:space="preserve"> </w:t>
            </w:r>
          </w:p>
        </w:tc>
        <w:tc>
          <w:tcPr>
            <w:tcW w:w="1361" w:type="pct"/>
          </w:tcPr>
          <w:p w14:paraId="2041E63E" w14:textId="68AAB57C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СПИД-центр</w:t>
            </w:r>
            <w:r w:rsidR="00F734B3">
              <w:t xml:space="preserve"> </w:t>
            </w:r>
            <w:r w:rsidRPr="002F153F">
              <w:t>как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другую</w:t>
            </w:r>
            <w:r w:rsidR="00F734B3">
              <w:t xml:space="preserve"> </w:t>
            </w:r>
            <w:r w:rsidRPr="002F153F">
              <w:t>МО</w:t>
            </w:r>
          </w:p>
        </w:tc>
        <w:tc>
          <w:tcPr>
            <w:tcW w:w="1409" w:type="pct"/>
          </w:tcPr>
          <w:p w14:paraId="1B2A8B41" w14:textId="0B8D7F5A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4A2CEEF7" w14:textId="28D74F5A" w:rsidR="00CC7EEA" w:rsidRPr="002F153F" w:rsidRDefault="00D053CD" w:rsidP="00EB7050">
            <w:pPr>
              <w:pStyle w:val="phtableitemizedlist1"/>
            </w:pPr>
            <w:r w:rsidRPr="002F153F">
              <w:t>пользователь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авторизован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кабинете</w:t>
            </w:r>
            <w:r w:rsidR="00F734B3">
              <w:t xml:space="preserve"> </w:t>
            </w:r>
            <w:r w:rsidRPr="002F153F">
              <w:t>СПИД-центра</w:t>
            </w:r>
          </w:p>
        </w:tc>
      </w:tr>
      <w:tr w:rsidR="00CC7EEA" w:rsidRPr="002F153F" w14:paraId="7BF93CC6" w14:textId="77777777" w:rsidTr="00A91BDB">
        <w:tc>
          <w:tcPr>
            <w:tcW w:w="1005" w:type="pct"/>
            <w:vMerge/>
          </w:tcPr>
          <w:p w14:paraId="5E66D592" w14:textId="77777777" w:rsidR="00CC7EEA" w:rsidRPr="002F153F" w:rsidRDefault="00CC7EEA" w:rsidP="00D66FA5">
            <w:pPr>
              <w:pStyle w:val="ScrollListBullet"/>
              <w:numPr>
                <w:ilvl w:val="0"/>
                <w:numId w:val="17"/>
              </w:numPr>
              <w:ind w:left="0"/>
              <w:rPr>
                <w:rFonts w:cs="Times New Roman"/>
                <w:color w:val="auto"/>
              </w:rPr>
            </w:pPr>
          </w:p>
        </w:tc>
        <w:tc>
          <w:tcPr>
            <w:tcW w:w="1225" w:type="pct"/>
          </w:tcPr>
          <w:p w14:paraId="2A1C3102" w14:textId="511FAA14" w:rsidR="00CC7EEA" w:rsidRPr="002F153F" w:rsidRDefault="00B21D8E" w:rsidP="00EB7050">
            <w:pPr>
              <w:pStyle w:val="phtablecellleft"/>
            </w:pPr>
            <w:r w:rsidRPr="002F153F">
              <w:t>«</w:t>
            </w:r>
            <w:r w:rsidR="00D053CD" w:rsidRPr="002F153F">
              <w:t>&lt;дата</w:t>
            </w:r>
            <w:r w:rsidR="00F734B3">
              <w:t xml:space="preserve"> </w:t>
            </w:r>
            <w:r w:rsidR="00D053CD" w:rsidRPr="002F153F">
              <w:t>приема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24-часовом</w:t>
            </w:r>
            <w:r w:rsidR="00F734B3">
              <w:t xml:space="preserve"> </w:t>
            </w:r>
            <w:r w:rsidR="00D053CD" w:rsidRPr="002F153F">
              <w:t>формате&gt;</w:t>
            </w:r>
            <w:r w:rsidR="00F734B3">
              <w:t xml:space="preserve"> </w:t>
            </w:r>
            <w:r w:rsidR="00D053CD" w:rsidRPr="002F153F">
              <w:t>&lt;номер</w:t>
            </w:r>
            <w:r w:rsidR="00F734B3">
              <w:t xml:space="preserve"> </w:t>
            </w:r>
            <w:r w:rsidR="00D053CD" w:rsidRPr="002F153F">
              <w:t>карты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диспансерном</w:t>
            </w:r>
            <w:r w:rsidR="00F734B3">
              <w:t xml:space="preserve"> </w:t>
            </w:r>
            <w:r w:rsidR="00D053CD" w:rsidRPr="002F153F">
              <w:t>отделе&gt;</w:t>
            </w:r>
            <w:r w:rsidR="00F734B3">
              <w:t xml:space="preserve"> </w:t>
            </w:r>
            <w:r w:rsidR="00D053CD" w:rsidRPr="002F153F">
              <w:t>&lt;тип</w:t>
            </w:r>
            <w:r w:rsidR="00F734B3">
              <w:t xml:space="preserve"> </w:t>
            </w:r>
            <w:r w:rsidR="00D053CD" w:rsidRPr="002F153F">
              <w:t>интервала&gt;</w:t>
            </w:r>
            <w:r w:rsidR="00F734B3">
              <w:t xml:space="preserve"> </w:t>
            </w:r>
            <w:r w:rsidR="00D053CD" w:rsidRPr="002F153F">
              <w:t>&lt;первичный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повторный</w:t>
            </w:r>
            <w:r w:rsidR="00F734B3">
              <w:t xml:space="preserve"> </w:t>
            </w:r>
            <w:r w:rsidR="00D053CD" w:rsidRPr="002F153F">
              <w:t>прием&gt;</w:t>
            </w:r>
          </w:p>
        </w:tc>
        <w:tc>
          <w:tcPr>
            <w:tcW w:w="1361" w:type="pct"/>
          </w:tcPr>
          <w:p w14:paraId="1690F3F1" w14:textId="413BBA41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СПИД-центр</w:t>
            </w:r>
            <w:r w:rsidR="00F734B3">
              <w:t xml:space="preserve"> </w:t>
            </w:r>
            <w:r w:rsidRPr="002F153F">
              <w:t>как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текущую</w:t>
            </w:r>
            <w:r w:rsidR="00F734B3">
              <w:t xml:space="preserve"> </w:t>
            </w:r>
            <w:r w:rsidRPr="002F153F">
              <w:t>МО;</w:t>
            </w:r>
          </w:p>
          <w:p w14:paraId="51EB32B3" w14:textId="53C25136" w:rsidR="00CC7EEA" w:rsidRPr="002F153F" w:rsidRDefault="00D053CD" w:rsidP="00EB7050">
            <w:pPr>
              <w:pStyle w:val="phtableitemizedlist1"/>
            </w:pPr>
            <w:r w:rsidRPr="002F153F">
              <w:t>есть</w:t>
            </w:r>
            <w:r w:rsidR="00F734B3">
              <w:t xml:space="preserve"> </w:t>
            </w:r>
            <w:r w:rsidRPr="002F153F">
              <w:t>контрольная</w:t>
            </w:r>
            <w:r w:rsidR="00F734B3">
              <w:t xml:space="preserve"> </w:t>
            </w:r>
            <w:r w:rsidRPr="002F153F">
              <w:t>карта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РВИЧ</w:t>
            </w:r>
          </w:p>
        </w:tc>
        <w:tc>
          <w:tcPr>
            <w:tcW w:w="1409" w:type="pct"/>
          </w:tcPr>
          <w:p w14:paraId="4704E82D" w14:textId="14A135A5" w:rsidR="00CC7EEA" w:rsidRPr="002F153F" w:rsidRDefault="00D053CD" w:rsidP="00EB7050">
            <w:pPr>
              <w:pStyle w:val="phtableitemizedlist1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224BD673" w14:textId="72415AF1" w:rsidR="00CC7EEA" w:rsidRPr="002F153F" w:rsidRDefault="00D053CD" w:rsidP="00EB7050">
            <w:pPr>
              <w:pStyle w:val="phtableitemizedlist1"/>
            </w:pPr>
            <w:r w:rsidRPr="002F153F">
              <w:t>пользователь</w:t>
            </w:r>
            <w:r w:rsidR="00F734B3">
              <w:t xml:space="preserve"> </w:t>
            </w:r>
            <w:r w:rsidRPr="002F153F">
              <w:t>авторизован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кабинете</w:t>
            </w:r>
            <w:r w:rsidR="00F734B3">
              <w:t xml:space="preserve"> </w:t>
            </w:r>
            <w:r w:rsidRPr="002F153F">
              <w:t>СПИД-центра;</w:t>
            </w:r>
          </w:p>
          <w:p w14:paraId="526EB3EC" w14:textId="79560E18" w:rsidR="00CC7EEA" w:rsidRPr="002F153F" w:rsidRDefault="00D053CD" w:rsidP="00EB7050">
            <w:pPr>
              <w:pStyle w:val="phtableitemizedlist1"/>
            </w:pPr>
            <w:r w:rsidRPr="002F153F">
              <w:t>есть</w:t>
            </w:r>
            <w:r w:rsidR="00F734B3">
              <w:t xml:space="preserve"> </w:t>
            </w:r>
            <w:r w:rsidRPr="002F153F">
              <w:t>контрольная</w:t>
            </w:r>
            <w:r w:rsidR="00F734B3">
              <w:t xml:space="preserve"> </w:t>
            </w:r>
            <w:r w:rsidRPr="002F153F">
              <w:t>карта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РВИЧ</w:t>
            </w:r>
          </w:p>
        </w:tc>
      </w:tr>
      <w:tr w:rsidR="00CC7EEA" w:rsidRPr="002F153F" w14:paraId="40562CA3" w14:textId="77777777" w:rsidTr="00A91BDB">
        <w:tc>
          <w:tcPr>
            <w:tcW w:w="1005" w:type="pct"/>
            <w:vMerge/>
          </w:tcPr>
          <w:p w14:paraId="239D622E" w14:textId="77777777" w:rsidR="00CC7EEA" w:rsidRPr="002F153F" w:rsidRDefault="00CC7EEA" w:rsidP="00D66FA5">
            <w:pPr>
              <w:pStyle w:val="ScrollListBullet"/>
              <w:numPr>
                <w:ilvl w:val="0"/>
                <w:numId w:val="18"/>
              </w:numPr>
              <w:ind w:left="0"/>
              <w:rPr>
                <w:rFonts w:cs="Times New Roman"/>
                <w:color w:val="auto"/>
              </w:rPr>
            </w:pPr>
          </w:p>
        </w:tc>
        <w:tc>
          <w:tcPr>
            <w:tcW w:w="1225" w:type="pct"/>
          </w:tcPr>
          <w:p w14:paraId="67CC4810" w14:textId="5431374E" w:rsidR="00CC7EEA" w:rsidRPr="002F153F" w:rsidRDefault="00D053CD" w:rsidP="00EB7050">
            <w:pPr>
              <w:pStyle w:val="phtablecellleft"/>
            </w:pPr>
            <w:r w:rsidRPr="002F153F">
              <w:t>Дополнительно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вышеперечисленному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другую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&lt;наименование</w:t>
            </w:r>
            <w:r w:rsidR="00F734B3">
              <w:t xml:space="preserve"> </w:t>
            </w:r>
            <w:r w:rsidRPr="002F153F">
              <w:t>МО&gt;</w:t>
            </w:r>
          </w:p>
        </w:tc>
        <w:tc>
          <w:tcPr>
            <w:tcW w:w="2770" w:type="pct"/>
            <w:gridSpan w:val="2"/>
          </w:tcPr>
          <w:p w14:paraId="22F58759" w14:textId="2845ADDF" w:rsidR="00CC7EEA" w:rsidRPr="002F153F" w:rsidRDefault="00D053CD" w:rsidP="00EB7050">
            <w:pPr>
              <w:pStyle w:val="phtablecellleft"/>
            </w:pP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другую</w:t>
            </w:r>
            <w:r w:rsidR="00F734B3">
              <w:t xml:space="preserve"> </w:t>
            </w:r>
            <w:r w:rsidRPr="002F153F">
              <w:t>МО</w:t>
            </w:r>
          </w:p>
        </w:tc>
      </w:tr>
      <w:tr w:rsidR="00CC7EEA" w:rsidRPr="002F153F" w14:paraId="6E261C2F" w14:textId="77777777" w:rsidTr="00A91BDB">
        <w:tc>
          <w:tcPr>
            <w:tcW w:w="1005" w:type="pct"/>
            <w:vMerge w:val="restart"/>
          </w:tcPr>
          <w:p w14:paraId="44FB31BF" w14:textId="0DF8AF3D" w:rsidR="00CC7EEA" w:rsidRPr="002F153F" w:rsidRDefault="00D053CD" w:rsidP="00972D6A">
            <w:pPr>
              <w:pStyle w:val="phtablecellleft"/>
            </w:pPr>
            <w:r w:rsidRPr="002F153F">
              <w:t>3.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выполнена</w:t>
            </w:r>
            <w:r w:rsidR="00F734B3">
              <w:t xml:space="preserve"> </w:t>
            </w:r>
            <w:r w:rsidRPr="002F153F">
              <w:t>настройка</w:t>
            </w:r>
            <w:r w:rsidR="00F734B3">
              <w:t xml:space="preserve"> </w:t>
            </w:r>
            <w:r w:rsidRPr="002F153F">
              <w:t>отображения</w:t>
            </w:r>
            <w:r w:rsidR="00F734B3">
              <w:t xml:space="preserve"> </w:t>
            </w:r>
            <w:r w:rsidRPr="002F153F">
              <w:t>дополнительной</w:t>
            </w:r>
            <w:r w:rsidR="00F734B3">
              <w:t xml:space="preserve"> </w:t>
            </w:r>
            <w:r w:rsidRPr="002F153F">
              <w:t>информации.</w:t>
            </w:r>
            <w:r w:rsidR="00F734B3">
              <w:t xml:space="preserve"> </w:t>
            </w:r>
            <w:r w:rsidRPr="002F153F">
              <w:t>Настройку</w:t>
            </w:r>
            <w:r w:rsidR="00F734B3">
              <w:t xml:space="preserve"> </w:t>
            </w:r>
            <w:r w:rsidRPr="002F153F">
              <w:t>выполняет</w:t>
            </w:r>
            <w:r w:rsidR="00F734B3">
              <w:t xml:space="preserve"> </w:t>
            </w:r>
            <w:r w:rsidRPr="002F153F">
              <w:t>сотрудник</w:t>
            </w:r>
            <w:r w:rsidR="00F734B3">
              <w:t xml:space="preserve"> </w:t>
            </w:r>
            <w:r w:rsidRPr="002F153F">
              <w:t>внедрения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администратор</w:t>
            </w:r>
            <w:r w:rsidR="00F734B3">
              <w:t xml:space="preserve"> </w:t>
            </w:r>
            <w:r w:rsidRPr="002F153F">
              <w:t>Системы.</w:t>
            </w:r>
            <w:r w:rsidR="00F734B3">
              <w:t xml:space="preserve"> </w:t>
            </w:r>
            <w:r w:rsidRPr="002F153F">
              <w:t>Отображение</w:t>
            </w:r>
            <w:r w:rsidR="00F734B3">
              <w:t xml:space="preserve"> </w:t>
            </w:r>
            <w:r w:rsidRPr="002F153F">
              <w:t>данных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подсказке</w:t>
            </w:r>
            <w:r w:rsidR="00F734B3">
              <w:t xml:space="preserve"> </w:t>
            </w:r>
            <w:r w:rsidRPr="002F153F">
              <w:t>зависит</w:t>
            </w:r>
            <w:r w:rsidR="00F734B3">
              <w:t xml:space="preserve"> </w:t>
            </w:r>
            <w:r w:rsidRPr="002F153F">
              <w:t>от</w:t>
            </w:r>
            <w:r w:rsidR="00F734B3">
              <w:t xml:space="preserve"> </w:t>
            </w:r>
            <w:r w:rsidRPr="002F153F">
              <w:t>способа</w:t>
            </w:r>
            <w:r w:rsidR="00F734B3">
              <w:t xml:space="preserve"> </w:t>
            </w:r>
            <w:r w:rsidRPr="002F153F">
              <w:t>настройки,</w:t>
            </w:r>
            <w:r w:rsidR="00F734B3">
              <w:t xml:space="preserve"> </w:t>
            </w:r>
            <w:r w:rsidRPr="002F153F">
              <w:t>могут</w:t>
            </w:r>
            <w:r w:rsidR="00F734B3">
              <w:t xml:space="preserve"> </w:t>
            </w:r>
            <w:r w:rsidRPr="002F153F">
              <w:t>быть</w:t>
            </w:r>
            <w:r w:rsidR="00F734B3">
              <w:t xml:space="preserve"> </w:t>
            </w:r>
            <w:r w:rsidRPr="002F153F">
              <w:t>три</w:t>
            </w:r>
            <w:r w:rsidR="00F734B3">
              <w:t xml:space="preserve"> </w:t>
            </w:r>
            <w:r w:rsidRPr="002F153F">
              <w:t>варианта</w:t>
            </w:r>
          </w:p>
        </w:tc>
        <w:tc>
          <w:tcPr>
            <w:tcW w:w="1225" w:type="pct"/>
          </w:tcPr>
          <w:p w14:paraId="73B03FA1" w14:textId="6F95ABF3" w:rsidR="00CC7EEA" w:rsidRPr="002F153F" w:rsidRDefault="00D053CD" w:rsidP="00972D6A">
            <w:pPr>
              <w:pStyle w:val="phtablecellleft"/>
            </w:pPr>
            <w:r w:rsidRPr="002F153F">
              <w:t>Дополнительно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вышеперечисленным</w:t>
            </w:r>
            <w:r w:rsidR="00F734B3">
              <w:t xml:space="preserve"> </w:t>
            </w:r>
            <w:r w:rsidRPr="002F153F">
              <w:t>пунктам</w:t>
            </w:r>
            <w:r w:rsidR="00F734B3">
              <w:t xml:space="preserve"> </w:t>
            </w:r>
            <w:r w:rsidRPr="002F153F">
              <w:t>1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2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комментарий</w:t>
            </w:r>
          </w:p>
        </w:tc>
        <w:tc>
          <w:tcPr>
            <w:tcW w:w="2770" w:type="pct"/>
            <w:gridSpan w:val="2"/>
          </w:tcPr>
          <w:p w14:paraId="4B85FC1F" w14:textId="77777777" w:rsidR="00CC7EEA" w:rsidRPr="002F153F" w:rsidRDefault="00CC7EEA" w:rsidP="00972D6A">
            <w:pPr>
              <w:pStyle w:val="phtablecellleft"/>
            </w:pPr>
          </w:p>
        </w:tc>
      </w:tr>
      <w:tr w:rsidR="00CC7EEA" w:rsidRPr="002F153F" w14:paraId="7FE778D5" w14:textId="77777777" w:rsidTr="00A91BDB">
        <w:tc>
          <w:tcPr>
            <w:tcW w:w="1005" w:type="pct"/>
            <w:vMerge/>
          </w:tcPr>
          <w:p w14:paraId="471418A1" w14:textId="77777777" w:rsidR="00CC7EEA" w:rsidRPr="002F153F" w:rsidRDefault="00CC7EEA" w:rsidP="00972D6A">
            <w:pPr>
              <w:pStyle w:val="phtablecellleft"/>
            </w:pPr>
          </w:p>
        </w:tc>
        <w:tc>
          <w:tcPr>
            <w:tcW w:w="1225" w:type="pct"/>
          </w:tcPr>
          <w:p w14:paraId="6901C582" w14:textId="4550C104" w:rsidR="00CC7EEA" w:rsidRPr="002F153F" w:rsidRDefault="00D053CD" w:rsidP="00972D6A">
            <w:pPr>
              <w:pStyle w:val="phtablecellleft"/>
            </w:pPr>
            <w:r w:rsidRPr="002F153F">
              <w:t>Дополнительно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вышеперечисленным</w:t>
            </w:r>
            <w:r w:rsidR="00F734B3">
              <w:t xml:space="preserve"> </w:t>
            </w:r>
            <w:r w:rsidRPr="002F153F">
              <w:t>пунктам</w:t>
            </w:r>
            <w:r w:rsidR="00F734B3">
              <w:t xml:space="preserve"> </w:t>
            </w:r>
            <w:r w:rsidRPr="002F153F">
              <w:t>1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2</w:t>
            </w:r>
            <w:r w:rsidR="00F734B3">
              <w:t xml:space="preserve"> </w:t>
            </w:r>
            <w:r w:rsidRPr="002F153F">
              <w:t>отображаются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&lt;ФИО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полностью</w:t>
            </w:r>
            <w:r w:rsidR="00F734B3">
              <w:t xml:space="preserve"> </w:t>
            </w:r>
            <w:r w:rsidRPr="002F153F">
              <w:t>вместо</w:t>
            </w:r>
            <w:r w:rsidR="00F734B3">
              <w:t xml:space="preserve"> </w:t>
            </w:r>
            <w:r w:rsidRPr="002F153F">
              <w:t>сокращенного</w:t>
            </w:r>
            <w:r w:rsidR="00F734B3">
              <w:t xml:space="preserve"> </w:t>
            </w:r>
            <w:r w:rsidRPr="002F153F">
              <w:t>варианта&gt;</w:t>
            </w:r>
            <w:r w:rsidR="00F734B3">
              <w:t xml:space="preserve"> </w:t>
            </w:r>
            <w:r w:rsidRPr="002F153F">
              <w:t>&lt;код</w:t>
            </w:r>
            <w:r w:rsidR="00F734B3">
              <w:t xml:space="preserve"> </w:t>
            </w:r>
            <w:r w:rsidRPr="002F153F">
              <w:t>услуги,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которую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пациент&gt;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создана</w:t>
            </w:r>
            <w:r w:rsidR="00F734B3">
              <w:t xml:space="preserve"> </w:t>
            </w:r>
            <w:r w:rsidRPr="002F153F">
              <w:t>&lt;Фамилия</w:t>
            </w:r>
            <w:r w:rsidR="00F734B3">
              <w:t xml:space="preserve"> </w:t>
            </w:r>
            <w:r w:rsidRPr="002F153F">
              <w:t>И.</w:t>
            </w:r>
            <w:r w:rsidR="00F734B3">
              <w:t xml:space="preserve"> </w:t>
            </w:r>
            <w:r w:rsidRPr="002F153F">
              <w:t>О.</w:t>
            </w:r>
            <w:r w:rsidR="00F734B3">
              <w:t xml:space="preserve"> </w:t>
            </w:r>
            <w:r w:rsidRPr="002F153F">
              <w:t>сотрудника,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записал</w:t>
            </w:r>
            <w:r w:rsidR="00F734B3">
              <w:t xml:space="preserve"> </w:t>
            </w:r>
            <w:r w:rsidRPr="002F153F">
              <w:t>пациента&gt;</w:t>
            </w:r>
            <w:r w:rsidR="00F734B3">
              <w:t xml:space="preserve"> </w:t>
            </w:r>
            <w:r w:rsidRPr="002F153F">
              <w:t>&lt;дата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время,</w:t>
            </w:r>
            <w:r w:rsidR="00F734B3">
              <w:t xml:space="preserve"> </w:t>
            </w:r>
            <w:r w:rsidRPr="002F153F">
              <w:t>когда</w:t>
            </w:r>
            <w:r w:rsidR="00F734B3">
              <w:t xml:space="preserve"> </w:t>
            </w:r>
            <w:r w:rsidRPr="002F153F">
              <w:t>сотрудник</w:t>
            </w:r>
            <w:r w:rsidR="00F734B3">
              <w:t xml:space="preserve"> </w:t>
            </w:r>
            <w:r w:rsidRPr="002F153F">
              <w:t>записал</w:t>
            </w:r>
            <w:r w:rsidR="00F734B3">
              <w:t xml:space="preserve"> </w:t>
            </w:r>
            <w:r w:rsidRPr="002F153F">
              <w:t>пациента&gt;</w:t>
            </w:r>
            <w:r w:rsidR="00B21D8E" w:rsidRPr="002F153F">
              <w:t>»</w:t>
            </w:r>
          </w:p>
        </w:tc>
        <w:tc>
          <w:tcPr>
            <w:tcW w:w="2770" w:type="pct"/>
            <w:gridSpan w:val="2"/>
          </w:tcPr>
          <w:p w14:paraId="0402F116" w14:textId="4C1755C9" w:rsidR="00CC7EEA" w:rsidRPr="002F153F" w:rsidRDefault="00D053CD" w:rsidP="00972D6A">
            <w:pPr>
              <w:pStyle w:val="phtablecellleft"/>
            </w:pPr>
            <w:r w:rsidRPr="002F153F">
              <w:t>Выполнена</w:t>
            </w:r>
            <w:r w:rsidR="00F734B3">
              <w:t xml:space="preserve"> </w:t>
            </w:r>
            <w:r w:rsidRPr="002F153F">
              <w:t>настройка</w:t>
            </w:r>
            <w:r w:rsidR="00F734B3">
              <w:t xml:space="preserve"> </w:t>
            </w:r>
            <w:r w:rsidRPr="002F153F">
              <w:t>отображения</w:t>
            </w:r>
            <w:r w:rsidR="00F734B3">
              <w:t xml:space="preserve"> </w:t>
            </w:r>
            <w:r w:rsidRPr="002F153F">
              <w:t>дополнительной</w:t>
            </w:r>
            <w:r w:rsidR="00F734B3">
              <w:t xml:space="preserve"> </w:t>
            </w:r>
            <w:r w:rsidRPr="002F153F">
              <w:t>информации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всплывающей</w:t>
            </w:r>
            <w:r w:rsidR="00F734B3">
              <w:t xml:space="preserve"> </w:t>
            </w:r>
            <w:r w:rsidRPr="002F153F">
              <w:t>подсказке</w:t>
            </w:r>
          </w:p>
        </w:tc>
      </w:tr>
      <w:tr w:rsidR="00CC7EEA" w:rsidRPr="002F153F" w14:paraId="7848B9EF" w14:textId="77777777" w:rsidTr="00A91BDB">
        <w:tc>
          <w:tcPr>
            <w:tcW w:w="1005" w:type="pct"/>
            <w:vMerge/>
          </w:tcPr>
          <w:p w14:paraId="6E138B25" w14:textId="77777777" w:rsidR="00CC7EEA" w:rsidRPr="002F153F" w:rsidRDefault="00CC7EEA" w:rsidP="00261A73"/>
        </w:tc>
        <w:tc>
          <w:tcPr>
            <w:tcW w:w="1225" w:type="pct"/>
          </w:tcPr>
          <w:p w14:paraId="7ECE0FBC" w14:textId="52908744" w:rsidR="00CC7EEA" w:rsidRPr="002F153F" w:rsidRDefault="00D053CD" w:rsidP="002F153F">
            <w:pPr>
              <w:pStyle w:val="phtablecellleft"/>
            </w:pPr>
            <w:r w:rsidRPr="002F153F">
              <w:t>Дополнительно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вышеперечисленным</w:t>
            </w:r>
            <w:r w:rsidR="00F734B3">
              <w:t xml:space="preserve"> </w:t>
            </w:r>
            <w:r w:rsidRPr="002F153F">
              <w:t>пунктам</w:t>
            </w:r>
            <w:r w:rsidR="00F734B3">
              <w:t xml:space="preserve"> </w:t>
            </w:r>
            <w:r w:rsidRPr="002F153F">
              <w:t>1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2</w:t>
            </w:r>
            <w:r w:rsidR="00F734B3">
              <w:t xml:space="preserve"> </w:t>
            </w:r>
            <w:r w:rsidRPr="002F153F">
              <w:t>отображаются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&lt;ФИО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полностью&gt;</w:t>
            </w:r>
            <w:r w:rsidR="00F734B3">
              <w:t xml:space="preserve"> </w:t>
            </w:r>
            <w:r w:rsidRPr="002F153F">
              <w:t>&lt;код</w:t>
            </w:r>
            <w:r w:rsidR="00F734B3">
              <w:t xml:space="preserve"> </w:t>
            </w:r>
            <w:r w:rsidRPr="002F153F">
              <w:lastRenderedPageBreak/>
              <w:t>услуги,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которую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пациент&gt;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изменена</w:t>
            </w:r>
            <w:r w:rsidR="00F734B3">
              <w:t xml:space="preserve"> </w:t>
            </w:r>
            <w:r w:rsidRPr="002F153F">
              <w:t>&lt;Фамилия</w:t>
            </w:r>
            <w:r w:rsidR="00F734B3">
              <w:t xml:space="preserve"> </w:t>
            </w:r>
            <w:r w:rsidRPr="002F153F">
              <w:t>И.</w:t>
            </w:r>
            <w:r w:rsidR="00F734B3">
              <w:t xml:space="preserve"> </w:t>
            </w:r>
            <w:r w:rsidRPr="002F153F">
              <w:t>О.</w:t>
            </w:r>
            <w:r w:rsidR="00F734B3">
              <w:t xml:space="preserve"> </w:t>
            </w:r>
            <w:r w:rsidRPr="002F153F">
              <w:t>сотрудника,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последний</w:t>
            </w:r>
            <w:r w:rsidR="00F734B3">
              <w:t xml:space="preserve"> </w:t>
            </w:r>
            <w:r w:rsidRPr="002F153F">
              <w:t>изменял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пациента&gt;</w:t>
            </w:r>
            <w:r w:rsidR="00F734B3">
              <w:t xml:space="preserve"> </w:t>
            </w:r>
            <w:r w:rsidRPr="002F153F">
              <w:t>&lt;дата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время,</w:t>
            </w:r>
            <w:r w:rsidR="00F734B3">
              <w:t xml:space="preserve"> </w:t>
            </w:r>
            <w:r w:rsidRPr="002F153F">
              <w:t>когда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последний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сотрудник</w:t>
            </w:r>
            <w:r w:rsidR="00F734B3">
              <w:t xml:space="preserve"> </w:t>
            </w:r>
            <w:r w:rsidRPr="002F153F">
              <w:t>менял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пациента&gt;</w:t>
            </w:r>
            <w:r w:rsidR="00B21D8E" w:rsidRPr="002F153F">
              <w:t>»</w:t>
            </w:r>
          </w:p>
        </w:tc>
        <w:tc>
          <w:tcPr>
            <w:tcW w:w="2770" w:type="pct"/>
            <w:gridSpan w:val="2"/>
          </w:tcPr>
          <w:p w14:paraId="423EA4E5" w14:textId="3A6661D3" w:rsidR="00CC7EEA" w:rsidRPr="002F153F" w:rsidRDefault="00D053CD" w:rsidP="00972D6A">
            <w:pPr>
              <w:pStyle w:val="phtablecellleft"/>
            </w:pPr>
            <w:r w:rsidRPr="002F153F">
              <w:lastRenderedPageBreak/>
              <w:t>Выполнена</w:t>
            </w:r>
            <w:r w:rsidR="00F734B3">
              <w:t xml:space="preserve"> </w:t>
            </w:r>
            <w:r w:rsidRPr="002F153F">
              <w:t>настройка</w:t>
            </w:r>
            <w:r w:rsidR="00F734B3">
              <w:t xml:space="preserve"> </w:t>
            </w:r>
            <w:r w:rsidRPr="002F153F">
              <w:t>отображения</w:t>
            </w:r>
            <w:r w:rsidR="00F734B3">
              <w:t xml:space="preserve"> </w:t>
            </w:r>
            <w:r w:rsidRPr="002F153F">
              <w:t>дополнительной</w:t>
            </w:r>
            <w:r w:rsidR="00F734B3">
              <w:t xml:space="preserve"> </w:t>
            </w:r>
            <w:r w:rsidRPr="002F153F">
              <w:t>информации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всплывающей</w:t>
            </w:r>
            <w:r w:rsidR="00F734B3">
              <w:t xml:space="preserve"> </w:t>
            </w:r>
            <w:r w:rsidRPr="002F153F">
              <w:t>подсказке</w:t>
            </w:r>
          </w:p>
        </w:tc>
      </w:tr>
      <w:tr w:rsidR="00CC7EEA" w:rsidRPr="002F153F" w14:paraId="57681AEB" w14:textId="77777777" w:rsidTr="00A91BDB">
        <w:tc>
          <w:tcPr>
            <w:tcW w:w="1005" w:type="pct"/>
            <w:vMerge w:val="restart"/>
          </w:tcPr>
          <w:p w14:paraId="1911F060" w14:textId="77777777" w:rsidR="00CC7EEA" w:rsidRPr="002F153F" w:rsidRDefault="00CC7EEA" w:rsidP="00972D6A">
            <w:pPr>
              <w:pStyle w:val="phtablecellleft"/>
            </w:pPr>
          </w:p>
        </w:tc>
        <w:tc>
          <w:tcPr>
            <w:tcW w:w="1225" w:type="pct"/>
          </w:tcPr>
          <w:p w14:paraId="603F51BD" w14:textId="6E494CCB" w:rsidR="00CC7EEA" w:rsidRPr="002F153F" w:rsidRDefault="00F54F59" w:rsidP="00972D6A">
            <w:pPr>
              <w:pStyle w:val="phtablecellleft"/>
            </w:pPr>
            <w:r>
              <w:t>Пиктограмма</w:t>
            </w:r>
            <w:r w:rsidR="00F734B3">
              <w:t xml:space="preserve"> </w:t>
            </w:r>
            <w:r w:rsidR="00D053CD" w:rsidRPr="002F153F">
              <w:rPr>
                <w:noProof/>
              </w:rPr>
              <w:drawing>
                <wp:inline distT="0" distB="0" distL="0" distR="0" wp14:anchorId="5CD1B3DE" wp14:editId="6AC13CF8">
                  <wp:extent cx="152400" cy="152400"/>
                  <wp:effectExtent l="19050" t="19050" r="19050" b="19050"/>
                  <wp:docPr id="100059" name="Рисунок 100059" descr="_scroll_external/attachments/image2021-10-27_16-29-46-bef43e2fb9938660e2732a887e510a0566b2022bbed9234ede2dbb2c885d4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087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3CD" w:rsidRPr="002F153F">
              <w:t>,</w:t>
            </w:r>
            <w:r w:rsidR="00F734B3">
              <w:t xml:space="preserve"> 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наведении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который</w:t>
            </w:r>
            <w:r w:rsidR="00F734B3">
              <w:t xml:space="preserve"> </w:t>
            </w:r>
            <w:r w:rsidR="00D053CD" w:rsidRPr="002F153F">
              <w:t>отображается</w:t>
            </w:r>
            <w:r w:rsidR="00F734B3">
              <w:t xml:space="preserve"> </w:t>
            </w:r>
            <w:r w:rsidR="00D053CD" w:rsidRPr="002F153F">
              <w:t>текст: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Длительность</w:t>
            </w:r>
            <w:r w:rsidR="00F734B3">
              <w:t xml:space="preserve"> </w:t>
            </w:r>
            <w:r w:rsidR="00D053CD" w:rsidRPr="002F153F">
              <w:t>приема,</w:t>
            </w:r>
            <w:r w:rsidR="00F734B3">
              <w:t xml:space="preserve"> </w:t>
            </w:r>
            <w:r w:rsidR="00D053CD" w:rsidRPr="002F153F">
              <w:t>указанная</w:t>
            </w:r>
            <w:r w:rsidR="00F734B3">
              <w:t xml:space="preserve"> 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записи,</w:t>
            </w:r>
            <w:r w:rsidR="00F734B3">
              <w:t xml:space="preserve"> </w:t>
            </w:r>
            <w:r w:rsidR="00D053CD" w:rsidRPr="002F153F">
              <w:t>не</w:t>
            </w:r>
            <w:r w:rsidR="00F734B3">
              <w:t xml:space="preserve"> </w:t>
            </w:r>
            <w:r w:rsidR="00D053CD" w:rsidRPr="002F153F">
              <w:t>соответствует</w:t>
            </w:r>
            <w:r w:rsidR="00F734B3">
              <w:t xml:space="preserve"> </w:t>
            </w:r>
            <w:r w:rsidR="00D053CD" w:rsidRPr="002F153F">
              <w:t>времени</w:t>
            </w:r>
            <w:r w:rsidR="00F734B3">
              <w:t xml:space="preserve"> </w:t>
            </w:r>
            <w:r w:rsidR="00D053CD" w:rsidRPr="002F153F">
              <w:t>оказания</w:t>
            </w:r>
            <w:r w:rsidR="00F734B3">
              <w:t xml:space="preserve"> </w:t>
            </w:r>
            <w:r w:rsidR="00D053CD" w:rsidRPr="002F153F">
              <w:t>по</w:t>
            </w:r>
            <w:r w:rsidR="00F734B3">
              <w:t xml:space="preserve"> </w:t>
            </w:r>
            <w:r w:rsidR="00D053CD" w:rsidRPr="002F153F">
              <w:t>назначенному</w:t>
            </w:r>
            <w:r w:rsidR="00F734B3">
              <w:t xml:space="preserve"> </w:t>
            </w:r>
            <w:r w:rsidR="00D053CD" w:rsidRPr="002F153F">
              <w:t>графику</w:t>
            </w:r>
            <w:r w:rsidR="00B21D8E" w:rsidRPr="002F153F">
              <w:t>»</w:t>
            </w:r>
          </w:p>
        </w:tc>
        <w:tc>
          <w:tcPr>
            <w:tcW w:w="2770" w:type="pct"/>
            <w:gridSpan w:val="2"/>
          </w:tcPr>
          <w:p w14:paraId="782FA8B5" w14:textId="6A38C0A0" w:rsidR="00CC7EEA" w:rsidRPr="002F153F" w:rsidRDefault="00D053CD" w:rsidP="00972D6A">
            <w:pPr>
              <w:pStyle w:val="phtablecellleft"/>
            </w:pPr>
            <w:r w:rsidRPr="002F153F">
              <w:t>Записи,</w:t>
            </w:r>
            <w:r w:rsidR="00F734B3">
              <w:t xml:space="preserve"> </w:t>
            </w:r>
            <w:r w:rsidRPr="002F153F">
              <w:t>которые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попадают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сетку</w:t>
            </w:r>
            <w:r w:rsidR="00F734B3">
              <w:t xml:space="preserve"> </w:t>
            </w:r>
            <w:r w:rsidRPr="002F153F">
              <w:t>расписания</w:t>
            </w:r>
            <w:r w:rsidR="00F734B3">
              <w:t xml:space="preserve"> </w:t>
            </w:r>
            <w:r w:rsidRPr="002F153F">
              <w:t>вследствие</w:t>
            </w:r>
            <w:r w:rsidR="00F734B3">
              <w:t xml:space="preserve"> </w:t>
            </w:r>
            <w:r w:rsidRPr="002F153F">
              <w:t>корректировки</w:t>
            </w:r>
            <w:r w:rsidR="00F734B3">
              <w:t xml:space="preserve"> </w:t>
            </w:r>
            <w:r w:rsidRPr="002F153F">
              <w:t>длительности</w:t>
            </w:r>
            <w:r w:rsidR="00F734B3">
              <w:t xml:space="preserve"> </w:t>
            </w:r>
            <w:r w:rsidRPr="002F153F">
              <w:t>приема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корректировки</w:t>
            </w:r>
            <w:r w:rsidR="00F734B3">
              <w:t xml:space="preserve"> </w:t>
            </w:r>
            <w:r w:rsidRPr="002F153F">
              <w:t>назначенного</w:t>
            </w:r>
            <w:r w:rsidR="00F734B3">
              <w:t xml:space="preserve"> </w:t>
            </w:r>
            <w:r w:rsidRPr="002F153F">
              <w:t>графика</w:t>
            </w:r>
          </w:p>
        </w:tc>
      </w:tr>
      <w:tr w:rsidR="00CC7EEA" w:rsidRPr="002F153F" w14:paraId="578A6EB7" w14:textId="77777777" w:rsidTr="00A91BDB">
        <w:tc>
          <w:tcPr>
            <w:tcW w:w="1005" w:type="pct"/>
            <w:vMerge/>
          </w:tcPr>
          <w:p w14:paraId="4FDD8A41" w14:textId="77777777" w:rsidR="00CC7EEA" w:rsidRPr="002F153F" w:rsidRDefault="00CC7EEA" w:rsidP="00972D6A">
            <w:pPr>
              <w:pStyle w:val="phtablecellleft"/>
            </w:pPr>
          </w:p>
        </w:tc>
        <w:tc>
          <w:tcPr>
            <w:tcW w:w="1225" w:type="pct"/>
          </w:tcPr>
          <w:p w14:paraId="010DB423" w14:textId="2E862566" w:rsidR="00CC7EEA" w:rsidRPr="002F153F" w:rsidRDefault="00F54F59" w:rsidP="00972D6A">
            <w:pPr>
              <w:pStyle w:val="phtablecellleft"/>
            </w:pPr>
            <w:r>
              <w:t>Пиктограмма</w:t>
            </w:r>
            <w:r w:rsidR="00F734B3">
              <w:t xml:space="preserve"> </w:t>
            </w:r>
            <w:r w:rsidR="00D053CD" w:rsidRPr="002F153F">
              <w:rPr>
                <w:noProof/>
              </w:rPr>
              <w:drawing>
                <wp:inline distT="0" distB="0" distL="0" distR="0" wp14:anchorId="12129EBB" wp14:editId="52C64CC5">
                  <wp:extent cx="152400" cy="152400"/>
                  <wp:effectExtent l="19050" t="19050" r="19050" b="19050"/>
                  <wp:docPr id="100060" name="Рисунок 100060" descr="_scroll_external/attachments/image2021-10-27_16-29-46-bef43e2fb9938660e2732a887e510a0566b2022bbed9234ede2dbb2c885d4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8871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3CD" w:rsidRPr="002F153F">
              <w:t>,</w:t>
            </w:r>
            <w:r w:rsidR="00F734B3">
              <w:t xml:space="preserve"> 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наведении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который</w:t>
            </w:r>
            <w:r w:rsidR="00F734B3">
              <w:t xml:space="preserve"> </w:t>
            </w:r>
            <w:r w:rsidR="00D053CD" w:rsidRPr="002F153F">
              <w:t>отображается</w:t>
            </w:r>
            <w:r w:rsidR="00F734B3">
              <w:t xml:space="preserve"> </w:t>
            </w:r>
            <w:r w:rsidR="00D053CD" w:rsidRPr="002F153F">
              <w:t>текст: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Время</w:t>
            </w:r>
            <w:r w:rsidR="00F734B3">
              <w:t xml:space="preserve"> </w:t>
            </w:r>
            <w:r w:rsidR="00D053CD" w:rsidRPr="002F153F">
              <w:t>записи</w:t>
            </w:r>
            <w:r w:rsidR="00F734B3">
              <w:t xml:space="preserve"> </w:t>
            </w:r>
            <w:r w:rsidR="00D053CD" w:rsidRPr="002F153F">
              <w:t>не</w:t>
            </w:r>
            <w:r w:rsidR="00F734B3">
              <w:t xml:space="preserve"> </w:t>
            </w:r>
            <w:r w:rsidR="00D053CD" w:rsidRPr="002F153F">
              <w:t>соответствует</w:t>
            </w:r>
            <w:r w:rsidR="00F734B3">
              <w:t xml:space="preserve"> </w:t>
            </w:r>
            <w:r w:rsidR="00D053CD" w:rsidRPr="002F153F">
              <w:t>слоту</w:t>
            </w:r>
            <w:r w:rsidR="00F734B3">
              <w:t xml:space="preserve"> </w:t>
            </w:r>
            <w:r w:rsidR="00D053CD" w:rsidRPr="002F153F">
              <w:t>расписания</w:t>
            </w:r>
            <w:r w:rsidR="00B21D8E" w:rsidRPr="002F153F">
              <w:t>»</w:t>
            </w:r>
          </w:p>
        </w:tc>
        <w:tc>
          <w:tcPr>
            <w:tcW w:w="2770" w:type="pct"/>
            <w:gridSpan w:val="2"/>
          </w:tcPr>
          <w:p w14:paraId="05C45200" w14:textId="69C7EC92" w:rsidR="00CC7EEA" w:rsidRPr="002F153F" w:rsidRDefault="00D053CD" w:rsidP="00972D6A">
            <w:pPr>
              <w:pStyle w:val="phtablecellleft"/>
            </w:pPr>
            <w:r w:rsidRPr="002F153F">
              <w:t>Время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соответствует</w:t>
            </w:r>
            <w:r w:rsidR="00F734B3">
              <w:t xml:space="preserve"> </w:t>
            </w:r>
            <w:r w:rsidRPr="002F153F">
              <w:t>времени</w:t>
            </w:r>
            <w:r w:rsidR="00F734B3">
              <w:t xml:space="preserve"> </w:t>
            </w:r>
            <w:r w:rsidRPr="002F153F">
              <w:t>слота</w:t>
            </w:r>
          </w:p>
        </w:tc>
      </w:tr>
      <w:tr w:rsidR="00CC7EEA" w:rsidRPr="002F153F" w14:paraId="5790DCDA" w14:textId="77777777" w:rsidTr="00A91BDB">
        <w:tc>
          <w:tcPr>
            <w:tcW w:w="1005" w:type="pct"/>
            <w:vMerge w:val="restart"/>
          </w:tcPr>
          <w:p w14:paraId="74C647F7" w14:textId="42840B41" w:rsidR="00CC7EEA" w:rsidRPr="002F153F" w:rsidRDefault="00D053CD" w:rsidP="00972D6A">
            <w:pPr>
              <w:pStyle w:val="phtablecellleft"/>
            </w:pPr>
            <w:r w:rsidRPr="002F153F">
              <w:t>4.</w:t>
            </w:r>
            <w:r w:rsidR="00F734B3">
              <w:t xml:space="preserve"> </w:t>
            </w:r>
            <w:r w:rsidRPr="002F153F">
              <w:t>Отображение</w:t>
            </w:r>
            <w:r w:rsidR="00F734B3">
              <w:t xml:space="preserve"> </w:t>
            </w:r>
            <w:r w:rsidRPr="002F153F">
              <w:t>дополнительной</w:t>
            </w:r>
            <w:r w:rsidR="00F734B3">
              <w:t xml:space="preserve"> </w:t>
            </w:r>
            <w:r w:rsidRPr="002F153F">
              <w:t>информации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записи/</w:t>
            </w:r>
            <w:r w:rsidR="00F734B3">
              <w:t xml:space="preserve"> </w:t>
            </w:r>
            <w:r w:rsidRPr="002F153F">
              <w:t>бронировании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всплывающей</w:t>
            </w:r>
            <w:r w:rsidR="00F734B3">
              <w:t xml:space="preserve"> </w:t>
            </w:r>
            <w:r w:rsidRPr="002F153F">
              <w:t>подсказке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наведении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занятый</w:t>
            </w:r>
            <w:r w:rsidR="00F734B3">
              <w:t xml:space="preserve"> </w:t>
            </w:r>
            <w:r w:rsidRPr="002F153F">
              <w:t>слот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расписании</w:t>
            </w:r>
          </w:p>
        </w:tc>
        <w:tc>
          <w:tcPr>
            <w:tcW w:w="1225" w:type="pct"/>
          </w:tcPr>
          <w:p w14:paraId="701244BE" w14:textId="3DDAB2A9" w:rsidR="00CC7EEA" w:rsidRPr="002F153F" w:rsidRDefault="00D053CD" w:rsidP="002F153F">
            <w:pPr>
              <w:pStyle w:val="phtablecellleft"/>
            </w:pPr>
            <w:r w:rsidRPr="002F153F">
              <w:t>Не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дополнительная</w:t>
            </w:r>
            <w:r w:rsidR="00F734B3">
              <w:t xml:space="preserve"> </w:t>
            </w:r>
            <w:r w:rsidRPr="002F153F">
              <w:t>информация.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полностью,</w:t>
            </w:r>
            <w:r w:rsidR="00F734B3">
              <w:t xml:space="preserve"> </w:t>
            </w:r>
            <w:r w:rsidRPr="002F153F">
              <w:t>наименование</w:t>
            </w:r>
            <w:r w:rsidR="00F734B3">
              <w:t xml:space="preserve"> </w:t>
            </w:r>
            <w:r w:rsidRPr="002F153F">
              <w:t>интервала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первично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повторно</w:t>
            </w:r>
          </w:p>
        </w:tc>
        <w:tc>
          <w:tcPr>
            <w:tcW w:w="2770" w:type="pct"/>
            <w:gridSpan w:val="2"/>
          </w:tcPr>
          <w:p w14:paraId="07E42CA1" w14:textId="77777777" w:rsidR="00CC7EEA" w:rsidRPr="002F153F" w:rsidRDefault="00CC7EEA" w:rsidP="00972D6A">
            <w:pPr>
              <w:pStyle w:val="phtablecellleft"/>
            </w:pPr>
          </w:p>
        </w:tc>
      </w:tr>
      <w:tr w:rsidR="00CC7EEA" w:rsidRPr="002F153F" w14:paraId="77AE0BAF" w14:textId="77777777" w:rsidTr="00A91BDB">
        <w:tc>
          <w:tcPr>
            <w:tcW w:w="1005" w:type="pct"/>
            <w:vMerge/>
          </w:tcPr>
          <w:p w14:paraId="6B757228" w14:textId="77777777" w:rsidR="00CC7EEA" w:rsidRPr="002F153F" w:rsidRDefault="00CC7EEA" w:rsidP="00972D6A">
            <w:pPr>
              <w:pStyle w:val="phtablecellleft"/>
            </w:pPr>
          </w:p>
        </w:tc>
        <w:tc>
          <w:tcPr>
            <w:tcW w:w="1225" w:type="pct"/>
          </w:tcPr>
          <w:p w14:paraId="13A95601" w14:textId="56B11BEF" w:rsidR="00CC7EEA" w:rsidRPr="002F153F" w:rsidRDefault="00D053CD" w:rsidP="00972D6A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дополнительно</w:t>
            </w:r>
            <w:r w:rsidR="00F734B3">
              <w:t xml:space="preserve"> </w:t>
            </w:r>
            <w:r w:rsidRPr="002F153F">
              <w:t>следующая</w:t>
            </w:r>
            <w:r w:rsidR="00F734B3">
              <w:t xml:space="preserve"> </w:t>
            </w:r>
            <w:r w:rsidRPr="002F153F">
              <w:t>информация: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полностью,</w:t>
            </w:r>
            <w:r w:rsidR="00F734B3">
              <w:t xml:space="preserve"> </w:t>
            </w:r>
            <w:r w:rsidRPr="002F153F">
              <w:t>услуга,</w:t>
            </w:r>
            <w:r w:rsidR="00F734B3">
              <w:t xml:space="preserve"> </w:t>
            </w:r>
            <w:r w:rsidRPr="002F153F">
              <w:t>кто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когда</w:t>
            </w:r>
            <w:r w:rsidR="00F734B3">
              <w:t xml:space="preserve"> </w:t>
            </w:r>
            <w:r w:rsidRPr="002F153F">
              <w:t>записал</w:t>
            </w:r>
            <w:r w:rsidR="00F734B3">
              <w:t xml:space="preserve"> </w:t>
            </w:r>
            <w:r w:rsidRPr="002F153F">
              <w:t>пациента/забронировал</w:t>
            </w:r>
            <w:r w:rsidR="00F734B3">
              <w:t xml:space="preserve"> </w:t>
            </w:r>
            <w:r w:rsidRPr="002F153F">
              <w:t>время</w:t>
            </w:r>
          </w:p>
        </w:tc>
        <w:tc>
          <w:tcPr>
            <w:tcW w:w="2770" w:type="pct"/>
            <w:gridSpan w:val="2"/>
          </w:tcPr>
          <w:p w14:paraId="62552660" w14:textId="6970C43D" w:rsidR="00CC7EEA" w:rsidRPr="002F153F" w:rsidRDefault="00D053CD" w:rsidP="00972D6A">
            <w:pPr>
              <w:pStyle w:val="phtablecellleft"/>
            </w:pPr>
            <w:r w:rsidRPr="002F153F">
              <w:t>Выполнена</w:t>
            </w:r>
            <w:r w:rsidR="00F734B3">
              <w:t xml:space="preserve"> </w:t>
            </w:r>
            <w:r w:rsidRPr="002F153F">
              <w:t>настройка</w:t>
            </w:r>
            <w:r w:rsidR="00F734B3">
              <w:t xml:space="preserve"> </w:t>
            </w:r>
            <w:r w:rsidRPr="002F153F">
              <w:t>настройка</w:t>
            </w:r>
            <w:r w:rsidR="00F734B3">
              <w:t xml:space="preserve"> </w:t>
            </w:r>
            <w:r w:rsidRPr="002F153F">
              <w:t>отображения</w:t>
            </w:r>
            <w:r w:rsidR="00F734B3">
              <w:t xml:space="preserve"> </w:t>
            </w:r>
            <w:r w:rsidRPr="002F153F">
              <w:t>дополнительной</w:t>
            </w:r>
            <w:r w:rsidR="00F734B3">
              <w:t xml:space="preserve"> </w:t>
            </w:r>
            <w:r w:rsidRPr="002F153F">
              <w:t>информации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записи/</w:t>
            </w:r>
            <w:r w:rsidR="00F734B3">
              <w:t xml:space="preserve"> </w:t>
            </w:r>
            <w:r w:rsidRPr="002F153F">
              <w:t>бронировании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всплывающей</w:t>
            </w:r>
            <w:r w:rsidR="00F734B3">
              <w:t xml:space="preserve"> </w:t>
            </w:r>
            <w:r w:rsidRPr="002F153F">
              <w:t>подсказке</w:t>
            </w:r>
          </w:p>
        </w:tc>
      </w:tr>
      <w:tr w:rsidR="00CC7EEA" w:rsidRPr="002F153F" w14:paraId="7A8EE8BB" w14:textId="77777777" w:rsidTr="00A91BDB">
        <w:tc>
          <w:tcPr>
            <w:tcW w:w="1005" w:type="pct"/>
            <w:vMerge/>
          </w:tcPr>
          <w:p w14:paraId="6B033E78" w14:textId="77777777" w:rsidR="00CC7EEA" w:rsidRPr="002F153F" w:rsidRDefault="00CC7EEA" w:rsidP="00261A73"/>
        </w:tc>
        <w:tc>
          <w:tcPr>
            <w:tcW w:w="1225" w:type="pct"/>
          </w:tcPr>
          <w:p w14:paraId="76807235" w14:textId="4D523982" w:rsidR="00CC7EEA" w:rsidRPr="002F153F" w:rsidRDefault="00D053CD" w:rsidP="00972D6A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дополнительно</w:t>
            </w:r>
            <w:r w:rsidR="00F734B3">
              <w:t xml:space="preserve"> </w:t>
            </w:r>
            <w:r w:rsidRPr="002F153F">
              <w:t>следующая</w:t>
            </w:r>
            <w:r w:rsidR="00F734B3">
              <w:t xml:space="preserve"> </w:t>
            </w:r>
            <w:r w:rsidRPr="002F153F">
              <w:t>информация: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полностью,</w:t>
            </w:r>
            <w:r w:rsidR="00F734B3">
              <w:t xml:space="preserve"> </w:t>
            </w:r>
            <w:r w:rsidRPr="002F153F">
              <w:t>услуга,</w:t>
            </w:r>
            <w:r w:rsidR="00F734B3">
              <w:t xml:space="preserve"> </w:t>
            </w:r>
            <w:r w:rsidRPr="002F153F">
              <w:t>кто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когда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последний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изменил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пациента/бронь</w:t>
            </w:r>
          </w:p>
        </w:tc>
        <w:tc>
          <w:tcPr>
            <w:tcW w:w="2770" w:type="pct"/>
            <w:gridSpan w:val="2"/>
          </w:tcPr>
          <w:p w14:paraId="38AA5BC2" w14:textId="072F6593" w:rsidR="00CC7EEA" w:rsidRPr="002F153F" w:rsidRDefault="00D053CD" w:rsidP="00972D6A">
            <w:pPr>
              <w:pStyle w:val="phtablecellleft"/>
            </w:pPr>
            <w:r w:rsidRPr="002F153F">
              <w:t>Выполнена</w:t>
            </w:r>
            <w:r w:rsidR="00F734B3">
              <w:t xml:space="preserve"> </w:t>
            </w:r>
            <w:r w:rsidRPr="002F153F">
              <w:t>настройка</w:t>
            </w:r>
            <w:r w:rsidR="00F734B3">
              <w:t xml:space="preserve"> </w:t>
            </w:r>
            <w:r w:rsidRPr="002F153F">
              <w:t>настройка</w:t>
            </w:r>
            <w:r w:rsidR="00F734B3">
              <w:t xml:space="preserve"> </w:t>
            </w:r>
            <w:r w:rsidRPr="002F153F">
              <w:t>отображения</w:t>
            </w:r>
            <w:r w:rsidR="00F734B3">
              <w:t xml:space="preserve"> </w:t>
            </w:r>
            <w:r w:rsidRPr="002F153F">
              <w:t>дополнительной</w:t>
            </w:r>
            <w:r w:rsidR="00F734B3">
              <w:t xml:space="preserve"> </w:t>
            </w:r>
            <w:r w:rsidRPr="002F153F">
              <w:t>информации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записи/</w:t>
            </w:r>
            <w:r w:rsidR="00F734B3">
              <w:t xml:space="preserve"> </w:t>
            </w:r>
            <w:r w:rsidRPr="002F153F">
              <w:t>бронировании</w:t>
            </w:r>
            <w:r w:rsidR="00F734B3">
              <w:t xml:space="preserve"> </w:t>
            </w:r>
            <w:r w:rsidRPr="002F153F">
              <w:t>во</w:t>
            </w:r>
            <w:r w:rsidR="00F734B3">
              <w:t xml:space="preserve"> </w:t>
            </w:r>
            <w:r w:rsidRPr="002F153F">
              <w:t>всплывающей</w:t>
            </w:r>
            <w:r w:rsidR="00F734B3">
              <w:t xml:space="preserve"> </w:t>
            </w:r>
            <w:r w:rsidRPr="002F153F">
              <w:t>подсказке</w:t>
            </w:r>
          </w:p>
        </w:tc>
      </w:tr>
    </w:tbl>
    <w:p w14:paraId="5783442B" w14:textId="77777777" w:rsidR="00CC7EEA" w:rsidRPr="002F153F" w:rsidRDefault="00CC7EEA" w:rsidP="00972D6A">
      <w:pPr>
        <w:pStyle w:val="phnormal"/>
      </w:pPr>
    </w:p>
    <w:p w14:paraId="61DB17BC" w14:textId="58464E98" w:rsidR="00972D6A" w:rsidRPr="002F153F" w:rsidRDefault="00972D6A" w:rsidP="004852B5">
      <w:pPr>
        <w:pStyle w:val="phnormalnotetext"/>
      </w:pPr>
      <w:r w:rsidRPr="002F153F">
        <w:rPr>
          <w:rStyle w:val="phnormalnote0"/>
        </w:rPr>
        <w:lastRenderedPageBreak/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первичные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отображаются</w:t>
      </w:r>
      <w:r w:rsidR="00F734B3">
        <w:t xml:space="preserve"> </w:t>
      </w:r>
      <w:r w:rsidRPr="002F153F">
        <w:t>курсивом,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выполнена</w:t>
      </w:r>
      <w:r w:rsidR="00F734B3">
        <w:t xml:space="preserve"> </w:t>
      </w:r>
      <w:r w:rsidRPr="002F153F">
        <w:t>настройка</w:t>
      </w:r>
      <w:r w:rsidR="00F734B3">
        <w:t xml:space="preserve"> </w:t>
      </w:r>
      <w:r w:rsidRPr="002F153F">
        <w:t>выделения</w:t>
      </w:r>
      <w:r w:rsidR="00F734B3">
        <w:t xml:space="preserve"> </w:t>
      </w:r>
      <w:r w:rsidRPr="002F153F">
        <w:t>первичных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курсивом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регистратуры.</w:t>
      </w:r>
    </w:p>
    <w:p w14:paraId="2D2A79A4" w14:textId="36725C7F" w:rsidR="00CC7EEA" w:rsidRPr="002F153F" w:rsidRDefault="00D053CD">
      <w:pPr>
        <w:pStyle w:val="3"/>
      </w:pPr>
      <w:bookmarkStart w:id="149" w:name="scroll-bookmark-29"/>
      <w:bookmarkStart w:id="150" w:name="_Toc202338580"/>
      <w:bookmarkStart w:id="151" w:name="_Toc202520638"/>
      <w:bookmarkStart w:id="152" w:name="_Toc202520739"/>
      <w:bookmarkStart w:id="153" w:name="_Toc202521149"/>
      <w:bookmarkStart w:id="154" w:name="_Toc205288664"/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курс</w:t>
      </w:r>
      <w:r w:rsidR="00F734B3">
        <w:t xml:space="preserve"> </w:t>
      </w:r>
      <w:r w:rsidRPr="002F153F">
        <w:t>процедур</w:t>
      </w:r>
      <w:bookmarkEnd w:id="149"/>
      <w:bookmarkEnd w:id="150"/>
      <w:bookmarkEnd w:id="151"/>
      <w:bookmarkEnd w:id="152"/>
      <w:bookmarkEnd w:id="153"/>
      <w:bookmarkEnd w:id="154"/>
    </w:p>
    <w:p w14:paraId="51894319" w14:textId="02C1E6F7" w:rsidR="00CC7EEA" w:rsidRPr="002F153F" w:rsidRDefault="00D053CD" w:rsidP="004B4A69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курс</w:t>
      </w:r>
      <w:r w:rsidR="00F734B3">
        <w:t xml:space="preserve"> </w:t>
      </w:r>
      <w:r w:rsidRPr="002F153F">
        <w:t>процедур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несколько</w:t>
      </w:r>
      <w:r w:rsidR="00F734B3">
        <w:t xml:space="preserve"> </w:t>
      </w:r>
      <w:r w:rsidRPr="002F153F">
        <w:t>дней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19DFEA9B" w14:textId="2088B0CF" w:rsidR="00CC7EEA" w:rsidRPr="002F153F" w:rsidRDefault="00D053CD" w:rsidP="00972D6A">
      <w:pPr>
        <w:pStyle w:val="phlistitemized1"/>
      </w:pP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Схема</w:t>
      </w:r>
      <w:r w:rsidR="00F734B3">
        <w:t xml:space="preserve"> </w:t>
      </w:r>
      <w:r w:rsidRPr="002F153F">
        <w:t>лечения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Схема</w:t>
      </w:r>
      <w:r w:rsidR="00F734B3">
        <w:t xml:space="preserve"> </w:t>
      </w:r>
      <w:r w:rsidRPr="002F153F">
        <w:t>лечения</w:t>
      </w:r>
      <w:r w:rsidR="00B21D8E" w:rsidRPr="002F153F">
        <w:t>»</w:t>
      </w:r>
      <w:r w:rsidR="00F734B3">
        <w:t xml:space="preserve"> </w:t>
      </w:r>
      <w:r w:rsidR="008B2A36">
        <w:t>(</w:t>
      </w:r>
      <w:r w:rsidR="008B2A36">
        <w:fldChar w:fldCharType="begin"/>
      </w:r>
      <w:r w:rsidR="008B2A36">
        <w:instrText xml:space="preserve"> REF _Ref202372524 \h </w:instrText>
      </w:r>
      <w:r w:rsidR="008B2A36">
        <w:fldChar w:fldCharType="separate"/>
      </w:r>
      <w:r w:rsidR="00B50C08">
        <w:t>Рисунок </w:t>
      </w:r>
      <w:r w:rsidR="00B50C08">
        <w:rPr>
          <w:noProof/>
        </w:rPr>
        <w:t>25</w:t>
      </w:r>
      <w:r w:rsidR="008B2A36">
        <w:fldChar w:fldCharType="end"/>
      </w:r>
      <w:r w:rsidR="008B2A36">
        <w:t>)</w:t>
      </w:r>
      <w:r w:rsidRPr="002F153F">
        <w:t>;</w:t>
      </w:r>
    </w:p>
    <w:p w14:paraId="3E37EB97" w14:textId="4570F1D1" w:rsidR="00972D6A" w:rsidRPr="002F153F" w:rsidRDefault="00972D6A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Схема</w:t>
      </w:r>
      <w:r w:rsidR="00F734B3">
        <w:t xml:space="preserve"> </w:t>
      </w:r>
      <w:r w:rsidRPr="002F153F">
        <w:t>лечения</w:t>
      </w:r>
      <w:r w:rsidR="00B21D8E" w:rsidRPr="002F153F">
        <w:t>»</w:t>
      </w:r>
      <w:r w:rsidR="00F734B3">
        <w:t xml:space="preserve"> </w:t>
      </w:r>
      <w:r w:rsidRPr="002F153F">
        <w:t>открывается,</w:t>
      </w:r>
      <w:r w:rsidR="00F734B3">
        <w:t xml:space="preserve"> </w:t>
      </w:r>
      <w:r w:rsidRPr="002F153F">
        <w:t>только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Количество</w:t>
      </w:r>
      <w:r w:rsidR="00B21D8E" w:rsidRPr="002F153F">
        <w:t>»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выбрано</w:t>
      </w:r>
      <w:r w:rsidR="00F734B3">
        <w:t xml:space="preserve"> </w:t>
      </w:r>
      <w:r w:rsidRPr="002F153F">
        <w:t>значение</w:t>
      </w:r>
      <w:r w:rsidR="00F734B3">
        <w:t xml:space="preserve"> </w:t>
      </w:r>
      <w:r w:rsidRPr="002F153F">
        <w:t>больше</w:t>
      </w:r>
      <w:r w:rsidR="00F734B3">
        <w:t xml:space="preserve"> </w:t>
      </w:r>
      <w:r w:rsidR="00B21D8E" w:rsidRPr="002F153F">
        <w:t>«</w:t>
      </w:r>
      <w:r w:rsidRPr="002F153F">
        <w:t>1</w:t>
      </w:r>
      <w:r w:rsidR="00B21D8E" w:rsidRPr="002F153F">
        <w:t>»</w:t>
      </w:r>
      <w:r w:rsidRPr="002F153F">
        <w:t>.</w:t>
      </w:r>
    </w:p>
    <w:p w14:paraId="0255CAF0" w14:textId="77777777" w:rsidR="00CC7EEA" w:rsidRPr="002F153F" w:rsidRDefault="00D053CD" w:rsidP="00972D6A">
      <w:pPr>
        <w:pStyle w:val="phfigure"/>
      </w:pPr>
      <w:r w:rsidRPr="002F153F">
        <w:rPr>
          <w:noProof/>
        </w:rPr>
        <w:drawing>
          <wp:inline distT="0" distB="0" distL="0" distR="0" wp14:anchorId="58A9EDE6" wp14:editId="52B60092">
            <wp:extent cx="6295390" cy="2427460"/>
            <wp:effectExtent l="19050" t="19050" r="10160" b="11430"/>
            <wp:docPr id="100061" name="Рисунок 100061" descr="Окно выбора схемы л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4338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274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570CD0" w14:textId="5F44CECB" w:rsidR="00CC7EEA" w:rsidRPr="002F153F" w:rsidRDefault="00F734B3" w:rsidP="00972D6A">
      <w:pPr>
        <w:pStyle w:val="phfiguretitle"/>
      </w:pPr>
      <w:bookmarkStart w:id="155" w:name="_Ref20237252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25</w:t>
      </w:r>
      <w:r w:rsidR="00D053CD" w:rsidRPr="002F153F">
        <w:fldChar w:fldCharType="end"/>
      </w:r>
      <w:bookmarkEnd w:id="155"/>
      <w:r>
        <w:t xml:space="preserve"> </w:t>
      </w:r>
      <w:r w:rsidR="00972D6A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7D15C7" w:rsidRPr="002F153F">
        <w:t>«Схема</w:t>
      </w:r>
      <w:r w:rsidR="007D15C7">
        <w:t xml:space="preserve"> </w:t>
      </w:r>
      <w:r w:rsidR="007D15C7" w:rsidRPr="002F153F">
        <w:t>лечения»</w:t>
      </w:r>
    </w:p>
    <w:p w14:paraId="1693672D" w14:textId="0CF322AA" w:rsidR="00CC7EEA" w:rsidRPr="002F153F" w:rsidRDefault="00D053CD" w:rsidP="00972D6A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помощи</w:t>
      </w:r>
      <w:r w:rsidR="00F734B3">
        <w:t xml:space="preserve"> </w:t>
      </w:r>
      <w:r w:rsidRPr="002F153F">
        <w:t>календаря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введите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дату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первого</w:t>
      </w:r>
      <w:r w:rsidR="00F734B3">
        <w:t xml:space="preserve"> </w:t>
      </w:r>
      <w:r w:rsidRPr="002F153F">
        <w:t>сеанса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Отступ</w:t>
      </w:r>
      <w:r w:rsidR="00F734B3">
        <w:t xml:space="preserve"> </w:t>
      </w:r>
      <w:r w:rsidRPr="002F153F">
        <w:t>начиная</w:t>
      </w:r>
      <w:r w:rsidR="00F734B3">
        <w:t xml:space="preserve"> </w:t>
      </w:r>
      <w:r w:rsidRPr="002F153F">
        <w:t>с</w:t>
      </w:r>
      <w:r w:rsidR="00B21D8E" w:rsidRPr="002F153F">
        <w:t>»</w:t>
      </w:r>
      <w:r w:rsidRPr="002F153F">
        <w:t>;</w:t>
      </w:r>
    </w:p>
    <w:p w14:paraId="2FE9EB23" w14:textId="309709A2" w:rsidR="00972D6A" w:rsidRPr="002F153F" w:rsidRDefault="00972D6A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выбранную</w:t>
      </w:r>
      <w:r w:rsidR="00F734B3">
        <w:t xml:space="preserve"> </w:t>
      </w:r>
      <w:r w:rsidRPr="002F153F">
        <w:t>дату/время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невозможна,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подбирает</w:t>
      </w:r>
      <w:r w:rsidR="000607F3">
        <w:t>ся</w:t>
      </w:r>
      <w:r w:rsidR="00F734B3">
        <w:t xml:space="preserve"> </w:t>
      </w:r>
      <w:r w:rsidRPr="002F153F">
        <w:t>ближайш</w:t>
      </w:r>
      <w:r w:rsidR="000607F3">
        <w:t>ая</w:t>
      </w:r>
      <w:r w:rsidR="00F734B3">
        <w:t xml:space="preserve"> </w:t>
      </w:r>
      <w:r w:rsidRPr="002F153F">
        <w:t>дат</w:t>
      </w:r>
      <w:r w:rsidR="000607F3">
        <w:t>а</w:t>
      </w:r>
      <w:r w:rsidRPr="002F153F">
        <w:t>/время,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за</w:t>
      </w:r>
      <w:r w:rsidR="00F734B3">
        <w:t xml:space="preserve"> </w:t>
      </w:r>
      <w:r w:rsidRPr="002F153F">
        <w:t>выбранными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поле.</w:t>
      </w:r>
    </w:p>
    <w:p w14:paraId="3BEE63A0" w14:textId="5F2AFFE5" w:rsidR="00CC7EEA" w:rsidRPr="002F153F" w:rsidRDefault="00D053CD" w:rsidP="00972D6A">
      <w:pPr>
        <w:pStyle w:val="phlistitemized1"/>
      </w:pPr>
      <w:r w:rsidRPr="002F153F">
        <w:t>введите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К</w:t>
      </w:r>
      <w:r w:rsidR="00F734B3">
        <w:t xml:space="preserve"> </w:t>
      </w:r>
      <w:r w:rsidRPr="002F153F">
        <w:t>оплате</w:t>
      </w:r>
      <w:r w:rsidR="00B21D8E" w:rsidRPr="002F153F">
        <w:t>»</w:t>
      </w:r>
      <w:r w:rsidR="00F734B3">
        <w:t xml:space="preserve"> </w:t>
      </w:r>
      <w:r w:rsidRPr="002F153F">
        <w:t>сумму,</w:t>
      </w:r>
      <w:r w:rsidR="00F734B3">
        <w:t xml:space="preserve"> </w:t>
      </w:r>
      <w:r w:rsidRPr="002F153F">
        <w:t>подлежащую</w:t>
      </w:r>
      <w:r w:rsidR="00F734B3">
        <w:t xml:space="preserve"> </w:t>
      </w:r>
      <w:r w:rsidRPr="002F153F">
        <w:t>оплате</w:t>
      </w:r>
      <w:r w:rsidR="00F734B3">
        <w:t xml:space="preserve"> </w:t>
      </w:r>
      <w:r w:rsidRPr="002F153F">
        <w:t>пациентом</w:t>
      </w:r>
      <w:r w:rsidR="00F734B3">
        <w:t xml:space="preserve"> </w:t>
      </w:r>
      <w:r w:rsidRPr="002F153F">
        <w:t>за</w:t>
      </w:r>
      <w:r w:rsidR="00F734B3">
        <w:t xml:space="preserve"> </w:t>
      </w:r>
      <w:r w:rsidRPr="002F153F">
        <w:t>выбранные</w:t>
      </w:r>
      <w:r w:rsidR="00F734B3">
        <w:t xml:space="preserve"> </w:t>
      </w:r>
      <w:r w:rsidRPr="002F153F">
        <w:t>медицинские</w:t>
      </w:r>
      <w:r w:rsidR="00F734B3">
        <w:t xml:space="preserve"> </w:t>
      </w:r>
      <w:r w:rsidRPr="002F153F">
        <w:t>услуги;</w:t>
      </w:r>
    </w:p>
    <w:p w14:paraId="4370B6A9" w14:textId="0BBF4797" w:rsidR="00CC7EEA" w:rsidRPr="002F153F" w:rsidRDefault="00D053CD" w:rsidP="00972D6A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кабинет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Кабинеты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лаборатории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открываемом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659F7765" wp14:editId="3412F372">
            <wp:extent cx="180975" cy="180975"/>
            <wp:effectExtent l="19050" t="19050" r="28575" b="28575"/>
            <wp:docPr id="100062" name="Рисунок 100062" descr="_scroll_external/attachments/image2023-7-6_16-32-24-c8ffc717dae60182090a4ed634153fe98dd196070467801f9b8aefd8dd45d9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30082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Кабинет</w:t>
      </w:r>
      <w:r w:rsidR="00B21D8E" w:rsidRPr="002F153F">
        <w:t>»</w:t>
      </w:r>
      <w:r w:rsidRPr="002F153F">
        <w:t>;</w:t>
      </w:r>
    </w:p>
    <w:p w14:paraId="561C3A73" w14:textId="5C216BFA" w:rsidR="00CC7EEA" w:rsidRPr="002F153F" w:rsidRDefault="00D053CD" w:rsidP="00972D6A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Персонал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открываемом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6EA2B5F3" wp14:editId="7210CA34">
            <wp:extent cx="180975" cy="180975"/>
            <wp:effectExtent l="19050" t="19050" r="28575" b="28575"/>
            <wp:docPr id="100063" name="Рисунок 100063" descr="_scroll_external/attachments/image2023-7-6_16-32-33-6d75d9bd527dfa17ec307d3d56b3aa4e600bf62c09517471c5714775213d4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53594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Врач</w:t>
      </w:r>
      <w:r w:rsidR="00B21D8E" w:rsidRPr="002F153F">
        <w:t>»</w:t>
      </w:r>
      <w:r w:rsidRPr="002F153F">
        <w:t>;</w:t>
      </w:r>
    </w:p>
    <w:p w14:paraId="13FB2B71" w14:textId="7E561BE7" w:rsidR="003659E1" w:rsidRPr="002F153F" w:rsidRDefault="003659E1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="00B21D8E" w:rsidRPr="002F153F">
        <w:t>«</w:t>
      </w:r>
      <w:r w:rsidRPr="002F153F">
        <w:t>Кабинет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Врач</w:t>
      </w:r>
      <w:r w:rsidR="00B21D8E" w:rsidRPr="002F153F">
        <w:t>»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умолчанию</w:t>
      </w:r>
      <w:r w:rsidR="00F734B3">
        <w:t xml:space="preserve"> </w:t>
      </w:r>
      <w:r w:rsidRPr="002F153F">
        <w:t>заполняются</w:t>
      </w:r>
      <w:r w:rsidR="00F734B3">
        <w:t xml:space="preserve"> </w:t>
      </w:r>
      <w:r w:rsidRPr="002F153F">
        <w:t>данными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кабинета,</w:t>
      </w:r>
      <w:r w:rsidR="00F734B3">
        <w:t xml:space="preserve"> </w:t>
      </w:r>
      <w:r w:rsidRPr="002F153F">
        <w:t>выбранными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Pr="002F153F">
        <w:t>.</w:t>
      </w:r>
    </w:p>
    <w:p w14:paraId="25BE437A" w14:textId="6ED9CF11" w:rsidR="00CC7EEA" w:rsidRPr="002F153F" w:rsidRDefault="00D053CD" w:rsidP="003659E1">
      <w:pPr>
        <w:pStyle w:val="phlistitemized1"/>
      </w:pPr>
      <w:r w:rsidRPr="002F153F">
        <w:t>установите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Подбирать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срочное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срочного</w:t>
      </w:r>
      <w:r w:rsidR="00F734B3">
        <w:t xml:space="preserve"> </w:t>
      </w:r>
      <w:r w:rsidRPr="002F153F">
        <w:t>приема;</w:t>
      </w:r>
    </w:p>
    <w:p w14:paraId="0F2F665B" w14:textId="62A6BB35" w:rsidR="00F00E2A" w:rsidRPr="002F153F" w:rsidRDefault="00F00E2A" w:rsidP="004852B5">
      <w:pPr>
        <w:pStyle w:val="phnormalnotetext"/>
      </w:pPr>
      <w:r w:rsidRPr="002F153F">
        <w:rPr>
          <w:rStyle w:val="phnormalnote0"/>
        </w:rPr>
        <w:lastRenderedPageBreak/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срочной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т.е.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установленном</w:t>
      </w:r>
      <w:r w:rsidR="00F734B3">
        <w:t xml:space="preserve"> </w:t>
      </w:r>
      <w:r w:rsidRPr="002F153F">
        <w:t>флажке</w:t>
      </w:r>
      <w:r w:rsidR="00F734B3">
        <w:t xml:space="preserve"> </w:t>
      </w:r>
      <w:r w:rsidR="00B21D8E" w:rsidRPr="002F153F">
        <w:t>«</w:t>
      </w:r>
      <w:r w:rsidRPr="002F153F">
        <w:t>Подбирать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срочное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установит</w:t>
      </w:r>
      <w:r w:rsidR="000607F3">
        <w:t>ся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="00B21D8E" w:rsidRPr="002F153F">
        <w:t>«</w:t>
      </w:r>
      <w:r w:rsidRPr="002F153F">
        <w:t>0:00</w:t>
      </w:r>
      <w:r w:rsidR="00B21D8E" w:rsidRPr="002F153F">
        <w:t>»</w:t>
      </w:r>
      <w:r w:rsidRPr="002F153F">
        <w:t>.</w:t>
      </w:r>
    </w:p>
    <w:p w14:paraId="28766C07" w14:textId="6FADB448" w:rsidR="00CC7EEA" w:rsidRPr="002F153F" w:rsidRDefault="00D053CD" w:rsidP="00F00E2A">
      <w:pPr>
        <w:pStyle w:val="phlistitemized1"/>
      </w:pPr>
      <w:r w:rsidRPr="002F153F">
        <w:t>установите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Учитывать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учета</w:t>
      </w:r>
      <w:r w:rsidR="00F734B3">
        <w:t xml:space="preserve"> </w:t>
      </w:r>
      <w:r w:rsidRPr="002F153F">
        <w:t>действующих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другие</w:t>
      </w:r>
      <w:r w:rsidR="00F734B3">
        <w:t xml:space="preserve"> </w:t>
      </w:r>
      <w:r w:rsidRPr="002F153F">
        <w:t>медицинские</w:t>
      </w:r>
      <w:r w:rsidR="00F734B3">
        <w:t xml:space="preserve"> </w:t>
      </w:r>
      <w:r w:rsidRPr="002F153F">
        <w:t>услуги;</w:t>
      </w:r>
    </w:p>
    <w:p w14:paraId="621B2082" w14:textId="783FD6F6" w:rsidR="00F00E2A" w:rsidRPr="002F153F" w:rsidRDefault="00F00E2A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установлен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Учитывать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подборе</w:t>
      </w:r>
      <w:r w:rsidR="00F734B3">
        <w:t xml:space="preserve"> </w:t>
      </w:r>
      <w:r w:rsidRPr="002F153F">
        <w:t>ближайшего</w:t>
      </w:r>
      <w:r w:rsidR="00F734B3">
        <w:t xml:space="preserve"> </w:t>
      </w:r>
      <w:r w:rsidRPr="002F153F">
        <w:t>свободного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схеме</w:t>
      </w:r>
      <w:r w:rsidR="00F734B3">
        <w:t xml:space="preserve"> </w:t>
      </w:r>
      <w:r w:rsidRPr="002F153F">
        <w:t>лечения,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ближайшее</w:t>
      </w:r>
      <w:r w:rsidR="00F734B3">
        <w:t xml:space="preserve"> </w:t>
      </w:r>
      <w:r w:rsidRPr="002F153F">
        <w:t>свободное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пациент</w:t>
      </w:r>
      <w:r w:rsidR="00F734B3">
        <w:t xml:space="preserve"> </w:t>
      </w:r>
      <w:r w:rsidRPr="002F153F">
        <w:t>записан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другую</w:t>
      </w:r>
      <w:r w:rsidR="00F734B3">
        <w:t xml:space="preserve"> </w:t>
      </w:r>
      <w:r w:rsidRPr="002F153F">
        <w:t>услугу,</w:t>
      </w:r>
      <w:r w:rsidR="00F734B3">
        <w:t xml:space="preserve"> </w:t>
      </w:r>
      <w:r w:rsidRPr="002F153F">
        <w:t>подбирается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которое</w:t>
      </w:r>
      <w:r w:rsidR="00F734B3">
        <w:t xml:space="preserve"> </w:t>
      </w:r>
      <w:r w:rsidRPr="002F153F">
        <w:t>следует</w:t>
      </w:r>
      <w:r w:rsidR="00F734B3">
        <w:t xml:space="preserve"> </w:t>
      </w:r>
      <w:r w:rsidRPr="002F153F">
        <w:t>за</w:t>
      </w:r>
      <w:r w:rsidR="00F734B3">
        <w:t xml:space="preserve"> </w:t>
      </w:r>
      <w:r w:rsidRPr="002F153F">
        <w:t>ближайшим.</w:t>
      </w:r>
    </w:p>
    <w:p w14:paraId="45BAFE82" w14:textId="336012AA" w:rsidR="00CC7EEA" w:rsidRPr="002F153F" w:rsidRDefault="00D053CD" w:rsidP="00F00E2A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каждого</w:t>
      </w:r>
      <w:r w:rsidR="00F734B3">
        <w:t xml:space="preserve"> </w:t>
      </w:r>
      <w:r w:rsidRPr="002F153F">
        <w:t>сеанса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Отступ</w:t>
      </w:r>
      <w:r w:rsidR="00F734B3">
        <w:t xml:space="preserve"> </w:t>
      </w:r>
      <w:r w:rsidRPr="002F153F">
        <w:t>в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регистратуру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схеме</w:t>
      </w:r>
      <w:r w:rsidR="00B21D8E" w:rsidRPr="002F153F">
        <w:t>»</w:t>
      </w:r>
      <w:r w:rsidR="00F734B3">
        <w:t xml:space="preserve"> </w:t>
      </w:r>
      <w:r w:rsidRPr="002F153F">
        <w:t>единицы</w:t>
      </w:r>
      <w:r w:rsidR="00F734B3">
        <w:t xml:space="preserve"> </w:t>
      </w:r>
      <w:r w:rsidRPr="002F153F">
        <w:t>измерения</w:t>
      </w:r>
      <w:r w:rsidR="00F734B3">
        <w:t xml:space="preserve"> </w:t>
      </w:r>
      <w:r w:rsidRPr="002F153F">
        <w:t>отступа</w:t>
      </w:r>
      <w:r w:rsidR="00F734B3">
        <w:t xml:space="preserve"> </w:t>
      </w:r>
      <w:r w:rsidRPr="002F153F">
        <w:t>(</w:t>
      </w:r>
      <w:r w:rsidR="00B21D8E" w:rsidRPr="002F153F">
        <w:t>«</w:t>
      </w:r>
      <w:r w:rsidRPr="002F153F">
        <w:t>в</w:t>
      </w:r>
      <w:r w:rsidR="00F734B3">
        <w:t xml:space="preserve"> </w:t>
      </w:r>
      <w:r w:rsidRPr="002F153F">
        <w:t>днях</w:t>
      </w:r>
      <w:r w:rsidR="00B21D8E" w:rsidRPr="002F153F">
        <w:t>»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="00B21D8E" w:rsidRPr="002F153F">
        <w:t>«</w:t>
      </w:r>
      <w:r w:rsidRPr="002F153F">
        <w:t>в</w:t>
      </w:r>
      <w:r w:rsidR="00F734B3">
        <w:t xml:space="preserve"> </w:t>
      </w:r>
      <w:r w:rsidRPr="002F153F">
        <w:t>часах</w:t>
      </w:r>
      <w:r w:rsidR="00B21D8E" w:rsidRPr="002F153F">
        <w:t>»</w:t>
      </w:r>
      <w:r w:rsidRPr="002F153F">
        <w:t>);</w:t>
      </w:r>
    </w:p>
    <w:p w14:paraId="31C28E8E" w14:textId="5DBED15C" w:rsidR="00CC7EEA" w:rsidRPr="002F153F" w:rsidRDefault="00D053CD" w:rsidP="00F00E2A">
      <w:pPr>
        <w:pStyle w:val="phlistitemized1"/>
      </w:pPr>
      <w:r w:rsidRPr="002F153F">
        <w:t>введите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каждого</w:t>
      </w:r>
      <w:r w:rsidR="00F734B3">
        <w:t xml:space="preserve"> </w:t>
      </w:r>
      <w:r w:rsidRPr="002F153F">
        <w:t>сеанса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Отступ</w:t>
      </w:r>
      <w:r w:rsidR="00F734B3">
        <w:t xml:space="preserve"> </w:t>
      </w:r>
      <w:r w:rsidRPr="002F153F">
        <w:t>дн</w:t>
      </w:r>
      <w:r w:rsidR="00B21D8E" w:rsidRPr="002F153F">
        <w:t>.»/«</w:t>
      </w:r>
      <w:r w:rsidRPr="002F153F">
        <w:t>часов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регистратуру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схеме</w:t>
      </w:r>
      <w:r w:rsidR="00B21D8E" w:rsidRPr="002F153F">
        <w:t>»</w:t>
      </w:r>
      <w:r w:rsidR="00F734B3">
        <w:t xml:space="preserve"> </w:t>
      </w:r>
      <w:r w:rsidRPr="002F153F">
        <w:t>размер</w:t>
      </w:r>
      <w:r w:rsidR="00F734B3">
        <w:t xml:space="preserve"> </w:t>
      </w:r>
      <w:r w:rsidRPr="002F153F">
        <w:t>отступа;</w:t>
      </w:r>
    </w:p>
    <w:p w14:paraId="0FE3A273" w14:textId="4763D611" w:rsidR="00F00E2A" w:rsidRPr="002F153F" w:rsidRDefault="00F00E2A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изменить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конкретного</w:t>
      </w:r>
      <w:r w:rsidR="00F734B3">
        <w:t xml:space="preserve"> </w:t>
      </w:r>
      <w:r w:rsidRPr="002F153F">
        <w:t>сеанса,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нужную</w:t>
      </w:r>
      <w:r w:rsidR="00F734B3">
        <w:t xml:space="preserve"> </w:t>
      </w:r>
      <w:r w:rsidRPr="002F153F">
        <w:t>дату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нажав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979A7AA" wp14:editId="34A011DD">
            <wp:extent cx="190500" cy="219075"/>
            <wp:effectExtent l="19050" t="19050" r="19050" b="28575"/>
            <wp:docPr id="100064" name="Рисунок 100064" descr="_scroll_external/attachments/worddavf0c6c7941af946e9a999afa350c8502c-386d48c5f51b1568ba16e1a056c66b08a3990f4d0b47d1e0c9ac52c09b6076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29062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выбранного</w:t>
      </w:r>
      <w:r w:rsidR="00F734B3">
        <w:t xml:space="preserve"> </w:t>
      </w:r>
      <w:r w:rsidRPr="002F153F">
        <w:t>сеанса,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выбрать</w:t>
      </w:r>
      <w:r w:rsidR="00F734B3">
        <w:t xml:space="preserve"> </w:t>
      </w:r>
      <w:r w:rsidRPr="002F153F">
        <w:t>произвольное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открываемой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7C96A5C9" wp14:editId="23053DF3">
            <wp:extent cx="161925" cy="190500"/>
            <wp:effectExtent l="19050" t="19050" r="28575" b="19050"/>
            <wp:docPr id="100065" name="Рисунок 100065" descr="_scroll_external/attachments/image2023-7-6_16-58-37-d0139f258b019c929534014741ae7c955465b90c95a035474a0f89f0865cd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14323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сеанса.</w:t>
      </w:r>
    </w:p>
    <w:p w14:paraId="2ADBC67B" w14:textId="067C1130" w:rsidR="00CC7EEA" w:rsidRPr="002F153F" w:rsidRDefault="00D053CD" w:rsidP="00F00E2A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подберет</w:t>
      </w:r>
      <w:r w:rsidR="000607F3">
        <w:t>ся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кабинет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0607F3">
        <w:t>врач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каждого</w:t>
      </w:r>
      <w:r w:rsidR="00F734B3">
        <w:t xml:space="preserve"> </w:t>
      </w:r>
      <w:r w:rsidRPr="002F153F">
        <w:t>сеанса</w:t>
      </w:r>
      <w:r w:rsidR="00F734B3">
        <w:t xml:space="preserve"> </w:t>
      </w:r>
      <w:r w:rsidRPr="002F153F">
        <w:t>автоматически</w:t>
      </w:r>
      <w:r w:rsidR="007626A9">
        <w:t xml:space="preserve"> (</w:t>
      </w:r>
      <w:r w:rsidR="007626A9">
        <w:fldChar w:fldCharType="begin"/>
      </w:r>
      <w:r w:rsidR="007626A9">
        <w:instrText xml:space="preserve"> REF _Ref205209605 \h </w:instrText>
      </w:r>
      <w:r w:rsidR="007626A9">
        <w:fldChar w:fldCharType="separate"/>
      </w:r>
      <w:r w:rsidR="00B50C08">
        <w:t>Рисунок </w:t>
      </w:r>
      <w:r w:rsidR="00B50C08">
        <w:rPr>
          <w:noProof/>
        </w:rPr>
        <w:t>26</w:t>
      </w:r>
      <w:r w:rsidR="007626A9">
        <w:fldChar w:fldCharType="end"/>
      </w:r>
      <w:r w:rsidR="007626A9">
        <w:t>)</w:t>
      </w:r>
      <w:r w:rsidRPr="002F153F">
        <w:t>;</w:t>
      </w:r>
    </w:p>
    <w:p w14:paraId="4C5A3912" w14:textId="77777777" w:rsidR="00F00E2A" w:rsidRPr="002F153F" w:rsidRDefault="00F00E2A" w:rsidP="00A479A1">
      <w:pPr>
        <w:pStyle w:val="phnormalnote"/>
        <w:keepNext/>
        <w:ind w:right="0"/>
      </w:pPr>
      <w:r w:rsidRPr="002F153F">
        <w:t>Примечания</w:t>
      </w:r>
    </w:p>
    <w:p w14:paraId="3C4C3FF4" w14:textId="5FF7426D" w:rsidR="00F00E2A" w:rsidRPr="002F153F" w:rsidRDefault="00F00E2A" w:rsidP="004852B5">
      <w:pPr>
        <w:pStyle w:val="phnormalnotetext"/>
      </w:pPr>
      <w:r w:rsidRPr="002F153F">
        <w:t>1</w:t>
      </w:r>
      <w:r w:rsidR="004B4A69">
        <w:t> </w:t>
      </w:r>
      <w:r w:rsidRPr="002F153F">
        <w:t>Если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какой-то</w:t>
      </w:r>
      <w:r w:rsidR="00F734B3">
        <w:t xml:space="preserve"> </w:t>
      </w:r>
      <w:r w:rsidRPr="002F153F">
        <w:t>день</w:t>
      </w:r>
      <w:r w:rsidR="00F734B3">
        <w:t xml:space="preserve"> </w:t>
      </w:r>
      <w:r w:rsidRPr="002F153F">
        <w:t>указанное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занято,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="000607F3">
        <w:t>подберется</w:t>
      </w:r>
      <w:r w:rsidR="00F734B3">
        <w:t xml:space="preserve"> </w:t>
      </w:r>
      <w:r w:rsidRPr="002F153F">
        <w:t>ближайшее</w:t>
      </w:r>
      <w:r w:rsidR="00F734B3">
        <w:t xml:space="preserve"> </w:t>
      </w:r>
      <w:r w:rsidRPr="002F153F">
        <w:t>свободное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позже.</w:t>
      </w:r>
    </w:p>
    <w:p w14:paraId="543E5A5E" w14:textId="5066D0A7" w:rsidR="00F00E2A" w:rsidRPr="002F153F" w:rsidRDefault="00F00E2A" w:rsidP="004852B5">
      <w:pPr>
        <w:pStyle w:val="phnormalnotetext"/>
      </w:pPr>
      <w:r w:rsidRPr="002F153F">
        <w:t>2</w:t>
      </w:r>
      <w:r w:rsidR="004B4A69">
        <w:t> </w:t>
      </w:r>
      <w:r w:rsidRPr="002F153F">
        <w:t>Если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осуществить</w:t>
      </w:r>
      <w:r w:rsidR="00F734B3">
        <w:t xml:space="preserve"> </w:t>
      </w:r>
      <w:r w:rsidRPr="002F153F">
        <w:t>подбор</w:t>
      </w:r>
      <w:r w:rsidR="00F734B3">
        <w:t xml:space="preserve"> </w:t>
      </w:r>
      <w:r w:rsidRPr="002F153F">
        <w:t>времени</w:t>
      </w:r>
      <w:r w:rsidR="008B2A36">
        <w:t>,</w:t>
      </w:r>
      <w:r w:rsidR="00F734B3">
        <w:t xml:space="preserve"> </w:t>
      </w:r>
      <w:r w:rsidRPr="002F153F">
        <w:t>начиная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определенного</w:t>
      </w:r>
      <w:r w:rsidR="00F734B3">
        <w:t xml:space="preserve"> </w:t>
      </w:r>
      <w:r w:rsidRPr="002F153F">
        <w:t>сеанса</w:t>
      </w:r>
      <w:r w:rsidR="00F734B3">
        <w:t xml:space="preserve"> </w:t>
      </w:r>
      <w:r w:rsidRPr="002F153F">
        <w:t>(не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первого,</w:t>
      </w:r>
      <w:r w:rsidR="00F734B3">
        <w:t xml:space="preserve"> </w:t>
      </w:r>
      <w:r w:rsidRPr="002F153F">
        <w:t>а,</w:t>
      </w:r>
      <w:r w:rsidR="00F734B3">
        <w:t xml:space="preserve"> </w:t>
      </w:r>
      <w:r w:rsidRPr="002F153F">
        <w:t>например,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второго,</w:t>
      </w:r>
      <w:r w:rsidR="00F734B3">
        <w:t xml:space="preserve"> </w:t>
      </w:r>
      <w:r w:rsidRPr="002F153F">
        <w:t>третьего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т.д.)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до</w:t>
      </w:r>
      <w:r w:rsidR="00F734B3">
        <w:t xml:space="preserve"> </w:t>
      </w:r>
      <w:r w:rsidRPr="002F153F">
        <w:t>конца</w:t>
      </w:r>
      <w:r w:rsidR="00F734B3">
        <w:t xml:space="preserve"> </w:t>
      </w:r>
      <w:r w:rsidRPr="002F153F">
        <w:t>курса</w:t>
      </w:r>
      <w:r w:rsidR="00F734B3">
        <w:t xml:space="preserve"> </w:t>
      </w:r>
      <w:r w:rsidRPr="002F153F">
        <w:t>лечения,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установит</w:t>
      </w:r>
      <w:r w:rsidR="006600CA">
        <w:t>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данного</w:t>
      </w:r>
      <w:r w:rsidR="00F734B3">
        <w:t xml:space="preserve"> </w:t>
      </w:r>
      <w:r w:rsidRPr="002F153F">
        <w:t>сеанса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</w:t>
      </w:r>
      <w:r w:rsidR="006600CA">
        <w:t>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Подобрать,</w:t>
      </w:r>
      <w:r w:rsidR="00F734B3">
        <w:t xml:space="preserve"> </w:t>
      </w:r>
      <w:r w:rsidRPr="002F153F">
        <w:t>начиная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точки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подберет</w:t>
      </w:r>
      <w:r w:rsidR="000607F3">
        <w:t>ся</w:t>
      </w:r>
      <w:r w:rsidR="00F734B3">
        <w:t xml:space="preserve"> </w:t>
      </w:r>
      <w:r w:rsidRPr="002F153F">
        <w:t>ближайшее</w:t>
      </w:r>
      <w:r w:rsidR="00F734B3">
        <w:t xml:space="preserve"> </w:t>
      </w:r>
      <w:r w:rsidRPr="002F153F">
        <w:t>свободное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сеансов,</w:t>
      </w:r>
      <w:r w:rsidR="00F734B3">
        <w:t xml:space="preserve"> </w:t>
      </w:r>
      <w:r w:rsidRPr="002F153F">
        <w:t>начиная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сеанса,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которого</w:t>
      </w:r>
      <w:r w:rsidR="00F734B3">
        <w:t xml:space="preserve"> </w:t>
      </w:r>
      <w:r w:rsidRPr="002F153F">
        <w:t>установлен</w:t>
      </w:r>
      <w:r w:rsidR="00F734B3">
        <w:t xml:space="preserve"> </w:t>
      </w:r>
      <w:r w:rsidRPr="002F153F">
        <w:t>флажок,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до</w:t>
      </w:r>
      <w:r w:rsidR="00F734B3">
        <w:t xml:space="preserve"> </w:t>
      </w:r>
      <w:r w:rsidRPr="002F153F">
        <w:t>конца</w:t>
      </w:r>
      <w:r w:rsidR="00F734B3">
        <w:t xml:space="preserve"> </w:t>
      </w:r>
      <w:r w:rsidRPr="002F153F">
        <w:t>курса.</w:t>
      </w:r>
    </w:p>
    <w:p w14:paraId="771DA31C" w14:textId="77777777" w:rsidR="00CC7EEA" w:rsidRPr="002F153F" w:rsidRDefault="00D053CD" w:rsidP="00F00E2A">
      <w:pPr>
        <w:pStyle w:val="phfigure"/>
      </w:pPr>
      <w:r w:rsidRPr="002F153F">
        <w:rPr>
          <w:noProof/>
        </w:rPr>
        <w:drawing>
          <wp:inline distT="0" distB="0" distL="0" distR="0" wp14:anchorId="03196790" wp14:editId="30B1F58A">
            <wp:extent cx="6295390" cy="2248795"/>
            <wp:effectExtent l="19050" t="19050" r="10160" b="18415"/>
            <wp:docPr id="100066" name="Рисунок 100066" descr="Время подобра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82367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487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0756A4" w14:textId="1EBECA85" w:rsidR="00CC7EEA" w:rsidRPr="002F153F" w:rsidRDefault="00F734B3" w:rsidP="00F00E2A">
      <w:pPr>
        <w:pStyle w:val="phfiguretitle"/>
      </w:pPr>
      <w:bookmarkStart w:id="156" w:name="_Ref20520960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26</w:t>
      </w:r>
      <w:r w:rsidR="00D053CD" w:rsidRPr="002F153F">
        <w:fldChar w:fldCharType="end"/>
      </w:r>
      <w:bookmarkEnd w:id="156"/>
      <w:r>
        <w:t xml:space="preserve"> </w:t>
      </w:r>
      <w:r w:rsidR="00F00E2A" w:rsidRPr="002F153F">
        <w:rPr>
          <w:lang w:val="en-US"/>
        </w:rPr>
        <w:t>–</w:t>
      </w:r>
      <w:r>
        <w:rPr>
          <w:lang w:val="en-US"/>
        </w:rPr>
        <w:t xml:space="preserve"> </w:t>
      </w:r>
      <w:r w:rsidR="00D053CD" w:rsidRPr="002F153F">
        <w:t>Время</w:t>
      </w:r>
      <w:r>
        <w:t xml:space="preserve"> </w:t>
      </w:r>
      <w:r w:rsidR="00D053CD" w:rsidRPr="002F153F">
        <w:t>подобрано</w:t>
      </w:r>
    </w:p>
    <w:p w14:paraId="7F93B9F3" w14:textId="590154DD" w:rsidR="00CC7EEA" w:rsidRPr="002F153F" w:rsidRDefault="00D053CD" w:rsidP="00F00E2A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Pr="002F153F">
        <w:t>.</w:t>
      </w:r>
    </w:p>
    <w:p w14:paraId="6151A074" w14:textId="7AA9AA2F" w:rsidR="00CC7EEA" w:rsidRPr="002F153F" w:rsidRDefault="00D053CD">
      <w:pPr>
        <w:pStyle w:val="3"/>
      </w:pPr>
      <w:bookmarkStart w:id="157" w:name="scroll-bookmark-33"/>
      <w:bookmarkStart w:id="158" w:name="_Toc202338581"/>
      <w:bookmarkStart w:id="159" w:name="_Toc202520639"/>
      <w:bookmarkStart w:id="160" w:name="_Toc202520740"/>
      <w:bookmarkStart w:id="161" w:name="_Toc202521150"/>
      <w:bookmarkStart w:id="162" w:name="_Toc205288665"/>
      <w:r w:rsidRPr="002F153F">
        <w:lastRenderedPageBreak/>
        <w:t>Выгрузка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документации</w:t>
      </w:r>
      <w:r w:rsidR="00F734B3">
        <w:t xml:space="preserve"> </w:t>
      </w:r>
      <w:r w:rsidRPr="002F153F">
        <w:t>пациента</w:t>
      </w:r>
      <w:bookmarkEnd w:id="157"/>
      <w:bookmarkEnd w:id="158"/>
      <w:bookmarkEnd w:id="159"/>
      <w:bookmarkEnd w:id="160"/>
      <w:bookmarkEnd w:id="161"/>
      <w:bookmarkEnd w:id="162"/>
    </w:p>
    <w:p w14:paraId="138561AD" w14:textId="2468AE5D" w:rsidR="00CC7EEA" w:rsidRPr="002F153F" w:rsidRDefault="00D053CD" w:rsidP="004B4A69">
      <w:pPr>
        <w:pStyle w:val="phlistitemizedtitle"/>
      </w:pPr>
      <w:r w:rsidRPr="002F153F">
        <w:t>Из</w:t>
      </w:r>
      <w:r w:rsidR="00F734B3">
        <w:t xml:space="preserve"> </w:t>
      </w:r>
      <w:r w:rsidRPr="002F153F">
        <w:t>окон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выгрузить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распечатать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документы:</w:t>
      </w:r>
    </w:p>
    <w:p w14:paraId="7F00F406" w14:textId="3C0E2AF1" w:rsidR="00CC7EEA" w:rsidRPr="002F153F" w:rsidRDefault="00D053CD" w:rsidP="00F00E2A">
      <w:pPr>
        <w:pStyle w:val="phlistitemized1"/>
      </w:pPr>
      <w:r w:rsidRPr="002F153F">
        <w:t>контракт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медицинских</w:t>
      </w:r>
      <w:r w:rsidR="00F734B3">
        <w:t xml:space="preserve"> </w:t>
      </w:r>
      <w:r w:rsidRPr="002F153F">
        <w:t>услуг,</w:t>
      </w:r>
      <w:r w:rsidR="00F734B3">
        <w:t xml:space="preserve"> </w:t>
      </w:r>
      <w:r w:rsidRPr="002F153F">
        <w:t>заключенный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пациентом;</w:t>
      </w:r>
    </w:p>
    <w:p w14:paraId="629E83A3" w14:textId="0C3797C1" w:rsidR="00CC7EEA" w:rsidRPr="002F153F" w:rsidRDefault="00D053CD" w:rsidP="00F00E2A">
      <w:pPr>
        <w:pStyle w:val="phlistitemized1"/>
      </w:pPr>
      <w:r w:rsidRPr="002F153F">
        <w:t>амбулаторную</w:t>
      </w:r>
      <w:r w:rsidR="00F734B3">
        <w:t xml:space="preserve"> </w:t>
      </w:r>
      <w:r w:rsidRPr="002F153F">
        <w:t>карту</w:t>
      </w:r>
      <w:r w:rsidR="00F734B3">
        <w:t xml:space="preserve"> </w:t>
      </w:r>
      <w:r w:rsidRPr="002F153F">
        <w:t>пациента;</w:t>
      </w:r>
    </w:p>
    <w:p w14:paraId="762CEEFC" w14:textId="7276039C" w:rsidR="00CC7EEA" w:rsidRPr="002F153F" w:rsidRDefault="00D053CD" w:rsidP="00F00E2A">
      <w:pPr>
        <w:pStyle w:val="phlistitemized1"/>
      </w:pPr>
      <w:r w:rsidRPr="002F153F">
        <w:t>информированное</w:t>
      </w:r>
      <w:r w:rsidR="00F734B3">
        <w:t xml:space="preserve"> </w:t>
      </w:r>
      <w:r w:rsidRPr="002F153F">
        <w:t>согласие</w:t>
      </w:r>
      <w:r w:rsidR="00F734B3">
        <w:t xml:space="preserve"> </w:t>
      </w:r>
      <w:r w:rsidRPr="002F153F">
        <w:t>пациента;</w:t>
      </w:r>
    </w:p>
    <w:p w14:paraId="34D93388" w14:textId="2C13DFDC" w:rsidR="00CC7EEA" w:rsidRPr="002F153F" w:rsidRDefault="00D053CD" w:rsidP="00F00E2A">
      <w:pPr>
        <w:pStyle w:val="phlistitemized1"/>
      </w:pPr>
      <w:r w:rsidRPr="002F153F">
        <w:t>талон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прием;</w:t>
      </w:r>
    </w:p>
    <w:p w14:paraId="0B9AB729" w14:textId="702ECD37" w:rsidR="00CC7EEA" w:rsidRPr="002F153F" w:rsidRDefault="00D053CD" w:rsidP="00F00E2A">
      <w:pPr>
        <w:pStyle w:val="phlistitemized1"/>
      </w:pPr>
      <w:r w:rsidRPr="002F153F">
        <w:t>маршрутный</w:t>
      </w:r>
      <w:r w:rsidR="00F734B3">
        <w:t xml:space="preserve"> </w:t>
      </w:r>
      <w:r w:rsidRPr="002F153F">
        <w:t>талон;</w:t>
      </w:r>
    </w:p>
    <w:p w14:paraId="49714FB3" w14:textId="4DD26700" w:rsidR="00CC7EEA" w:rsidRPr="002F153F" w:rsidRDefault="00D053CD" w:rsidP="00F00E2A">
      <w:pPr>
        <w:pStyle w:val="phlistitemized1"/>
      </w:pPr>
      <w:r w:rsidRPr="002F153F">
        <w:t>акт</w:t>
      </w:r>
      <w:r w:rsidR="00F734B3">
        <w:t xml:space="preserve"> </w:t>
      </w:r>
      <w:r w:rsidRPr="002F153F">
        <w:t>оказания</w:t>
      </w:r>
      <w:r w:rsidR="00F734B3">
        <w:t xml:space="preserve"> </w:t>
      </w:r>
      <w:r w:rsidRPr="002F153F">
        <w:t>платных</w:t>
      </w:r>
      <w:r w:rsidR="00F734B3">
        <w:t xml:space="preserve"> </w:t>
      </w:r>
      <w:r w:rsidRPr="002F153F">
        <w:t>услуг;</w:t>
      </w:r>
    </w:p>
    <w:p w14:paraId="1B0B5B86" w14:textId="6459BFB5" w:rsidR="00CC7EEA" w:rsidRPr="002F153F" w:rsidRDefault="00D053CD" w:rsidP="00F00E2A">
      <w:pPr>
        <w:pStyle w:val="phlistitemized1"/>
      </w:pPr>
      <w:r w:rsidRPr="002F153F">
        <w:t>направление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анализы;</w:t>
      </w:r>
    </w:p>
    <w:p w14:paraId="1DC2E0D3" w14:textId="37917CB1" w:rsidR="00CC7EEA" w:rsidRPr="002F153F" w:rsidRDefault="00D053CD" w:rsidP="00F00E2A">
      <w:pPr>
        <w:pStyle w:val="phlistitemized1"/>
      </w:pPr>
      <w:r w:rsidRPr="002F153F">
        <w:t>другие</w:t>
      </w:r>
      <w:r w:rsidR="00F734B3">
        <w:t xml:space="preserve"> </w:t>
      </w:r>
      <w:r w:rsidRPr="002F153F">
        <w:t>документы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услугой.</w:t>
      </w:r>
    </w:p>
    <w:p w14:paraId="5837BA85" w14:textId="06BB62A8" w:rsidR="00CC7EEA" w:rsidRPr="002F153F" w:rsidRDefault="00D053CD">
      <w:pPr>
        <w:pStyle w:val="4"/>
      </w:pPr>
      <w:bookmarkStart w:id="163" w:name="scroll-bookmark-34"/>
      <w:bookmarkStart w:id="164" w:name="_Toc202520640"/>
      <w:bookmarkStart w:id="165" w:name="_Toc202520741"/>
      <w:bookmarkStart w:id="166" w:name="_Toc202521151"/>
      <w:r w:rsidRPr="002F153F">
        <w:t>Печать</w:t>
      </w:r>
      <w:r w:rsidR="00F734B3">
        <w:t xml:space="preserve"> </w:t>
      </w:r>
      <w:r w:rsidRPr="002F153F">
        <w:t>отчетов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bookmarkEnd w:id="163"/>
      <w:bookmarkEnd w:id="164"/>
      <w:bookmarkEnd w:id="165"/>
      <w:bookmarkEnd w:id="166"/>
    </w:p>
    <w:p w14:paraId="6CFB5F2C" w14:textId="2A960FF1" w:rsidR="00CC7EEA" w:rsidRPr="002F153F" w:rsidRDefault="00D053CD" w:rsidP="004B4A69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печати</w:t>
      </w:r>
      <w:r w:rsidR="00F734B3">
        <w:t xml:space="preserve"> </w:t>
      </w:r>
      <w:r w:rsidRPr="002F153F">
        <w:t>документов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27F198B" w14:textId="56421FE4" w:rsidR="00CC7EEA" w:rsidRPr="002F153F" w:rsidRDefault="00D053CD" w:rsidP="00F00E2A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F201CE">
        <w:t>п.</w:t>
      </w:r>
      <w:r w:rsidR="004B4A69">
        <w:t> </w:t>
      </w:r>
      <w:r w:rsidR="00F201CE">
        <w:fldChar w:fldCharType="begin"/>
      </w:r>
      <w:r w:rsidR="00F201CE">
        <w:instrText xml:space="preserve"> REF scroll-bookmark-19 \n \h </w:instrText>
      </w:r>
      <w:r w:rsidR="00F201CE">
        <w:fldChar w:fldCharType="separate"/>
      </w:r>
      <w:r w:rsidR="00B50C08">
        <w:t>5.3</w:t>
      </w:r>
      <w:r w:rsidR="00F201CE">
        <w:fldChar w:fldCharType="end"/>
      </w:r>
      <w:r w:rsidRPr="002F153F">
        <w:t>;</w:t>
      </w:r>
    </w:p>
    <w:p w14:paraId="61039507" w14:textId="069A693A" w:rsidR="00CC7EEA" w:rsidRPr="002F153F" w:rsidRDefault="00D053CD" w:rsidP="00F00E2A">
      <w:pPr>
        <w:pStyle w:val="phlistitemized1"/>
      </w:pP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завершения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="00F201CE">
        <w:t>(</w:t>
      </w:r>
      <w:r w:rsidR="00F201CE">
        <w:fldChar w:fldCharType="begin"/>
      </w:r>
      <w:r w:rsidR="00F201CE">
        <w:instrText xml:space="preserve"> REF _Ref202372701 \h </w:instrText>
      </w:r>
      <w:r w:rsidR="00F201CE">
        <w:fldChar w:fldCharType="separate"/>
      </w:r>
      <w:r w:rsidR="00B50C08">
        <w:t>Рисунок </w:t>
      </w:r>
      <w:r w:rsidR="00B50C08">
        <w:rPr>
          <w:noProof/>
        </w:rPr>
        <w:t>27</w:t>
      </w:r>
      <w:r w:rsidR="00F201CE">
        <w:fldChar w:fldCharType="end"/>
      </w:r>
      <w:r w:rsidR="00F201CE">
        <w:t>)</w:t>
      </w:r>
      <w:r w:rsidRPr="002F153F">
        <w:t>;</w:t>
      </w:r>
    </w:p>
    <w:p w14:paraId="61791BD7" w14:textId="77777777" w:rsidR="00CC7EEA" w:rsidRPr="002F153F" w:rsidRDefault="00D053CD" w:rsidP="00F00E2A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15036E1F" wp14:editId="47DBE1BA">
            <wp:extent cx="4997739" cy="5111126"/>
            <wp:effectExtent l="19050" t="19050" r="12700" b="13335"/>
            <wp:docPr id="100067" name="Рисунок 100067" descr="Регистратура - Результат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01756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01246" cy="51147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2DDFF8" w14:textId="25218A4A" w:rsidR="00CC7EEA" w:rsidRPr="002F153F" w:rsidRDefault="00F734B3" w:rsidP="00F00E2A">
      <w:pPr>
        <w:pStyle w:val="phfiguretitle"/>
      </w:pPr>
      <w:bookmarkStart w:id="167" w:name="_Ref20237270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27</w:t>
      </w:r>
      <w:r w:rsidR="00D053CD" w:rsidRPr="002F153F">
        <w:fldChar w:fldCharType="end"/>
      </w:r>
      <w:bookmarkEnd w:id="167"/>
      <w:r>
        <w:t xml:space="preserve"> </w:t>
      </w:r>
      <w:r w:rsidR="00F00E2A" w:rsidRPr="00F201CE">
        <w:t>–</w:t>
      </w:r>
      <w:r>
        <w:t xml:space="preserve"> </w:t>
      </w:r>
      <w:r w:rsidR="00F201CE">
        <w:t>Окно</w:t>
      </w:r>
      <w:r>
        <w:t xml:space="preserve"> </w:t>
      </w:r>
      <w:r w:rsidR="00F201CE">
        <w:t>«</w:t>
      </w:r>
      <w:r w:rsidR="00D053CD" w:rsidRPr="002F153F">
        <w:t>Регистратура</w:t>
      </w:r>
      <w:r>
        <w:t xml:space="preserve"> </w:t>
      </w:r>
      <w:r w:rsidR="00D053CD" w:rsidRPr="002F153F">
        <w:t>-</w:t>
      </w:r>
      <w:r>
        <w:t xml:space="preserve"> </w:t>
      </w:r>
      <w:r w:rsidR="00D053CD" w:rsidRPr="002F153F">
        <w:t>Результат</w:t>
      </w:r>
      <w:r>
        <w:t xml:space="preserve"> </w:t>
      </w:r>
      <w:r w:rsidR="00D053CD" w:rsidRPr="002F153F">
        <w:t>записи</w:t>
      </w:r>
      <w:r w:rsidR="00F201CE">
        <w:t>»</w:t>
      </w:r>
    </w:p>
    <w:p w14:paraId="40F61744" w14:textId="2C2750FB" w:rsidR="00CC7EEA" w:rsidRPr="002F153F" w:rsidRDefault="00D053CD" w:rsidP="00F00E2A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необходимым</w:t>
      </w:r>
      <w:r w:rsidR="00F734B3">
        <w:t xml:space="preserve"> </w:t>
      </w:r>
      <w:r w:rsidRPr="002F153F">
        <w:t>отчетом.</w:t>
      </w:r>
      <w:r w:rsidR="00F734B3">
        <w:t xml:space="preserve"> </w:t>
      </w:r>
      <w:r w:rsidRPr="002F153F">
        <w:t>Дальнейшие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работы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отчетом</w:t>
      </w:r>
      <w:r w:rsidR="00F734B3">
        <w:t xml:space="preserve"> </w:t>
      </w:r>
      <w:r w:rsidRPr="002F153F">
        <w:t>описаны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F201CE">
        <w:t>пункте</w:t>
      </w:r>
      <w:r w:rsidR="00F734B3">
        <w:t xml:space="preserve"> </w:t>
      </w:r>
      <w:r w:rsidRPr="002F153F">
        <w:t>ниже.</w:t>
      </w:r>
    </w:p>
    <w:p w14:paraId="3BE77461" w14:textId="3A7E5CC1" w:rsidR="00CC7EEA" w:rsidRPr="002F153F" w:rsidRDefault="00D053CD">
      <w:pPr>
        <w:pStyle w:val="4"/>
      </w:pPr>
      <w:bookmarkStart w:id="168" w:name="scroll-bookmark-35"/>
      <w:bookmarkStart w:id="169" w:name="_Toc202520641"/>
      <w:bookmarkStart w:id="170" w:name="_Toc202520742"/>
      <w:bookmarkStart w:id="171" w:name="_Toc202521152"/>
      <w:r w:rsidRPr="002F153F">
        <w:t>Печать</w:t>
      </w:r>
      <w:r w:rsidR="00F734B3">
        <w:t xml:space="preserve"> </w:t>
      </w:r>
      <w:r w:rsidRPr="002F153F">
        <w:t>отчетов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bookmarkEnd w:id="168"/>
      <w:bookmarkEnd w:id="169"/>
      <w:bookmarkEnd w:id="170"/>
      <w:bookmarkEnd w:id="171"/>
    </w:p>
    <w:p w14:paraId="39687D90" w14:textId="294AAB9A" w:rsidR="00CC7EEA" w:rsidRPr="002F153F" w:rsidRDefault="00D053CD" w:rsidP="004B4A69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печати</w:t>
      </w:r>
      <w:r w:rsidR="00F734B3">
        <w:t xml:space="preserve"> </w:t>
      </w:r>
      <w:r w:rsidRPr="002F153F">
        <w:t>документов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78A5CC5C" w14:textId="217DBE59" w:rsidR="00CC7EEA" w:rsidRPr="002F153F" w:rsidRDefault="00D053CD" w:rsidP="00F00E2A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F201CE">
        <w:t>п.</w:t>
      </w:r>
      <w:r w:rsidR="004B4A69">
        <w:t> </w:t>
      </w:r>
      <w:r w:rsidR="00F201CE">
        <w:fldChar w:fldCharType="begin"/>
      </w:r>
      <w:r w:rsidR="00F201CE">
        <w:instrText xml:space="preserve"> REF scroll-bookmark-19 \n \h </w:instrText>
      </w:r>
      <w:r w:rsidR="00F201CE">
        <w:fldChar w:fldCharType="separate"/>
      </w:r>
      <w:r w:rsidR="00B50C08">
        <w:t>5.3</w:t>
      </w:r>
      <w:r w:rsidR="00F201CE">
        <w:fldChar w:fldCharType="end"/>
      </w:r>
      <w:r w:rsidRPr="002F153F">
        <w:t>;</w:t>
      </w:r>
    </w:p>
    <w:p w14:paraId="0B9DD777" w14:textId="608F966E" w:rsidR="00CC7EEA" w:rsidRPr="002F153F" w:rsidRDefault="00D053CD" w:rsidP="00F00E2A">
      <w:pPr>
        <w:pStyle w:val="phlistitemized1"/>
      </w:pP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распечатать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завершения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списком</w:t>
      </w:r>
      <w:r w:rsidR="00F734B3">
        <w:t xml:space="preserve"> </w:t>
      </w:r>
      <w:r w:rsidRPr="002F153F">
        <w:t>документов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выгрузки/</w:t>
      </w:r>
      <w:r w:rsidR="00F734B3">
        <w:t xml:space="preserve"> </w:t>
      </w:r>
      <w:r w:rsidRPr="002F153F">
        <w:t>печати</w:t>
      </w:r>
      <w:r w:rsidR="00F734B3">
        <w:t xml:space="preserve"> </w:t>
      </w:r>
      <w:r w:rsidR="00F201CE">
        <w:t>(</w:t>
      </w:r>
      <w:r w:rsidR="00F201CE">
        <w:fldChar w:fldCharType="begin"/>
      </w:r>
      <w:r w:rsidR="00F201CE">
        <w:instrText xml:space="preserve"> REF _Ref202372754 \h </w:instrText>
      </w:r>
      <w:r w:rsidR="00F201CE">
        <w:fldChar w:fldCharType="separate"/>
      </w:r>
      <w:r w:rsidR="00B50C08">
        <w:t>Рисунок </w:t>
      </w:r>
      <w:r w:rsidR="00B50C08">
        <w:rPr>
          <w:noProof/>
        </w:rPr>
        <w:t>28</w:t>
      </w:r>
      <w:r w:rsidR="00F201CE">
        <w:fldChar w:fldCharType="end"/>
      </w:r>
      <w:r w:rsidR="00F201CE">
        <w:t>)</w:t>
      </w:r>
      <w:r w:rsidRPr="002F153F">
        <w:t>;</w:t>
      </w:r>
    </w:p>
    <w:p w14:paraId="415FB564" w14:textId="77777777" w:rsidR="00CC7EEA" w:rsidRPr="002F153F" w:rsidRDefault="00D053CD" w:rsidP="00F00E2A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1FF123E0" wp14:editId="6302205B">
            <wp:extent cx="3921878" cy="3589058"/>
            <wp:effectExtent l="19050" t="19050" r="21590" b="11430"/>
            <wp:docPr id="100068" name="Рисунок 100068" descr="Окно выбора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84385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23502" cy="359054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BE89E8" w14:textId="038C9080" w:rsidR="00CC7EEA" w:rsidRPr="002F153F" w:rsidRDefault="00F734B3" w:rsidP="00F00E2A">
      <w:pPr>
        <w:pStyle w:val="phfiguretitle"/>
      </w:pPr>
      <w:bookmarkStart w:id="172" w:name="_Ref20237275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28</w:t>
      </w:r>
      <w:r w:rsidR="00D053CD" w:rsidRPr="002F153F">
        <w:fldChar w:fldCharType="end"/>
      </w:r>
      <w:bookmarkEnd w:id="172"/>
      <w:r>
        <w:t xml:space="preserve"> </w:t>
      </w:r>
      <w:r w:rsidR="00F00E2A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CC6613" w:rsidRPr="002F153F">
        <w:t>просмотра</w:t>
      </w:r>
      <w:r w:rsidR="00CC6613">
        <w:t xml:space="preserve"> </w:t>
      </w:r>
      <w:r w:rsidR="00CC6613" w:rsidRPr="002F153F">
        <w:t>отчета</w:t>
      </w:r>
      <w:r w:rsidR="00CC6613">
        <w:t xml:space="preserve"> </w:t>
      </w:r>
      <w:r w:rsidR="00CC6613" w:rsidRPr="002F153F">
        <w:t>со</w:t>
      </w:r>
      <w:r w:rsidR="00CC6613">
        <w:t xml:space="preserve"> </w:t>
      </w:r>
      <w:r w:rsidR="00CC6613" w:rsidRPr="002F153F">
        <w:t>списком</w:t>
      </w:r>
      <w:r w:rsidR="00CC6613">
        <w:t xml:space="preserve"> </w:t>
      </w:r>
      <w:r w:rsidR="00CC6613" w:rsidRPr="002F153F">
        <w:t>документов</w:t>
      </w:r>
      <w:r w:rsidR="00CC6613">
        <w:t xml:space="preserve"> </w:t>
      </w:r>
      <w:r w:rsidR="00CC6613" w:rsidRPr="002F153F">
        <w:t>для</w:t>
      </w:r>
      <w:r w:rsidR="00CC6613">
        <w:t xml:space="preserve"> </w:t>
      </w:r>
      <w:r w:rsidR="00CC6613" w:rsidRPr="002F153F">
        <w:t>выгрузки/</w:t>
      </w:r>
      <w:r w:rsidR="00CC6613">
        <w:t xml:space="preserve"> </w:t>
      </w:r>
      <w:r w:rsidR="00CC6613" w:rsidRPr="002F153F">
        <w:t>печати</w:t>
      </w:r>
    </w:p>
    <w:p w14:paraId="1BBD5530" w14:textId="4BA70366" w:rsidR="00CC7EEA" w:rsidRPr="002F153F" w:rsidRDefault="00D053CD" w:rsidP="00F00E2A">
      <w:pPr>
        <w:pStyle w:val="phlistitemized1"/>
      </w:pPr>
      <w:r w:rsidRPr="002F153F">
        <w:t>установите</w:t>
      </w:r>
      <w:r w:rsidR="00F734B3">
        <w:t xml:space="preserve"> </w:t>
      </w:r>
      <w:r w:rsidRPr="002F153F">
        <w:t>флажки</w:t>
      </w:r>
      <w:r w:rsidR="00F734B3">
        <w:t xml:space="preserve"> </w:t>
      </w:r>
      <w:r w:rsidRPr="002F153F">
        <w:t>напротив</w:t>
      </w:r>
      <w:r w:rsidR="00F734B3">
        <w:t xml:space="preserve"> </w:t>
      </w:r>
      <w:r w:rsidRPr="002F153F">
        <w:t>документов,</w:t>
      </w:r>
      <w:r w:rsidR="00F734B3">
        <w:t xml:space="preserve"> </w:t>
      </w:r>
      <w:r w:rsidRPr="002F153F">
        <w:t>которые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выгрузить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распечатать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отчетов</w:t>
      </w:r>
      <w:r w:rsidR="00F734B3">
        <w:t xml:space="preserve"> </w:t>
      </w:r>
      <w:r w:rsidR="00F201CE">
        <w:t>(</w:t>
      </w:r>
      <w:r w:rsidR="00F201CE">
        <w:fldChar w:fldCharType="begin"/>
      </w:r>
      <w:r w:rsidR="00F201CE">
        <w:instrText xml:space="preserve"> REF _Ref202372772 \h </w:instrText>
      </w:r>
      <w:r w:rsidR="00F201CE">
        <w:fldChar w:fldCharType="separate"/>
      </w:r>
      <w:r w:rsidR="00B50C08">
        <w:t>Рисунок </w:t>
      </w:r>
      <w:r w:rsidR="00B50C08">
        <w:rPr>
          <w:noProof/>
        </w:rPr>
        <w:t>29</w:t>
      </w:r>
      <w:r w:rsidR="00F201CE">
        <w:fldChar w:fldCharType="end"/>
      </w:r>
      <w:r w:rsidR="00F201CE">
        <w:t>)</w:t>
      </w:r>
      <w:r w:rsidRPr="002F153F">
        <w:t>;</w:t>
      </w:r>
    </w:p>
    <w:p w14:paraId="4979C5FD" w14:textId="0E3AB549" w:rsidR="00CC7EEA" w:rsidRPr="002F153F" w:rsidRDefault="00CC6613" w:rsidP="00F00E2A">
      <w:pPr>
        <w:pStyle w:val="phfigure"/>
      </w:pPr>
      <w:r>
        <w:rPr>
          <w:noProof/>
        </w:rPr>
        <w:drawing>
          <wp:inline distT="0" distB="0" distL="0" distR="0" wp14:anchorId="7D496824" wp14:editId="21C4BDFF">
            <wp:extent cx="6152515" cy="3833495"/>
            <wp:effectExtent l="19050" t="19050" r="19685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34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AD538C" w14:textId="0F7BB282" w:rsidR="00CC7EEA" w:rsidRPr="002F153F" w:rsidRDefault="00F734B3" w:rsidP="00F00E2A">
      <w:pPr>
        <w:pStyle w:val="phfiguretitle"/>
      </w:pPr>
      <w:bookmarkStart w:id="173" w:name="_Ref20237277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29</w:t>
      </w:r>
      <w:r w:rsidR="00D053CD" w:rsidRPr="002F153F">
        <w:fldChar w:fldCharType="end"/>
      </w:r>
      <w:bookmarkEnd w:id="173"/>
      <w:r>
        <w:t xml:space="preserve"> </w:t>
      </w:r>
      <w:r w:rsidR="00F00E2A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просмотра</w:t>
      </w:r>
      <w:r>
        <w:t xml:space="preserve"> </w:t>
      </w:r>
      <w:r w:rsidR="00D053CD" w:rsidRPr="002F153F">
        <w:t>отчетов</w:t>
      </w:r>
    </w:p>
    <w:p w14:paraId="176B1D7E" w14:textId="259E3341" w:rsidR="00CC7EEA" w:rsidRPr="002F153F" w:rsidRDefault="00D053CD" w:rsidP="00F00E2A">
      <w:pPr>
        <w:pStyle w:val="phlistitemized1"/>
      </w:pPr>
      <w:r w:rsidRPr="002F153F">
        <w:lastRenderedPageBreak/>
        <w:t>перейдите</w:t>
      </w:r>
      <w:r w:rsidR="00F734B3">
        <w:t xml:space="preserve"> </w:t>
      </w:r>
      <w:r w:rsidRPr="002F153F">
        <w:t>поочередно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вкладку</w:t>
      </w:r>
      <w:r w:rsidR="00F734B3">
        <w:t xml:space="preserve"> </w:t>
      </w:r>
      <w:r w:rsidRPr="002F153F">
        <w:t>каждого</w:t>
      </w:r>
      <w:r w:rsidR="00F734B3">
        <w:t xml:space="preserve"> </w:t>
      </w:r>
      <w:r w:rsidRPr="002F153F">
        <w:t>документа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</w:t>
      </w:r>
      <w:r w:rsidR="00F201CE">
        <w:t>крывшемся</w:t>
      </w:r>
      <w:r w:rsidR="00F734B3">
        <w:t xml:space="preserve"> </w:t>
      </w:r>
      <w:r w:rsidR="00F201CE">
        <w:t>окне</w:t>
      </w:r>
      <w:r w:rsidR="00F734B3">
        <w:t xml:space="preserve"> </w:t>
      </w:r>
      <w:r w:rsidR="00F201CE">
        <w:t>просмотра</w:t>
      </w:r>
      <w:r w:rsidR="00F734B3">
        <w:t xml:space="preserve"> </w:t>
      </w:r>
      <w:r w:rsidR="00F201CE">
        <w:t>отчета:</w:t>
      </w:r>
    </w:p>
    <w:p w14:paraId="4440E01B" w14:textId="05006ACA" w:rsidR="00CC7EEA" w:rsidRPr="002F153F" w:rsidRDefault="00D053CD" w:rsidP="00F00E2A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документ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07E2498C" w14:textId="66BC26E8" w:rsidR="00CC7EEA" w:rsidRPr="002F153F" w:rsidRDefault="00D053CD" w:rsidP="00F00E2A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Excel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документ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.xls;</w:t>
      </w:r>
    </w:p>
    <w:p w14:paraId="0F2C3C41" w14:textId="2AFB09A0" w:rsidR="00CC7EEA" w:rsidRPr="002F153F" w:rsidRDefault="00D053CD" w:rsidP="00F00E2A">
      <w:pPr>
        <w:pStyle w:val="phlistitemized2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необходимый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документа,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затем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документа/</w:t>
      </w:r>
      <w:r w:rsidR="00F734B3">
        <w:t xml:space="preserve"> </w:t>
      </w:r>
      <w:r w:rsidRPr="002F153F">
        <w:t>документов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выбранном</w:t>
      </w:r>
      <w:r w:rsidR="00F734B3">
        <w:t xml:space="preserve"> </w:t>
      </w:r>
      <w:r w:rsidRPr="002F153F">
        <w:t>формате;</w:t>
      </w:r>
    </w:p>
    <w:p w14:paraId="2F104C87" w14:textId="5D903E65" w:rsidR="00CC7EEA" w:rsidRPr="002F153F" w:rsidRDefault="00D053CD" w:rsidP="00F00E2A">
      <w:pPr>
        <w:pStyle w:val="phlistitemized2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электронный</w:t>
      </w:r>
      <w:r w:rsidR="00F734B3">
        <w:t xml:space="preserve"> </w:t>
      </w:r>
      <w:r w:rsidRPr="002F153F">
        <w:t>сертификат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копку</w:t>
      </w:r>
      <w:r w:rsidR="00F734B3">
        <w:t xml:space="preserve"> </w:t>
      </w:r>
      <w:r w:rsidR="00B21D8E" w:rsidRPr="002F153F">
        <w:t>«</w:t>
      </w:r>
      <w:r w:rsidRPr="002F153F">
        <w:t>Подписать</w:t>
      </w:r>
      <w:r w:rsidR="00B21D8E" w:rsidRPr="002F153F">
        <w:t>»</w:t>
      </w:r>
      <w:r w:rsidRPr="002F153F">
        <w:t>.</w:t>
      </w:r>
    </w:p>
    <w:p w14:paraId="1F549263" w14:textId="70EBCE37" w:rsidR="00CC7EEA" w:rsidRPr="002F153F" w:rsidRDefault="00D053CD" w:rsidP="00F00E2A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бумажной</w:t>
      </w:r>
      <w:r w:rsidR="00F734B3">
        <w:t xml:space="preserve"> </w:t>
      </w:r>
      <w:r w:rsidRPr="002F153F">
        <w:t>копии</w:t>
      </w:r>
      <w:r w:rsidR="00F734B3">
        <w:t xml:space="preserve"> </w:t>
      </w:r>
      <w:r w:rsidRPr="002F153F">
        <w:t>документа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Печатать</w:t>
      </w:r>
      <w:r w:rsidR="00F734B3">
        <w:t xml:space="preserve"> </w:t>
      </w:r>
      <w:r w:rsidRPr="002F153F">
        <w:t>все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бумажных</w:t>
      </w:r>
      <w:r w:rsidR="00F734B3">
        <w:t xml:space="preserve"> </w:t>
      </w:r>
      <w:r w:rsidRPr="002F153F">
        <w:t>копий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выбранных</w:t>
      </w:r>
      <w:r w:rsidR="00F734B3">
        <w:t xml:space="preserve"> </w:t>
      </w:r>
      <w:r w:rsidRPr="002F153F">
        <w:t>документов.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выведет</w:t>
      </w:r>
      <w:r w:rsidR="000607F3">
        <w:t>ся</w:t>
      </w:r>
      <w:r w:rsidR="00F734B3">
        <w:t xml:space="preserve"> </w:t>
      </w:r>
      <w:r w:rsidRPr="002F153F">
        <w:t>документ/документы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печать.</w:t>
      </w:r>
    </w:p>
    <w:p w14:paraId="0A80B46A" w14:textId="612CC99D" w:rsidR="00CC7EEA" w:rsidRPr="002F153F" w:rsidRDefault="00D053CD">
      <w:pPr>
        <w:pStyle w:val="3"/>
      </w:pPr>
      <w:bookmarkStart w:id="174" w:name="scroll-bookmark-36"/>
      <w:bookmarkStart w:id="175" w:name="_Toc202338582"/>
      <w:bookmarkStart w:id="176" w:name="_Toc202520642"/>
      <w:bookmarkStart w:id="177" w:name="_Toc202520743"/>
      <w:bookmarkStart w:id="178" w:name="_Toc202521153"/>
      <w:bookmarkStart w:id="179" w:name="_Toc205288666"/>
      <w:r w:rsidRPr="002F153F">
        <w:t>Прием</w:t>
      </w:r>
      <w:r w:rsidR="00F734B3">
        <w:t xml:space="preserve"> </w:t>
      </w:r>
      <w:r w:rsidRPr="002F153F">
        <w:t>у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без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направлением</w:t>
      </w:r>
      <w:bookmarkEnd w:id="174"/>
      <w:bookmarkEnd w:id="175"/>
      <w:bookmarkEnd w:id="176"/>
      <w:bookmarkEnd w:id="177"/>
      <w:bookmarkEnd w:id="178"/>
      <w:bookmarkEnd w:id="179"/>
    </w:p>
    <w:p w14:paraId="0695EED3" w14:textId="144A2F27" w:rsidR="00CC7EEA" w:rsidRPr="002F153F" w:rsidRDefault="00D053CD" w:rsidP="004B4A69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срочной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без</w:t>
      </w:r>
      <w:r w:rsidR="00F734B3">
        <w:t xml:space="preserve"> </w:t>
      </w:r>
      <w:r w:rsidRPr="002F153F">
        <w:t>предварительной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40F7BD7D" w14:textId="05E1BB4F" w:rsidR="00CC7EEA" w:rsidRPr="002F153F" w:rsidRDefault="00D053CD" w:rsidP="00F00E2A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Рабочие</w:t>
      </w:r>
      <w:r w:rsidR="00F734B3">
        <w:t xml:space="preserve"> </w:t>
      </w:r>
      <w:r w:rsidRPr="002F153F">
        <w:t>места</w:t>
      </w:r>
      <w:r w:rsidR="0042327C" w:rsidRPr="002F153F">
        <w:t>/</w:t>
      </w:r>
      <w:r w:rsidR="00F734B3">
        <w:t xml:space="preserve"> </w:t>
      </w:r>
      <w:r w:rsidRPr="002F153F">
        <w:t>Дневник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Дневник</w:t>
      </w:r>
      <w:r w:rsidR="00B21D8E" w:rsidRPr="002F153F">
        <w:t>»</w:t>
      </w:r>
      <w:r w:rsidR="00F734B3">
        <w:t xml:space="preserve"> </w:t>
      </w:r>
      <w:r w:rsidR="00F201CE">
        <w:t>(</w:t>
      </w:r>
      <w:r w:rsidR="00F201CE">
        <w:fldChar w:fldCharType="begin"/>
      </w:r>
      <w:r w:rsidR="00F201CE">
        <w:instrText xml:space="preserve"> REF _Ref202372825 \h </w:instrText>
      </w:r>
      <w:r w:rsidR="00F201CE">
        <w:fldChar w:fldCharType="separate"/>
      </w:r>
      <w:r w:rsidR="00B50C08">
        <w:t>Рисунок </w:t>
      </w:r>
      <w:r w:rsidR="00B50C08">
        <w:rPr>
          <w:noProof/>
        </w:rPr>
        <w:t>30</w:t>
      </w:r>
      <w:r w:rsidR="00F201CE">
        <w:fldChar w:fldCharType="end"/>
      </w:r>
      <w:r w:rsidR="00F201CE">
        <w:t>)</w:t>
      </w:r>
      <w:r w:rsidRPr="002F153F">
        <w:t>;</w:t>
      </w:r>
    </w:p>
    <w:p w14:paraId="7B2D3E05" w14:textId="19733E8F" w:rsidR="00CC7EEA" w:rsidRPr="002F153F" w:rsidRDefault="00CC6613" w:rsidP="00F00E2A">
      <w:pPr>
        <w:pStyle w:val="phfigure"/>
      </w:pPr>
      <w:r>
        <w:rPr>
          <w:noProof/>
        </w:rPr>
        <w:lastRenderedPageBreak/>
        <w:drawing>
          <wp:inline distT="0" distB="0" distL="0" distR="0" wp14:anchorId="7533AA6B" wp14:editId="5F558946">
            <wp:extent cx="6152515" cy="4400550"/>
            <wp:effectExtent l="19050" t="19050" r="1968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00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B14F50" w14:textId="1CCB1595" w:rsidR="00CC7EEA" w:rsidRPr="002F153F" w:rsidRDefault="00F734B3" w:rsidP="00F00E2A">
      <w:pPr>
        <w:pStyle w:val="phfiguretitle"/>
      </w:pPr>
      <w:bookmarkStart w:id="180" w:name="_Ref20237282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30</w:t>
      </w:r>
      <w:r w:rsidR="00D053CD" w:rsidRPr="002F153F">
        <w:fldChar w:fldCharType="end"/>
      </w:r>
      <w:bookmarkEnd w:id="180"/>
      <w:r>
        <w:t xml:space="preserve"> </w:t>
      </w:r>
      <w:r w:rsidR="00F00E2A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CC6613" w:rsidRPr="002F153F">
        <w:t>«Дневник»</w:t>
      </w:r>
    </w:p>
    <w:p w14:paraId="5A3C6F87" w14:textId="53DC0830" w:rsidR="00CC7EEA" w:rsidRPr="002F153F" w:rsidRDefault="00D053CD" w:rsidP="00F00E2A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описанное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F201CE">
        <w:t>п.</w:t>
      </w:r>
      <w:r w:rsidR="001B4C48">
        <w:t> </w:t>
      </w:r>
      <w:r w:rsidR="00F201CE">
        <w:fldChar w:fldCharType="begin"/>
      </w:r>
      <w:r w:rsidR="00F201CE">
        <w:instrText xml:space="preserve"> REF scroll-bookmark-19 \n \h </w:instrText>
      </w:r>
      <w:r w:rsidR="00F201CE">
        <w:fldChar w:fldCharType="separate"/>
      </w:r>
      <w:r w:rsidR="00B50C08">
        <w:t>5.3</w:t>
      </w:r>
      <w:r w:rsidR="00F201CE">
        <w:fldChar w:fldCharType="end"/>
      </w:r>
      <w:r w:rsidRPr="002F153F">
        <w:t>;</w:t>
      </w:r>
    </w:p>
    <w:p w14:paraId="5B8F621C" w14:textId="2B97C8E2" w:rsidR="00CC7EEA" w:rsidRPr="002F153F" w:rsidRDefault="00D053CD" w:rsidP="00F00E2A">
      <w:pPr>
        <w:pStyle w:val="phlistitemized1"/>
      </w:pPr>
      <w:r w:rsidRPr="002F153F">
        <w:t>запишите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F201CE">
        <w:t>п.</w:t>
      </w:r>
      <w:r w:rsidR="001B4C48">
        <w:t> </w:t>
      </w:r>
      <w:r w:rsidR="00F201CE">
        <w:fldChar w:fldCharType="begin"/>
      </w:r>
      <w:r w:rsidR="00F201CE">
        <w:instrText xml:space="preserve"> REF scroll-bookmark-19 \n \h </w:instrText>
      </w:r>
      <w:r w:rsidR="00F201CE">
        <w:fldChar w:fldCharType="separate"/>
      </w:r>
      <w:r w:rsidR="00B50C08">
        <w:t>5.3</w:t>
      </w:r>
      <w:r w:rsidR="00F201CE">
        <w:fldChar w:fldCharType="end"/>
      </w:r>
      <w:r w:rsidRPr="002F153F">
        <w:t>.</w:t>
      </w:r>
    </w:p>
    <w:p w14:paraId="26B3C4BC" w14:textId="3F9C4426" w:rsidR="00CC7EEA" w:rsidRPr="002F153F" w:rsidRDefault="00D053CD">
      <w:pPr>
        <w:pStyle w:val="3"/>
      </w:pPr>
      <w:bookmarkStart w:id="181" w:name="scroll-bookmark-28"/>
      <w:bookmarkStart w:id="182" w:name="_Toc202338583"/>
      <w:bookmarkStart w:id="183" w:name="_Toc202520643"/>
      <w:bookmarkStart w:id="184" w:name="_Toc202520744"/>
      <w:bookmarkStart w:id="185" w:name="_Toc202521154"/>
      <w:bookmarkStart w:id="186" w:name="_Toc205288667"/>
      <w:r w:rsidRPr="002F153F">
        <w:t>Добавление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Направления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пациенту</w:t>
      </w:r>
      <w:r w:rsidR="00B21D8E" w:rsidRPr="002F153F">
        <w:t>»</w:t>
      </w:r>
      <w:bookmarkEnd w:id="181"/>
      <w:bookmarkEnd w:id="182"/>
      <w:bookmarkEnd w:id="183"/>
      <w:bookmarkEnd w:id="184"/>
      <w:bookmarkEnd w:id="185"/>
      <w:bookmarkEnd w:id="186"/>
    </w:p>
    <w:p w14:paraId="598F1DBD" w14:textId="1FE5724D" w:rsidR="00CC7EEA" w:rsidRPr="002F153F" w:rsidRDefault="00D053CD" w:rsidP="004B4A69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добавления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Направления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пациенту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которое</w:t>
      </w:r>
      <w:r w:rsidR="00F734B3">
        <w:t xml:space="preserve"> </w:t>
      </w:r>
      <w:r w:rsidRPr="002F153F">
        <w:t>открывается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заполнении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="00B21D8E" w:rsidRPr="002F153F">
        <w:t>«</w:t>
      </w:r>
      <w:r w:rsidRPr="002F153F">
        <w:t>Направление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6274B366" w14:textId="04777209" w:rsidR="00CC7EEA" w:rsidRPr="002F153F" w:rsidRDefault="00D053CD" w:rsidP="00F00E2A">
      <w:pPr>
        <w:pStyle w:val="phlistitemized1"/>
      </w:pP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заполните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Направление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Направления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пациенту</w:t>
      </w:r>
      <w:r w:rsidR="00B21D8E" w:rsidRPr="002F153F">
        <w:t>»</w:t>
      </w:r>
      <w:r w:rsidR="00F734B3">
        <w:t xml:space="preserve"> </w:t>
      </w:r>
      <w:r w:rsidR="00D35A0D" w:rsidRPr="006913E8">
        <w:t>(</w:t>
      </w:r>
      <w:r w:rsidR="006913E8">
        <w:fldChar w:fldCharType="begin"/>
      </w:r>
      <w:r w:rsidR="006913E8">
        <w:instrText xml:space="preserve"> REF _Ref202373395 \h </w:instrText>
      </w:r>
      <w:r w:rsidR="006913E8">
        <w:fldChar w:fldCharType="separate"/>
      </w:r>
      <w:r w:rsidR="00B50C08">
        <w:t>Рисунок </w:t>
      </w:r>
      <w:r w:rsidR="00B50C08">
        <w:rPr>
          <w:noProof/>
        </w:rPr>
        <w:t>31</w:t>
      </w:r>
      <w:r w:rsidR="006913E8">
        <w:fldChar w:fldCharType="end"/>
      </w:r>
      <w:r w:rsidR="00D35A0D" w:rsidRPr="006913E8">
        <w:t>)</w:t>
      </w:r>
      <w:r w:rsidRPr="002F153F">
        <w:t>;</w:t>
      </w:r>
    </w:p>
    <w:p w14:paraId="321344CB" w14:textId="77777777" w:rsidR="00CC7EEA" w:rsidRPr="002F153F" w:rsidRDefault="00D053CD" w:rsidP="00F00E2A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274F6D29" wp14:editId="74790BF0">
            <wp:extent cx="6295390" cy="1678214"/>
            <wp:effectExtent l="19050" t="19050" r="10160" b="17780"/>
            <wp:docPr id="100071" name="Рисунок 100071" descr="Окно с перечнем направ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74940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782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42F970" w14:textId="4CA619C3" w:rsidR="00CC7EEA" w:rsidRPr="002F153F" w:rsidRDefault="00F734B3" w:rsidP="00F00E2A">
      <w:pPr>
        <w:pStyle w:val="phfiguretitle"/>
      </w:pPr>
      <w:bookmarkStart w:id="187" w:name="_Ref20237339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31</w:t>
      </w:r>
      <w:r w:rsidR="00D053CD" w:rsidRPr="002F153F">
        <w:fldChar w:fldCharType="end"/>
      </w:r>
      <w:bookmarkEnd w:id="187"/>
      <w:r>
        <w:t xml:space="preserve"> </w:t>
      </w:r>
      <w:r w:rsidR="00F00E2A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CC6613" w:rsidRPr="002F153F">
        <w:t>«Направления</w:t>
      </w:r>
      <w:r w:rsidR="00CC6613">
        <w:t xml:space="preserve"> </w:t>
      </w:r>
      <w:r w:rsidR="00CC6613" w:rsidRPr="002F153F">
        <w:t>по</w:t>
      </w:r>
      <w:r w:rsidR="00CC6613">
        <w:t xml:space="preserve"> </w:t>
      </w:r>
      <w:r w:rsidR="00CC6613" w:rsidRPr="002F153F">
        <w:t>пациенту»</w:t>
      </w:r>
    </w:p>
    <w:p w14:paraId="2C68016D" w14:textId="0720513E" w:rsidR="00CC7EEA" w:rsidRPr="002F153F" w:rsidRDefault="00D053CD" w:rsidP="00F00E2A">
      <w:pPr>
        <w:pStyle w:val="phlistitemized1"/>
      </w:pP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Добавить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Активные</w:t>
      </w:r>
      <w:r w:rsidR="00F734B3">
        <w:t xml:space="preserve"> </w:t>
      </w:r>
      <w:r w:rsidRPr="002F153F">
        <w:t>направления:</w:t>
      </w:r>
      <w:r w:rsidR="00F734B3">
        <w:t xml:space="preserve"> </w:t>
      </w:r>
      <w:r w:rsidRPr="002F153F">
        <w:t>Добавление</w:t>
      </w:r>
      <w:r w:rsidR="00B21D8E" w:rsidRPr="002F153F">
        <w:t>»</w:t>
      </w:r>
      <w:r w:rsidR="00F734B3">
        <w:t xml:space="preserve"> </w:t>
      </w:r>
      <w:r w:rsidR="006913E8" w:rsidRPr="006913E8">
        <w:t>(</w:t>
      </w:r>
      <w:r w:rsidR="006913E8">
        <w:fldChar w:fldCharType="begin"/>
      </w:r>
      <w:r w:rsidR="006913E8">
        <w:instrText xml:space="preserve"> REF _Ref202373421 \h </w:instrText>
      </w:r>
      <w:r w:rsidR="006913E8">
        <w:fldChar w:fldCharType="separate"/>
      </w:r>
      <w:r w:rsidR="00B50C08">
        <w:t>Рисунок </w:t>
      </w:r>
      <w:r w:rsidR="00B50C08">
        <w:rPr>
          <w:noProof/>
        </w:rPr>
        <w:t>32</w:t>
      </w:r>
      <w:r w:rsidR="006913E8">
        <w:fldChar w:fldCharType="end"/>
      </w:r>
      <w:r w:rsidR="006913E8" w:rsidRPr="006913E8">
        <w:t>)</w:t>
      </w:r>
      <w:r w:rsidRPr="002F153F">
        <w:t>;</w:t>
      </w:r>
    </w:p>
    <w:p w14:paraId="2D0B6DDE" w14:textId="77777777" w:rsidR="00CC7EEA" w:rsidRPr="002F153F" w:rsidRDefault="00D053CD" w:rsidP="00F00E2A">
      <w:pPr>
        <w:pStyle w:val="phfigure"/>
      </w:pPr>
      <w:r w:rsidRPr="002F153F">
        <w:rPr>
          <w:noProof/>
        </w:rPr>
        <w:drawing>
          <wp:inline distT="0" distB="0" distL="0" distR="0" wp14:anchorId="14377464" wp14:editId="5B77714A">
            <wp:extent cx="3590925" cy="1876425"/>
            <wp:effectExtent l="19050" t="19050" r="28575" b="28575"/>
            <wp:docPr id="100072" name="Рисунок 100072" descr="Окно добавления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40040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876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82AB20" w14:textId="3CA0A0F7" w:rsidR="00CC7EEA" w:rsidRPr="002F153F" w:rsidRDefault="00F734B3" w:rsidP="00F00E2A">
      <w:pPr>
        <w:pStyle w:val="phfiguretitle"/>
      </w:pPr>
      <w:bookmarkStart w:id="188" w:name="_Ref20237342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32</w:t>
      </w:r>
      <w:r w:rsidR="00D053CD" w:rsidRPr="002F153F">
        <w:fldChar w:fldCharType="end"/>
      </w:r>
      <w:bookmarkEnd w:id="188"/>
      <w:r>
        <w:t xml:space="preserve"> </w:t>
      </w:r>
      <w:r w:rsidR="00F00E2A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CC6613" w:rsidRPr="002F153F">
        <w:t>«Активные</w:t>
      </w:r>
      <w:r w:rsidR="00CC6613">
        <w:t xml:space="preserve"> </w:t>
      </w:r>
      <w:r w:rsidR="00CC6613" w:rsidRPr="002F153F">
        <w:t>направления:</w:t>
      </w:r>
      <w:r w:rsidR="00CC6613">
        <w:t xml:space="preserve"> </w:t>
      </w:r>
      <w:r w:rsidR="00CC6613" w:rsidRPr="002F153F">
        <w:t>Добавление»</w:t>
      </w:r>
    </w:p>
    <w:p w14:paraId="71EBBD6B" w14:textId="01C5CB51" w:rsidR="00CC7EEA" w:rsidRPr="002F153F" w:rsidRDefault="00D053CD" w:rsidP="00F00E2A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6913E8" w:rsidRPr="006913E8">
        <w:t>(</w:t>
      </w:r>
      <w:r w:rsidR="006913E8">
        <w:fldChar w:fldCharType="begin"/>
      </w:r>
      <w:r w:rsidR="006913E8">
        <w:instrText xml:space="preserve"> REF _Ref202373444 \h </w:instrText>
      </w:r>
      <w:r w:rsidR="006913E8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9</w:t>
      </w:r>
      <w:r w:rsidR="006913E8">
        <w:fldChar w:fldCharType="end"/>
      </w:r>
      <w:r w:rsidR="006913E8" w:rsidRPr="006913E8">
        <w:t>)</w:t>
      </w:r>
      <w:r w:rsidRPr="002F153F">
        <w:t>;</w:t>
      </w:r>
    </w:p>
    <w:p w14:paraId="7BCEA70E" w14:textId="02C2D4FE" w:rsidR="00CC7EEA" w:rsidRPr="002F153F" w:rsidRDefault="00F734B3" w:rsidP="00F00E2A">
      <w:pPr>
        <w:pStyle w:val="phtabletitle"/>
      </w:pPr>
      <w:bookmarkStart w:id="189" w:name="_Ref202373444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9</w:t>
      </w:r>
      <w:r w:rsidR="00D053CD" w:rsidRPr="002F153F">
        <w:rPr>
          <w:spacing w:val="20"/>
        </w:rPr>
        <w:fldChar w:fldCharType="end"/>
      </w:r>
      <w:bookmarkEnd w:id="189"/>
      <w:r>
        <w:rPr>
          <w:spacing w:val="20"/>
        </w:rPr>
        <w:t xml:space="preserve"> </w:t>
      </w:r>
      <w:r w:rsidR="00F00E2A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окне</w:t>
      </w:r>
      <w:r>
        <w:t xml:space="preserve"> </w:t>
      </w:r>
      <w:r w:rsidR="00D053CD" w:rsidRPr="002F153F">
        <w:t>добавления</w:t>
      </w:r>
      <w:r>
        <w:t xml:space="preserve"> </w:t>
      </w:r>
      <w:r w:rsidR="00D053CD" w:rsidRPr="002F153F">
        <w:t>направления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20"/>
        <w:gridCol w:w="1903"/>
        <w:gridCol w:w="6465"/>
      </w:tblGrid>
      <w:tr w:rsidR="00CC7EEA" w:rsidRPr="002F153F" w14:paraId="118413DC" w14:textId="77777777" w:rsidTr="00F54F59">
        <w:trPr>
          <w:tblHeader/>
        </w:trPr>
        <w:tc>
          <w:tcPr>
            <w:tcW w:w="893" w:type="pct"/>
          </w:tcPr>
          <w:p w14:paraId="41EBC796" w14:textId="49E107C5" w:rsidR="00CC7EEA" w:rsidRPr="002F153F" w:rsidRDefault="00D053CD" w:rsidP="00F54F59">
            <w:pPr>
              <w:pStyle w:val="phtablecolcaption"/>
            </w:pPr>
            <w:bookmarkStart w:id="190" w:name="scroll-bookmark-37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190"/>
          </w:p>
        </w:tc>
        <w:tc>
          <w:tcPr>
            <w:tcW w:w="934" w:type="pct"/>
          </w:tcPr>
          <w:p w14:paraId="0D5496F1" w14:textId="77777777" w:rsidR="00CC7EEA" w:rsidRPr="002F153F" w:rsidRDefault="00D053CD" w:rsidP="00F54F59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173" w:type="pct"/>
          </w:tcPr>
          <w:p w14:paraId="012F600A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F54F59" w:rsidRPr="002F153F" w14:paraId="39F2EA1E" w14:textId="77777777" w:rsidTr="00F54F59">
        <w:tc>
          <w:tcPr>
            <w:tcW w:w="893" w:type="pct"/>
          </w:tcPr>
          <w:p w14:paraId="12FAA98E" w14:textId="77777777" w:rsidR="00F54F59" w:rsidRPr="002F153F" w:rsidRDefault="00F54F59" w:rsidP="00F00E2A">
            <w:pPr>
              <w:pStyle w:val="phtablecellleft"/>
            </w:pPr>
            <w:r w:rsidRPr="002F153F">
              <w:t>Договор</w:t>
            </w:r>
          </w:p>
        </w:tc>
        <w:tc>
          <w:tcPr>
            <w:tcW w:w="934" w:type="pct"/>
          </w:tcPr>
          <w:p w14:paraId="35476844" w14:textId="7E96BF84" w:rsidR="00F54F59" w:rsidRPr="002F153F" w:rsidRDefault="00F54F59" w:rsidP="00F00E2A">
            <w:pPr>
              <w:pStyle w:val="phtablecellcenter"/>
            </w:pPr>
            <w:r w:rsidRPr="00617E98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173" w:type="pct"/>
          </w:tcPr>
          <w:p w14:paraId="0F77D954" w14:textId="6744A432" w:rsidR="00F54F59" w:rsidRPr="002F153F" w:rsidRDefault="00F54F59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договор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Pr="002F153F">
              <w:t>«Действующие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типом:</w:t>
            </w:r>
            <w:r w:rsidR="00F734B3">
              <w:t xml:space="preserve"> </w:t>
            </w:r>
            <w:r w:rsidRPr="002F153F">
              <w:t>[тип</w:t>
            </w:r>
            <w:r w:rsidR="00F734B3">
              <w:t xml:space="preserve"> </w:t>
            </w:r>
            <w:r w:rsidRPr="002F153F">
              <w:t>договора]»,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B03A749" wp14:editId="1C7D3B69">
                  <wp:extent cx="209550" cy="209550"/>
                  <wp:effectExtent l="19050" t="19050" r="19050" b="19050"/>
                  <wp:docPr id="100073" name="Рисунок 100073" descr="_scroll_external/attachments/image2023-7-5_13-10-10-292791b9e7853f16a5ded43a152488a0c2bd7e2ac3f7cfb5192d6c6ca783e8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35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договором.</w:t>
            </w:r>
          </w:p>
          <w:p w14:paraId="03D91478" w14:textId="3BE7208D" w:rsidR="00F54F59" w:rsidRPr="002F153F" w:rsidRDefault="00F54F59" w:rsidP="00F00E2A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только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видах</w:t>
            </w:r>
            <w:r w:rsidR="00F734B3">
              <w:t xml:space="preserve"> </w:t>
            </w:r>
            <w:r w:rsidRPr="002F153F">
              <w:t>оплаты,</w:t>
            </w:r>
            <w:r w:rsidR="00F734B3">
              <w:t xml:space="preserve"> </w:t>
            </w:r>
            <w:r w:rsidRPr="002F153F">
              <w:t>связанных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типом</w:t>
            </w:r>
            <w:r w:rsidR="00F734B3">
              <w:t xml:space="preserve"> </w:t>
            </w:r>
            <w:r w:rsidRPr="002F153F">
              <w:t>договоров</w:t>
            </w:r>
            <w:r w:rsidR="00F734B3">
              <w:t xml:space="preserve"> </w:t>
            </w:r>
            <w:r w:rsidRPr="002F153F">
              <w:t>«Договоры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Юридическими</w:t>
            </w:r>
            <w:r w:rsidR="00F734B3">
              <w:t xml:space="preserve"> </w:t>
            </w:r>
            <w:r w:rsidRPr="002F153F">
              <w:t>лицами»</w:t>
            </w:r>
          </w:p>
        </w:tc>
      </w:tr>
      <w:tr w:rsidR="00F54F59" w:rsidRPr="002F153F" w14:paraId="2BF10153" w14:textId="77777777" w:rsidTr="00F54F59">
        <w:tc>
          <w:tcPr>
            <w:tcW w:w="893" w:type="pct"/>
          </w:tcPr>
          <w:p w14:paraId="370C4AAB" w14:textId="77777777" w:rsidR="00F54F59" w:rsidRPr="002F153F" w:rsidRDefault="00F54F59" w:rsidP="00F00E2A">
            <w:pPr>
              <w:pStyle w:val="phtablecellleft"/>
            </w:pPr>
            <w:r w:rsidRPr="002F153F">
              <w:t>Полис</w:t>
            </w:r>
          </w:p>
        </w:tc>
        <w:tc>
          <w:tcPr>
            <w:tcW w:w="934" w:type="pct"/>
          </w:tcPr>
          <w:p w14:paraId="6D99421B" w14:textId="01333014" w:rsidR="00F54F59" w:rsidRPr="002F153F" w:rsidRDefault="00F54F59" w:rsidP="00F00E2A">
            <w:pPr>
              <w:pStyle w:val="phtablecellcenter"/>
            </w:pPr>
            <w:r w:rsidRPr="00617E98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173" w:type="pct"/>
          </w:tcPr>
          <w:p w14:paraId="2B8A0AA8" w14:textId="5FCDBBE0" w:rsidR="00F54F59" w:rsidRPr="002F153F" w:rsidRDefault="00F54F59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полис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списка.</w:t>
            </w:r>
          </w:p>
          <w:p w14:paraId="69C7AAD1" w14:textId="770AB99D" w:rsidR="00F54F59" w:rsidRPr="002F153F" w:rsidRDefault="00F54F59" w:rsidP="006A4D7B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только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видах</w:t>
            </w:r>
            <w:r w:rsidR="00F734B3">
              <w:t xml:space="preserve"> </w:t>
            </w:r>
            <w:r w:rsidRPr="002F153F">
              <w:t>оплаты,</w:t>
            </w:r>
            <w:r w:rsidR="00F734B3">
              <w:t xml:space="preserve"> </w:t>
            </w:r>
            <w:r w:rsidRPr="002F153F">
              <w:t>связанных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типом</w:t>
            </w:r>
            <w:r w:rsidR="00F734B3">
              <w:t xml:space="preserve"> </w:t>
            </w:r>
            <w:r w:rsidRPr="002F153F">
              <w:t>договоров</w:t>
            </w:r>
            <w:r w:rsidR="00F734B3">
              <w:t xml:space="preserve"> </w:t>
            </w:r>
            <w:r w:rsidRPr="002F153F">
              <w:t>«Договоры</w:t>
            </w:r>
            <w:r w:rsidR="00F734B3">
              <w:t xml:space="preserve"> </w:t>
            </w:r>
            <w:r w:rsidRPr="002F153F">
              <w:t>ДМС»</w:t>
            </w:r>
          </w:p>
        </w:tc>
      </w:tr>
      <w:tr w:rsidR="00CC7EEA" w:rsidRPr="002F153F" w14:paraId="2C2BDB06" w14:textId="77777777" w:rsidTr="00F54F59">
        <w:tc>
          <w:tcPr>
            <w:tcW w:w="893" w:type="pct"/>
          </w:tcPr>
          <w:p w14:paraId="57CC881F" w14:textId="77777777" w:rsidR="00CC7EEA" w:rsidRPr="002F153F" w:rsidRDefault="00D053CD" w:rsidP="00F00E2A">
            <w:pPr>
              <w:pStyle w:val="phtablecellleft"/>
            </w:pPr>
            <w:r w:rsidRPr="002F153F">
              <w:t>Номер</w:t>
            </w:r>
          </w:p>
        </w:tc>
        <w:tc>
          <w:tcPr>
            <w:tcW w:w="934" w:type="pct"/>
          </w:tcPr>
          <w:p w14:paraId="5C8EE53A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173" w:type="pct"/>
          </w:tcPr>
          <w:p w14:paraId="70FCC559" w14:textId="11E6B9E8" w:rsidR="00CC7EEA" w:rsidRPr="002F153F" w:rsidRDefault="00D053CD" w:rsidP="00F00E2A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направления,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он</w:t>
            </w:r>
            <w:r w:rsidR="00F734B3">
              <w:t xml:space="preserve"> </w:t>
            </w:r>
            <w:r w:rsidRPr="002F153F">
              <w:t>присутствует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бланке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  <w:tr w:rsidR="00CC7EEA" w:rsidRPr="002F153F" w14:paraId="1507F5ED" w14:textId="77777777" w:rsidTr="00F54F59">
        <w:tc>
          <w:tcPr>
            <w:tcW w:w="893" w:type="pct"/>
          </w:tcPr>
          <w:p w14:paraId="297E3A0A" w14:textId="728C431F" w:rsidR="00CC7EEA" w:rsidRPr="002F153F" w:rsidRDefault="00D053CD" w:rsidP="00F00E2A">
            <w:pPr>
              <w:pStyle w:val="phtablecellleft"/>
            </w:pPr>
            <w:r w:rsidRPr="002F153F">
              <w:t>Лимит</w:t>
            </w:r>
            <w:r w:rsidR="00F734B3">
              <w:t xml:space="preserve"> </w:t>
            </w:r>
            <w:r w:rsidRPr="002F153F">
              <w:t>ответственности</w:t>
            </w:r>
          </w:p>
        </w:tc>
        <w:tc>
          <w:tcPr>
            <w:tcW w:w="934" w:type="pct"/>
          </w:tcPr>
          <w:p w14:paraId="6A8568B2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173" w:type="pct"/>
          </w:tcPr>
          <w:p w14:paraId="1B0E776B" w14:textId="0D6E1D5F" w:rsidR="00CC7EEA" w:rsidRPr="002F153F" w:rsidRDefault="00D053CD" w:rsidP="00F00E2A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сумму,</w:t>
            </w:r>
            <w:r w:rsidR="00F734B3">
              <w:t xml:space="preserve"> </w:t>
            </w:r>
            <w:r w:rsidRPr="002F153F">
              <w:t>выделяемую</w:t>
            </w:r>
            <w:r w:rsidR="00F734B3">
              <w:t xml:space="preserve"> </w:t>
            </w:r>
            <w:r w:rsidRPr="002F153F">
              <w:t>пациенту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оплаты</w:t>
            </w:r>
            <w:r w:rsidR="00F734B3">
              <w:t xml:space="preserve"> </w:t>
            </w:r>
            <w:r w:rsidRPr="002F153F">
              <w:t>оказанных</w:t>
            </w:r>
            <w:r w:rsidR="00F734B3">
              <w:t xml:space="preserve"> </w:t>
            </w:r>
            <w:r w:rsidRPr="002F153F">
              <w:t>медицинских</w:t>
            </w:r>
            <w:r w:rsidR="00F734B3">
              <w:t xml:space="preserve"> </w:t>
            </w:r>
            <w:r w:rsidRPr="002F153F">
              <w:t>услуг</w:t>
            </w:r>
          </w:p>
        </w:tc>
      </w:tr>
      <w:tr w:rsidR="00CC7EEA" w:rsidRPr="002F153F" w14:paraId="720FD116" w14:textId="77777777" w:rsidTr="00F54F59">
        <w:tc>
          <w:tcPr>
            <w:tcW w:w="893" w:type="pct"/>
          </w:tcPr>
          <w:p w14:paraId="6D724575" w14:textId="6FF3F551" w:rsidR="00CC7EEA" w:rsidRPr="002F153F" w:rsidRDefault="00D053CD" w:rsidP="00F00E2A">
            <w:pPr>
              <w:pStyle w:val="phtablecellleft"/>
            </w:pPr>
            <w:r w:rsidRPr="002F153F">
              <w:lastRenderedPageBreak/>
              <w:t>Направление</w:t>
            </w:r>
            <w:r w:rsidR="00F734B3">
              <w:t xml:space="preserve"> </w:t>
            </w:r>
            <w:r w:rsidRPr="002F153F">
              <w:t>активно</w:t>
            </w:r>
          </w:p>
        </w:tc>
        <w:tc>
          <w:tcPr>
            <w:tcW w:w="934" w:type="pct"/>
          </w:tcPr>
          <w:p w14:paraId="53DF9AD4" w14:textId="4D37C3BC" w:rsidR="00CC7EEA" w:rsidRPr="002F153F" w:rsidRDefault="00F54F59" w:rsidP="00F00E2A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173" w:type="pct"/>
          </w:tcPr>
          <w:p w14:paraId="4443A4A3" w14:textId="6E542AA3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вариант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Да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чтобы</w:t>
            </w:r>
            <w:r w:rsidR="00F734B3">
              <w:t xml:space="preserve"> </w:t>
            </w:r>
            <w:r w:rsidRPr="002F153F">
              <w:t>можно</w:t>
            </w:r>
            <w:r w:rsidR="00F734B3">
              <w:t xml:space="preserve"> </w:t>
            </w:r>
            <w:r w:rsidRPr="002F153F">
              <w:t>было</w:t>
            </w:r>
            <w:r w:rsidR="00F734B3">
              <w:t xml:space="preserve"> </w:t>
            </w:r>
            <w:r w:rsidRPr="002F153F">
              <w:t>сделать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регистратуру</w:t>
            </w:r>
          </w:p>
        </w:tc>
      </w:tr>
      <w:tr w:rsidR="00CC7EEA" w:rsidRPr="002F153F" w14:paraId="55DF4CF1" w14:textId="77777777" w:rsidTr="00F54F59">
        <w:tc>
          <w:tcPr>
            <w:tcW w:w="893" w:type="pct"/>
          </w:tcPr>
          <w:p w14:paraId="63D52AF5" w14:textId="0E526F51" w:rsidR="00CC7EEA" w:rsidRPr="002F153F" w:rsidRDefault="00D053CD" w:rsidP="00F00E2A">
            <w:pPr>
              <w:pStyle w:val="phtablecellleft"/>
            </w:pPr>
            <w:r w:rsidRPr="002F153F">
              <w:t>Действует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...</w:t>
            </w:r>
            <w:r w:rsidR="00F734B3">
              <w:t xml:space="preserve"> </w:t>
            </w:r>
            <w:r w:rsidRPr="002F153F">
              <w:t>по</w:t>
            </w:r>
          </w:p>
        </w:tc>
        <w:tc>
          <w:tcPr>
            <w:tcW w:w="934" w:type="pct"/>
          </w:tcPr>
          <w:p w14:paraId="03DDDD7D" w14:textId="590264D5" w:rsidR="00CC7EEA" w:rsidRPr="002F153F" w:rsidRDefault="00F54F59" w:rsidP="00F00E2A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173" w:type="pct"/>
          </w:tcPr>
          <w:p w14:paraId="7186A7C6" w14:textId="16173C95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период</w:t>
            </w:r>
            <w:r w:rsidR="00F734B3">
              <w:t xml:space="preserve"> </w:t>
            </w:r>
            <w:r w:rsidRPr="002F153F">
              <w:t>действия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  <w:tr w:rsidR="00CC7EEA" w:rsidRPr="002F153F" w14:paraId="2912B75B" w14:textId="77777777" w:rsidTr="00F54F59">
        <w:tc>
          <w:tcPr>
            <w:tcW w:w="893" w:type="pct"/>
          </w:tcPr>
          <w:p w14:paraId="729796AF" w14:textId="77777777" w:rsidR="00CC7EEA" w:rsidRPr="002F153F" w:rsidRDefault="00D053CD" w:rsidP="00F00E2A">
            <w:pPr>
              <w:pStyle w:val="phtablecellleft"/>
            </w:pPr>
            <w:r w:rsidRPr="002F153F">
              <w:t>Дополнительно</w:t>
            </w:r>
          </w:p>
        </w:tc>
        <w:tc>
          <w:tcPr>
            <w:tcW w:w="934" w:type="pct"/>
          </w:tcPr>
          <w:p w14:paraId="3C7CAF4F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173" w:type="pct"/>
          </w:tcPr>
          <w:p w14:paraId="165E4DBB" w14:textId="0BE90018" w:rsidR="00CC7EEA" w:rsidRPr="002F153F" w:rsidRDefault="00D053CD" w:rsidP="00F00E2A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дополнительные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(при</w:t>
            </w:r>
            <w:r w:rsidR="00F734B3">
              <w:t xml:space="preserve"> </w:t>
            </w:r>
            <w:r w:rsidRPr="002F153F">
              <w:t>необходимости).</w:t>
            </w:r>
          </w:p>
          <w:p w14:paraId="3AD8C538" w14:textId="7304FC7F" w:rsidR="00CC7EEA" w:rsidRPr="002F153F" w:rsidRDefault="00D053CD" w:rsidP="00F00E2A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Отображается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выборе</w:t>
            </w:r>
            <w:r w:rsidR="00F734B3">
              <w:t xml:space="preserve"> </w:t>
            </w:r>
            <w:r w:rsidRPr="002F153F">
              <w:t>вида</w:t>
            </w:r>
            <w:r w:rsidR="00F734B3">
              <w:t xml:space="preserve"> </w:t>
            </w:r>
            <w:r w:rsidRPr="002F153F">
              <w:t>оплаты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договору</w:t>
            </w:r>
          </w:p>
        </w:tc>
      </w:tr>
    </w:tbl>
    <w:p w14:paraId="4E10F8DF" w14:textId="77777777" w:rsidR="00F00E2A" w:rsidRPr="002F153F" w:rsidRDefault="00F00E2A" w:rsidP="00F00E2A">
      <w:pPr>
        <w:pStyle w:val="phnormal"/>
      </w:pPr>
    </w:p>
    <w:p w14:paraId="7C28628B" w14:textId="54071A82" w:rsidR="00CC7EEA" w:rsidRPr="002F153F" w:rsidRDefault="00D053CD" w:rsidP="00F00E2A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Добавленное</w:t>
      </w:r>
      <w:r w:rsidR="00F734B3">
        <w:t xml:space="preserve"> </w:t>
      </w:r>
      <w:r w:rsidRPr="002F153F">
        <w:t>направление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Направления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пациенту</w:t>
      </w:r>
      <w:r w:rsidR="00B21D8E" w:rsidRPr="002F153F">
        <w:t>»</w:t>
      </w:r>
      <w:r w:rsidRPr="002F153F">
        <w:t>.</w:t>
      </w:r>
    </w:p>
    <w:p w14:paraId="34595F0A" w14:textId="2C48FE37" w:rsidR="00CC7EEA" w:rsidRPr="002F153F" w:rsidRDefault="00D053CD" w:rsidP="00F00E2A">
      <w:pPr>
        <w:pStyle w:val="phnormal"/>
      </w:pPr>
      <w:r w:rsidRPr="002F153F">
        <w:t>При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без</w:t>
      </w:r>
      <w:r w:rsidR="00F734B3">
        <w:t xml:space="preserve"> </w:t>
      </w:r>
      <w:r w:rsidRPr="002F153F">
        <w:t>направлений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страховой</w:t>
      </w:r>
      <w:r w:rsidR="00F734B3">
        <w:t xml:space="preserve"> </w:t>
      </w:r>
      <w:r w:rsidRPr="002F153F">
        <w:t>компании,</w:t>
      </w:r>
      <w:r w:rsidR="00F734B3">
        <w:t xml:space="preserve"> </w:t>
      </w:r>
      <w:r w:rsidRPr="002F153F">
        <w:t>обслуживаемых</w:t>
      </w:r>
      <w:r w:rsidR="00F734B3">
        <w:t xml:space="preserve"> </w:t>
      </w:r>
      <w:r w:rsidRPr="002F153F">
        <w:t>только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полису</w:t>
      </w:r>
      <w:r w:rsidR="00F734B3">
        <w:t xml:space="preserve"> </w:t>
      </w:r>
      <w:r w:rsidRPr="002F153F">
        <w:t>ДМС,</w:t>
      </w:r>
      <w:r w:rsidR="00F734B3">
        <w:t xml:space="preserve"> </w:t>
      </w:r>
      <w:r w:rsidRPr="002F153F">
        <w:t>добав</w:t>
      </w:r>
      <w:r w:rsidR="006600CA">
        <w:t>ьте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направление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первой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последующих</w:t>
      </w:r>
      <w:r w:rsidR="00F734B3">
        <w:t xml:space="preserve"> </w:t>
      </w:r>
      <w:r w:rsidRPr="002F153F">
        <w:t>записях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ДМС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создавать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нужно.</w:t>
      </w:r>
      <w:r w:rsidR="00F734B3">
        <w:t xml:space="preserve"> </w:t>
      </w:r>
      <w:r w:rsidRPr="002F153F">
        <w:t>Вместо</w:t>
      </w:r>
      <w:r w:rsidR="00F734B3">
        <w:t xml:space="preserve"> </w:t>
      </w:r>
      <w:r w:rsidRPr="002F153F">
        <w:t>этого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выбирать</w:t>
      </w:r>
      <w:r w:rsidR="00F734B3">
        <w:t xml:space="preserve"> </w:t>
      </w:r>
      <w:r w:rsidRPr="002F153F">
        <w:t>направление,</w:t>
      </w:r>
      <w:r w:rsidR="00F734B3">
        <w:t xml:space="preserve"> </w:t>
      </w:r>
      <w:r w:rsidRPr="002F153F">
        <w:t>созданное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первой</w:t>
      </w:r>
      <w:r w:rsidR="00F734B3">
        <w:t xml:space="preserve"> </w:t>
      </w:r>
      <w:r w:rsidRPr="002F153F">
        <w:t>записи.</w:t>
      </w:r>
    </w:p>
    <w:p w14:paraId="639FD5E0" w14:textId="3BCB2503" w:rsidR="00CC7EEA" w:rsidRPr="002F153F" w:rsidRDefault="00D053CD">
      <w:pPr>
        <w:pStyle w:val="3"/>
      </w:pPr>
      <w:bookmarkStart w:id="191" w:name="scroll-bookmark-30"/>
      <w:bookmarkStart w:id="192" w:name="_Toc202338584"/>
      <w:bookmarkStart w:id="193" w:name="_Toc202520644"/>
      <w:bookmarkStart w:id="194" w:name="_Toc202520745"/>
      <w:bookmarkStart w:id="195" w:name="_Toc202521155"/>
      <w:bookmarkStart w:id="196" w:name="_Toc205288668"/>
      <w:r w:rsidRPr="002F153F">
        <w:t>Добавление</w:t>
      </w:r>
      <w:r w:rsidR="00F734B3">
        <w:t xml:space="preserve"> </w:t>
      </w:r>
      <w:r w:rsidRPr="002F153F">
        <w:t>внешнего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Учет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r w:rsidR="00B21D8E" w:rsidRPr="002F153F">
        <w:t>»</w:t>
      </w:r>
      <w:bookmarkEnd w:id="191"/>
      <w:bookmarkEnd w:id="192"/>
      <w:bookmarkEnd w:id="193"/>
      <w:bookmarkEnd w:id="194"/>
      <w:bookmarkEnd w:id="195"/>
      <w:bookmarkEnd w:id="196"/>
    </w:p>
    <w:p w14:paraId="05DCEB03" w14:textId="7F372D99" w:rsidR="00CC7EEA" w:rsidRPr="002F153F" w:rsidRDefault="00D053CD" w:rsidP="00933619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добавления</w:t>
      </w:r>
      <w:r w:rsidR="00F734B3">
        <w:t xml:space="preserve"> </w:t>
      </w:r>
      <w:r w:rsidRPr="002F153F">
        <w:t>внешнего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Учет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r w:rsidR="00B21D8E" w:rsidRPr="002F153F">
        <w:t>»</w:t>
      </w:r>
      <w:r w:rsidR="00F734B3">
        <w:t xml:space="preserve"> </w:t>
      </w:r>
      <w:r w:rsidRPr="002F153F">
        <w:t>выполнит</w:t>
      </w:r>
      <w:r w:rsidR="006A4D7B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7309681" w14:textId="404DE946" w:rsidR="00CC7EEA" w:rsidRPr="002F153F" w:rsidRDefault="00D053CD" w:rsidP="00F00E2A">
      <w:pPr>
        <w:pStyle w:val="phlistitemized1"/>
      </w:pPr>
      <w:r w:rsidRPr="002F153F">
        <w:t>откройте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rPr>
          <w:rStyle w:val="phlistitemized10"/>
        </w:rPr>
        <w:t>«</w:t>
      </w:r>
      <w:r w:rsidRPr="002F153F">
        <w:t>Учет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r w:rsidR="00B21D8E" w:rsidRPr="002F153F">
        <w:t>»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_Ref202373701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33</w:t>
      </w:r>
      <w:r w:rsidR="006A4D7B">
        <w:fldChar w:fldCharType="end"/>
      </w:r>
      <w:r w:rsidR="006A4D7B">
        <w:t>)</w:t>
      </w:r>
      <w:r w:rsidR="00F734B3">
        <w:t xml:space="preserve"> </w:t>
      </w:r>
      <w:r w:rsidRPr="002F153F">
        <w:t>одним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следующих</w:t>
      </w:r>
      <w:r w:rsidR="00F734B3">
        <w:t xml:space="preserve"> </w:t>
      </w:r>
      <w:r w:rsidRPr="002F153F">
        <w:t>способов:</w:t>
      </w:r>
    </w:p>
    <w:p w14:paraId="6E0A801E" w14:textId="0FBFBDCF" w:rsidR="00CC7EEA" w:rsidRPr="002F153F" w:rsidRDefault="00B21D8E" w:rsidP="00F00E2A">
      <w:pPr>
        <w:pStyle w:val="phlistitemized2"/>
      </w:pPr>
      <w:r w:rsidRPr="002F153F">
        <w:t>«</w:t>
      </w:r>
      <w:r w:rsidR="00D053CD" w:rsidRPr="002F153F">
        <w:t>Регистратура</w:t>
      </w:r>
      <w:r w:rsidR="0042327C" w:rsidRPr="002F153F">
        <w:t>/</w:t>
      </w:r>
      <w:r w:rsidR="00F734B3">
        <w:t xml:space="preserve"> </w:t>
      </w:r>
      <w:r w:rsidR="00D053CD" w:rsidRPr="002F153F">
        <w:t>Расписание</w:t>
      </w:r>
      <w:r w:rsidRPr="002F153F">
        <w:t>»</w:t>
      </w:r>
      <w:r w:rsidR="006A4D7B">
        <w:t>,</w:t>
      </w:r>
      <w:r w:rsidR="00F734B3">
        <w:t xml:space="preserve"> </w:t>
      </w:r>
      <w:r w:rsidR="00D053CD" w:rsidRPr="002F153F">
        <w:t>выберите</w:t>
      </w:r>
      <w:r w:rsidR="00F734B3">
        <w:t xml:space="preserve"> </w:t>
      </w:r>
      <w:r w:rsidR="00D053CD" w:rsidRPr="002F153F">
        <w:t>врача/услугу/кабинет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расписании</w:t>
      </w:r>
      <w:r w:rsidR="00F734B3">
        <w:t xml:space="preserve"> </w:t>
      </w:r>
      <w:r w:rsidR="00D053CD" w:rsidRPr="002F153F">
        <w:t>МО</w:t>
      </w:r>
      <w:r w:rsidR="00F734B3">
        <w:t xml:space="preserve"> </w:t>
      </w:r>
      <w:r w:rsidR="00D053CD" w:rsidRPr="002F153F">
        <w:t>нажатием</w:t>
      </w:r>
      <w:r w:rsidR="00F734B3">
        <w:t xml:space="preserve"> </w:t>
      </w:r>
      <w:r w:rsidR="00D053CD" w:rsidRPr="002F153F">
        <w:t>левой</w:t>
      </w:r>
      <w:r w:rsidR="00F734B3">
        <w:t xml:space="preserve"> </w:t>
      </w:r>
      <w:r w:rsidR="00D053CD" w:rsidRPr="002F153F">
        <w:t>кнопки</w:t>
      </w:r>
      <w:r w:rsidR="00F734B3">
        <w:t xml:space="preserve"> </w:t>
      </w:r>
      <w:r w:rsidR="00D053CD" w:rsidRPr="002F153F">
        <w:t>мыши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ссылке</w:t>
      </w:r>
      <w:r w:rsidR="00F734B3">
        <w:t xml:space="preserve"> </w:t>
      </w:r>
      <w:r w:rsidR="00D053CD" w:rsidRPr="002F153F">
        <w:t>с</w:t>
      </w:r>
      <w:r w:rsidR="00F734B3">
        <w:t xml:space="preserve"> </w:t>
      </w:r>
      <w:r w:rsidR="00D053CD" w:rsidRPr="002F153F">
        <w:t>его</w:t>
      </w:r>
      <w:r w:rsidR="00F734B3">
        <w:t xml:space="preserve"> </w:t>
      </w:r>
      <w:r w:rsidR="00D053CD" w:rsidRPr="002F153F">
        <w:t>наименованием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любом</w:t>
      </w:r>
      <w:r w:rsidR="00F734B3">
        <w:t xml:space="preserve"> </w:t>
      </w:r>
      <w:r w:rsidR="00D053CD" w:rsidRPr="002F153F">
        <w:t>слоте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расписании</w:t>
      </w:r>
      <w:r w:rsidR="00F734B3">
        <w:t xml:space="preserve"> </w:t>
      </w:r>
      <w:r w:rsidR="00D053CD" w:rsidRPr="002F153F">
        <w:t>этого</w:t>
      </w:r>
      <w:r w:rsidR="00F734B3">
        <w:t xml:space="preserve"> </w:t>
      </w:r>
      <w:r w:rsidR="00933619">
        <w:t>врача/</w:t>
      </w:r>
      <w:r w:rsidR="00D053CD" w:rsidRPr="002F153F">
        <w:t>услуги/кабинета</w:t>
      </w:r>
      <w:r w:rsidR="006A4D7B">
        <w:t>,</w:t>
      </w:r>
      <w:r w:rsidR="00F734B3">
        <w:t xml:space="preserve"> </w:t>
      </w:r>
      <w:r w:rsidR="006A4D7B">
        <w:t>в</w:t>
      </w:r>
      <w:r w:rsidR="00D053CD" w:rsidRPr="002F153F">
        <w:t>ыберите</w:t>
      </w:r>
      <w:r w:rsidR="00F734B3">
        <w:t xml:space="preserve"> </w:t>
      </w:r>
      <w:r w:rsidR="00D053CD" w:rsidRPr="002F153F">
        <w:t>дату</w:t>
      </w:r>
      <w:r w:rsidR="00F734B3">
        <w:t xml:space="preserve"> </w:t>
      </w:r>
      <w:r w:rsidR="00D053CD" w:rsidRPr="002F153F">
        <w:t>и</w:t>
      </w:r>
      <w:r w:rsidR="00F734B3">
        <w:t xml:space="preserve"> </w:t>
      </w:r>
      <w:r w:rsidR="00D053CD" w:rsidRPr="002F153F">
        <w:t>время</w:t>
      </w:r>
      <w:r w:rsidR="00F734B3">
        <w:t xml:space="preserve"> </w:t>
      </w:r>
      <w:r w:rsidR="00D053CD" w:rsidRPr="002F153F">
        <w:t>нажатием</w:t>
      </w:r>
      <w:r w:rsidR="00F734B3">
        <w:t xml:space="preserve"> </w:t>
      </w:r>
      <w:r w:rsidR="00D053CD" w:rsidRPr="002F153F">
        <w:t>левой</w:t>
      </w:r>
      <w:r w:rsidR="00F734B3">
        <w:t xml:space="preserve"> </w:t>
      </w:r>
      <w:r w:rsidR="00D053CD" w:rsidRPr="002F153F">
        <w:t>кнопки</w:t>
      </w:r>
      <w:r w:rsidR="00F734B3">
        <w:t xml:space="preserve"> </w:t>
      </w:r>
      <w:r w:rsidR="00D053CD" w:rsidRPr="002F153F">
        <w:t>мыши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соответствующем</w:t>
      </w:r>
      <w:r w:rsidR="00F734B3">
        <w:t xml:space="preserve"> </w:t>
      </w:r>
      <w:r w:rsidR="00D053CD" w:rsidRPr="002F153F">
        <w:t>слоте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расписании</w:t>
      </w:r>
      <w:r w:rsidR="00F734B3">
        <w:t xml:space="preserve"> </w:t>
      </w:r>
      <w:r w:rsidR="00D053CD" w:rsidRPr="002F153F">
        <w:t>окна</w:t>
      </w:r>
      <w:r w:rsidR="00F734B3">
        <w:t xml:space="preserve"> </w:t>
      </w:r>
      <w:r w:rsidRPr="002F153F">
        <w:t>«</w:t>
      </w:r>
      <w:r w:rsidR="00D053CD" w:rsidRPr="002F153F">
        <w:t>Запись</w:t>
      </w:r>
      <w:r w:rsidR="00F734B3">
        <w:t xml:space="preserve"> </w:t>
      </w:r>
      <w:r w:rsidR="00D053CD" w:rsidRPr="002F153F">
        <w:t>пациента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поля</w:t>
      </w:r>
      <w:r w:rsidR="00F734B3">
        <w:t xml:space="preserve"> </w:t>
      </w:r>
      <w:r w:rsidR="00D053CD" w:rsidRPr="002F153F">
        <w:t>поиска</w:t>
      </w:r>
      <w:r w:rsidR="00F734B3">
        <w:t xml:space="preserve"> </w:t>
      </w:r>
      <w:r w:rsidR="00D053CD" w:rsidRPr="002F153F">
        <w:t>пациента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верхней</w:t>
      </w:r>
      <w:r w:rsidR="00F734B3">
        <w:t xml:space="preserve"> </w:t>
      </w:r>
      <w:r w:rsidR="00D053CD" w:rsidRPr="002F153F">
        <w:t>части</w:t>
      </w:r>
      <w:r w:rsidR="00F734B3">
        <w:t xml:space="preserve"> </w:t>
      </w:r>
      <w:r w:rsidR="00D053CD" w:rsidRPr="002F153F">
        <w:t>окна</w:t>
      </w:r>
      <w:r w:rsidR="00F734B3">
        <w:t xml:space="preserve"> </w:t>
      </w:r>
      <w:r w:rsidRPr="002F153F">
        <w:t>«</w:t>
      </w:r>
      <w:r w:rsidR="00D053CD" w:rsidRPr="002F153F">
        <w:t>Записать</w:t>
      </w:r>
      <w:r w:rsidR="00F734B3">
        <w:t xml:space="preserve"> </w:t>
      </w:r>
      <w:r w:rsidR="00D053CD" w:rsidRPr="002F153F">
        <w:t>пациента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раскрывающийся</w:t>
      </w:r>
      <w:r w:rsidR="00F734B3">
        <w:t xml:space="preserve"> </w:t>
      </w:r>
      <w:r w:rsidR="00D053CD" w:rsidRPr="002F153F">
        <w:t>блок</w:t>
      </w:r>
      <w:r w:rsidR="00F734B3">
        <w:t xml:space="preserve"> </w:t>
      </w:r>
      <w:r w:rsidRPr="002F153F">
        <w:t>«</w:t>
      </w:r>
      <w:r w:rsidR="00D053CD" w:rsidRPr="002F153F">
        <w:t>Параметры</w:t>
      </w:r>
      <w:r w:rsidR="00F734B3">
        <w:t xml:space="preserve"> </w:t>
      </w:r>
      <w:r w:rsidR="00D053CD" w:rsidRPr="002F153F">
        <w:t>внешнего</w:t>
      </w:r>
      <w:r w:rsidR="00F734B3">
        <w:t xml:space="preserve"> </w:t>
      </w:r>
      <w:r w:rsidR="00D053CD" w:rsidRPr="002F153F">
        <w:t>направления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поле</w:t>
      </w:r>
      <w:r w:rsidR="00F734B3">
        <w:t xml:space="preserve"> </w:t>
      </w:r>
      <w:r w:rsidRPr="002F153F">
        <w:t>«</w:t>
      </w:r>
      <w:r w:rsidR="00D053CD" w:rsidRPr="002F153F">
        <w:t>Направление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кнопка</w:t>
      </w:r>
      <w:r w:rsidR="00F734B3">
        <w:t xml:space="preserve"> </w:t>
      </w:r>
      <w:r w:rsidR="00D053CD" w:rsidRPr="002F153F">
        <w:rPr>
          <w:noProof/>
        </w:rPr>
        <w:drawing>
          <wp:inline distT="0" distB="0" distL="0" distR="0" wp14:anchorId="4C6E15F6" wp14:editId="55B9D81E">
            <wp:extent cx="276225" cy="266700"/>
            <wp:effectExtent l="19050" t="19050" r="28575" b="19050"/>
            <wp:docPr id="100074" name="Рисунок 100074" descr="_scroll_external/attachments/image2023-7-19_12-46-23-8e50d50a5b327c2f382ae161e65c2b25fe529bdcf2f35294cd81bc46e0d41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20911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D053CD" w:rsidRPr="002F153F">
        <w:t>;</w:t>
      </w:r>
    </w:p>
    <w:p w14:paraId="23E1F403" w14:textId="177D3D36" w:rsidR="00CC7EEA" w:rsidRPr="002F153F" w:rsidRDefault="00B21D8E" w:rsidP="00F00E2A">
      <w:pPr>
        <w:pStyle w:val="phlistitemized2"/>
      </w:pPr>
      <w:r w:rsidRPr="002F153F">
        <w:t>«</w:t>
      </w:r>
      <w:r w:rsidR="00D053CD" w:rsidRPr="002F153F">
        <w:t>Регистратура</w:t>
      </w:r>
      <w:r w:rsidR="0042327C" w:rsidRPr="002F153F">
        <w:t>/</w:t>
      </w:r>
      <w:r w:rsidR="00F734B3">
        <w:t xml:space="preserve"> </w:t>
      </w:r>
      <w:r w:rsidR="00D053CD" w:rsidRPr="002F153F">
        <w:t>Запись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регистратуру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раскрывающийся</w:t>
      </w:r>
      <w:r w:rsidR="00F734B3">
        <w:t xml:space="preserve"> </w:t>
      </w:r>
      <w:r w:rsidR="00D053CD" w:rsidRPr="002F153F">
        <w:t>блок</w:t>
      </w:r>
      <w:r w:rsidR="00F734B3">
        <w:t xml:space="preserve"> </w:t>
      </w:r>
      <w:r w:rsidRPr="002F153F">
        <w:t>«</w:t>
      </w:r>
      <w:r w:rsidR="00D053CD" w:rsidRPr="002F153F">
        <w:t>Параметры</w:t>
      </w:r>
      <w:r w:rsidR="00F734B3">
        <w:t xml:space="preserve"> </w:t>
      </w:r>
      <w:r w:rsidR="00D053CD" w:rsidRPr="002F153F">
        <w:t>внешнего</w:t>
      </w:r>
      <w:r w:rsidR="00F734B3">
        <w:t xml:space="preserve"> </w:t>
      </w:r>
      <w:r w:rsidR="00D053CD" w:rsidRPr="002F153F">
        <w:t>направления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поле</w:t>
      </w:r>
      <w:r w:rsidR="00F734B3">
        <w:t xml:space="preserve"> </w:t>
      </w:r>
      <w:r w:rsidRPr="002F153F">
        <w:t>«</w:t>
      </w:r>
      <w:r w:rsidR="00D053CD" w:rsidRPr="002F153F">
        <w:t>Внеш.</w:t>
      </w:r>
      <w:r w:rsidR="00F734B3">
        <w:t xml:space="preserve"> </w:t>
      </w:r>
      <w:r w:rsidR="00D053CD" w:rsidRPr="002F153F">
        <w:t>направление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кнопка</w:t>
      </w:r>
      <w:r w:rsidR="00F734B3">
        <w:t xml:space="preserve"> </w:t>
      </w:r>
      <w:r w:rsidR="00D053CD" w:rsidRPr="002F153F">
        <w:rPr>
          <w:noProof/>
        </w:rPr>
        <w:drawing>
          <wp:inline distT="0" distB="0" distL="0" distR="0" wp14:anchorId="5051DA05" wp14:editId="28062DBE">
            <wp:extent cx="276225" cy="266700"/>
            <wp:effectExtent l="19050" t="19050" r="28575" b="19050"/>
            <wp:docPr id="100075" name="Рисунок 100075" descr="_scroll_external/attachments/image2023-7-19_12-46-23-8e50d50a5b327c2f382ae161e65c2b25fe529bdcf2f35294cd81bc46e0d41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59370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D053CD" w:rsidRPr="002F153F">
        <w:t>;</w:t>
      </w:r>
    </w:p>
    <w:p w14:paraId="2E5AED55" w14:textId="15BBE80C" w:rsidR="00CC7EEA" w:rsidRPr="002F153F" w:rsidRDefault="00B21D8E" w:rsidP="00F00E2A">
      <w:pPr>
        <w:pStyle w:val="phlistitemized2"/>
      </w:pPr>
      <w:r w:rsidRPr="002F153F">
        <w:lastRenderedPageBreak/>
        <w:t>«</w:t>
      </w:r>
      <w:r w:rsidR="00D053CD" w:rsidRPr="002F153F">
        <w:t>Регистратура</w:t>
      </w:r>
      <w:r w:rsidR="0042327C" w:rsidRPr="002F153F">
        <w:t>/</w:t>
      </w:r>
      <w:r w:rsidR="00F734B3">
        <w:t xml:space="preserve"> </w:t>
      </w:r>
      <w:r w:rsidR="00D053CD" w:rsidRPr="002F153F">
        <w:t>Приемный</w:t>
      </w:r>
      <w:r w:rsidR="00F734B3">
        <w:t xml:space="preserve"> </w:t>
      </w:r>
      <w:r w:rsidR="00D053CD" w:rsidRPr="002F153F">
        <w:t>покой</w:t>
      </w:r>
      <w:r w:rsidR="0042327C" w:rsidRPr="002F153F">
        <w:t>/</w:t>
      </w:r>
      <w:r w:rsidR="00F734B3">
        <w:t xml:space="preserve"> </w:t>
      </w:r>
      <w:r w:rsidR="00D053CD" w:rsidRPr="002F153F">
        <w:t>Журнал</w:t>
      </w:r>
      <w:r w:rsidR="00F734B3">
        <w:t xml:space="preserve"> </w:t>
      </w:r>
      <w:r w:rsidR="00D053CD" w:rsidRPr="002F153F">
        <w:t>госпитализации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блок</w:t>
      </w:r>
      <w:r w:rsidR="00F734B3">
        <w:t xml:space="preserve"> </w:t>
      </w:r>
      <w:r w:rsidRPr="002F153F">
        <w:t>«</w:t>
      </w:r>
      <w:r w:rsidR="00D053CD" w:rsidRPr="002F153F">
        <w:t>Журнал</w:t>
      </w:r>
      <w:r w:rsidR="00F734B3">
        <w:t xml:space="preserve"> </w:t>
      </w:r>
      <w:r w:rsidR="00D053CD" w:rsidRPr="002F153F">
        <w:t>госпитализации</w:t>
      </w:r>
      <w:r w:rsidRPr="002F153F">
        <w:t>»</w:t>
      </w:r>
      <w:r w:rsidR="006A4D7B">
        <w:t>/</w:t>
      </w:r>
      <w:r w:rsidR="00F734B3">
        <w:t xml:space="preserve"> </w:t>
      </w:r>
      <w:r w:rsidR="006A4D7B">
        <w:t>пункт</w:t>
      </w:r>
      <w:r w:rsidR="00F734B3">
        <w:t xml:space="preserve"> </w:t>
      </w:r>
      <w:r w:rsidR="006A4D7B">
        <w:t>контекстного</w:t>
      </w:r>
      <w:r w:rsidR="00F734B3">
        <w:t xml:space="preserve"> </w:t>
      </w:r>
      <w:r w:rsidR="006A4D7B">
        <w:t>меню</w:t>
      </w:r>
      <w:r w:rsidR="00F734B3">
        <w:t xml:space="preserve"> </w:t>
      </w:r>
      <w:r w:rsidRPr="002F153F">
        <w:t>«</w:t>
      </w:r>
      <w:r w:rsidR="00D053CD" w:rsidRPr="002F153F">
        <w:t>Добавить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поле</w:t>
      </w:r>
      <w:r w:rsidR="00F734B3">
        <w:t xml:space="preserve"> </w:t>
      </w:r>
      <w:r w:rsidRPr="002F153F">
        <w:t>«</w:t>
      </w:r>
      <w:r w:rsidR="00D053CD" w:rsidRPr="002F153F">
        <w:t>Внешнее</w:t>
      </w:r>
      <w:r w:rsidR="00F734B3">
        <w:t xml:space="preserve"> </w:t>
      </w:r>
      <w:r w:rsidR="00D053CD" w:rsidRPr="002F153F">
        <w:t>направление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кнопка</w:t>
      </w:r>
      <w:r w:rsidR="00F734B3">
        <w:t xml:space="preserve"> </w:t>
      </w:r>
      <w:r w:rsidR="00D053CD" w:rsidRPr="002F153F">
        <w:rPr>
          <w:noProof/>
        </w:rPr>
        <w:drawing>
          <wp:inline distT="0" distB="0" distL="0" distR="0" wp14:anchorId="195E8E0F" wp14:editId="454881D8">
            <wp:extent cx="276225" cy="266700"/>
            <wp:effectExtent l="19050" t="19050" r="28575" b="19050"/>
            <wp:docPr id="100076" name="Рисунок 100076" descr="_scroll_external/attachments/image2023-7-19_12-46-23-8e50d50a5b327c2f382ae161e65c2b25fe529bdcf2f35294cd81bc46e0d41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84557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D053CD" w:rsidRPr="002F153F">
        <w:t>;</w:t>
      </w:r>
    </w:p>
    <w:p w14:paraId="714FB256" w14:textId="29BFED14" w:rsidR="00CC7EEA" w:rsidRPr="002F153F" w:rsidRDefault="00B21D8E" w:rsidP="00F00E2A">
      <w:pPr>
        <w:pStyle w:val="phlistitemized2"/>
      </w:pPr>
      <w:r w:rsidRPr="002F153F">
        <w:t>«</w:t>
      </w:r>
      <w:r w:rsidR="00D053CD" w:rsidRPr="002F153F">
        <w:t>Рабочие</w:t>
      </w:r>
      <w:r w:rsidR="00F734B3">
        <w:t xml:space="preserve"> </w:t>
      </w:r>
      <w:r w:rsidR="00D053CD" w:rsidRPr="002F153F">
        <w:t>места</w:t>
      </w:r>
      <w:r w:rsidR="0042327C" w:rsidRPr="002F153F">
        <w:t>/</w:t>
      </w:r>
      <w:r w:rsidR="00F734B3">
        <w:t xml:space="preserve"> </w:t>
      </w:r>
      <w:r w:rsidR="00D053CD" w:rsidRPr="002F153F">
        <w:t>Дневник</w:t>
      </w:r>
      <w:r w:rsidRPr="002F153F">
        <w:t>»</w:t>
      </w:r>
      <w:r w:rsidR="006A4D7B">
        <w:t>/</w:t>
      </w:r>
      <w:r w:rsidR="00F734B3">
        <w:t xml:space="preserve"> </w:t>
      </w:r>
      <w:r w:rsidR="006A4D7B">
        <w:t>пункт</w:t>
      </w:r>
      <w:r w:rsidR="00F734B3">
        <w:t xml:space="preserve"> </w:t>
      </w:r>
      <w:r w:rsidR="006A4D7B">
        <w:t>контекстного</w:t>
      </w:r>
      <w:r w:rsidR="00F734B3">
        <w:t xml:space="preserve"> </w:t>
      </w:r>
      <w:r w:rsidR="006A4D7B">
        <w:t>меню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блоке</w:t>
      </w:r>
      <w:r w:rsidR="00F734B3">
        <w:t xml:space="preserve"> </w:t>
      </w:r>
      <w:r w:rsidR="00D053CD" w:rsidRPr="002F153F">
        <w:t>с</w:t>
      </w:r>
      <w:r w:rsidR="00F734B3">
        <w:t xml:space="preserve"> </w:t>
      </w:r>
      <w:r w:rsidR="00D053CD" w:rsidRPr="002F153F">
        <w:t>записями</w:t>
      </w:r>
      <w:r w:rsidR="00F734B3">
        <w:t xml:space="preserve"> </w:t>
      </w:r>
      <w:r w:rsidRPr="002F153F">
        <w:t>«</w:t>
      </w:r>
      <w:r w:rsidR="00D053CD" w:rsidRPr="002F153F">
        <w:t>Добавить</w:t>
      </w:r>
      <w:r w:rsidR="00F734B3">
        <w:t xml:space="preserve"> </w:t>
      </w:r>
      <w:r w:rsidR="00D053CD" w:rsidRPr="002F153F">
        <w:t>внешнее</w:t>
      </w:r>
      <w:r w:rsidR="00F734B3">
        <w:t xml:space="preserve"> </w:t>
      </w:r>
      <w:r w:rsidR="00D053CD" w:rsidRPr="002F153F">
        <w:t>направление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поле</w:t>
      </w:r>
      <w:r w:rsidR="00F734B3">
        <w:t xml:space="preserve"> </w:t>
      </w:r>
      <w:r w:rsidRPr="002F153F">
        <w:t>«</w:t>
      </w:r>
      <w:r w:rsidR="00D053CD" w:rsidRPr="002F153F">
        <w:t>Направление</w:t>
      </w:r>
      <w:r w:rsidRPr="002F153F">
        <w:t>»</w:t>
      </w:r>
      <w:r w:rsidR="006A4D7B">
        <w:t>/</w:t>
      </w:r>
      <w:r w:rsidR="00F734B3">
        <w:t xml:space="preserve"> </w:t>
      </w:r>
      <w:r w:rsidR="00D053CD" w:rsidRPr="002F153F">
        <w:t>кнопка</w:t>
      </w:r>
      <w:r w:rsidR="00F734B3">
        <w:t xml:space="preserve"> </w:t>
      </w:r>
      <w:r w:rsidR="00D053CD" w:rsidRPr="002F153F">
        <w:rPr>
          <w:noProof/>
        </w:rPr>
        <w:drawing>
          <wp:inline distT="0" distB="0" distL="0" distR="0" wp14:anchorId="53923E49" wp14:editId="5350F7FB">
            <wp:extent cx="276225" cy="266700"/>
            <wp:effectExtent l="19050" t="19050" r="28575" b="19050"/>
            <wp:docPr id="100077" name="Рисунок 100077" descr="_scroll_external/attachments/image2023-7-19_12-46-23-8e50d50a5b327c2f382ae161e65c2b25fe529bdcf2f35294cd81bc46e0d41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44722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00E2A" w:rsidRPr="002F153F">
        <w:t>.</w:t>
      </w:r>
    </w:p>
    <w:p w14:paraId="197992FE" w14:textId="77777777" w:rsidR="00CC7EEA" w:rsidRPr="002F153F" w:rsidRDefault="00D053CD" w:rsidP="00F00E2A">
      <w:pPr>
        <w:pStyle w:val="phfigure"/>
      </w:pPr>
      <w:r w:rsidRPr="002F153F">
        <w:rPr>
          <w:noProof/>
        </w:rPr>
        <w:drawing>
          <wp:inline distT="0" distB="0" distL="0" distR="0" wp14:anchorId="54BACF6B" wp14:editId="0A8C199E">
            <wp:extent cx="6295390" cy="2257947"/>
            <wp:effectExtent l="19050" t="19050" r="10160" b="28575"/>
            <wp:docPr id="100078" name="Рисунок 100078" descr="Окно учета внешних направ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69061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5794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08D697" w14:textId="1A468B52" w:rsidR="00CC7EEA" w:rsidRPr="002F153F" w:rsidRDefault="00F734B3" w:rsidP="00F00E2A">
      <w:pPr>
        <w:pStyle w:val="phfiguretitle"/>
      </w:pPr>
      <w:bookmarkStart w:id="197" w:name="_Ref20237370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33</w:t>
      </w:r>
      <w:r w:rsidR="00D053CD" w:rsidRPr="002F153F">
        <w:fldChar w:fldCharType="end"/>
      </w:r>
      <w:bookmarkEnd w:id="197"/>
      <w:r>
        <w:t xml:space="preserve"> </w:t>
      </w:r>
      <w:r w:rsidR="00F00E2A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CC6613" w:rsidRPr="002F153F">
        <w:rPr>
          <w:rStyle w:val="phlistitemized10"/>
        </w:rPr>
        <w:t>«</w:t>
      </w:r>
      <w:r w:rsidR="00CC6613" w:rsidRPr="002F153F">
        <w:t>Учет</w:t>
      </w:r>
      <w:r w:rsidR="00CC6613">
        <w:t xml:space="preserve"> </w:t>
      </w:r>
      <w:r w:rsidR="00CC6613" w:rsidRPr="002F153F">
        <w:t>внешних</w:t>
      </w:r>
      <w:r w:rsidR="00CC6613">
        <w:t xml:space="preserve"> </w:t>
      </w:r>
      <w:r w:rsidR="00CC6613" w:rsidRPr="002F153F">
        <w:t>направлений»</w:t>
      </w:r>
    </w:p>
    <w:p w14:paraId="361D412A" w14:textId="6B6739AC" w:rsidR="00CC7EEA" w:rsidRPr="002F153F" w:rsidRDefault="00F00E2A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установке</w:t>
      </w:r>
      <w:r w:rsidR="00F734B3">
        <w:t xml:space="preserve"> </w:t>
      </w:r>
      <w:r w:rsidRPr="002F153F">
        <w:t>флажка</w:t>
      </w:r>
      <w:r w:rsidR="00F734B3">
        <w:t xml:space="preserve"> </w:t>
      </w:r>
      <w:r w:rsidR="00B21D8E" w:rsidRPr="002F153F">
        <w:t>«</w:t>
      </w:r>
      <w:r w:rsidRPr="002F153F">
        <w:t>Только</w:t>
      </w:r>
      <w:r w:rsidR="00F734B3">
        <w:t xml:space="preserve"> </w:t>
      </w:r>
      <w:r w:rsidRPr="002F153F">
        <w:t>активные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отображаются</w:t>
      </w:r>
      <w:r w:rsidR="00F734B3">
        <w:t xml:space="preserve"> </w:t>
      </w:r>
      <w:r w:rsidRPr="002F153F">
        <w:t>направления,</w:t>
      </w:r>
      <w:r w:rsidR="00F734B3">
        <w:t xml:space="preserve"> </w:t>
      </w:r>
      <w:r w:rsidRPr="002F153F">
        <w:t>у</w:t>
      </w:r>
      <w:r w:rsidR="00F734B3">
        <w:t xml:space="preserve"> </w:t>
      </w:r>
      <w:r w:rsidRPr="002F153F">
        <w:t>которых</w:t>
      </w:r>
      <w:r w:rsidR="00F734B3">
        <w:t xml:space="preserve"> </w:t>
      </w:r>
      <w:r w:rsidRPr="002F153F">
        <w:t>дата</w:t>
      </w:r>
      <w:r w:rsidR="00F734B3">
        <w:t xml:space="preserve"> </w:t>
      </w:r>
      <w:r w:rsidRPr="002F153F">
        <w:t>окончания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истекла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текущую</w:t>
      </w:r>
      <w:r w:rsidR="00F734B3">
        <w:t xml:space="preserve"> </w:t>
      </w:r>
      <w:r w:rsidRPr="002F153F">
        <w:t>дату.</w:t>
      </w:r>
    </w:p>
    <w:p w14:paraId="1B59A7BA" w14:textId="47F9E1F1" w:rsidR="00CC7EEA" w:rsidRPr="002F153F" w:rsidRDefault="00D053CD" w:rsidP="00F00E2A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Добавить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Учет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направления:</w:t>
      </w:r>
      <w:r w:rsidR="00F734B3">
        <w:t xml:space="preserve"> </w:t>
      </w:r>
      <w:r w:rsidRPr="002F153F">
        <w:t>Добавление</w:t>
      </w:r>
      <w:r w:rsidR="00B21D8E" w:rsidRPr="002F153F">
        <w:t>»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_Ref202373731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34</w:t>
      </w:r>
      <w:r w:rsidR="006A4D7B">
        <w:fldChar w:fldCharType="end"/>
      </w:r>
      <w:r w:rsidR="006A4D7B">
        <w:t>)</w:t>
      </w:r>
      <w:r w:rsidRPr="002F153F">
        <w:t>;</w:t>
      </w:r>
    </w:p>
    <w:p w14:paraId="59843846" w14:textId="77777777" w:rsidR="00CC7EEA" w:rsidRPr="002F153F" w:rsidRDefault="00D053CD" w:rsidP="00F00E2A">
      <w:pPr>
        <w:pStyle w:val="phfigure"/>
      </w:pPr>
      <w:r w:rsidRPr="002F153F">
        <w:rPr>
          <w:noProof/>
        </w:rPr>
        <w:drawing>
          <wp:inline distT="0" distB="0" distL="0" distR="0" wp14:anchorId="20B1B8CB" wp14:editId="22C0C1ED">
            <wp:extent cx="4413434" cy="2479633"/>
            <wp:effectExtent l="19050" t="19050" r="25400" b="16510"/>
            <wp:docPr id="100079" name="Рисунок 100079" descr="_scroll_external/attachments/image2023-9-5_17-1-23-78d2c710eae0bffb91194390b32371e629628a4d745a26b36526bdc5585f6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28793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24612" cy="24859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6FCDFD" w14:textId="2050D5CF" w:rsidR="00F00E2A" w:rsidRPr="002F153F" w:rsidRDefault="00F734B3" w:rsidP="00F00E2A">
      <w:pPr>
        <w:pStyle w:val="phfiguretitle"/>
      </w:pPr>
      <w:bookmarkStart w:id="198" w:name="_Ref202373731"/>
      <w:r>
        <w:t>Рисунок </w:t>
      </w:r>
      <w:r w:rsidR="006A4D7B" w:rsidRPr="002F153F">
        <w:fldChar w:fldCharType="begin"/>
      </w:r>
      <w:r w:rsidR="006A4D7B" w:rsidRPr="002F153F">
        <w:instrText>SEQ Рисунок \* ARABIC</w:instrText>
      </w:r>
      <w:r w:rsidR="006A4D7B" w:rsidRPr="002F153F">
        <w:fldChar w:fldCharType="separate"/>
      </w:r>
      <w:r w:rsidR="00B50C08">
        <w:rPr>
          <w:noProof/>
        </w:rPr>
        <w:t>34</w:t>
      </w:r>
      <w:r w:rsidR="006A4D7B" w:rsidRPr="002F153F">
        <w:fldChar w:fldCharType="end"/>
      </w:r>
      <w:bookmarkEnd w:id="198"/>
      <w:r>
        <w:t xml:space="preserve"> </w:t>
      </w:r>
      <w:r w:rsidR="006A4D7B" w:rsidRPr="002F153F">
        <w:t>–</w:t>
      </w:r>
      <w:r>
        <w:t xml:space="preserve"> </w:t>
      </w:r>
      <w:r w:rsidR="006A4D7B">
        <w:t>О</w:t>
      </w:r>
      <w:r w:rsidR="006A4D7B" w:rsidRPr="002F153F">
        <w:t>кно</w:t>
      </w:r>
      <w:r>
        <w:t xml:space="preserve"> </w:t>
      </w:r>
      <w:r w:rsidR="006A4D7B" w:rsidRPr="002F153F">
        <w:t>«Внешние</w:t>
      </w:r>
      <w:r>
        <w:t xml:space="preserve"> </w:t>
      </w:r>
      <w:r w:rsidR="006A4D7B" w:rsidRPr="002F153F">
        <w:t>направления:</w:t>
      </w:r>
      <w:r>
        <w:t xml:space="preserve"> </w:t>
      </w:r>
      <w:r w:rsidR="006A4D7B" w:rsidRPr="002F153F">
        <w:t>Добавление»</w:t>
      </w:r>
    </w:p>
    <w:p w14:paraId="1C3E46B8" w14:textId="346A7285" w:rsidR="00CC7EEA" w:rsidRPr="002F153F" w:rsidRDefault="00D053CD" w:rsidP="00F00E2A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добавления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="006A4D7B">
        <w:t>ниже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_Ref202373754 \h </w:instrText>
      </w:r>
      <w:r w:rsidR="006A4D7B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10</w:t>
      </w:r>
      <w:r w:rsidR="006A4D7B">
        <w:fldChar w:fldCharType="end"/>
      </w:r>
      <w:r w:rsidR="006A4D7B">
        <w:t>)</w:t>
      </w:r>
      <w:r w:rsidRPr="002F153F">
        <w:t>;</w:t>
      </w:r>
    </w:p>
    <w:p w14:paraId="1C2BB239" w14:textId="1BD0C79E" w:rsidR="00CC7EEA" w:rsidRPr="002F153F" w:rsidRDefault="00F734B3" w:rsidP="00F00E2A">
      <w:pPr>
        <w:pStyle w:val="phtabletitle"/>
      </w:pPr>
      <w:bookmarkStart w:id="199" w:name="_Ref202373754"/>
      <w:r>
        <w:rPr>
          <w:spacing w:val="20"/>
        </w:rPr>
        <w:lastRenderedPageBreak/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10</w:t>
      </w:r>
      <w:r w:rsidR="00D053CD" w:rsidRPr="002F153F">
        <w:rPr>
          <w:spacing w:val="20"/>
        </w:rPr>
        <w:fldChar w:fldCharType="end"/>
      </w:r>
      <w:bookmarkEnd w:id="199"/>
      <w:r>
        <w:rPr>
          <w:spacing w:val="20"/>
        </w:rPr>
        <w:t xml:space="preserve"> </w:t>
      </w:r>
      <w:r w:rsidR="00F00E2A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окне</w:t>
      </w:r>
      <w:r>
        <w:t xml:space="preserve"> </w:t>
      </w:r>
      <w:r w:rsidR="00D053CD" w:rsidRPr="002F153F">
        <w:t>добавления</w:t>
      </w:r>
      <w:r>
        <w:t xml:space="preserve"> </w:t>
      </w:r>
      <w:r w:rsidR="00D053CD" w:rsidRPr="002F153F">
        <w:t>направления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34"/>
        <w:gridCol w:w="1903"/>
        <w:gridCol w:w="6551"/>
      </w:tblGrid>
      <w:tr w:rsidR="00CC7EEA" w:rsidRPr="002F153F" w14:paraId="5F37F54F" w14:textId="77777777" w:rsidTr="00F54F59">
        <w:trPr>
          <w:tblHeader/>
        </w:trPr>
        <w:tc>
          <w:tcPr>
            <w:tcW w:w="851" w:type="pct"/>
          </w:tcPr>
          <w:p w14:paraId="53610315" w14:textId="21917D85" w:rsidR="00CC7EEA" w:rsidRPr="002F153F" w:rsidRDefault="00D053CD" w:rsidP="00F54F59">
            <w:pPr>
              <w:pStyle w:val="phtablecolcaption"/>
            </w:pPr>
            <w:bookmarkStart w:id="200" w:name="scroll-bookmark-38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200"/>
          </w:p>
        </w:tc>
        <w:tc>
          <w:tcPr>
            <w:tcW w:w="934" w:type="pct"/>
          </w:tcPr>
          <w:p w14:paraId="4BC01651" w14:textId="77777777" w:rsidR="00CC7EEA" w:rsidRPr="002F153F" w:rsidRDefault="00D053CD" w:rsidP="00F54F59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215" w:type="pct"/>
          </w:tcPr>
          <w:p w14:paraId="23250B87" w14:textId="77777777" w:rsidR="00CC7EEA" w:rsidRPr="002F153F" w:rsidRDefault="00D053CD" w:rsidP="00F54F59">
            <w:pPr>
              <w:pStyle w:val="phtablecolcaption"/>
            </w:pPr>
            <w:r w:rsidRPr="002F153F">
              <w:t>Пояснение</w:t>
            </w:r>
          </w:p>
        </w:tc>
      </w:tr>
      <w:tr w:rsidR="00F54F59" w:rsidRPr="002F153F" w14:paraId="373C5F7D" w14:textId="77777777" w:rsidTr="00F54F59">
        <w:tc>
          <w:tcPr>
            <w:tcW w:w="851" w:type="pct"/>
          </w:tcPr>
          <w:p w14:paraId="00CACB8B" w14:textId="77777777" w:rsidR="00F54F59" w:rsidRPr="002F153F" w:rsidRDefault="00F54F59" w:rsidP="00F00E2A">
            <w:pPr>
              <w:pStyle w:val="phtablecellleft"/>
            </w:pPr>
            <w:r w:rsidRPr="002F153F">
              <w:t>Пациент</w:t>
            </w:r>
          </w:p>
        </w:tc>
        <w:tc>
          <w:tcPr>
            <w:tcW w:w="934" w:type="pct"/>
          </w:tcPr>
          <w:p w14:paraId="7EEF3FED" w14:textId="65E97913" w:rsidR="00F54F59" w:rsidRPr="002F153F" w:rsidRDefault="00F54F59" w:rsidP="00F00E2A">
            <w:pPr>
              <w:pStyle w:val="phtablecellcenter"/>
            </w:pPr>
            <w:r w:rsidRPr="00F1670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5" w:type="pct"/>
          </w:tcPr>
          <w:p w14:paraId="3B745C4A" w14:textId="23CAB389" w:rsidR="00F54F59" w:rsidRPr="002F153F" w:rsidRDefault="00F54F59" w:rsidP="00F00E2A">
            <w:pPr>
              <w:pStyle w:val="phtablecellleft"/>
            </w:pPr>
            <w:r w:rsidRPr="002F153F">
              <w:t>Отображаются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пациента,</w:t>
            </w:r>
            <w:r w:rsidR="00F734B3">
              <w:t xml:space="preserve"> </w:t>
            </w:r>
            <w:r w:rsidRPr="002F153F">
              <w:t>выбранного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форме</w:t>
            </w:r>
            <w:r w:rsidR="00F734B3">
              <w:t xml:space="preserve"> </w:t>
            </w:r>
            <w:r w:rsidRPr="002F153F">
              <w:t>«Расписание»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Pr="002F153F">
              <w:t>«Запись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врачу»/</w:t>
            </w:r>
            <w:r w:rsidR="00F734B3">
              <w:t xml:space="preserve"> </w:t>
            </w:r>
            <w:r w:rsidRPr="002F153F">
              <w:t>«Записать</w:t>
            </w:r>
            <w:r w:rsidR="00F734B3">
              <w:t xml:space="preserve"> </w:t>
            </w:r>
            <w:r w:rsidRPr="002F153F">
              <w:t>пациента».</w:t>
            </w:r>
          </w:p>
          <w:p w14:paraId="7A054531" w14:textId="1DE12E75" w:rsidR="00F54F59" w:rsidRPr="002F153F" w:rsidRDefault="00F54F59" w:rsidP="00F00E2A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нередактируемым</w:t>
            </w:r>
          </w:p>
        </w:tc>
      </w:tr>
      <w:tr w:rsidR="00F54F59" w:rsidRPr="002F153F" w14:paraId="75BA97B9" w14:textId="77777777" w:rsidTr="00F54F59">
        <w:tc>
          <w:tcPr>
            <w:tcW w:w="851" w:type="pct"/>
          </w:tcPr>
          <w:p w14:paraId="22280D76" w14:textId="77777777" w:rsidR="00F54F59" w:rsidRPr="002F153F" w:rsidRDefault="00F54F59" w:rsidP="00F00E2A">
            <w:pPr>
              <w:pStyle w:val="phtablecellleft"/>
            </w:pPr>
            <w:r w:rsidRPr="002F153F">
              <w:t>Номер</w:t>
            </w:r>
          </w:p>
        </w:tc>
        <w:tc>
          <w:tcPr>
            <w:tcW w:w="934" w:type="pct"/>
          </w:tcPr>
          <w:p w14:paraId="7599338B" w14:textId="71800C91" w:rsidR="00F54F59" w:rsidRPr="002F153F" w:rsidRDefault="00F54F59" w:rsidP="00F00E2A">
            <w:pPr>
              <w:pStyle w:val="phtablecellcenter"/>
            </w:pPr>
            <w:r w:rsidRPr="00F1670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5" w:type="pct"/>
          </w:tcPr>
          <w:p w14:paraId="115B46DF" w14:textId="4E379F0C" w:rsidR="00F54F59" w:rsidRPr="002F153F" w:rsidRDefault="00F54F59" w:rsidP="00F00E2A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  <w:tr w:rsidR="00F54F59" w:rsidRPr="002F153F" w14:paraId="34857D19" w14:textId="77777777" w:rsidTr="00F54F59">
        <w:tc>
          <w:tcPr>
            <w:tcW w:w="851" w:type="pct"/>
          </w:tcPr>
          <w:p w14:paraId="125B95B0" w14:textId="3561CEFD" w:rsidR="00F54F59" w:rsidRPr="002F153F" w:rsidRDefault="00F54F59" w:rsidP="00F00E2A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с</w:t>
            </w:r>
          </w:p>
        </w:tc>
        <w:tc>
          <w:tcPr>
            <w:tcW w:w="934" w:type="pct"/>
          </w:tcPr>
          <w:p w14:paraId="5E8A2F9E" w14:textId="37D092DE" w:rsidR="00F54F59" w:rsidRPr="002F153F" w:rsidRDefault="00F54F59" w:rsidP="00F00E2A">
            <w:pPr>
              <w:pStyle w:val="phtablecellcenter"/>
            </w:pPr>
            <w:r w:rsidRPr="00F1670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5" w:type="pct"/>
          </w:tcPr>
          <w:p w14:paraId="7651A074" w14:textId="218ACF84" w:rsidR="00F54F59" w:rsidRPr="002F153F" w:rsidRDefault="00F54F59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создания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  <w:tr w:rsidR="00CC7EEA" w:rsidRPr="002F153F" w14:paraId="23169B61" w14:textId="77777777" w:rsidTr="00F54F59">
        <w:tc>
          <w:tcPr>
            <w:tcW w:w="851" w:type="pct"/>
          </w:tcPr>
          <w:p w14:paraId="001D04C6" w14:textId="41E51B1B" w:rsidR="00CC7EEA" w:rsidRPr="002F153F" w:rsidRDefault="00D053CD" w:rsidP="00F00E2A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</w:p>
        </w:tc>
        <w:tc>
          <w:tcPr>
            <w:tcW w:w="934" w:type="pct"/>
          </w:tcPr>
          <w:p w14:paraId="744CC77D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215" w:type="pct"/>
          </w:tcPr>
          <w:p w14:paraId="408E0305" w14:textId="690C9D11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окончания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  <w:tr w:rsidR="00CC7EEA" w:rsidRPr="002F153F" w14:paraId="357F330F" w14:textId="77777777" w:rsidTr="00F54F59">
        <w:tc>
          <w:tcPr>
            <w:tcW w:w="851" w:type="pct"/>
          </w:tcPr>
          <w:p w14:paraId="3553936F" w14:textId="765A3A9F" w:rsidR="00CC7EEA" w:rsidRPr="002F153F" w:rsidRDefault="00D053CD" w:rsidP="00F00E2A">
            <w:pPr>
              <w:pStyle w:val="phtablecellleft"/>
            </w:pPr>
            <w:r w:rsidRPr="002F153F">
              <w:t>План.</w:t>
            </w:r>
            <w:r w:rsidR="00F734B3">
              <w:t xml:space="preserve"> </w:t>
            </w:r>
            <w:r w:rsidRPr="002F153F">
              <w:t>дата</w:t>
            </w:r>
            <w:r w:rsidR="00F734B3">
              <w:t xml:space="preserve"> </w:t>
            </w:r>
            <w:r w:rsidRPr="002F153F">
              <w:t>госп-ии</w:t>
            </w:r>
          </w:p>
        </w:tc>
        <w:tc>
          <w:tcPr>
            <w:tcW w:w="934" w:type="pct"/>
          </w:tcPr>
          <w:p w14:paraId="624BCFD4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215" w:type="pct"/>
          </w:tcPr>
          <w:p w14:paraId="1170F54D" w14:textId="418E0CC3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плановую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госпитализации</w:t>
            </w:r>
          </w:p>
        </w:tc>
      </w:tr>
      <w:tr w:rsidR="00F54F59" w:rsidRPr="002F153F" w14:paraId="5FB98F5E" w14:textId="77777777" w:rsidTr="00F54F59">
        <w:tc>
          <w:tcPr>
            <w:tcW w:w="851" w:type="pct"/>
          </w:tcPr>
          <w:p w14:paraId="6BD6A71B" w14:textId="014B743C" w:rsidR="00F54F59" w:rsidRPr="002F153F" w:rsidRDefault="00F54F59" w:rsidP="00F00E2A">
            <w:pPr>
              <w:pStyle w:val="phtablecellleft"/>
            </w:pPr>
            <w:r w:rsidRPr="002F153F">
              <w:t>Направившая</w:t>
            </w:r>
            <w:r w:rsidR="00F734B3">
              <w:t xml:space="preserve"> </w:t>
            </w:r>
            <w:r w:rsidRPr="002F153F">
              <w:t>МО</w:t>
            </w:r>
          </w:p>
        </w:tc>
        <w:tc>
          <w:tcPr>
            <w:tcW w:w="934" w:type="pct"/>
          </w:tcPr>
          <w:p w14:paraId="24D59CCA" w14:textId="41EBE988" w:rsidR="00F54F59" w:rsidRPr="00F54F59" w:rsidRDefault="00F54F59" w:rsidP="00F00E2A">
            <w:pPr>
              <w:pStyle w:val="phtablecellcenter"/>
            </w:pPr>
            <w:r w:rsidRPr="004837DB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5" w:type="pct"/>
          </w:tcPr>
          <w:p w14:paraId="31ECAD1A" w14:textId="30EE5E88" w:rsidR="00F54F59" w:rsidRPr="002F153F" w:rsidRDefault="00F54F59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МО,</w:t>
            </w:r>
            <w:r w:rsidR="00F734B3">
              <w:t xml:space="preserve"> </w:t>
            </w:r>
            <w:r w:rsidRPr="002F153F">
              <w:t>выдавшую</w:t>
            </w:r>
            <w:r w:rsidR="00F734B3">
              <w:t xml:space="preserve"> </w:t>
            </w:r>
            <w:r w:rsidRPr="002F153F">
              <w:t>направление,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Pr="002F153F">
              <w:t>«Список</w:t>
            </w:r>
            <w:r w:rsidR="00F734B3">
              <w:t xml:space="preserve"> </w:t>
            </w:r>
            <w:r w:rsidRPr="002F153F">
              <w:t>ЛПУ»,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08A9D829" wp14:editId="441B9DA6">
                  <wp:extent cx="209550" cy="209550"/>
                  <wp:effectExtent l="19050" t="19050" r="19050" b="19050"/>
                  <wp:docPr id="100080" name="Рисунок 100080" descr="_scroll_external/attachments/image2023-7-5_13-10-10-982e97d6e2b8d5b15190c2dd1355d8764a8645b6375b0520756df4bb0bc986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2267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МО,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копку</w:t>
            </w:r>
            <w:r w:rsidR="00F734B3">
              <w:t xml:space="preserve"> </w:t>
            </w:r>
            <w:r w:rsidRPr="002F153F">
              <w:t>«ОК»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МО</w:t>
            </w:r>
          </w:p>
        </w:tc>
      </w:tr>
      <w:tr w:rsidR="00F54F59" w:rsidRPr="002F153F" w14:paraId="6400A420" w14:textId="77777777" w:rsidTr="00F54F59">
        <w:tc>
          <w:tcPr>
            <w:tcW w:w="851" w:type="pct"/>
          </w:tcPr>
          <w:p w14:paraId="6CBDE994" w14:textId="77777777" w:rsidR="00F54F59" w:rsidRPr="002F153F" w:rsidRDefault="00F54F59" w:rsidP="00F00E2A">
            <w:pPr>
              <w:pStyle w:val="phtablecellleft"/>
            </w:pPr>
            <w:r w:rsidRPr="002F153F">
              <w:t>Диагноз</w:t>
            </w:r>
          </w:p>
        </w:tc>
        <w:tc>
          <w:tcPr>
            <w:tcW w:w="934" w:type="pct"/>
          </w:tcPr>
          <w:p w14:paraId="4CB6CA33" w14:textId="29ED19C4" w:rsidR="00F54F59" w:rsidRPr="002F153F" w:rsidRDefault="00F54F59" w:rsidP="00F00E2A">
            <w:pPr>
              <w:pStyle w:val="phtablecellcenter"/>
            </w:pPr>
            <w:r w:rsidRPr="004837DB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5" w:type="pct"/>
          </w:tcPr>
          <w:p w14:paraId="1B77F50D" w14:textId="6073A44A" w:rsidR="00F54F59" w:rsidRPr="002F153F" w:rsidRDefault="00F54F59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диагноз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Pr="002F153F">
              <w:t>«Справочник</w:t>
            </w:r>
            <w:r w:rsidR="00F734B3">
              <w:t xml:space="preserve"> </w:t>
            </w:r>
            <w:r w:rsidRPr="002F153F">
              <w:t>МКБ-10»,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4B9B680" wp14:editId="3C018D62">
                  <wp:extent cx="190500" cy="200025"/>
                  <wp:effectExtent l="19050" t="19050" r="19050" b="28575"/>
                  <wp:docPr id="100081" name="Рисунок 100081" descr="_scroll_external/attachments/image2023-7-4_11-21-51-9cbf16d61fa2bf5b5b40319d07921c4a2084e0f657565b9638011f82c9cce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932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диагноза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Pr="002F153F">
              <w:t>«Справочник</w:t>
            </w:r>
            <w:r w:rsidR="00F734B3">
              <w:t xml:space="preserve"> </w:t>
            </w:r>
            <w:r w:rsidRPr="002F153F">
              <w:t>МКБ-10»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диагнозом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диагнозом,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t>«Ок»</w:t>
            </w:r>
          </w:p>
        </w:tc>
      </w:tr>
      <w:tr w:rsidR="00CC7EEA" w:rsidRPr="002F153F" w14:paraId="403FD635" w14:textId="77777777" w:rsidTr="00F54F59">
        <w:tc>
          <w:tcPr>
            <w:tcW w:w="851" w:type="pct"/>
          </w:tcPr>
          <w:p w14:paraId="07A54681" w14:textId="7BAA4D37" w:rsidR="00CC7EEA" w:rsidRPr="002F153F" w:rsidRDefault="00D053CD" w:rsidP="00F00E2A">
            <w:pPr>
              <w:pStyle w:val="phtablecellleft"/>
            </w:pPr>
            <w:r w:rsidRPr="002F153F">
              <w:t>Диагноз</w:t>
            </w:r>
            <w:r w:rsidR="00F734B3">
              <w:t xml:space="preserve"> </w:t>
            </w:r>
            <w:r w:rsidRPr="002F153F">
              <w:t>уточненный</w:t>
            </w:r>
          </w:p>
        </w:tc>
        <w:tc>
          <w:tcPr>
            <w:tcW w:w="934" w:type="pct"/>
          </w:tcPr>
          <w:p w14:paraId="6A8E8566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215" w:type="pct"/>
          </w:tcPr>
          <w:p w14:paraId="78A07F48" w14:textId="50305C75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уточненный</w:t>
            </w:r>
            <w:r w:rsidR="00F734B3">
              <w:t xml:space="preserve"> </w:t>
            </w:r>
            <w:r w:rsidRPr="002F153F">
              <w:t>диагноз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Уточненный</w:t>
            </w:r>
            <w:r w:rsidR="00F734B3">
              <w:t xml:space="preserve"> </w:t>
            </w:r>
            <w:r w:rsidRPr="002F153F">
              <w:t>диагноз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5D6EDF13" wp14:editId="639F371F">
                  <wp:extent cx="190500" cy="200025"/>
                  <wp:effectExtent l="19050" t="19050" r="19050" b="28575"/>
                  <wp:docPr id="100082" name="Рисунок 100082" descr="_scroll_external/attachments/image2023-7-4_11-21-51-9cbf16d61fa2bf5b5b40319d07921c4a2084e0f657565b9638011f82c9cce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374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правом</w:t>
            </w:r>
            <w:r w:rsidR="00F734B3">
              <w:t xml:space="preserve"> </w:t>
            </w:r>
            <w:r w:rsidRPr="002F153F">
              <w:t>блоке</w:t>
            </w:r>
            <w:r w:rsidR="00F734B3">
              <w:t xml:space="preserve"> </w:t>
            </w:r>
            <w:r w:rsidRPr="002F153F">
              <w:t>окна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Уточненный</w:t>
            </w:r>
            <w:r w:rsidR="00F734B3">
              <w:t xml:space="preserve"> </w:t>
            </w:r>
            <w:r w:rsidRPr="002F153F">
              <w:t>диагноз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расположено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ввода</w:t>
            </w:r>
            <w:r w:rsidR="00F734B3">
              <w:t xml:space="preserve"> </w:t>
            </w:r>
            <w:r w:rsidRPr="002F153F">
              <w:t>значения</w:t>
            </w:r>
            <w:r w:rsidR="00F734B3">
              <w:t xml:space="preserve"> </w:t>
            </w:r>
            <w:r w:rsidRPr="002F153F">
              <w:t>вручную,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левом</w:t>
            </w:r>
            <w:r w:rsidR="00F734B3">
              <w:t xml:space="preserve"> </w:t>
            </w:r>
            <w:r w:rsidRPr="002F153F">
              <w:t>блоке</w:t>
            </w:r>
            <w:r w:rsidR="00F734B3">
              <w:t xml:space="preserve"> </w:t>
            </w:r>
            <w:r w:rsidRPr="002F153F">
              <w:t>расположен</w:t>
            </w:r>
            <w:r w:rsidR="00F734B3">
              <w:t xml:space="preserve"> </w:t>
            </w:r>
            <w:r w:rsidRPr="002F153F">
              <w:t>словарь</w:t>
            </w:r>
            <w:r w:rsidR="00F734B3">
              <w:t xml:space="preserve"> </w:t>
            </w:r>
            <w:r w:rsidRPr="002F153F">
              <w:t>предлагаемых</w:t>
            </w:r>
            <w:r w:rsidR="00F734B3">
              <w:t xml:space="preserve"> </w:t>
            </w:r>
            <w:r w:rsidRPr="002F153F">
              <w:t>вариантов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типовых</w:t>
            </w:r>
            <w:r w:rsidR="00F734B3">
              <w:t xml:space="preserve"> </w:t>
            </w:r>
            <w:r w:rsidRPr="002F153F">
              <w:t>фраз.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значения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словаря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дважды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строку</w:t>
            </w:r>
            <w:r w:rsidR="00F734B3">
              <w:t xml:space="preserve"> </w:t>
            </w:r>
            <w:r w:rsidRPr="002F153F">
              <w:t>словаря,</w:t>
            </w:r>
            <w:r w:rsidR="00F734B3">
              <w:t xml:space="preserve"> </w:t>
            </w:r>
            <w:r w:rsidRPr="002F153F">
              <w:t>чтобы</w:t>
            </w:r>
            <w:r w:rsidR="00F734B3">
              <w:t xml:space="preserve"> </w:t>
            </w:r>
            <w:r w:rsidRPr="002F153F">
              <w:t>добавить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правое</w:t>
            </w:r>
            <w:r w:rsidR="00F734B3">
              <w:t xml:space="preserve"> </w:t>
            </w:r>
            <w:r w:rsidRPr="002F153F">
              <w:t>текстовое</w:t>
            </w:r>
            <w:r w:rsidR="00F734B3">
              <w:t xml:space="preserve"> </w:t>
            </w:r>
            <w:r w:rsidRPr="002F153F">
              <w:t>поле</w:t>
            </w:r>
          </w:p>
        </w:tc>
      </w:tr>
      <w:tr w:rsidR="00CC7EEA" w:rsidRPr="002F153F" w14:paraId="4CFF85EF" w14:textId="77777777" w:rsidTr="00F54F59">
        <w:tc>
          <w:tcPr>
            <w:tcW w:w="851" w:type="pct"/>
          </w:tcPr>
          <w:p w14:paraId="6C097C34" w14:textId="4509DDD9" w:rsidR="00CC7EEA" w:rsidRPr="002F153F" w:rsidRDefault="00D053CD" w:rsidP="00F00E2A">
            <w:pPr>
              <w:pStyle w:val="phtablecellleft"/>
            </w:pPr>
            <w:r w:rsidRPr="002F153F">
              <w:t>Направивший</w:t>
            </w:r>
            <w:r w:rsidR="00F734B3">
              <w:t xml:space="preserve"> </w:t>
            </w:r>
            <w:r w:rsidRPr="002F153F">
              <w:t>врач</w:t>
            </w:r>
          </w:p>
        </w:tc>
        <w:tc>
          <w:tcPr>
            <w:tcW w:w="934" w:type="pct"/>
          </w:tcPr>
          <w:p w14:paraId="42EEC5A3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215" w:type="pct"/>
          </w:tcPr>
          <w:p w14:paraId="5D20C3AC" w14:textId="3C0CCE13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выдавшего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Врач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5FDB9EF2" wp14:editId="2A425652">
                  <wp:extent cx="190500" cy="200025"/>
                  <wp:effectExtent l="19050" t="19050" r="19050" b="28575"/>
                  <wp:docPr id="100083" name="Рисунок 100083" descr="_scroll_external/attachments/image2023-7-4_11-21-51-9cbf16d61fa2bf5b5b40319d07921c4a2084e0f657565b9638011f82c9cce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961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Врач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="00F54F59">
              <w:t>мыши</w:t>
            </w:r>
            <w:r w:rsidR="00F734B3">
              <w:t xml:space="preserve"> </w:t>
            </w:r>
            <w:r w:rsidR="00F54F59">
              <w:t>на</w:t>
            </w:r>
            <w:r w:rsidR="00F734B3">
              <w:t xml:space="preserve"> </w:t>
            </w:r>
            <w:r w:rsidR="00F54F59">
              <w:t>строке</w:t>
            </w:r>
            <w:r w:rsidR="00F734B3">
              <w:t xml:space="preserve"> </w:t>
            </w:r>
            <w:r w:rsidR="00F54F59">
              <w:t>с</w:t>
            </w:r>
            <w:r w:rsidR="00F734B3">
              <w:t xml:space="preserve"> </w:t>
            </w:r>
            <w:r w:rsidR="00F54F59">
              <w:t>данными</w:t>
            </w:r>
            <w:r w:rsidR="00F734B3">
              <w:t xml:space="preserve"> </w:t>
            </w:r>
            <w:r w:rsidR="00F54F59">
              <w:t>врача</w:t>
            </w:r>
          </w:p>
        </w:tc>
      </w:tr>
      <w:tr w:rsidR="00CC7EEA" w:rsidRPr="002F153F" w14:paraId="2E4B4269" w14:textId="77777777" w:rsidTr="00F54F59">
        <w:tc>
          <w:tcPr>
            <w:tcW w:w="851" w:type="pct"/>
          </w:tcPr>
          <w:p w14:paraId="01C2039C" w14:textId="0E8128D0" w:rsidR="00CC7EEA" w:rsidRPr="002F153F" w:rsidRDefault="00D053CD" w:rsidP="00F00E2A">
            <w:pPr>
              <w:pStyle w:val="phtablecellleft"/>
            </w:pPr>
            <w:r w:rsidRPr="002F153F">
              <w:t>Специальность</w:t>
            </w:r>
            <w:r w:rsidR="00F734B3">
              <w:t xml:space="preserve"> </w:t>
            </w:r>
            <w:r w:rsidRPr="002F153F">
              <w:t>врача</w:t>
            </w:r>
          </w:p>
        </w:tc>
        <w:tc>
          <w:tcPr>
            <w:tcW w:w="934" w:type="pct"/>
          </w:tcPr>
          <w:p w14:paraId="0B112CBA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215" w:type="pct"/>
          </w:tcPr>
          <w:p w14:paraId="2CED7FC4" w14:textId="4CEA009E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специальность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выдавшего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Специальности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41BA9EF" wp14:editId="0E9EDFE7">
                  <wp:extent cx="190500" cy="200025"/>
                  <wp:effectExtent l="19050" t="19050" r="19050" b="28575"/>
                  <wp:docPr id="100084" name="Рисунок 100084" descr="_scroll_external/attachments/image2023-7-4_11-21-51-9cbf16d61fa2bf5b5b40319d07921c4a2084e0f657565b9638011f82c9cce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08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специальности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Специальности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со</w:t>
            </w:r>
            <w:r w:rsidR="00F734B3">
              <w:t xml:space="preserve"> </w:t>
            </w:r>
            <w:r w:rsidRPr="002F153F">
              <w:t>специальностью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специальности,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6178979F" w14:textId="77777777" w:rsidTr="00F54F59">
        <w:tc>
          <w:tcPr>
            <w:tcW w:w="851" w:type="pct"/>
          </w:tcPr>
          <w:p w14:paraId="183F73ED" w14:textId="5FD61A77" w:rsidR="00CC7EEA" w:rsidRPr="002F153F" w:rsidRDefault="00D053CD" w:rsidP="00F00E2A">
            <w:pPr>
              <w:pStyle w:val="phtablecellleft"/>
            </w:pPr>
            <w:r w:rsidRPr="002F153F">
              <w:t>Напр.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(вручную)</w:t>
            </w:r>
          </w:p>
        </w:tc>
        <w:tc>
          <w:tcPr>
            <w:tcW w:w="934" w:type="pct"/>
          </w:tcPr>
          <w:p w14:paraId="554F08A6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215" w:type="pct"/>
          </w:tcPr>
          <w:p w14:paraId="540BBDAE" w14:textId="3B475864" w:rsidR="00CC7EEA" w:rsidRPr="002F153F" w:rsidRDefault="00D053CD" w:rsidP="00F00E2A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направившей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(при</w:t>
            </w:r>
            <w:r w:rsidR="00F734B3">
              <w:t xml:space="preserve"> </w:t>
            </w:r>
            <w:r w:rsidRPr="002F153F">
              <w:t>необходимости)</w:t>
            </w:r>
          </w:p>
        </w:tc>
      </w:tr>
      <w:tr w:rsidR="00CC7EEA" w:rsidRPr="002F153F" w14:paraId="4377B50F" w14:textId="77777777" w:rsidTr="00F54F59">
        <w:tc>
          <w:tcPr>
            <w:tcW w:w="851" w:type="pct"/>
          </w:tcPr>
          <w:p w14:paraId="6A5D9FAD" w14:textId="7249B7D0" w:rsidR="00CC7EEA" w:rsidRPr="002F153F" w:rsidRDefault="00D053CD" w:rsidP="00F00E2A">
            <w:pPr>
              <w:pStyle w:val="phtablecellleft"/>
            </w:pPr>
            <w:r w:rsidRPr="002F153F">
              <w:t>Диагноз</w:t>
            </w:r>
            <w:r w:rsidR="00F734B3">
              <w:t xml:space="preserve"> </w:t>
            </w:r>
            <w:r w:rsidRPr="002F153F">
              <w:t>(вручную)</w:t>
            </w:r>
          </w:p>
        </w:tc>
        <w:tc>
          <w:tcPr>
            <w:tcW w:w="934" w:type="pct"/>
          </w:tcPr>
          <w:p w14:paraId="24C3A5C9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215" w:type="pct"/>
          </w:tcPr>
          <w:p w14:paraId="00BBE61E" w14:textId="0E37C7A2" w:rsidR="00CC7EEA" w:rsidRPr="002F153F" w:rsidRDefault="00D053CD" w:rsidP="00F00E2A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диагноз</w:t>
            </w:r>
            <w:r w:rsidR="00F734B3">
              <w:t xml:space="preserve"> </w:t>
            </w:r>
            <w:r w:rsidRPr="002F153F">
              <w:t>(при</w:t>
            </w:r>
            <w:r w:rsidR="00F734B3">
              <w:t xml:space="preserve"> </w:t>
            </w:r>
            <w:r w:rsidRPr="002F153F">
              <w:t>необходимости)</w:t>
            </w:r>
          </w:p>
        </w:tc>
      </w:tr>
      <w:tr w:rsidR="00CC7EEA" w:rsidRPr="002F153F" w14:paraId="1EB53DA1" w14:textId="77777777" w:rsidTr="00F54F59">
        <w:tc>
          <w:tcPr>
            <w:tcW w:w="851" w:type="pct"/>
          </w:tcPr>
          <w:p w14:paraId="6269E813" w14:textId="46320F7D" w:rsidR="00CC7EEA" w:rsidRPr="002F153F" w:rsidRDefault="00D053CD" w:rsidP="00F00E2A">
            <w:pPr>
              <w:pStyle w:val="phtablecellleft"/>
            </w:pPr>
            <w:r w:rsidRPr="002F153F">
              <w:lastRenderedPageBreak/>
              <w:t>Врач</w:t>
            </w:r>
            <w:r w:rsidR="00F734B3">
              <w:t xml:space="preserve"> </w:t>
            </w:r>
            <w:r w:rsidRPr="002F153F">
              <w:t>(вручную)</w:t>
            </w:r>
          </w:p>
        </w:tc>
        <w:tc>
          <w:tcPr>
            <w:tcW w:w="934" w:type="pct"/>
          </w:tcPr>
          <w:p w14:paraId="13F90E3A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215" w:type="pct"/>
          </w:tcPr>
          <w:p w14:paraId="54A37B12" w14:textId="16A0674A" w:rsidR="00CC7EEA" w:rsidRPr="002F153F" w:rsidRDefault="00D053CD" w:rsidP="00F00E2A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данные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(при</w:t>
            </w:r>
            <w:r w:rsidR="00F734B3">
              <w:t xml:space="preserve"> </w:t>
            </w:r>
            <w:r w:rsidRPr="002F153F">
              <w:t>необходимости)</w:t>
            </w:r>
          </w:p>
        </w:tc>
      </w:tr>
      <w:tr w:rsidR="00CC7EEA" w:rsidRPr="002F153F" w14:paraId="18A70CF6" w14:textId="77777777" w:rsidTr="00F54F59">
        <w:tc>
          <w:tcPr>
            <w:tcW w:w="851" w:type="pct"/>
          </w:tcPr>
          <w:p w14:paraId="2A0A0608" w14:textId="0596E680" w:rsidR="00CC7EEA" w:rsidRPr="002F153F" w:rsidRDefault="00D053CD" w:rsidP="00F00E2A">
            <w:pPr>
              <w:pStyle w:val="phtablecellleft"/>
            </w:pPr>
            <w:r w:rsidRPr="002F153F">
              <w:t>Обоснование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934" w:type="pct"/>
          </w:tcPr>
          <w:p w14:paraId="5D9631C1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3215" w:type="pct"/>
          </w:tcPr>
          <w:p w14:paraId="65FF9293" w14:textId="162DAC8A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обоснование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</w:tbl>
    <w:p w14:paraId="5BA900FF" w14:textId="77777777" w:rsidR="00F00E2A" w:rsidRPr="002F153F" w:rsidRDefault="00F00E2A" w:rsidP="00F00E2A">
      <w:pPr>
        <w:pStyle w:val="phnormal"/>
      </w:pPr>
    </w:p>
    <w:p w14:paraId="7D982959" w14:textId="6B58FAB6" w:rsidR="00CC7EEA" w:rsidRPr="002F153F" w:rsidRDefault="00D053CD" w:rsidP="00F00E2A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Добавленное</w:t>
      </w:r>
      <w:r w:rsidR="00F734B3">
        <w:t xml:space="preserve"> </w:t>
      </w:r>
      <w:r w:rsidRPr="002F153F">
        <w:t>направление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Учет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r w:rsidR="00B21D8E" w:rsidRPr="002F153F">
        <w:t>»</w:t>
      </w:r>
      <w:r w:rsidRPr="002F153F">
        <w:t>.</w:t>
      </w:r>
    </w:p>
    <w:p w14:paraId="51773F0E" w14:textId="5441A690" w:rsidR="00CC7EEA" w:rsidRPr="002F153F" w:rsidRDefault="00D053CD" w:rsidP="00933619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добав</w:t>
      </w:r>
      <w:r w:rsidR="006A4D7B">
        <w:t>ления</w:t>
      </w:r>
      <w:r w:rsidR="00F734B3">
        <w:t xml:space="preserve"> </w:t>
      </w:r>
      <w:r w:rsidR="006A4D7B">
        <w:t>направления</w:t>
      </w:r>
      <w:r w:rsidR="00F734B3">
        <w:t xml:space="preserve"> </w:t>
      </w:r>
      <w:r w:rsidR="006A4D7B">
        <w:t>для</w:t>
      </w:r>
      <w:r w:rsidR="00F734B3">
        <w:t xml:space="preserve"> </w:t>
      </w:r>
      <w:r w:rsidR="006A4D7B">
        <w:t>ЕР/</w:t>
      </w:r>
      <w:r w:rsidR="00F734B3">
        <w:t xml:space="preserve"> </w:t>
      </w:r>
      <w:r w:rsidR="006A4D7B">
        <w:t>ЕПГУ</w:t>
      </w:r>
      <w:r w:rsidR="00F734B3">
        <w:t xml:space="preserve"> </w:t>
      </w:r>
      <w:r w:rsidRPr="002F153F">
        <w:t>выполнит</w:t>
      </w:r>
      <w:r w:rsidR="006A4D7B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66BAE283" w14:textId="16A1AF3A" w:rsidR="00CC7EEA" w:rsidRPr="002F153F" w:rsidRDefault="00D053CD" w:rsidP="00F00E2A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Добавить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ЕР/</w:t>
      </w:r>
      <w:r w:rsidR="00F734B3">
        <w:t xml:space="preserve"> </w:t>
      </w:r>
      <w:r w:rsidRPr="002F153F">
        <w:t>ЕПГУ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Направление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ЕР/ЕПГУ:</w:t>
      </w:r>
      <w:r w:rsidR="00F734B3">
        <w:t xml:space="preserve"> </w:t>
      </w:r>
      <w:r w:rsidRPr="002F153F">
        <w:t>Добавление</w:t>
      </w:r>
      <w:r w:rsidR="00B21D8E" w:rsidRPr="002F153F">
        <w:t>»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_Ref202373787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35</w:t>
      </w:r>
      <w:r w:rsidR="006A4D7B">
        <w:fldChar w:fldCharType="end"/>
      </w:r>
      <w:r w:rsidR="006A4D7B">
        <w:t>)</w:t>
      </w:r>
      <w:r w:rsidRPr="002F153F">
        <w:t>;</w:t>
      </w:r>
    </w:p>
    <w:p w14:paraId="2A90A10B" w14:textId="77777777" w:rsidR="00CC7EEA" w:rsidRPr="002F153F" w:rsidRDefault="00D053CD" w:rsidP="00F00E2A">
      <w:pPr>
        <w:pStyle w:val="phfigure"/>
      </w:pPr>
      <w:r w:rsidRPr="002F153F">
        <w:rPr>
          <w:noProof/>
        </w:rPr>
        <w:drawing>
          <wp:inline distT="0" distB="0" distL="0" distR="0" wp14:anchorId="7F9B74CD" wp14:editId="79107697">
            <wp:extent cx="3594173" cy="3161614"/>
            <wp:effectExtent l="19050" t="19050" r="25400" b="20320"/>
            <wp:docPr id="100085" name="Рисунок 100085" descr="Окно добавления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0119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00810" cy="316745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7EFA97" w14:textId="14DBDABD" w:rsidR="00CC7EEA" w:rsidRPr="002F153F" w:rsidRDefault="00F734B3" w:rsidP="00F00E2A">
      <w:pPr>
        <w:pStyle w:val="phfiguretitle"/>
      </w:pPr>
      <w:bookmarkStart w:id="201" w:name="_Ref202373787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35</w:t>
      </w:r>
      <w:r w:rsidR="00D053CD" w:rsidRPr="002F153F">
        <w:fldChar w:fldCharType="end"/>
      </w:r>
      <w:bookmarkEnd w:id="201"/>
      <w:r>
        <w:t xml:space="preserve"> </w:t>
      </w:r>
      <w:r w:rsidR="00F00E2A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B544F1" w:rsidRPr="002F153F">
        <w:t>«Направление</w:t>
      </w:r>
      <w:r w:rsidR="00B544F1">
        <w:t xml:space="preserve"> </w:t>
      </w:r>
      <w:r w:rsidR="00B544F1" w:rsidRPr="002F153F">
        <w:t>для</w:t>
      </w:r>
      <w:r w:rsidR="00B544F1">
        <w:t xml:space="preserve"> </w:t>
      </w:r>
      <w:r w:rsidR="00B544F1" w:rsidRPr="002F153F">
        <w:t>записи</w:t>
      </w:r>
      <w:r w:rsidR="00B544F1">
        <w:t xml:space="preserve"> </w:t>
      </w:r>
      <w:r w:rsidR="00B544F1" w:rsidRPr="002F153F">
        <w:t>из</w:t>
      </w:r>
      <w:r w:rsidR="00B544F1">
        <w:t xml:space="preserve"> </w:t>
      </w:r>
      <w:r w:rsidR="00B544F1" w:rsidRPr="002F153F">
        <w:t>ЕР/ЕПГУ:</w:t>
      </w:r>
      <w:r w:rsidR="00B544F1">
        <w:t xml:space="preserve"> </w:t>
      </w:r>
      <w:r w:rsidR="00B544F1" w:rsidRPr="002F153F">
        <w:t>Добавление»</w:t>
      </w:r>
    </w:p>
    <w:p w14:paraId="6760334B" w14:textId="4FECC883" w:rsidR="00CC7EEA" w:rsidRPr="002F153F" w:rsidRDefault="00D053CD" w:rsidP="00F00E2A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добавления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="006A4D7B">
        <w:t>ниже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_Ref202373804 \h </w:instrText>
      </w:r>
      <w:r w:rsidR="006A4D7B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11</w:t>
      </w:r>
      <w:r w:rsidR="006A4D7B">
        <w:fldChar w:fldCharType="end"/>
      </w:r>
      <w:r w:rsidR="006A4D7B">
        <w:t>)</w:t>
      </w:r>
      <w:r w:rsidRPr="002F153F">
        <w:t>;</w:t>
      </w:r>
    </w:p>
    <w:p w14:paraId="709CA62D" w14:textId="12CDECD7" w:rsidR="00CC7EEA" w:rsidRPr="002F153F" w:rsidRDefault="00F734B3" w:rsidP="00F00E2A">
      <w:pPr>
        <w:pStyle w:val="phtabletitle"/>
      </w:pPr>
      <w:bookmarkStart w:id="202" w:name="_Ref202373804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11</w:t>
      </w:r>
      <w:r w:rsidR="00D053CD" w:rsidRPr="002F153F">
        <w:rPr>
          <w:spacing w:val="20"/>
        </w:rPr>
        <w:fldChar w:fldCharType="end"/>
      </w:r>
      <w:bookmarkEnd w:id="202"/>
      <w:r>
        <w:rPr>
          <w:spacing w:val="20"/>
        </w:rPr>
        <w:t xml:space="preserve"> </w:t>
      </w:r>
      <w:r w:rsidR="00F00E2A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окне</w:t>
      </w:r>
      <w:r>
        <w:t xml:space="preserve"> </w:t>
      </w:r>
      <w:r w:rsidR="00D053CD" w:rsidRPr="002F153F">
        <w:t>добавления</w:t>
      </w:r>
      <w:r>
        <w:t xml:space="preserve"> </w:t>
      </w:r>
      <w:r w:rsidR="00D053CD" w:rsidRPr="002F153F">
        <w:t>направления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04"/>
        <w:gridCol w:w="1985"/>
        <w:gridCol w:w="5799"/>
      </w:tblGrid>
      <w:tr w:rsidR="00CC7EEA" w:rsidRPr="002F153F" w14:paraId="19F3E84B" w14:textId="77777777" w:rsidTr="00F734B3">
        <w:trPr>
          <w:tblHeader/>
        </w:trPr>
        <w:tc>
          <w:tcPr>
            <w:tcW w:w="1180" w:type="pct"/>
          </w:tcPr>
          <w:p w14:paraId="449FF5B2" w14:textId="727DDFAA" w:rsidR="00CC7EEA" w:rsidRPr="002F153F" w:rsidRDefault="00D053CD" w:rsidP="00F734B3">
            <w:pPr>
              <w:pStyle w:val="phtablecolcaption"/>
            </w:pPr>
            <w:bookmarkStart w:id="203" w:name="scroll-bookmark-39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203"/>
          </w:p>
        </w:tc>
        <w:tc>
          <w:tcPr>
            <w:tcW w:w="974" w:type="pct"/>
          </w:tcPr>
          <w:p w14:paraId="47A1967D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846" w:type="pct"/>
          </w:tcPr>
          <w:p w14:paraId="1D1717AC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20C0329C" w14:textId="77777777" w:rsidTr="00F54F59">
        <w:tc>
          <w:tcPr>
            <w:tcW w:w="1180" w:type="pct"/>
          </w:tcPr>
          <w:p w14:paraId="3D2351AC" w14:textId="5EBBBC04" w:rsidR="00F734B3" w:rsidRPr="002F153F" w:rsidRDefault="00F734B3" w:rsidP="00F00E2A">
            <w:pPr>
              <w:pStyle w:val="phtablecellleft"/>
            </w:pPr>
            <w:r w:rsidRPr="002F153F">
              <w:t>Номер</w:t>
            </w:r>
            <w:r>
              <w:t xml:space="preserve"> </w:t>
            </w:r>
            <w:r w:rsidRPr="002F153F">
              <w:t>направления</w:t>
            </w:r>
          </w:p>
        </w:tc>
        <w:tc>
          <w:tcPr>
            <w:tcW w:w="974" w:type="pct"/>
          </w:tcPr>
          <w:p w14:paraId="0F0117D1" w14:textId="69DD3F80" w:rsidR="00F734B3" w:rsidRPr="00F734B3" w:rsidRDefault="00F734B3" w:rsidP="00F00E2A">
            <w:pPr>
              <w:pStyle w:val="phtablecellcenter"/>
            </w:pPr>
            <w:r w:rsidRPr="0063418C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846" w:type="pct"/>
          </w:tcPr>
          <w:p w14:paraId="37FB68B8" w14:textId="4C71F810" w:rsidR="00F734B3" w:rsidRPr="002F153F" w:rsidRDefault="00F734B3" w:rsidP="00F00E2A">
            <w:pPr>
              <w:pStyle w:val="phtablecellleft"/>
            </w:pP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номер</w:t>
            </w:r>
            <w:r>
              <w:t xml:space="preserve"> </w:t>
            </w:r>
            <w:r w:rsidRPr="002F153F">
              <w:t>направления.</w:t>
            </w:r>
          </w:p>
          <w:p w14:paraId="42ED32BC" w14:textId="3BED2BCB" w:rsidR="00F734B3" w:rsidRPr="002F153F" w:rsidRDefault="00F734B3" w:rsidP="006600CA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ВИС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данного</w:t>
            </w:r>
            <w:r>
              <w:t xml:space="preserve"> </w:t>
            </w:r>
            <w:r w:rsidRPr="002F153F">
              <w:t>поля</w:t>
            </w:r>
            <w:r>
              <w:t xml:space="preserve"> </w:t>
            </w:r>
            <w:r w:rsidRPr="002F153F">
              <w:t>учитываются</w:t>
            </w:r>
            <w:r>
              <w:t xml:space="preserve"> </w:t>
            </w:r>
            <w:r w:rsidRPr="002F153F">
              <w:t>настройки</w:t>
            </w:r>
            <w:r>
              <w:t xml:space="preserve"> </w:t>
            </w:r>
            <w:r w:rsidRPr="002F153F">
              <w:t>правил</w:t>
            </w:r>
            <w:r>
              <w:t xml:space="preserve"> </w:t>
            </w:r>
            <w:r w:rsidRPr="002F153F">
              <w:t>генерации</w:t>
            </w:r>
            <w:r>
              <w:t xml:space="preserve"> </w:t>
            </w:r>
            <w:r w:rsidRPr="002F153F">
              <w:t>номеров.</w:t>
            </w:r>
            <w:r>
              <w:t xml:space="preserve"> </w:t>
            </w:r>
            <w:r w:rsidRPr="002F153F">
              <w:t>Если</w:t>
            </w:r>
            <w:r>
              <w:t xml:space="preserve"> </w:t>
            </w:r>
            <w:r w:rsidRPr="002F153F">
              <w:t>тип</w:t>
            </w:r>
            <w:r>
              <w:t xml:space="preserve"> </w:t>
            </w:r>
            <w:r w:rsidRPr="002F153F">
              <w:t>генерации</w:t>
            </w:r>
            <w:r>
              <w:t xml:space="preserve"> </w:t>
            </w:r>
            <w:r w:rsidRPr="002F153F">
              <w:t>номера</w:t>
            </w:r>
            <w:r>
              <w:t xml:space="preserve"> </w:t>
            </w:r>
            <w:r w:rsidRPr="002F153F">
              <w:t>«Автоматический»,</w:t>
            </w:r>
            <w:r>
              <w:t xml:space="preserve"> </w:t>
            </w:r>
            <w:r w:rsidRPr="002F153F">
              <w:t>то</w:t>
            </w:r>
            <w:r>
              <w:t xml:space="preserve"> </w:t>
            </w:r>
            <w:r w:rsidRPr="002F153F">
              <w:t>номер</w:t>
            </w:r>
            <w:r>
              <w:t xml:space="preserve"> </w:t>
            </w:r>
            <w:r w:rsidRPr="002F153F">
              <w:t>направления</w:t>
            </w:r>
            <w:r>
              <w:t xml:space="preserve"> </w:t>
            </w:r>
            <w:r w:rsidRPr="002F153F">
              <w:t>сгенерируется</w:t>
            </w:r>
            <w:r>
              <w:t xml:space="preserve"> </w:t>
            </w:r>
            <w:r w:rsidRPr="002F153F">
              <w:t>автоматически.</w:t>
            </w:r>
            <w:r>
              <w:t xml:space="preserve"> </w:t>
            </w:r>
            <w:r w:rsidRPr="002F153F">
              <w:t>Если</w:t>
            </w:r>
            <w:r>
              <w:t xml:space="preserve"> </w:t>
            </w:r>
            <w:r w:rsidRPr="002F153F">
              <w:t>тип</w:t>
            </w:r>
            <w:r>
              <w:t xml:space="preserve"> </w:t>
            </w:r>
            <w:r w:rsidRPr="002F153F">
              <w:t>генерации</w:t>
            </w:r>
            <w:r>
              <w:t xml:space="preserve"> </w:t>
            </w:r>
            <w:r w:rsidRPr="002F153F">
              <w:t>номера</w:t>
            </w:r>
            <w:r>
              <w:t xml:space="preserve"> </w:t>
            </w:r>
            <w:r w:rsidRPr="002F153F">
              <w:t>«Ручной»,</w:t>
            </w:r>
            <w:r>
              <w:t xml:space="preserve"> </w:t>
            </w:r>
            <w:r w:rsidRPr="002F153F">
              <w:t>то</w:t>
            </w:r>
            <w:r>
              <w:t xml:space="preserve"> </w:t>
            </w:r>
            <w:r w:rsidR="006600CA">
              <w:t xml:space="preserve">введите </w:t>
            </w:r>
            <w:r w:rsidRPr="002F153F">
              <w:t>номер</w:t>
            </w:r>
            <w:r>
              <w:t xml:space="preserve"> </w:t>
            </w:r>
            <w:r w:rsidRPr="002F153F">
              <w:t>направления</w:t>
            </w:r>
            <w:r>
              <w:t xml:space="preserve"> </w:t>
            </w:r>
            <w:r w:rsidRPr="002F153F">
              <w:t>вручную</w:t>
            </w:r>
          </w:p>
        </w:tc>
      </w:tr>
      <w:tr w:rsidR="00F734B3" w:rsidRPr="002F153F" w14:paraId="69357372" w14:textId="77777777" w:rsidTr="00F54F59">
        <w:tc>
          <w:tcPr>
            <w:tcW w:w="1180" w:type="pct"/>
          </w:tcPr>
          <w:p w14:paraId="08625C1F" w14:textId="77777777" w:rsidR="00F734B3" w:rsidRPr="002F153F" w:rsidRDefault="00F734B3" w:rsidP="00F00E2A">
            <w:pPr>
              <w:pStyle w:val="phtablecellleft"/>
            </w:pPr>
            <w:r w:rsidRPr="002F153F">
              <w:lastRenderedPageBreak/>
              <w:t>ЛПУ</w:t>
            </w:r>
          </w:p>
        </w:tc>
        <w:tc>
          <w:tcPr>
            <w:tcW w:w="974" w:type="pct"/>
          </w:tcPr>
          <w:p w14:paraId="4074D5BF" w14:textId="31483632" w:rsidR="00F734B3" w:rsidRPr="002F153F" w:rsidRDefault="00F734B3" w:rsidP="00F00E2A">
            <w:pPr>
              <w:pStyle w:val="phtablecellcenter"/>
            </w:pPr>
            <w:r w:rsidRPr="0063418C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846" w:type="pct"/>
          </w:tcPr>
          <w:p w14:paraId="5D38DAF9" w14:textId="0ECCDD9E" w:rsidR="00F734B3" w:rsidRPr="002F153F" w:rsidRDefault="00F734B3" w:rsidP="00F00E2A">
            <w:pPr>
              <w:pStyle w:val="phtablecellleft"/>
            </w:pPr>
            <w:r w:rsidRPr="002F153F">
              <w:t>По</w:t>
            </w:r>
            <w:r>
              <w:t xml:space="preserve"> </w:t>
            </w:r>
            <w:r w:rsidRPr="002F153F">
              <w:t>умолчанию</w:t>
            </w:r>
            <w:r>
              <w:t xml:space="preserve"> </w:t>
            </w:r>
            <w:r w:rsidRPr="002F153F">
              <w:t>указана</w:t>
            </w:r>
            <w:r>
              <w:t xml:space="preserve"> </w:t>
            </w:r>
            <w:r w:rsidRPr="002F153F">
              <w:t>собственная</w:t>
            </w:r>
            <w:r>
              <w:t xml:space="preserve"> </w:t>
            </w:r>
            <w:r w:rsidRPr="002F153F">
              <w:t>МО,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необходимости</w:t>
            </w:r>
            <w:r>
              <w:t xml:space="preserve"> </w:t>
            </w:r>
            <w:r w:rsidRPr="002F153F">
              <w:t>выберите</w:t>
            </w:r>
            <w:r>
              <w:t xml:space="preserve"> </w:t>
            </w:r>
            <w:r w:rsidRPr="002F153F">
              <w:t>значение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справочника</w:t>
            </w:r>
          </w:p>
        </w:tc>
      </w:tr>
      <w:tr w:rsidR="00CC7EEA" w:rsidRPr="002F153F" w14:paraId="4CAB31C4" w14:textId="77777777" w:rsidTr="00F54F59">
        <w:tc>
          <w:tcPr>
            <w:tcW w:w="1180" w:type="pct"/>
          </w:tcPr>
          <w:p w14:paraId="429AD952" w14:textId="77777777" w:rsidR="00CC7EEA" w:rsidRPr="002F153F" w:rsidRDefault="00D053CD" w:rsidP="00F00E2A">
            <w:pPr>
              <w:pStyle w:val="phtablecellleft"/>
            </w:pPr>
            <w:r w:rsidRPr="002F153F">
              <w:t>Подразделение</w:t>
            </w:r>
          </w:p>
        </w:tc>
        <w:tc>
          <w:tcPr>
            <w:tcW w:w="974" w:type="pct"/>
          </w:tcPr>
          <w:p w14:paraId="498FF0C3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2846" w:type="pct"/>
          </w:tcPr>
          <w:p w14:paraId="321437BE" w14:textId="4F693780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подразделение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Выбор</w:t>
            </w:r>
            <w:r w:rsidR="00F734B3">
              <w:t xml:space="preserve"> </w:t>
            </w:r>
            <w:r w:rsidRPr="002F153F">
              <w:t>подразделения</w:t>
            </w:r>
            <w:r w:rsidR="00B21D8E" w:rsidRPr="002F153F">
              <w:t>»</w:t>
            </w:r>
          </w:p>
        </w:tc>
      </w:tr>
      <w:tr w:rsidR="00CC7EEA" w:rsidRPr="002F153F" w14:paraId="51074FC0" w14:textId="77777777" w:rsidTr="00F54F59">
        <w:tc>
          <w:tcPr>
            <w:tcW w:w="1180" w:type="pct"/>
          </w:tcPr>
          <w:p w14:paraId="5EA0F974" w14:textId="469FB83A" w:rsidR="00CC7EEA" w:rsidRPr="002F153F" w:rsidRDefault="00D053CD" w:rsidP="00F00E2A">
            <w:pPr>
              <w:pStyle w:val="phtablecellleft"/>
            </w:pPr>
            <w:r w:rsidRPr="002F153F">
              <w:t>Должность</w:t>
            </w:r>
            <w:r w:rsidR="00F734B3">
              <w:t xml:space="preserve"> </w:t>
            </w:r>
            <w:r w:rsidRPr="002F153F">
              <w:t>врача</w:t>
            </w:r>
          </w:p>
        </w:tc>
        <w:tc>
          <w:tcPr>
            <w:tcW w:w="974" w:type="pct"/>
          </w:tcPr>
          <w:p w14:paraId="608EBB65" w14:textId="7E83A371" w:rsidR="00CC7EEA" w:rsidRPr="00F734B3" w:rsidRDefault="00F734B3" w:rsidP="00F00E2A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846" w:type="pct"/>
          </w:tcPr>
          <w:p w14:paraId="5EB7ECE1" w14:textId="2C9C3FDF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должность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Должности</w:t>
            </w:r>
            <w:r w:rsidR="00B21D8E" w:rsidRPr="002F153F">
              <w:t>»</w:t>
            </w:r>
          </w:p>
        </w:tc>
      </w:tr>
      <w:tr w:rsidR="00CC7EEA" w:rsidRPr="002F153F" w14:paraId="5439963A" w14:textId="77777777" w:rsidTr="00F54F59">
        <w:tc>
          <w:tcPr>
            <w:tcW w:w="1180" w:type="pct"/>
          </w:tcPr>
          <w:p w14:paraId="208B54B0" w14:textId="370BD87F" w:rsidR="00CC7EEA" w:rsidRPr="002F153F" w:rsidRDefault="00D053CD" w:rsidP="00F00E2A">
            <w:pPr>
              <w:pStyle w:val="phtablecellleft"/>
            </w:pPr>
            <w:r w:rsidRPr="002F153F">
              <w:t>Специальность</w:t>
            </w:r>
            <w:r w:rsidR="00F734B3">
              <w:t xml:space="preserve"> </w:t>
            </w:r>
            <w:r w:rsidRPr="002F153F">
              <w:t>врача</w:t>
            </w:r>
          </w:p>
        </w:tc>
        <w:tc>
          <w:tcPr>
            <w:tcW w:w="974" w:type="pct"/>
          </w:tcPr>
          <w:p w14:paraId="1C3CB8E9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2846" w:type="pct"/>
          </w:tcPr>
          <w:p w14:paraId="608E755F" w14:textId="77ED9EDE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специальность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Специальности</w:t>
            </w:r>
            <w:r w:rsidR="00B21D8E" w:rsidRPr="002F153F">
              <w:t>»</w:t>
            </w:r>
          </w:p>
        </w:tc>
      </w:tr>
      <w:tr w:rsidR="00CC7EEA" w:rsidRPr="002F153F" w14:paraId="1D013FBB" w14:textId="77777777" w:rsidTr="00F54F59">
        <w:tc>
          <w:tcPr>
            <w:tcW w:w="1180" w:type="pct"/>
          </w:tcPr>
          <w:p w14:paraId="40450B4F" w14:textId="4FC75BE9" w:rsidR="00CC7EEA" w:rsidRPr="002F153F" w:rsidRDefault="00D053CD" w:rsidP="00F00E2A">
            <w:pPr>
              <w:pStyle w:val="phtablecellleft"/>
            </w:pPr>
            <w:r w:rsidRPr="002F153F">
              <w:t>Профиль</w:t>
            </w:r>
            <w:r w:rsidR="00F734B3">
              <w:t xml:space="preserve"> </w:t>
            </w:r>
            <w:r w:rsidRPr="002F153F">
              <w:t>врача</w:t>
            </w:r>
          </w:p>
        </w:tc>
        <w:tc>
          <w:tcPr>
            <w:tcW w:w="974" w:type="pct"/>
          </w:tcPr>
          <w:p w14:paraId="33CFA02E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2846" w:type="pct"/>
          </w:tcPr>
          <w:p w14:paraId="3F40CD51" w14:textId="06E9B0E1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профиль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Выбор</w:t>
            </w:r>
            <w:r w:rsidR="00F734B3">
              <w:t xml:space="preserve"> </w:t>
            </w:r>
            <w:r w:rsidRPr="002F153F">
              <w:t>профиля</w:t>
            </w:r>
            <w:r w:rsidR="00F734B3">
              <w:t xml:space="preserve"> </w:t>
            </w:r>
            <w:r w:rsidRPr="002F153F">
              <w:t>врача</w:t>
            </w:r>
            <w:r w:rsidR="00B21D8E" w:rsidRPr="002F153F">
              <w:t>»</w:t>
            </w:r>
            <w:r w:rsidRPr="002F153F">
              <w:t>.</w:t>
            </w:r>
          </w:p>
          <w:p w14:paraId="341176A4" w14:textId="27AD943E" w:rsidR="00CC7EEA" w:rsidRPr="002F153F" w:rsidRDefault="00D053CD" w:rsidP="00F00E2A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становится</w:t>
            </w:r>
            <w:r w:rsidR="00F734B3">
              <w:t xml:space="preserve"> </w:t>
            </w:r>
            <w:r w:rsidRPr="002F153F">
              <w:t>доступным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значения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Специальность</w:t>
            </w:r>
            <w:r w:rsidR="00F734B3">
              <w:t xml:space="preserve"> </w:t>
            </w:r>
            <w:r w:rsidRPr="002F153F">
              <w:t>врача</w:t>
            </w:r>
            <w:r w:rsidR="00B21D8E" w:rsidRPr="002F153F">
              <w:t>»</w:t>
            </w:r>
          </w:p>
        </w:tc>
      </w:tr>
      <w:tr w:rsidR="00CC7EEA" w:rsidRPr="002F153F" w14:paraId="7497B07D" w14:textId="77777777" w:rsidTr="00F54F59">
        <w:tc>
          <w:tcPr>
            <w:tcW w:w="1180" w:type="pct"/>
          </w:tcPr>
          <w:p w14:paraId="53F6ADB8" w14:textId="77777777" w:rsidR="00CC7EEA" w:rsidRPr="002F153F" w:rsidRDefault="00D053CD" w:rsidP="00F00E2A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974" w:type="pct"/>
          </w:tcPr>
          <w:p w14:paraId="39733BF1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2846" w:type="pct"/>
          </w:tcPr>
          <w:p w14:paraId="14CF6D10" w14:textId="0E657354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нужную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Выбор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</w:p>
        </w:tc>
      </w:tr>
      <w:tr w:rsidR="00CC7EEA" w:rsidRPr="002F153F" w14:paraId="584F2E70" w14:textId="77777777" w:rsidTr="00F54F59">
        <w:tc>
          <w:tcPr>
            <w:tcW w:w="1180" w:type="pct"/>
          </w:tcPr>
          <w:p w14:paraId="7A5A95A8" w14:textId="1A87264A" w:rsidR="00CC7EEA" w:rsidRPr="002F153F" w:rsidRDefault="00D053CD" w:rsidP="00F00E2A">
            <w:pPr>
              <w:pStyle w:val="phtablecellleft"/>
            </w:pPr>
            <w:r w:rsidRPr="002F153F">
              <w:t>Врач,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которому</w:t>
            </w:r>
            <w:r w:rsidR="00F734B3">
              <w:t xml:space="preserve"> </w:t>
            </w:r>
            <w:r w:rsidRPr="002F153F">
              <w:t>создаётся</w:t>
            </w:r>
            <w:r w:rsidR="00F734B3">
              <w:t xml:space="preserve"> </w:t>
            </w:r>
            <w:r w:rsidRPr="002F153F">
              <w:t>направление</w:t>
            </w:r>
          </w:p>
        </w:tc>
        <w:tc>
          <w:tcPr>
            <w:tcW w:w="974" w:type="pct"/>
          </w:tcPr>
          <w:p w14:paraId="002C3DC1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2846" w:type="pct"/>
          </w:tcPr>
          <w:p w14:paraId="3C49C1FF" w14:textId="45DA3F84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которому</w:t>
            </w:r>
            <w:r w:rsidR="00F734B3">
              <w:t xml:space="preserve"> </w:t>
            </w:r>
            <w:r w:rsidRPr="002F153F">
              <w:t>создаётся</w:t>
            </w:r>
            <w:r w:rsidR="00F734B3">
              <w:t xml:space="preserve"> </w:t>
            </w:r>
            <w:r w:rsidRPr="002F153F">
              <w:t>направление,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Выбор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которому</w:t>
            </w:r>
            <w:r w:rsidR="00F734B3">
              <w:t xml:space="preserve"> </w:t>
            </w:r>
            <w:r w:rsidRPr="002F153F">
              <w:t>создается</w:t>
            </w:r>
            <w:r w:rsidR="00F734B3">
              <w:t xml:space="preserve"> </w:t>
            </w:r>
            <w:r w:rsidRPr="002F153F">
              <w:t>направление</w:t>
            </w:r>
            <w:r w:rsidR="00B21D8E" w:rsidRPr="002F153F">
              <w:t>»</w:t>
            </w:r>
            <w:r w:rsidRPr="002F153F">
              <w:t>.</w:t>
            </w:r>
          </w:p>
          <w:p w14:paraId="74A425E8" w14:textId="01988F9B" w:rsidR="00CC7EEA" w:rsidRPr="002F153F" w:rsidRDefault="00D053CD" w:rsidP="00F00E2A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становится</w:t>
            </w:r>
            <w:r w:rsidR="00F734B3">
              <w:t xml:space="preserve"> </w:t>
            </w:r>
            <w:r w:rsidRPr="002F153F">
              <w:t>доступным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значения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Профиль</w:t>
            </w:r>
            <w:r w:rsidR="00F734B3">
              <w:t xml:space="preserve"> </w:t>
            </w:r>
            <w:r w:rsidRPr="002F153F">
              <w:t>врача</w:t>
            </w:r>
            <w:r w:rsidR="00B21D8E" w:rsidRPr="002F153F">
              <w:t>»</w:t>
            </w:r>
          </w:p>
        </w:tc>
      </w:tr>
      <w:tr w:rsidR="00CC7EEA" w:rsidRPr="002F153F" w14:paraId="39411886" w14:textId="77777777" w:rsidTr="00F54F59">
        <w:tc>
          <w:tcPr>
            <w:tcW w:w="1180" w:type="pct"/>
          </w:tcPr>
          <w:p w14:paraId="70B573F3" w14:textId="605F6994" w:rsidR="00CC7EEA" w:rsidRPr="002F153F" w:rsidRDefault="00D053CD" w:rsidP="00F00E2A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974" w:type="pct"/>
          </w:tcPr>
          <w:p w14:paraId="7C2E1561" w14:textId="0705CA18" w:rsidR="00CC7EEA" w:rsidRPr="002F153F" w:rsidRDefault="00F734B3" w:rsidP="00F00E2A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846" w:type="pct"/>
          </w:tcPr>
          <w:p w14:paraId="0EF71DDB" w14:textId="68A4F01B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48AC2AB4" w14:textId="77777777" w:rsidTr="00F54F59">
        <w:tc>
          <w:tcPr>
            <w:tcW w:w="1180" w:type="pct"/>
          </w:tcPr>
          <w:p w14:paraId="1156AED7" w14:textId="7480CA3C" w:rsidR="00CC7EEA" w:rsidRPr="002F153F" w:rsidRDefault="00D053CD" w:rsidP="00F00E2A">
            <w:pPr>
              <w:pStyle w:val="phtablecellleft"/>
            </w:pPr>
            <w:r w:rsidRPr="002F153F">
              <w:t>Обоснование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974" w:type="pct"/>
          </w:tcPr>
          <w:p w14:paraId="457E1FA2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2846" w:type="pct"/>
          </w:tcPr>
          <w:p w14:paraId="1290662B" w14:textId="2687BF3A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обоснование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(при</w:t>
            </w:r>
            <w:r w:rsidR="00F734B3">
              <w:t xml:space="preserve"> </w:t>
            </w:r>
            <w:r w:rsidRPr="002F153F">
              <w:t>необходимости)</w:t>
            </w:r>
          </w:p>
        </w:tc>
      </w:tr>
      <w:tr w:rsidR="00CC7EEA" w:rsidRPr="002F153F" w14:paraId="1EBADBC8" w14:textId="77777777" w:rsidTr="00F54F59">
        <w:tc>
          <w:tcPr>
            <w:tcW w:w="1180" w:type="pct"/>
          </w:tcPr>
          <w:p w14:paraId="0FEF263E" w14:textId="77777777" w:rsidR="00CC7EEA" w:rsidRPr="002F153F" w:rsidRDefault="00D053CD" w:rsidP="00F00E2A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974" w:type="pct"/>
          </w:tcPr>
          <w:p w14:paraId="649ACCBF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2846" w:type="pct"/>
          </w:tcPr>
          <w:p w14:paraId="21ADAC61" w14:textId="71492D53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справочника.</w:t>
            </w:r>
            <w:r w:rsidR="00F734B3">
              <w:t xml:space="preserve"> </w:t>
            </w:r>
            <w:r w:rsidRPr="002F153F">
              <w:t>Доступные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зависят</w:t>
            </w:r>
            <w:r w:rsidR="00F734B3">
              <w:t xml:space="preserve"> </w:t>
            </w:r>
            <w:r w:rsidRPr="002F153F">
              <w:t>от</w:t>
            </w:r>
            <w:r w:rsidR="00F734B3">
              <w:t xml:space="preserve"> </w:t>
            </w:r>
            <w:r w:rsidRPr="002F153F">
              <w:t>выбранной</w:t>
            </w:r>
            <w:r w:rsidR="00F734B3">
              <w:t xml:space="preserve"> </w:t>
            </w:r>
            <w:r w:rsidRPr="002F153F">
              <w:t>МО</w:t>
            </w:r>
          </w:p>
        </w:tc>
      </w:tr>
      <w:tr w:rsidR="00CC7EEA" w:rsidRPr="002F153F" w14:paraId="0F808142" w14:textId="77777777" w:rsidTr="00F54F59">
        <w:tc>
          <w:tcPr>
            <w:tcW w:w="1180" w:type="pct"/>
          </w:tcPr>
          <w:p w14:paraId="018E59A2" w14:textId="77777777" w:rsidR="00CC7EEA" w:rsidRPr="002F153F" w:rsidRDefault="00D053CD" w:rsidP="00F00E2A">
            <w:pPr>
              <w:pStyle w:val="phtablecellleft"/>
            </w:pPr>
            <w:r w:rsidRPr="002F153F">
              <w:t>Диагноз</w:t>
            </w:r>
          </w:p>
        </w:tc>
        <w:tc>
          <w:tcPr>
            <w:tcW w:w="974" w:type="pct"/>
          </w:tcPr>
          <w:p w14:paraId="4D114463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2846" w:type="pct"/>
          </w:tcPr>
          <w:p w14:paraId="2A796E12" w14:textId="3B439F52" w:rsidR="00CC7EEA" w:rsidRPr="002F153F" w:rsidRDefault="00D053CD" w:rsidP="00F00E2A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диагноз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Pr="002F153F">
              <w:t>МКБ-10</w:t>
            </w:r>
          </w:p>
        </w:tc>
      </w:tr>
      <w:tr w:rsidR="00CC7EEA" w:rsidRPr="002F153F" w14:paraId="1803F936" w14:textId="77777777" w:rsidTr="00F54F59">
        <w:tc>
          <w:tcPr>
            <w:tcW w:w="1180" w:type="pct"/>
          </w:tcPr>
          <w:p w14:paraId="4FEB76D9" w14:textId="047D1734" w:rsidR="00CC7EEA" w:rsidRPr="002F153F" w:rsidRDefault="00D053CD" w:rsidP="00F00E2A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начала</w:t>
            </w:r>
            <w:r w:rsidR="00F734B3">
              <w:t xml:space="preserve"> </w:t>
            </w:r>
            <w:r w:rsidRPr="002F153F">
              <w:t>действия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974" w:type="pct"/>
          </w:tcPr>
          <w:p w14:paraId="173B53AD" w14:textId="58CABECB" w:rsidR="00CC7EEA" w:rsidRPr="002F153F" w:rsidRDefault="00F734B3" w:rsidP="00F00E2A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846" w:type="pct"/>
          </w:tcPr>
          <w:p w14:paraId="5A05DC74" w14:textId="03D12E69" w:rsidR="00CC7EEA" w:rsidRPr="002F153F" w:rsidRDefault="00D053CD" w:rsidP="00F00E2A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начала</w:t>
            </w:r>
            <w:r w:rsidR="00F734B3">
              <w:t xml:space="preserve"> </w:t>
            </w:r>
            <w:r w:rsidRPr="002F153F">
              <w:t>действия</w:t>
            </w:r>
            <w:r w:rsidR="00F734B3">
              <w:t xml:space="preserve"> </w:t>
            </w:r>
            <w:r w:rsidRPr="002F153F">
              <w:t>направления.</w:t>
            </w:r>
          </w:p>
          <w:p w14:paraId="2DE7285B" w14:textId="59D8E204" w:rsidR="00CC7EEA" w:rsidRPr="002F153F" w:rsidRDefault="00D053CD" w:rsidP="00F00E2A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умолчанию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текущей</w:t>
            </w:r>
            <w:r w:rsidR="00F734B3">
              <w:t xml:space="preserve"> </w:t>
            </w:r>
            <w:r w:rsidRPr="002F153F">
              <w:t>датой</w:t>
            </w:r>
          </w:p>
        </w:tc>
      </w:tr>
      <w:tr w:rsidR="00CC7EEA" w:rsidRPr="002F153F" w14:paraId="6F547AC7" w14:textId="77777777" w:rsidTr="00F54F59">
        <w:tc>
          <w:tcPr>
            <w:tcW w:w="1180" w:type="pct"/>
          </w:tcPr>
          <w:p w14:paraId="6B7C5166" w14:textId="286B3A24" w:rsidR="00CC7EEA" w:rsidRPr="002F153F" w:rsidRDefault="00D053CD" w:rsidP="00F00E2A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окончания</w:t>
            </w:r>
            <w:r w:rsidR="00F734B3">
              <w:t xml:space="preserve"> </w:t>
            </w:r>
            <w:r w:rsidRPr="002F153F">
              <w:t>действия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974" w:type="pct"/>
          </w:tcPr>
          <w:p w14:paraId="1B4BAC85" w14:textId="77777777" w:rsidR="00CC7EEA" w:rsidRPr="002F153F" w:rsidRDefault="00CC7EEA" w:rsidP="00F00E2A">
            <w:pPr>
              <w:pStyle w:val="phtablecellcenter"/>
            </w:pPr>
          </w:p>
        </w:tc>
        <w:tc>
          <w:tcPr>
            <w:tcW w:w="2846" w:type="pct"/>
          </w:tcPr>
          <w:p w14:paraId="41262489" w14:textId="79970DA1" w:rsidR="00CC7EEA" w:rsidRPr="002F153F" w:rsidRDefault="00D053CD" w:rsidP="00F00E2A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окончания</w:t>
            </w:r>
            <w:r w:rsidR="00F734B3">
              <w:t xml:space="preserve"> </w:t>
            </w:r>
            <w:r w:rsidRPr="002F153F">
              <w:t>действия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</w:tbl>
    <w:p w14:paraId="16F70A6C" w14:textId="77777777" w:rsidR="00F00E2A" w:rsidRPr="002F153F" w:rsidRDefault="00F00E2A" w:rsidP="00F00E2A">
      <w:pPr>
        <w:pStyle w:val="phnormal"/>
      </w:pPr>
    </w:p>
    <w:p w14:paraId="1E579AE4" w14:textId="3BBBF422" w:rsidR="00CC7EEA" w:rsidRPr="002F153F" w:rsidRDefault="00D053CD" w:rsidP="00F00E2A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Добавленное</w:t>
      </w:r>
      <w:r w:rsidR="00F734B3">
        <w:t xml:space="preserve"> </w:t>
      </w:r>
      <w:r w:rsidRPr="002F153F">
        <w:t>направление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Учет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r w:rsidR="00B21D8E" w:rsidRPr="002F153F">
        <w:t>»</w:t>
      </w:r>
      <w:r w:rsidRPr="002F153F">
        <w:t>.</w:t>
      </w:r>
    </w:p>
    <w:p w14:paraId="21DDE583" w14:textId="24BCCF91" w:rsidR="00CC7EEA" w:rsidRPr="002F153F" w:rsidRDefault="00D053CD">
      <w:pPr>
        <w:pStyle w:val="3"/>
      </w:pPr>
      <w:bookmarkStart w:id="204" w:name="scroll-bookmark-40"/>
      <w:bookmarkStart w:id="205" w:name="_Toc202338585"/>
      <w:bookmarkStart w:id="206" w:name="_Toc202520645"/>
      <w:bookmarkStart w:id="207" w:name="_Toc202520746"/>
      <w:bookmarkStart w:id="208" w:name="_Toc202521156"/>
      <w:bookmarkStart w:id="209" w:name="_Toc205288669"/>
      <w:r w:rsidRPr="002F153F">
        <w:t>Добавление</w:t>
      </w:r>
      <w:r w:rsidR="00F734B3">
        <w:t xml:space="preserve"> </w:t>
      </w:r>
      <w:r w:rsidRPr="002F153F">
        <w:t>результата</w:t>
      </w:r>
      <w:r w:rsidR="00F734B3">
        <w:t xml:space="preserve"> </w:t>
      </w:r>
      <w:r w:rsidRPr="002F153F">
        <w:t>обзвона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bookmarkEnd w:id="204"/>
      <w:bookmarkEnd w:id="205"/>
      <w:bookmarkEnd w:id="206"/>
      <w:bookmarkEnd w:id="207"/>
      <w:bookmarkEnd w:id="208"/>
      <w:bookmarkEnd w:id="209"/>
    </w:p>
    <w:p w14:paraId="58BA8D68" w14:textId="4AB1DB06" w:rsidR="00CC7EEA" w:rsidRPr="002F153F" w:rsidRDefault="00D053CD" w:rsidP="00B7724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добавления</w:t>
      </w:r>
      <w:r w:rsidR="00F734B3">
        <w:t xml:space="preserve"> </w:t>
      </w:r>
      <w:r w:rsidRPr="002F153F">
        <w:t>результата</w:t>
      </w:r>
      <w:r w:rsidR="00F734B3">
        <w:t xml:space="preserve"> </w:t>
      </w:r>
      <w:r w:rsidRPr="002F153F">
        <w:t>обзвона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7CFBF2D" w14:textId="3DF7D549" w:rsidR="00CC7EEA" w:rsidRPr="002F153F" w:rsidRDefault="00D053CD" w:rsidP="00FD28F2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врача/</w:t>
      </w:r>
      <w:r w:rsidR="00F734B3">
        <w:t xml:space="preserve"> </w:t>
      </w:r>
      <w:r w:rsidRPr="002F153F">
        <w:t>кабинета/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A4D7B">
        <w:t>п.</w:t>
      </w:r>
      <w:r w:rsidR="00B7724A">
        <w:t> </w:t>
      </w:r>
      <w:r w:rsidR="006A4D7B">
        <w:fldChar w:fldCharType="begin"/>
      </w:r>
      <w:r w:rsidR="006A4D7B">
        <w:instrText xml:space="preserve"> REF scroll-bookmark-23 \n \h </w:instrText>
      </w:r>
      <w:r w:rsidR="006A4D7B">
        <w:fldChar w:fldCharType="separate"/>
      </w:r>
      <w:r w:rsidR="00B50C08">
        <w:t>5.2</w:t>
      </w:r>
      <w:r w:rsidR="006A4D7B">
        <w:fldChar w:fldCharType="end"/>
      </w:r>
      <w:r w:rsidRPr="002F153F">
        <w:t>;</w:t>
      </w:r>
    </w:p>
    <w:p w14:paraId="47E5E682" w14:textId="6A052C3B" w:rsidR="00CC7EEA" w:rsidRPr="002F153F" w:rsidRDefault="00D053CD" w:rsidP="00FD28F2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врача/номером</w:t>
      </w:r>
      <w:r w:rsidR="00F734B3">
        <w:t xml:space="preserve"> </w:t>
      </w:r>
      <w:r w:rsidRPr="002F153F">
        <w:t>кабинета/наименованием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временной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lastRenderedPageBreak/>
        <w:t>соответствующего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_Ref202373901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36</w:t>
      </w:r>
      <w:r w:rsidR="006A4D7B">
        <w:fldChar w:fldCharType="end"/>
      </w:r>
      <w:r w:rsidR="006A4D7B">
        <w:t>)</w:t>
      </w:r>
      <w:r w:rsidRPr="002F153F">
        <w:t>;</w:t>
      </w:r>
    </w:p>
    <w:p w14:paraId="59C8D5CD" w14:textId="4FF472F1" w:rsidR="00CC7EEA" w:rsidRPr="002F153F" w:rsidRDefault="00B544F1" w:rsidP="00FD28F2">
      <w:pPr>
        <w:pStyle w:val="phfigure"/>
      </w:pPr>
      <w:r>
        <w:rPr>
          <w:noProof/>
        </w:rPr>
        <w:drawing>
          <wp:inline distT="0" distB="0" distL="0" distR="0" wp14:anchorId="6FEA5BC5" wp14:editId="5D000EC6">
            <wp:extent cx="6152515" cy="5010785"/>
            <wp:effectExtent l="19050" t="19050" r="19685" b="18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107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BF0BBE" w14:textId="5613C083" w:rsidR="00CC7EEA" w:rsidRPr="002F153F" w:rsidRDefault="00F734B3" w:rsidP="00FD28F2">
      <w:pPr>
        <w:pStyle w:val="phfiguretitle"/>
      </w:pPr>
      <w:bookmarkStart w:id="210" w:name="_Ref20237390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36</w:t>
      </w:r>
      <w:r w:rsidR="00D053CD" w:rsidRPr="002F153F">
        <w:fldChar w:fldCharType="end"/>
      </w:r>
      <w:bookmarkEnd w:id="210"/>
      <w:r>
        <w:t xml:space="preserve"> </w:t>
      </w:r>
      <w:r w:rsidR="00FD28F2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записи</w:t>
      </w:r>
      <w:r>
        <w:t xml:space="preserve"> </w:t>
      </w:r>
      <w:r w:rsidR="00D053CD" w:rsidRPr="002F153F">
        <w:t>пациента</w:t>
      </w:r>
    </w:p>
    <w:p w14:paraId="24322B93" w14:textId="336D9120" w:rsidR="00CC7EEA" w:rsidRPr="002F153F" w:rsidRDefault="00D053CD" w:rsidP="00FD28F2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занятый</w:t>
      </w:r>
      <w:r w:rsidR="00F734B3">
        <w:t xml:space="preserve"> </w:t>
      </w:r>
      <w:r w:rsidRPr="002F153F">
        <w:t>слот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Добавить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обзвона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добавления</w:t>
      </w:r>
      <w:r w:rsidR="00F734B3">
        <w:t xml:space="preserve"> </w:t>
      </w:r>
      <w:r w:rsidRPr="002F153F">
        <w:t>результата</w:t>
      </w:r>
      <w:r w:rsidR="00F734B3">
        <w:t xml:space="preserve"> </w:t>
      </w:r>
      <w:r w:rsidRPr="002F153F">
        <w:t>обзвона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_Ref202373911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37</w:t>
      </w:r>
      <w:r w:rsidR="006A4D7B">
        <w:fldChar w:fldCharType="end"/>
      </w:r>
      <w:r w:rsidR="006A4D7B">
        <w:t>)</w:t>
      </w:r>
      <w:r w:rsidRPr="002F153F">
        <w:t>;</w:t>
      </w:r>
    </w:p>
    <w:p w14:paraId="33BE7F0B" w14:textId="77777777" w:rsidR="00CC7EEA" w:rsidRPr="002F153F" w:rsidRDefault="00D053CD" w:rsidP="00FD28F2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403316B9" wp14:editId="2DE2612A">
            <wp:extent cx="4533900" cy="2667000"/>
            <wp:effectExtent l="19050" t="19050" r="19050" b="19050"/>
            <wp:docPr id="100087" name="Рисунок 100087" descr="Окно добавления результата обзв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74610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6670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1C9E44" w14:textId="7FCF36CB" w:rsidR="00CC7EEA" w:rsidRPr="002F153F" w:rsidRDefault="00F734B3" w:rsidP="00FD28F2">
      <w:pPr>
        <w:pStyle w:val="phfiguretitle"/>
      </w:pPr>
      <w:bookmarkStart w:id="211" w:name="_Ref20237391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37</w:t>
      </w:r>
      <w:r w:rsidR="00D053CD" w:rsidRPr="002F153F">
        <w:fldChar w:fldCharType="end"/>
      </w:r>
      <w:bookmarkEnd w:id="211"/>
      <w:r>
        <w:t xml:space="preserve"> </w:t>
      </w:r>
      <w:r w:rsidR="00FD28F2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добавления</w:t>
      </w:r>
      <w:r>
        <w:t xml:space="preserve"> </w:t>
      </w:r>
      <w:r w:rsidR="00D053CD" w:rsidRPr="002F153F">
        <w:t>результата</w:t>
      </w:r>
      <w:r>
        <w:t xml:space="preserve"> </w:t>
      </w:r>
      <w:r w:rsidR="00D053CD" w:rsidRPr="002F153F">
        <w:t>обзвона</w:t>
      </w:r>
    </w:p>
    <w:p w14:paraId="1AF0654E" w14:textId="05888210" w:rsidR="00CC7EEA" w:rsidRPr="002F153F" w:rsidRDefault="00D053CD" w:rsidP="00FD28F2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согласно</w:t>
      </w:r>
      <w:r w:rsidR="00F734B3">
        <w:t xml:space="preserve"> </w:t>
      </w:r>
      <w:r w:rsidRPr="002F153F">
        <w:t>таблице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_Ref202373930 \h </w:instrText>
      </w:r>
      <w:r w:rsidR="006A4D7B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12</w:t>
      </w:r>
      <w:r w:rsidR="006A4D7B">
        <w:fldChar w:fldCharType="end"/>
      </w:r>
      <w:r w:rsidR="006A4D7B">
        <w:t>)</w:t>
      </w:r>
      <w:r w:rsidRPr="002F153F">
        <w:t>;</w:t>
      </w:r>
    </w:p>
    <w:p w14:paraId="136B2992" w14:textId="49F6AC1F" w:rsidR="00CC7EEA" w:rsidRPr="002F153F" w:rsidRDefault="00F734B3" w:rsidP="00FD28F2">
      <w:pPr>
        <w:pStyle w:val="phtabletitle"/>
      </w:pPr>
      <w:bookmarkStart w:id="212" w:name="_Ref202373930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12</w:t>
      </w:r>
      <w:r w:rsidR="00D053CD" w:rsidRPr="002F153F">
        <w:rPr>
          <w:spacing w:val="20"/>
        </w:rPr>
        <w:fldChar w:fldCharType="end"/>
      </w:r>
      <w:bookmarkEnd w:id="212"/>
      <w:r>
        <w:rPr>
          <w:spacing w:val="20"/>
        </w:rPr>
        <w:t xml:space="preserve"> </w:t>
      </w:r>
      <w:r w:rsidR="00FD28F2" w:rsidRPr="002F153F">
        <w:rPr>
          <w:spacing w:val="20"/>
        </w:rPr>
        <w:t>–</w:t>
      </w:r>
      <w:r>
        <w:t xml:space="preserve"> </w:t>
      </w:r>
      <w:r w:rsidR="00D053CD" w:rsidRPr="002F153F">
        <w:t>Описание</w:t>
      </w:r>
      <w:r>
        <w:t xml:space="preserve"> </w:t>
      </w:r>
      <w:r w:rsidR="00D053CD" w:rsidRPr="002F153F">
        <w:t>заполнения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окне</w:t>
      </w:r>
      <w:r>
        <w:t xml:space="preserve"> </w:t>
      </w:r>
      <w:r w:rsidR="00D053CD" w:rsidRPr="002F153F">
        <w:t>добавления</w:t>
      </w:r>
      <w:r>
        <w:t xml:space="preserve"> </w:t>
      </w:r>
      <w:r w:rsidR="00D053CD" w:rsidRPr="002F153F">
        <w:t>результата</w:t>
      </w:r>
      <w:r>
        <w:t xml:space="preserve"> </w:t>
      </w:r>
      <w:r w:rsidR="00D053CD" w:rsidRPr="002F153F">
        <w:t>обзвона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27"/>
        <w:gridCol w:w="1857"/>
        <w:gridCol w:w="5504"/>
      </w:tblGrid>
      <w:tr w:rsidR="00CC7EEA" w:rsidRPr="002F153F" w14:paraId="3E2905B9" w14:textId="77777777" w:rsidTr="00B7724A">
        <w:trPr>
          <w:tblHeader/>
        </w:trPr>
        <w:tc>
          <w:tcPr>
            <w:tcW w:w="1389" w:type="pct"/>
          </w:tcPr>
          <w:p w14:paraId="11267D6A" w14:textId="072A1A28" w:rsidR="00CC7EEA" w:rsidRPr="002F153F" w:rsidRDefault="00D053CD" w:rsidP="00F734B3">
            <w:pPr>
              <w:pStyle w:val="phtablecolcaption"/>
            </w:pPr>
            <w:bookmarkStart w:id="213" w:name="scroll-bookmark-41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213"/>
          </w:p>
        </w:tc>
        <w:tc>
          <w:tcPr>
            <w:tcW w:w="909" w:type="pct"/>
          </w:tcPr>
          <w:p w14:paraId="0CA607E7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702" w:type="pct"/>
          </w:tcPr>
          <w:p w14:paraId="5889EBD4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46C7013C" w14:textId="77777777" w:rsidTr="00B7724A">
        <w:tc>
          <w:tcPr>
            <w:tcW w:w="1389" w:type="pct"/>
          </w:tcPr>
          <w:p w14:paraId="46CD5EA7" w14:textId="532AEAE6" w:rsidR="00CC7EEA" w:rsidRPr="002F153F" w:rsidRDefault="00D053CD" w:rsidP="00FD28F2">
            <w:pPr>
              <w:pStyle w:val="phtablecellleft"/>
            </w:pPr>
            <w:r w:rsidRPr="002F153F">
              <w:t>Номер</w:t>
            </w:r>
            <w:r w:rsidR="00F734B3">
              <w:t xml:space="preserve"> </w:t>
            </w:r>
            <w:r w:rsidRPr="002F153F">
              <w:t>телефона</w:t>
            </w:r>
          </w:p>
        </w:tc>
        <w:tc>
          <w:tcPr>
            <w:tcW w:w="909" w:type="pct"/>
          </w:tcPr>
          <w:p w14:paraId="4FB4FB58" w14:textId="77777777" w:rsidR="00CC7EEA" w:rsidRPr="002F153F" w:rsidRDefault="00CC7EEA" w:rsidP="00FD28F2">
            <w:pPr>
              <w:pStyle w:val="phtablecellcenter"/>
            </w:pPr>
          </w:p>
        </w:tc>
        <w:tc>
          <w:tcPr>
            <w:tcW w:w="2702" w:type="pct"/>
          </w:tcPr>
          <w:p w14:paraId="6D1B2E2A" w14:textId="7D9C0113" w:rsidR="00CC7EEA" w:rsidRPr="002F153F" w:rsidRDefault="00D053CD" w:rsidP="00FD28F2">
            <w:pPr>
              <w:pStyle w:val="phtablecellleft"/>
            </w:pP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отображаются</w:t>
            </w:r>
            <w:r w:rsidR="00F734B3">
              <w:t xml:space="preserve"> </w:t>
            </w:r>
            <w:r w:rsidRPr="002F153F">
              <w:t>все</w:t>
            </w:r>
            <w:r w:rsidR="00F734B3">
              <w:t xml:space="preserve"> </w:t>
            </w:r>
            <w:r w:rsidRPr="002F153F">
              <w:t>контакты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карты</w:t>
            </w:r>
            <w:r w:rsidR="00F734B3">
              <w:t xml:space="preserve"> </w:t>
            </w:r>
            <w:r w:rsidRPr="002F153F">
              <w:t>пациента.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нередактируемым</w:t>
            </w:r>
          </w:p>
        </w:tc>
      </w:tr>
      <w:tr w:rsidR="00CC7EEA" w:rsidRPr="002F153F" w14:paraId="60407400" w14:textId="77777777" w:rsidTr="00B7724A">
        <w:tc>
          <w:tcPr>
            <w:tcW w:w="1389" w:type="pct"/>
          </w:tcPr>
          <w:p w14:paraId="5B873DED" w14:textId="4CED3230" w:rsidR="00CC7EEA" w:rsidRPr="002F153F" w:rsidRDefault="00D053CD" w:rsidP="00FD28F2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начала</w:t>
            </w:r>
            <w:r w:rsidR="00F734B3">
              <w:t xml:space="preserve"> </w:t>
            </w:r>
            <w:r w:rsidRPr="002F153F">
              <w:t>звонка</w:t>
            </w:r>
          </w:p>
        </w:tc>
        <w:tc>
          <w:tcPr>
            <w:tcW w:w="909" w:type="pct"/>
          </w:tcPr>
          <w:p w14:paraId="6E5F92D9" w14:textId="77777777" w:rsidR="00CC7EEA" w:rsidRPr="002F153F" w:rsidRDefault="00CC7EEA" w:rsidP="00FD28F2">
            <w:pPr>
              <w:pStyle w:val="phtablecellcenter"/>
            </w:pPr>
          </w:p>
        </w:tc>
        <w:tc>
          <w:tcPr>
            <w:tcW w:w="2702" w:type="pct"/>
          </w:tcPr>
          <w:p w14:paraId="6391824B" w14:textId="2C73B72C" w:rsidR="00CC7EEA" w:rsidRPr="002F153F" w:rsidRDefault="00D053CD" w:rsidP="006A4D7B">
            <w:pPr>
              <w:pStyle w:val="phtablecellleft"/>
            </w:pPr>
            <w:r w:rsidRPr="002F153F">
              <w:t>Отображаются</w:t>
            </w:r>
            <w:r w:rsidR="00F734B3">
              <w:t xml:space="preserve"> </w:t>
            </w:r>
            <w:r w:rsidRPr="002F153F">
              <w:t>дата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начала</w:t>
            </w:r>
            <w:r w:rsidR="00F734B3">
              <w:t xml:space="preserve"> </w:t>
            </w:r>
            <w:r w:rsidRPr="002F153F">
              <w:t>звонка.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нередактируемым</w:t>
            </w:r>
          </w:p>
        </w:tc>
      </w:tr>
      <w:tr w:rsidR="00CC7EEA" w:rsidRPr="002F153F" w14:paraId="63FE659C" w14:textId="77777777" w:rsidTr="00B7724A">
        <w:tc>
          <w:tcPr>
            <w:tcW w:w="1389" w:type="pct"/>
          </w:tcPr>
          <w:p w14:paraId="23AF0E66" w14:textId="67E6064D" w:rsidR="00CC7EEA" w:rsidRPr="002F153F" w:rsidRDefault="00D053CD" w:rsidP="00FD28F2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окончания</w:t>
            </w:r>
            <w:r w:rsidR="00F734B3">
              <w:t xml:space="preserve"> </w:t>
            </w:r>
            <w:r w:rsidRPr="002F153F">
              <w:t>звонка</w:t>
            </w:r>
          </w:p>
        </w:tc>
        <w:tc>
          <w:tcPr>
            <w:tcW w:w="909" w:type="pct"/>
          </w:tcPr>
          <w:p w14:paraId="0DC83633" w14:textId="77777777" w:rsidR="00CC7EEA" w:rsidRPr="002F153F" w:rsidRDefault="00CC7EEA" w:rsidP="00FD28F2">
            <w:pPr>
              <w:pStyle w:val="phtablecellcenter"/>
            </w:pPr>
          </w:p>
        </w:tc>
        <w:tc>
          <w:tcPr>
            <w:tcW w:w="2702" w:type="pct"/>
          </w:tcPr>
          <w:p w14:paraId="54D3FF85" w14:textId="5D6AF4C0" w:rsidR="00CC7EEA" w:rsidRPr="002F153F" w:rsidRDefault="00D053CD" w:rsidP="006A4D7B">
            <w:pPr>
              <w:pStyle w:val="phtablecellleft"/>
            </w:pPr>
            <w:r w:rsidRPr="002F153F">
              <w:t>Отображаются</w:t>
            </w:r>
            <w:r w:rsidR="00F734B3">
              <w:t xml:space="preserve"> </w:t>
            </w:r>
            <w:r w:rsidRPr="002F153F">
              <w:t>дата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окончания</w:t>
            </w:r>
            <w:r w:rsidR="00F734B3">
              <w:t xml:space="preserve"> </w:t>
            </w:r>
            <w:r w:rsidRPr="002F153F">
              <w:t>звонка.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нередактируемым</w:t>
            </w:r>
          </w:p>
        </w:tc>
      </w:tr>
      <w:tr w:rsidR="00CC7EEA" w:rsidRPr="002F153F" w14:paraId="6EA8A10C" w14:textId="77777777" w:rsidTr="00B7724A">
        <w:tc>
          <w:tcPr>
            <w:tcW w:w="1389" w:type="pct"/>
          </w:tcPr>
          <w:p w14:paraId="318CF8C6" w14:textId="77777777" w:rsidR="00CC7EEA" w:rsidRPr="002F153F" w:rsidRDefault="00D053CD" w:rsidP="00FD28F2">
            <w:pPr>
              <w:pStyle w:val="phtablecellleft"/>
            </w:pPr>
            <w:r w:rsidRPr="002F153F">
              <w:t>Оператор</w:t>
            </w:r>
          </w:p>
        </w:tc>
        <w:tc>
          <w:tcPr>
            <w:tcW w:w="909" w:type="pct"/>
          </w:tcPr>
          <w:p w14:paraId="08309B60" w14:textId="77777777" w:rsidR="00CC7EEA" w:rsidRPr="002F153F" w:rsidRDefault="00CC7EEA" w:rsidP="00FD28F2">
            <w:pPr>
              <w:pStyle w:val="phtablecellcenter"/>
            </w:pPr>
          </w:p>
        </w:tc>
        <w:tc>
          <w:tcPr>
            <w:tcW w:w="2702" w:type="pct"/>
          </w:tcPr>
          <w:p w14:paraId="4BC56460" w14:textId="0E001E24" w:rsidR="00CC7EEA" w:rsidRPr="002F153F" w:rsidRDefault="00D053CD" w:rsidP="00FD28F2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сотрудника,</w:t>
            </w:r>
            <w:r w:rsidR="00F734B3">
              <w:t xml:space="preserve"> </w:t>
            </w:r>
            <w:r w:rsidRPr="002F153F">
              <w:t>вносящего</w:t>
            </w:r>
            <w:r w:rsidR="00F734B3">
              <w:t xml:space="preserve"> </w:t>
            </w:r>
            <w:r w:rsidRPr="002F153F">
              <w:t>результат</w:t>
            </w:r>
            <w:r w:rsidR="00F734B3">
              <w:t xml:space="preserve"> </w:t>
            </w:r>
            <w:r w:rsidRPr="002F153F">
              <w:t>обзвона.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нередактируемым</w:t>
            </w:r>
          </w:p>
        </w:tc>
      </w:tr>
      <w:tr w:rsidR="00F734B3" w:rsidRPr="002F153F" w14:paraId="09837B8B" w14:textId="77777777" w:rsidTr="00B7724A">
        <w:tc>
          <w:tcPr>
            <w:tcW w:w="1389" w:type="pct"/>
          </w:tcPr>
          <w:p w14:paraId="563731F5" w14:textId="1562EC31" w:rsidR="00F734B3" w:rsidRPr="002F153F" w:rsidRDefault="00F734B3" w:rsidP="00FD28F2">
            <w:pPr>
              <w:pStyle w:val="phtablecellleft"/>
            </w:pPr>
            <w:r w:rsidRPr="002F153F">
              <w:t>Результат</w:t>
            </w:r>
            <w:r>
              <w:t xml:space="preserve"> </w:t>
            </w:r>
            <w:r w:rsidRPr="002F153F">
              <w:t>звонка</w:t>
            </w:r>
          </w:p>
        </w:tc>
        <w:tc>
          <w:tcPr>
            <w:tcW w:w="909" w:type="pct"/>
          </w:tcPr>
          <w:p w14:paraId="1E8473B9" w14:textId="180105A0" w:rsidR="00F734B3" w:rsidRPr="002F153F" w:rsidRDefault="00F734B3" w:rsidP="00FD28F2">
            <w:pPr>
              <w:pStyle w:val="phtablecellcenter"/>
            </w:pPr>
            <w:r w:rsidRPr="00FB1FFE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702" w:type="pct"/>
          </w:tcPr>
          <w:p w14:paraId="5A585360" w14:textId="3C9A8426" w:rsidR="00F734B3" w:rsidRPr="002F153F" w:rsidRDefault="00F734B3" w:rsidP="00FD28F2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результат</w:t>
            </w:r>
            <w:r>
              <w:t xml:space="preserve"> </w:t>
            </w:r>
            <w:r w:rsidRPr="002F153F">
              <w:t>звонка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</w:t>
            </w:r>
          </w:p>
        </w:tc>
      </w:tr>
      <w:tr w:rsidR="00F734B3" w:rsidRPr="002F153F" w14:paraId="77E2DF70" w14:textId="77777777" w:rsidTr="00B7724A">
        <w:tc>
          <w:tcPr>
            <w:tcW w:w="1389" w:type="pct"/>
          </w:tcPr>
          <w:p w14:paraId="14274C08" w14:textId="5494C245" w:rsidR="00F734B3" w:rsidRPr="002F153F" w:rsidRDefault="00F734B3" w:rsidP="00FD28F2">
            <w:pPr>
              <w:pStyle w:val="phtablecellleft"/>
            </w:pPr>
            <w:r w:rsidRPr="002F153F">
              <w:t>Результат</w:t>
            </w:r>
            <w:r>
              <w:t xml:space="preserve"> </w:t>
            </w:r>
            <w:r w:rsidRPr="002F153F">
              <w:t>диалога</w:t>
            </w:r>
          </w:p>
        </w:tc>
        <w:tc>
          <w:tcPr>
            <w:tcW w:w="909" w:type="pct"/>
          </w:tcPr>
          <w:p w14:paraId="429C7BCA" w14:textId="3D1B91B2" w:rsidR="00F734B3" w:rsidRPr="002F153F" w:rsidRDefault="00F734B3" w:rsidP="00FD28F2">
            <w:pPr>
              <w:pStyle w:val="phtablecellcenter"/>
            </w:pPr>
            <w:r w:rsidRPr="00FB1FFE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702" w:type="pct"/>
          </w:tcPr>
          <w:p w14:paraId="0845C6A8" w14:textId="63B3ED0C" w:rsidR="00F734B3" w:rsidRPr="002F153F" w:rsidRDefault="00F734B3" w:rsidP="00FD28F2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результат</w:t>
            </w:r>
            <w:r>
              <w:t xml:space="preserve"> </w:t>
            </w:r>
            <w:r w:rsidRPr="002F153F">
              <w:t>диалога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</w:t>
            </w:r>
          </w:p>
        </w:tc>
      </w:tr>
      <w:tr w:rsidR="00CC7EEA" w:rsidRPr="002F153F" w14:paraId="5CD35639" w14:textId="77777777" w:rsidTr="00B7724A">
        <w:tc>
          <w:tcPr>
            <w:tcW w:w="1389" w:type="pct"/>
          </w:tcPr>
          <w:p w14:paraId="55A2C5AB" w14:textId="77777777" w:rsidR="00CC7EEA" w:rsidRPr="002F153F" w:rsidRDefault="00D053CD" w:rsidP="00FD28F2">
            <w:pPr>
              <w:pStyle w:val="phtablecellleft"/>
            </w:pPr>
            <w:r w:rsidRPr="002F153F">
              <w:t>Комментарий</w:t>
            </w:r>
          </w:p>
        </w:tc>
        <w:tc>
          <w:tcPr>
            <w:tcW w:w="909" w:type="pct"/>
          </w:tcPr>
          <w:p w14:paraId="6086263B" w14:textId="77777777" w:rsidR="00CC7EEA" w:rsidRPr="002F153F" w:rsidRDefault="00CC7EEA" w:rsidP="00FD28F2">
            <w:pPr>
              <w:pStyle w:val="phtablecellcenter"/>
            </w:pPr>
          </w:p>
        </w:tc>
        <w:tc>
          <w:tcPr>
            <w:tcW w:w="2702" w:type="pct"/>
          </w:tcPr>
          <w:p w14:paraId="1575A1F8" w14:textId="26BC35F0" w:rsidR="00CC7EEA" w:rsidRPr="002F153F" w:rsidRDefault="00D053CD" w:rsidP="00FD28F2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комментарий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звонку</w:t>
            </w:r>
            <w:r w:rsidR="00F734B3">
              <w:t xml:space="preserve"> </w:t>
            </w:r>
            <w:r w:rsidRPr="002F153F">
              <w:t>вручную</w:t>
            </w:r>
          </w:p>
        </w:tc>
      </w:tr>
    </w:tbl>
    <w:p w14:paraId="329FAC37" w14:textId="77777777" w:rsidR="00FD28F2" w:rsidRPr="002F153F" w:rsidRDefault="00FD28F2" w:rsidP="00FD28F2">
      <w:pPr>
        <w:pStyle w:val="phnormal"/>
      </w:pPr>
    </w:p>
    <w:p w14:paraId="329E75D9" w14:textId="7C8A0FB4" w:rsidR="00CC7EEA" w:rsidRPr="002F153F" w:rsidRDefault="00D053CD" w:rsidP="00FD28F2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Сохранить</w:t>
      </w:r>
      <w:r w:rsidR="00B21D8E" w:rsidRPr="002F153F">
        <w:t>»</w:t>
      </w:r>
      <w:r w:rsidRPr="002F153F">
        <w:t>.</w:t>
      </w:r>
    </w:p>
    <w:p w14:paraId="041BE4B2" w14:textId="237132FA" w:rsidR="00FD28F2" w:rsidRPr="002F153F" w:rsidRDefault="00FD28F2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сохранения</w:t>
      </w:r>
      <w:r w:rsidR="00F734B3">
        <w:t xml:space="preserve"> </w:t>
      </w:r>
      <w:r w:rsidRPr="002F153F">
        <w:t>результата,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звонок</w:t>
      </w:r>
      <w:r w:rsidR="00F734B3">
        <w:t xml:space="preserve"> </w:t>
      </w:r>
      <w:r w:rsidRPr="002F153F">
        <w:t>состоялся,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слоте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значок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88AE470" wp14:editId="0ECAFC62">
            <wp:extent cx="228600" cy="228600"/>
            <wp:effectExtent l="19050" t="19050" r="19050" b="19050"/>
            <wp:docPr id="100088" name="Рисунок 100088" descr="_scroll_external/attachments/image2023-12-14_16-53-29-d1b6c97d36439a617e0cb430ae303ed391178a82db7339209c859b880daa55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810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противном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3380822C" wp14:editId="487C414A">
            <wp:extent cx="228600" cy="228600"/>
            <wp:effectExtent l="19050" t="19050" r="19050" b="19050"/>
            <wp:docPr id="100089" name="Рисунок 100089" descr="_scroll_external/attachments/image2023-12-14_16-55-23-c9c977186807888b80254627bf9fd876f225e6b6c78fdbfb437552b7b6168d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67925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.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звонка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многократно</w:t>
      </w:r>
      <w:r w:rsidR="00F734B3">
        <w:t xml:space="preserve"> </w:t>
      </w:r>
      <w:r w:rsidRPr="002F153F">
        <w:t>изменять,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этом</w:t>
      </w:r>
      <w:r w:rsidR="00F734B3">
        <w:t xml:space="preserve"> </w:t>
      </w:r>
      <w:r w:rsidRPr="002F153F">
        <w:t>отображаемая</w:t>
      </w:r>
      <w:r w:rsidR="00F734B3">
        <w:t xml:space="preserve"> </w:t>
      </w:r>
      <w:r w:rsidRPr="002F153F">
        <w:t>иконка</w:t>
      </w:r>
      <w:r w:rsidR="00F734B3">
        <w:t xml:space="preserve"> </w:t>
      </w:r>
      <w:r w:rsidRPr="002F153F">
        <w:t>будет</w:t>
      </w:r>
      <w:r w:rsidR="00F734B3">
        <w:t xml:space="preserve"> </w:t>
      </w:r>
      <w:r w:rsidRPr="002F153F">
        <w:t>соответствовать</w:t>
      </w:r>
      <w:r w:rsidR="00F734B3">
        <w:t xml:space="preserve"> </w:t>
      </w:r>
      <w:r w:rsidRPr="002F153F">
        <w:t>последнему</w:t>
      </w:r>
      <w:r w:rsidR="00F734B3">
        <w:t xml:space="preserve"> </w:t>
      </w:r>
      <w:r w:rsidRPr="002F153F">
        <w:t>результату.</w:t>
      </w:r>
    </w:p>
    <w:p w14:paraId="3D21327E" w14:textId="2AED4F04" w:rsidR="00CC7EEA" w:rsidRPr="002F153F" w:rsidRDefault="00D053CD">
      <w:pPr>
        <w:pStyle w:val="2"/>
      </w:pPr>
      <w:bookmarkStart w:id="214" w:name="scroll-bookmark-42"/>
      <w:bookmarkStart w:id="215" w:name="_Toc202338586"/>
      <w:bookmarkStart w:id="216" w:name="_Toc202520646"/>
      <w:bookmarkStart w:id="217" w:name="_Toc202520747"/>
      <w:bookmarkStart w:id="218" w:name="_Toc202521157"/>
      <w:bookmarkStart w:id="219" w:name="_Toc205288670"/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bookmarkEnd w:id="214"/>
      <w:bookmarkEnd w:id="215"/>
      <w:bookmarkEnd w:id="216"/>
      <w:bookmarkEnd w:id="217"/>
      <w:bookmarkEnd w:id="218"/>
      <w:bookmarkEnd w:id="219"/>
    </w:p>
    <w:p w14:paraId="3D9ADD98" w14:textId="2CF4B31C" w:rsidR="00CC7EEA" w:rsidRPr="002F153F" w:rsidRDefault="00D053CD" w:rsidP="00FD28F2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Pr="002F153F">
        <w:t>описана</w:t>
      </w:r>
      <w:r w:rsidR="00F734B3">
        <w:t xml:space="preserve"> </w:t>
      </w:r>
      <w:r w:rsidRPr="002F153F">
        <w:t>работа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записями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услуги.</w:t>
      </w:r>
    </w:p>
    <w:p w14:paraId="7933F78B" w14:textId="198FCBE5" w:rsidR="00CC7EEA" w:rsidRPr="002F153F" w:rsidRDefault="00D053CD">
      <w:pPr>
        <w:pStyle w:val="3"/>
      </w:pPr>
      <w:bookmarkStart w:id="220" w:name="scroll-bookmark-43"/>
      <w:bookmarkStart w:id="221" w:name="_Toc202338587"/>
      <w:bookmarkStart w:id="222" w:name="_Toc202520647"/>
      <w:bookmarkStart w:id="223" w:name="_Toc202520748"/>
      <w:bookmarkStart w:id="224" w:name="_Toc202521158"/>
      <w:bookmarkStart w:id="225" w:name="_Toc205288671"/>
      <w:r w:rsidRPr="002F153F">
        <w:lastRenderedPageBreak/>
        <w:t>Запись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bookmarkEnd w:id="220"/>
      <w:bookmarkEnd w:id="221"/>
      <w:bookmarkEnd w:id="222"/>
      <w:bookmarkEnd w:id="223"/>
      <w:bookmarkEnd w:id="224"/>
      <w:bookmarkEnd w:id="225"/>
    </w:p>
    <w:p w14:paraId="59AC7BD7" w14:textId="0C83114A" w:rsidR="00CC7EEA" w:rsidRPr="002F153F" w:rsidRDefault="00D053CD">
      <w:pPr>
        <w:pStyle w:val="4"/>
      </w:pPr>
      <w:bookmarkStart w:id="226" w:name="scroll-bookmark-44"/>
      <w:bookmarkStart w:id="227" w:name="_Toc202520648"/>
      <w:bookmarkStart w:id="228" w:name="_Toc202520749"/>
      <w:bookmarkStart w:id="229" w:name="_Toc202521159"/>
      <w:r w:rsidRPr="002F153F">
        <w:t>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bookmarkEnd w:id="226"/>
      <w:bookmarkEnd w:id="227"/>
      <w:bookmarkEnd w:id="228"/>
      <w:bookmarkEnd w:id="229"/>
    </w:p>
    <w:p w14:paraId="4917DA1F" w14:textId="4B748E4C" w:rsidR="00CC7EEA" w:rsidRPr="002F153F" w:rsidRDefault="00D053CD" w:rsidP="00B7724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3317AA22" w14:textId="07520485" w:rsidR="00CC7EEA" w:rsidRPr="002F153F" w:rsidRDefault="00D053CD" w:rsidP="00FD28F2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_Ref202373992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38</w:t>
      </w:r>
      <w:r w:rsidR="006A4D7B">
        <w:fldChar w:fldCharType="end"/>
      </w:r>
      <w:r w:rsidR="006A4D7B">
        <w:t>)</w:t>
      </w:r>
      <w:r w:rsidRPr="002F153F">
        <w:t>;</w:t>
      </w:r>
    </w:p>
    <w:p w14:paraId="2DE6B025" w14:textId="77777777" w:rsidR="00CC7EEA" w:rsidRPr="002F153F" w:rsidRDefault="00D053CD" w:rsidP="00FD28F2">
      <w:pPr>
        <w:pStyle w:val="phfigure"/>
      </w:pPr>
      <w:r w:rsidRPr="002F153F">
        <w:rPr>
          <w:noProof/>
        </w:rPr>
        <w:drawing>
          <wp:inline distT="0" distB="0" distL="0" distR="0" wp14:anchorId="1DF47C97" wp14:editId="4F3634ED">
            <wp:extent cx="5755963" cy="3067191"/>
            <wp:effectExtent l="19050" t="19050" r="16510" b="19050"/>
            <wp:docPr id="100090" name="Рисунок 100090" descr="_scroll_external/attachments/1-36faa9cca134c367f57ea02f82b0d8bf0b1b8c5434a3786792003052ee184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9870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2474" cy="307066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005476" w14:textId="13901D97" w:rsidR="00FD28F2" w:rsidRPr="002F153F" w:rsidRDefault="00F734B3" w:rsidP="00FD28F2">
      <w:pPr>
        <w:pStyle w:val="phfiguretitle"/>
      </w:pPr>
      <w:bookmarkStart w:id="230" w:name="_Ref202373992"/>
      <w:r>
        <w:t>Рисунок </w:t>
      </w:r>
      <w:r w:rsidR="006A4D7B" w:rsidRPr="002F153F">
        <w:fldChar w:fldCharType="begin"/>
      </w:r>
      <w:r w:rsidR="006A4D7B" w:rsidRPr="002F153F">
        <w:instrText>SEQ Рисунок \* ARABIC</w:instrText>
      </w:r>
      <w:r w:rsidR="006A4D7B" w:rsidRPr="002F153F">
        <w:fldChar w:fldCharType="separate"/>
      </w:r>
      <w:r w:rsidR="00B50C08">
        <w:rPr>
          <w:noProof/>
        </w:rPr>
        <w:t>38</w:t>
      </w:r>
      <w:r w:rsidR="006A4D7B" w:rsidRPr="002F153F">
        <w:fldChar w:fldCharType="end"/>
      </w:r>
      <w:bookmarkEnd w:id="230"/>
      <w:r>
        <w:t xml:space="preserve"> </w:t>
      </w:r>
      <w:r w:rsidR="006A4D7B" w:rsidRPr="002F153F">
        <w:t>–</w:t>
      </w:r>
      <w:r>
        <w:t xml:space="preserve"> </w:t>
      </w:r>
      <w:r w:rsidR="006A4D7B">
        <w:t>Ф</w:t>
      </w:r>
      <w:r w:rsidR="006A4D7B" w:rsidRPr="002F153F">
        <w:t>орма</w:t>
      </w:r>
      <w:r>
        <w:t xml:space="preserve"> </w:t>
      </w:r>
      <w:r w:rsidR="006A4D7B" w:rsidRPr="002F153F">
        <w:t>«Расписание»</w:t>
      </w:r>
    </w:p>
    <w:p w14:paraId="55B4DE40" w14:textId="11956061" w:rsidR="00CC7EEA" w:rsidRPr="002F153F" w:rsidRDefault="00D053CD" w:rsidP="00FD28F2">
      <w:pPr>
        <w:pStyle w:val="phlistitemized1"/>
      </w:pPr>
      <w:r w:rsidRPr="002F153F">
        <w:t>найдите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A4D7B">
        <w:t>п.</w:t>
      </w:r>
      <w:r w:rsidR="00B7724A">
        <w:t> </w:t>
      </w:r>
      <w:r w:rsidR="006A4D7B">
        <w:fldChar w:fldCharType="begin"/>
      </w:r>
      <w:r w:rsidR="006A4D7B">
        <w:instrText xml:space="preserve"> REF scroll-bookmark-22 \n \h </w:instrText>
      </w:r>
      <w:r w:rsidR="006A4D7B">
        <w:fldChar w:fldCharType="separate"/>
      </w:r>
      <w:r w:rsidR="00B50C08">
        <w:t>5.1</w:t>
      </w:r>
      <w:r w:rsidR="006A4D7B">
        <w:fldChar w:fldCharType="end"/>
      </w:r>
      <w:r w:rsidRPr="002F153F">
        <w:t>;</w:t>
      </w:r>
    </w:p>
    <w:p w14:paraId="16BF1D9C" w14:textId="32144B3D" w:rsidR="00CC7EEA" w:rsidRPr="002F153F" w:rsidRDefault="00D053CD" w:rsidP="00FD28F2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кабинета,</w:t>
      </w:r>
      <w:r w:rsidR="00F734B3">
        <w:t xml:space="preserve"> </w:t>
      </w:r>
      <w:r w:rsidRPr="002F153F">
        <w:t>врача,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формы.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отобразить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Тип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значение</w:t>
      </w:r>
      <w:r w:rsidR="00F734B3">
        <w:t xml:space="preserve"> </w:t>
      </w:r>
      <w:r w:rsidR="00B21D8E" w:rsidRPr="002F153F">
        <w:t>«</w:t>
      </w:r>
      <w:r w:rsidRPr="002F153F">
        <w:t>Комплексная</w:t>
      </w:r>
      <w:r w:rsidR="00B21D8E" w:rsidRPr="002F153F">
        <w:t>»</w:t>
      </w:r>
      <w:r w:rsidRPr="002F153F">
        <w:t>;</w:t>
      </w:r>
    </w:p>
    <w:p w14:paraId="3CDFB3C7" w14:textId="17E7B7E6" w:rsidR="00CC7EEA" w:rsidRPr="002F153F" w:rsidRDefault="00D053CD" w:rsidP="00FD28F2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Найти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нижней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под</w:t>
      </w:r>
      <w:r w:rsidR="00F734B3">
        <w:t xml:space="preserve"> </w:t>
      </w:r>
      <w:r w:rsidRPr="002F153F">
        <w:t>полями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результаты</w:t>
      </w:r>
      <w:r w:rsidR="00F734B3">
        <w:t xml:space="preserve"> </w:t>
      </w:r>
      <w:r w:rsidRPr="002F153F">
        <w:t>поиска,</w:t>
      </w:r>
      <w:r w:rsidR="00F734B3">
        <w:t xml:space="preserve"> </w:t>
      </w:r>
      <w:r w:rsidRPr="002F153F">
        <w:t>удовлетворяющие</w:t>
      </w:r>
      <w:r w:rsidR="00F734B3">
        <w:t xml:space="preserve"> </w:t>
      </w:r>
      <w:r w:rsidRPr="002F153F">
        <w:t>введенным</w:t>
      </w:r>
      <w:r w:rsidR="00F734B3">
        <w:t xml:space="preserve"> </w:t>
      </w:r>
      <w:r w:rsidRPr="002F153F">
        <w:t>параметрам;</w:t>
      </w:r>
    </w:p>
    <w:p w14:paraId="6D00A56B" w14:textId="19449F92" w:rsidR="00CC7EEA" w:rsidRPr="002F153F" w:rsidRDefault="00D053CD" w:rsidP="00FD28F2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левой</w:t>
      </w:r>
      <w:r w:rsidR="00F734B3">
        <w:t xml:space="preserve"> </w:t>
      </w:r>
      <w:r w:rsidRPr="002F153F">
        <w:t>кнопкой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любом</w:t>
      </w:r>
      <w:r w:rsidR="00F734B3">
        <w:t xml:space="preserve"> </w:t>
      </w:r>
      <w:r w:rsidRPr="002F153F">
        <w:t>слоте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врача/кабинета.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_Ref202374040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39</w:t>
      </w:r>
      <w:r w:rsidR="006A4D7B">
        <w:fldChar w:fldCharType="end"/>
      </w:r>
      <w:r w:rsidR="006A4D7B">
        <w:t>)</w:t>
      </w:r>
      <w:r w:rsidRPr="002F153F">
        <w:t>;</w:t>
      </w:r>
    </w:p>
    <w:p w14:paraId="4CD6E8B1" w14:textId="2D354B65" w:rsidR="00CC7EEA" w:rsidRPr="002F153F" w:rsidRDefault="00B544F1" w:rsidP="00FD28F2">
      <w:pPr>
        <w:pStyle w:val="phfigure"/>
      </w:pPr>
      <w:r>
        <w:rPr>
          <w:noProof/>
        </w:rPr>
        <w:lastRenderedPageBreak/>
        <w:drawing>
          <wp:inline distT="0" distB="0" distL="0" distR="0" wp14:anchorId="709A23DA" wp14:editId="2766C0C1">
            <wp:extent cx="6152515" cy="5010785"/>
            <wp:effectExtent l="19050" t="19050" r="19685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107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A99AA6" w14:textId="3DA689B0" w:rsidR="00CC7EEA" w:rsidRPr="002F153F" w:rsidRDefault="00F734B3" w:rsidP="00FD28F2">
      <w:pPr>
        <w:pStyle w:val="phfiguretitle"/>
      </w:pPr>
      <w:bookmarkStart w:id="231" w:name="_Ref20237404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39</w:t>
      </w:r>
      <w:r w:rsidR="00D053CD" w:rsidRPr="002F153F">
        <w:fldChar w:fldCharType="end"/>
      </w:r>
      <w:bookmarkEnd w:id="231"/>
      <w:r>
        <w:t xml:space="preserve"> </w:t>
      </w:r>
      <w:r w:rsidR="00FD28F2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записи</w:t>
      </w:r>
      <w:r>
        <w:t xml:space="preserve"> </w:t>
      </w:r>
      <w:r w:rsidR="00D053CD" w:rsidRPr="002F153F">
        <w:t>пациента</w:t>
      </w:r>
    </w:p>
    <w:p w14:paraId="649ED607" w14:textId="5EA9D43D" w:rsidR="00CC7EEA" w:rsidRPr="002F153F" w:rsidRDefault="00D053CD" w:rsidP="00FD28F2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левой</w:t>
      </w:r>
      <w:r w:rsidR="00F734B3">
        <w:t xml:space="preserve"> </w:t>
      </w:r>
      <w:r w:rsidRPr="002F153F">
        <w:t>кнопкой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нужное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_Ref202374055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40</w:t>
      </w:r>
      <w:r w:rsidR="006A4D7B">
        <w:fldChar w:fldCharType="end"/>
      </w:r>
      <w:r w:rsidR="006A4D7B">
        <w:t>)</w:t>
      </w:r>
      <w:r w:rsidRPr="002F153F">
        <w:t>;</w:t>
      </w:r>
    </w:p>
    <w:p w14:paraId="3C85B0F8" w14:textId="77777777" w:rsidR="00CC7EEA" w:rsidRPr="002F153F" w:rsidRDefault="00D053CD" w:rsidP="00FD28F2">
      <w:pPr>
        <w:pStyle w:val="phfigure"/>
      </w:pPr>
      <w:r w:rsidRPr="002F153F">
        <w:rPr>
          <w:noProof/>
        </w:rPr>
        <w:drawing>
          <wp:inline distT="0" distB="0" distL="0" distR="0" wp14:anchorId="25BA8218" wp14:editId="23BEACD9">
            <wp:extent cx="5581015" cy="1538095"/>
            <wp:effectExtent l="19050" t="19050" r="19685" b="24130"/>
            <wp:docPr id="100092" name="Рисунок 10009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43116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70168" cy="15626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FE2FF8B" w14:textId="35B4B78B" w:rsidR="00CC7EEA" w:rsidRPr="002F153F" w:rsidRDefault="00F734B3" w:rsidP="00FD28F2">
      <w:pPr>
        <w:pStyle w:val="phfiguretitle"/>
      </w:pPr>
      <w:bookmarkStart w:id="232" w:name="_Ref20237405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40</w:t>
      </w:r>
      <w:r w:rsidR="00D053CD" w:rsidRPr="002F153F">
        <w:fldChar w:fldCharType="end"/>
      </w:r>
      <w:bookmarkEnd w:id="232"/>
      <w:r>
        <w:t xml:space="preserve"> </w:t>
      </w:r>
      <w:r w:rsidR="00FD28F2" w:rsidRPr="002F153F">
        <w:t>–</w:t>
      </w:r>
      <w:r>
        <w:t xml:space="preserve"> </w:t>
      </w:r>
      <w:r w:rsidR="00B7724A">
        <w:t>О</w:t>
      </w:r>
      <w:r w:rsidR="00B7724A" w:rsidRPr="002F153F">
        <w:t>кно</w:t>
      </w:r>
      <w:r w:rsidR="00B7724A">
        <w:t xml:space="preserve"> </w:t>
      </w:r>
      <w:r w:rsidR="00B7724A" w:rsidRPr="002F153F">
        <w:t>«Записать</w:t>
      </w:r>
      <w:r w:rsidR="00B7724A">
        <w:t xml:space="preserve"> </w:t>
      </w:r>
      <w:r w:rsidR="00B7724A" w:rsidRPr="002F153F">
        <w:t>пациента»</w:t>
      </w:r>
    </w:p>
    <w:p w14:paraId="72727573" w14:textId="0C8707EE" w:rsidR="00CC7EEA" w:rsidRPr="002F153F" w:rsidRDefault="00D053CD" w:rsidP="00FD28F2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необходимую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Услуга</w:t>
      </w:r>
      <w:r w:rsidR="00B21D8E" w:rsidRPr="002F153F">
        <w:t>»</w:t>
      </w:r>
      <w:r w:rsidRPr="002F153F">
        <w:t>;</w:t>
      </w:r>
    </w:p>
    <w:p w14:paraId="2C10A3A8" w14:textId="47FE5152" w:rsidR="00CC7EEA" w:rsidRPr="002F153F" w:rsidRDefault="00D053CD" w:rsidP="00FD28F2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остальные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(при</w:t>
      </w:r>
      <w:r w:rsidR="00F734B3">
        <w:t xml:space="preserve"> </w:t>
      </w:r>
      <w:r w:rsidRPr="002F153F">
        <w:t>необходимости);</w:t>
      </w:r>
    </w:p>
    <w:p w14:paraId="156326A5" w14:textId="2BA244CE" w:rsidR="00CC7EEA" w:rsidRPr="002F153F" w:rsidRDefault="00D053CD" w:rsidP="00FD28F2">
      <w:pPr>
        <w:pStyle w:val="phlistitemized1"/>
      </w:pPr>
      <w:r w:rsidRPr="002F153F">
        <w:lastRenderedPageBreak/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0607F3" w:rsidRPr="002F153F">
        <w:t>запишет</w:t>
      </w:r>
      <w:r w:rsidR="000607F3">
        <w:t xml:space="preserve">ся </w:t>
      </w:r>
      <w:r w:rsidRPr="002F153F">
        <w:t>на</w:t>
      </w:r>
      <w:r w:rsidR="00F734B3">
        <w:t xml:space="preserve"> </w:t>
      </w:r>
      <w:r w:rsidRPr="002F153F">
        <w:t>выбранный</w:t>
      </w:r>
      <w:r w:rsidR="00F734B3">
        <w:t xml:space="preserve"> </w:t>
      </w:r>
      <w:r w:rsidRPr="002F153F">
        <w:t>день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выбранному</w:t>
      </w:r>
      <w:r w:rsidR="00F734B3">
        <w:t xml:space="preserve"> </w:t>
      </w:r>
      <w:r w:rsidRPr="002F153F">
        <w:t>врачу/в</w:t>
      </w:r>
      <w:r w:rsidR="00F734B3">
        <w:t xml:space="preserve"> </w:t>
      </w:r>
      <w:r w:rsidRPr="002F153F">
        <w:t>выбранный</w:t>
      </w:r>
      <w:r w:rsidR="00F734B3">
        <w:t xml:space="preserve"> </w:t>
      </w:r>
      <w:r w:rsidRPr="002F153F">
        <w:t>кабинет.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_Ref202374071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41</w:t>
      </w:r>
      <w:r w:rsidR="006A4D7B">
        <w:fldChar w:fldCharType="end"/>
      </w:r>
      <w:r w:rsidR="006A4D7B">
        <w:t>)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данными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кабинете,</w:t>
      </w:r>
      <w:r w:rsidR="00F734B3">
        <w:t xml:space="preserve"> </w:t>
      </w:r>
      <w:r w:rsidRPr="002F153F">
        <w:t>враче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услуге.</w:t>
      </w:r>
    </w:p>
    <w:p w14:paraId="17CE4DC7" w14:textId="77777777" w:rsidR="00CC7EEA" w:rsidRPr="002F153F" w:rsidRDefault="00D053CD" w:rsidP="00FD28F2">
      <w:pPr>
        <w:pStyle w:val="phfigure"/>
      </w:pPr>
      <w:r w:rsidRPr="002F153F">
        <w:rPr>
          <w:noProof/>
        </w:rPr>
        <w:drawing>
          <wp:inline distT="0" distB="0" distL="0" distR="0" wp14:anchorId="2B3BF7A1" wp14:editId="11238957">
            <wp:extent cx="3788394" cy="4276009"/>
            <wp:effectExtent l="19050" t="19050" r="22225" b="10795"/>
            <wp:docPr id="100093" name="Рисунок 100093" descr="Результат запис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18179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96118" cy="428472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8A89DB" w14:textId="06AAFBE3" w:rsidR="00CC7EEA" w:rsidRPr="002F153F" w:rsidRDefault="00F734B3" w:rsidP="00FD28F2">
      <w:pPr>
        <w:pStyle w:val="phfiguretitle"/>
      </w:pPr>
      <w:bookmarkStart w:id="233" w:name="_Ref20237407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41</w:t>
      </w:r>
      <w:r w:rsidR="00D053CD" w:rsidRPr="002F153F">
        <w:fldChar w:fldCharType="end"/>
      </w:r>
      <w:bookmarkEnd w:id="233"/>
      <w:r>
        <w:t xml:space="preserve"> </w:t>
      </w:r>
      <w:r w:rsidR="00FD28F2" w:rsidRPr="002F153F">
        <w:t>–</w:t>
      </w:r>
      <w:r>
        <w:t xml:space="preserve"> </w:t>
      </w:r>
      <w:r w:rsidR="00D053CD" w:rsidRPr="002F153F">
        <w:t>Результат</w:t>
      </w:r>
      <w:r>
        <w:t xml:space="preserve"> </w:t>
      </w:r>
      <w:r w:rsidR="00B544F1" w:rsidRPr="002F153F">
        <w:t>«Регистратура</w:t>
      </w:r>
      <w:r w:rsidR="00B544F1">
        <w:t xml:space="preserve"> </w:t>
      </w:r>
      <w:r w:rsidR="00B544F1" w:rsidRPr="002F153F">
        <w:t>–</w:t>
      </w:r>
      <w:r w:rsidR="00B544F1">
        <w:t xml:space="preserve"> </w:t>
      </w:r>
      <w:r w:rsidR="00B544F1" w:rsidRPr="002F153F">
        <w:t>результат</w:t>
      </w:r>
      <w:r w:rsidR="00B544F1">
        <w:t xml:space="preserve"> </w:t>
      </w:r>
      <w:r w:rsidR="00B544F1" w:rsidRPr="002F153F">
        <w:t>записи»</w:t>
      </w:r>
    </w:p>
    <w:p w14:paraId="3DD78A19" w14:textId="77777777" w:rsidR="00FD28F2" w:rsidRPr="002F153F" w:rsidRDefault="00FD28F2" w:rsidP="00A479A1">
      <w:pPr>
        <w:pStyle w:val="phnormalnote"/>
        <w:keepNext/>
        <w:ind w:right="0"/>
      </w:pPr>
      <w:r w:rsidRPr="002F153F">
        <w:t>Примечания</w:t>
      </w:r>
    </w:p>
    <w:p w14:paraId="10D9BE5F" w14:textId="14D6322C" w:rsidR="00FD28F2" w:rsidRPr="002F153F" w:rsidRDefault="00FD28F2" w:rsidP="0042327C">
      <w:pPr>
        <w:pStyle w:val="phnormalnotetext"/>
      </w:pPr>
      <w:r w:rsidRPr="002F153F">
        <w:t>1</w:t>
      </w:r>
      <w:r w:rsidR="00B7724A">
        <w:t> </w:t>
      </w:r>
      <w:r w:rsidRPr="002F153F">
        <w:t>При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проверяются</w:t>
      </w:r>
      <w:r w:rsidR="00F734B3">
        <w:t xml:space="preserve"> </w:t>
      </w:r>
      <w:r w:rsidRPr="002F153F">
        <w:t>ограничения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полу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возрасту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услугах</w:t>
      </w:r>
      <w:r w:rsidR="00F734B3">
        <w:t xml:space="preserve"> </w:t>
      </w:r>
      <w:r w:rsidRPr="002F153F">
        <w:t>комплекса.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найдено</w:t>
      </w:r>
      <w:r w:rsidR="00F734B3">
        <w:t xml:space="preserve"> </w:t>
      </w:r>
      <w:r w:rsidRPr="002F153F">
        <w:t>хотя</w:t>
      </w:r>
      <w:r w:rsidR="00F734B3">
        <w:t xml:space="preserve"> </w:t>
      </w:r>
      <w:r w:rsidRPr="002F153F">
        <w:t>бы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ограничение,</w:t>
      </w:r>
      <w:r w:rsidR="00F734B3">
        <w:t xml:space="preserve"> </w:t>
      </w:r>
      <w:r w:rsidRPr="002F153F">
        <w:t>которому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соответствует</w:t>
      </w:r>
      <w:r w:rsidR="00F734B3">
        <w:t xml:space="preserve"> </w:t>
      </w:r>
      <w:r w:rsidRPr="002F153F">
        <w:t>пациент,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системное</w:t>
      </w:r>
      <w:r w:rsidR="00F734B3">
        <w:t xml:space="preserve"> </w:t>
      </w:r>
      <w:r w:rsidRPr="002F153F">
        <w:t>сообщение:</w:t>
      </w:r>
      <w:r w:rsidR="00F734B3">
        <w:t xml:space="preserve"> </w:t>
      </w:r>
      <w:r w:rsidR="00B21D8E" w:rsidRPr="002F153F">
        <w:t>«</w:t>
      </w:r>
      <w:r w:rsidRPr="002F153F">
        <w:t>Комплексная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&lt;наименование</w:t>
      </w:r>
      <w:r w:rsidR="00F734B3">
        <w:t xml:space="preserve"> </w:t>
      </w:r>
      <w:r w:rsidRPr="002F153F">
        <w:t>услуги&gt;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быть</w:t>
      </w:r>
      <w:r w:rsidR="00F734B3">
        <w:t xml:space="preserve"> </w:t>
      </w:r>
      <w:r w:rsidRPr="002F153F">
        <w:t>назначена,</w:t>
      </w:r>
      <w:r w:rsidR="00F734B3">
        <w:t xml:space="preserve"> </w:t>
      </w:r>
      <w:r w:rsidRPr="002F153F">
        <w:t>так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комплекса</w:t>
      </w:r>
      <w:r w:rsidR="00F734B3">
        <w:t xml:space="preserve"> </w:t>
      </w:r>
      <w:r w:rsidRPr="002F153F">
        <w:t>&lt;наименование</w:t>
      </w:r>
      <w:r w:rsidR="00F734B3">
        <w:t xml:space="preserve"> </w:t>
      </w:r>
      <w:r w:rsidRPr="002F153F">
        <w:t>услуги&gt;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быть</w:t>
      </w:r>
      <w:r w:rsidR="00F734B3">
        <w:t xml:space="preserve"> </w:t>
      </w:r>
      <w:r w:rsidRPr="002F153F">
        <w:t>оказана</w:t>
      </w:r>
      <w:r w:rsidR="00F734B3">
        <w:t xml:space="preserve"> </w:t>
      </w:r>
      <w:r w:rsidRPr="002F153F">
        <w:t>из-за</w:t>
      </w:r>
      <w:r w:rsidR="00F734B3">
        <w:t xml:space="preserve"> </w:t>
      </w:r>
      <w:r w:rsidRPr="002F153F">
        <w:t>ограничений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пол/возраст</w:t>
      </w:r>
      <w:r w:rsidR="00B21D8E" w:rsidRPr="002F153F">
        <w:t>»</w:t>
      </w:r>
      <w:r w:rsidRPr="002F153F">
        <w:t>.</w:t>
      </w:r>
    </w:p>
    <w:p w14:paraId="0C68FB76" w14:textId="1F8FF10B" w:rsidR="00FD28F2" w:rsidRPr="002F153F" w:rsidRDefault="00FD28F2" w:rsidP="0042327C">
      <w:pPr>
        <w:pStyle w:val="phnormalnotetext"/>
      </w:pPr>
      <w:r w:rsidRPr="002F153F">
        <w:t>2</w:t>
      </w:r>
      <w:r w:rsidR="00B7724A">
        <w:t> </w:t>
      </w:r>
      <w:r w:rsidRPr="002F153F">
        <w:t>При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вместе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создаются</w:t>
      </w:r>
      <w:r w:rsidR="00F734B3">
        <w:t xml:space="preserve"> </w:t>
      </w:r>
      <w:r w:rsidRPr="002F153F">
        <w:t>назначения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входящие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комплекса.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добавляются</w:t>
      </w:r>
      <w:r w:rsidR="00F734B3">
        <w:t xml:space="preserve"> </w:t>
      </w:r>
      <w:r w:rsidRPr="002F153F">
        <w:t>соответствующие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договор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платных</w:t>
      </w:r>
      <w:r w:rsidR="00F734B3">
        <w:t xml:space="preserve"> </w:t>
      </w:r>
      <w:r w:rsidRPr="002F153F">
        <w:t>услуг.</w:t>
      </w:r>
    </w:p>
    <w:p w14:paraId="32839324" w14:textId="5B5C9201" w:rsidR="00CC7EEA" w:rsidRPr="002F153F" w:rsidRDefault="00FD28F2" w:rsidP="0042327C">
      <w:pPr>
        <w:pStyle w:val="phnormalnotetext"/>
      </w:pPr>
      <w:r w:rsidRPr="002F153F">
        <w:t>3</w:t>
      </w:r>
      <w:r w:rsidR="00B7724A">
        <w:t> </w:t>
      </w:r>
      <w:r w:rsidRPr="002F153F">
        <w:t>Стоимость</w:t>
      </w:r>
      <w:r w:rsidR="00F734B3">
        <w:t xml:space="preserve"> </w:t>
      </w:r>
      <w:r w:rsidRPr="002F153F">
        <w:t>услуг,</w:t>
      </w:r>
      <w:r w:rsidR="00F734B3">
        <w:t xml:space="preserve"> </w:t>
      </w:r>
      <w:r w:rsidRPr="002F153F">
        <w:t>входящих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формируется</w:t>
      </w:r>
      <w:r w:rsidR="00F734B3">
        <w:t xml:space="preserve"> </w:t>
      </w:r>
      <w:r w:rsidRPr="002F153F">
        <w:t>путем</w:t>
      </w:r>
      <w:r w:rsidR="00F734B3">
        <w:t xml:space="preserve"> </w:t>
      </w:r>
      <w:r w:rsidRPr="002F153F">
        <w:t>применения</w:t>
      </w:r>
      <w:r w:rsidR="00F734B3">
        <w:t xml:space="preserve"> </w:t>
      </w:r>
      <w:r w:rsidRPr="002F153F">
        <w:t>скидки/наценки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цене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прайс-листе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указания</w:t>
      </w:r>
      <w:r w:rsidR="00F734B3">
        <w:t xml:space="preserve"> </w:t>
      </w:r>
      <w:r w:rsidRPr="002F153F">
        <w:t>особой</w:t>
      </w:r>
      <w:r w:rsidR="00F734B3">
        <w:t xml:space="preserve"> </w:t>
      </w:r>
      <w:r w:rsidRPr="002F153F">
        <w:t>цены</w:t>
      </w:r>
      <w:r w:rsidR="00F734B3">
        <w:t xml:space="preserve"> </w:t>
      </w:r>
      <w:r w:rsidRPr="002F153F">
        <w:t>первичного/повторного</w:t>
      </w:r>
      <w:r w:rsidR="00F734B3">
        <w:t xml:space="preserve"> </w:t>
      </w:r>
      <w:r w:rsidRPr="002F153F">
        <w:t>оказания,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основании</w:t>
      </w:r>
      <w:r w:rsidR="00F734B3">
        <w:t xml:space="preserve"> </w:t>
      </w:r>
      <w:r w:rsidRPr="002F153F">
        <w:t>того,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назначена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составе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</w:t>
      </w:r>
      <w:r w:rsidR="006A4D7B">
        <w:t>,</w:t>
      </w:r>
      <w:r w:rsidR="00F734B3">
        <w:t xml:space="preserve"> </w:t>
      </w:r>
      <w:r w:rsidRPr="002F153F">
        <w:t>указанной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применяемом</w:t>
      </w:r>
      <w:r w:rsidR="00F734B3">
        <w:t xml:space="preserve"> </w:t>
      </w:r>
      <w:r w:rsidRPr="002F153F">
        <w:t>основании</w:t>
      </w:r>
      <w:r w:rsidR="00F734B3">
        <w:t xml:space="preserve"> </w:t>
      </w:r>
      <w:r w:rsidRPr="002F153F">
        <w:t>скидки/наценки.</w:t>
      </w:r>
    </w:p>
    <w:p w14:paraId="7CB0AB89" w14:textId="5B088551" w:rsidR="00CC7EEA" w:rsidRPr="002F153F" w:rsidRDefault="00D053CD" w:rsidP="00FD28F2">
      <w:pPr>
        <w:pStyle w:val="phnormal"/>
      </w:pP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дополнительной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входящие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данного</w:t>
      </w:r>
      <w:r w:rsidR="00F734B3">
        <w:t xml:space="preserve"> </w:t>
      </w:r>
      <w:r w:rsidRPr="002F153F">
        <w:t>комплекса,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комплекса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нижней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</w:t>
      </w:r>
      <w:r w:rsidR="00FD28F2" w:rsidRPr="002F153F">
        <w:t>зультат</w:t>
      </w:r>
      <w:r w:rsidR="00F734B3">
        <w:t xml:space="preserve"> </w:t>
      </w:r>
      <w:r w:rsidR="00FD28F2" w:rsidRPr="002F153F">
        <w:t>записи</w:t>
      </w:r>
      <w:r w:rsidR="00B21D8E" w:rsidRPr="002F153F">
        <w:t>»</w:t>
      </w:r>
      <w:r w:rsidR="00FD28F2" w:rsidRPr="002F153F">
        <w:t>.</w:t>
      </w:r>
    </w:p>
    <w:p w14:paraId="20B19059" w14:textId="743E3E2F" w:rsidR="00FD28F2" w:rsidRPr="002F153F" w:rsidRDefault="00FD28F2" w:rsidP="004852B5">
      <w:pPr>
        <w:pStyle w:val="phnormalnotetext"/>
      </w:pPr>
      <w:r w:rsidRPr="002F153F">
        <w:rPr>
          <w:rStyle w:val="phnormalnote0"/>
        </w:rPr>
        <w:lastRenderedPageBreak/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редактировании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осуществляется</w:t>
      </w:r>
      <w:r w:rsidR="00F734B3">
        <w:t xml:space="preserve"> </w:t>
      </w:r>
      <w:r w:rsidRPr="002F153F">
        <w:t>невозможность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некоторых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условий,</w:t>
      </w:r>
      <w:r w:rsidR="00F734B3">
        <w:t xml:space="preserve"> </w:t>
      </w:r>
      <w:r w:rsidRPr="002F153F">
        <w:t>связанных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комплексными</w:t>
      </w:r>
      <w:r w:rsidR="00F734B3">
        <w:t xml:space="preserve"> </w:t>
      </w:r>
      <w:r w:rsidRPr="002F153F">
        <w:t>услугами:</w:t>
      </w:r>
    </w:p>
    <w:p w14:paraId="56FB5742" w14:textId="36DE74F1" w:rsidR="00FD28F2" w:rsidRPr="002F153F" w:rsidRDefault="00FD28F2" w:rsidP="004852B5">
      <w:pPr>
        <w:pStyle w:val="phnormalnoteitemized1"/>
      </w:pPr>
      <w:r w:rsidRPr="002F153F">
        <w:t>если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оплачена</w:t>
      </w:r>
      <w:r w:rsidR="00F734B3">
        <w:t xml:space="preserve"> </w:t>
      </w:r>
      <w:r w:rsidRPr="002F153F">
        <w:t>(полностью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частично)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существует</w:t>
      </w:r>
      <w:r w:rsidR="00F734B3">
        <w:t xml:space="preserve"> </w:t>
      </w:r>
      <w:r w:rsidRPr="002F153F">
        <w:t>хотя</w:t>
      </w:r>
      <w:r w:rsidR="00F734B3">
        <w:t xml:space="preserve"> </w:t>
      </w:r>
      <w:r w:rsidRPr="002F153F">
        <w:t>бы</w:t>
      </w:r>
      <w:r w:rsidR="00F734B3">
        <w:t xml:space="preserve"> </w:t>
      </w:r>
      <w:r w:rsidRPr="002F153F">
        <w:t>одна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состава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="00B21D8E" w:rsidRPr="002F153F">
        <w:t>«</w:t>
      </w:r>
      <w:r w:rsidRPr="002F153F">
        <w:t>Услуга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Количество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Вид</w:t>
      </w:r>
      <w:r w:rsidR="00F734B3">
        <w:t xml:space="preserve"> </w:t>
      </w:r>
      <w:r w:rsidRPr="002F153F">
        <w:t>оплаты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Цена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К</w:t>
      </w:r>
      <w:r w:rsidR="00F734B3">
        <w:t xml:space="preserve"> </w:t>
      </w:r>
      <w:r w:rsidRPr="002F153F">
        <w:t>оплате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Скидка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Сумма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Договор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Первичность</w:t>
      </w:r>
      <w:r w:rsidR="00B21D8E" w:rsidRPr="002F153F">
        <w:t>»</w:t>
      </w:r>
      <w:r w:rsidR="00F734B3">
        <w:t xml:space="preserve"> </w:t>
      </w:r>
      <w:r w:rsidRPr="002F153F">
        <w:t>недоступны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редактирования.</w:t>
      </w:r>
      <w:r w:rsidR="00F734B3">
        <w:t xml:space="preserve"> </w:t>
      </w:r>
      <w:r w:rsidRPr="002F153F">
        <w:t>Кнопка</w:t>
      </w:r>
      <w:r w:rsidR="00F734B3">
        <w:t xml:space="preserve"> </w:t>
      </w:r>
      <w:r w:rsidR="00B21D8E" w:rsidRPr="002F153F">
        <w:t>«</w:t>
      </w:r>
      <w:r w:rsidRPr="002F153F">
        <w:t>Добавить</w:t>
      </w:r>
      <w:r w:rsidR="00F734B3">
        <w:t xml:space="preserve"> </w:t>
      </w:r>
      <w:r w:rsidRPr="002F153F">
        <w:t>вид</w:t>
      </w:r>
      <w:r w:rsidR="00F734B3">
        <w:t xml:space="preserve"> </w:t>
      </w:r>
      <w:r w:rsidRPr="002F153F">
        <w:t>оплаты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Создать</w:t>
      </w:r>
      <w:r w:rsidR="00F734B3">
        <w:t xml:space="preserve"> </w:t>
      </w:r>
      <w:r w:rsidRPr="002F153F">
        <w:t>договор</w:t>
      </w:r>
      <w:r w:rsidR="00B21D8E" w:rsidRPr="002F153F">
        <w:t>»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отображаются;</w:t>
      </w:r>
    </w:p>
    <w:p w14:paraId="034F7046" w14:textId="27623F1F" w:rsidR="00CC7EEA" w:rsidRPr="002F153F" w:rsidRDefault="00FD28F2" w:rsidP="004852B5">
      <w:pPr>
        <w:pStyle w:val="phnormalnoteitemized1"/>
      </w:pPr>
      <w:r w:rsidRPr="002F153F">
        <w:t>если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состава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="00B21D8E" w:rsidRPr="002F153F">
        <w:t>«</w:t>
      </w:r>
      <w:r w:rsidRPr="002F153F">
        <w:t>Тип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Услуга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Количество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Вид</w:t>
      </w:r>
      <w:r w:rsidR="00F734B3">
        <w:t xml:space="preserve"> </w:t>
      </w:r>
      <w:r w:rsidRPr="002F153F">
        <w:t>оплаты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Цена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К</w:t>
      </w:r>
      <w:r w:rsidR="00F734B3">
        <w:t xml:space="preserve"> </w:t>
      </w:r>
      <w:r w:rsidRPr="002F153F">
        <w:t>оплате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Скидка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Сумма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Договор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Первичность</w:t>
      </w:r>
      <w:r w:rsidR="00B21D8E" w:rsidRPr="002F153F">
        <w:t>»</w:t>
      </w:r>
      <w:r w:rsidR="00F734B3">
        <w:t xml:space="preserve"> </w:t>
      </w:r>
      <w:r w:rsidRPr="002F153F">
        <w:t>недоступны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редактирования.</w:t>
      </w:r>
      <w:r w:rsidR="00F734B3">
        <w:t xml:space="preserve"> </w:t>
      </w:r>
      <w:r w:rsidRPr="002F153F">
        <w:t>Кнопка</w:t>
      </w:r>
      <w:r w:rsidR="00F734B3">
        <w:t xml:space="preserve"> </w:t>
      </w:r>
      <w:r w:rsidR="00B21D8E" w:rsidRPr="002F153F">
        <w:t>«</w:t>
      </w:r>
      <w:r w:rsidRPr="002F153F">
        <w:t>Добавить</w:t>
      </w:r>
      <w:r w:rsidR="00F734B3">
        <w:t xml:space="preserve"> </w:t>
      </w:r>
      <w:r w:rsidRPr="002F153F">
        <w:t>вид</w:t>
      </w:r>
      <w:r w:rsidR="00F734B3">
        <w:t xml:space="preserve"> </w:t>
      </w:r>
      <w:r w:rsidRPr="002F153F">
        <w:t>оплаты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Создать</w:t>
      </w:r>
      <w:r w:rsidR="00F734B3">
        <w:t xml:space="preserve"> </w:t>
      </w:r>
      <w:r w:rsidRPr="002F153F">
        <w:t>договор</w:t>
      </w:r>
      <w:r w:rsidR="00B21D8E" w:rsidRPr="002F153F">
        <w:t>»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отображаются.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раскрываемых</w:t>
      </w:r>
      <w:r w:rsidR="00F734B3">
        <w:t xml:space="preserve"> </w:t>
      </w:r>
      <w:r w:rsidRPr="002F153F">
        <w:t>групп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="00B21D8E" w:rsidRPr="002F153F">
        <w:t>«</w:t>
      </w:r>
      <w:r w:rsidRPr="002F153F">
        <w:t>Параметры</w:t>
      </w:r>
      <w:r w:rsidR="00F734B3">
        <w:t xml:space="preserve"> </w:t>
      </w:r>
      <w:r w:rsidRPr="002F153F">
        <w:t>внешнего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Дополнительные</w:t>
      </w:r>
      <w:r w:rsidR="00F734B3">
        <w:t xml:space="preserve"> </w:t>
      </w:r>
      <w:r w:rsidRPr="002F153F">
        <w:t>параметры</w:t>
      </w:r>
      <w:r w:rsidR="00B21D8E" w:rsidRPr="002F153F">
        <w:t>»</w:t>
      </w:r>
      <w:r w:rsidR="00F734B3">
        <w:t xml:space="preserve"> </w:t>
      </w:r>
      <w:r w:rsidRPr="002F153F">
        <w:t>недоступны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редактирования.</w:t>
      </w:r>
    </w:p>
    <w:p w14:paraId="1992D31F" w14:textId="259509D5" w:rsidR="00CC7EEA" w:rsidRPr="002F153F" w:rsidRDefault="00D053CD">
      <w:pPr>
        <w:pStyle w:val="4"/>
      </w:pPr>
      <w:bookmarkStart w:id="234" w:name="scroll-bookmark-45"/>
      <w:bookmarkStart w:id="235" w:name="_Toc202520649"/>
      <w:bookmarkStart w:id="236" w:name="_Toc202520750"/>
      <w:bookmarkStart w:id="237" w:name="_Toc202521160"/>
      <w:r w:rsidRPr="002F153F">
        <w:t>Запись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bookmarkEnd w:id="234"/>
      <w:bookmarkEnd w:id="235"/>
      <w:bookmarkEnd w:id="236"/>
      <w:bookmarkEnd w:id="237"/>
    </w:p>
    <w:p w14:paraId="30BA0DC1" w14:textId="6F3D99B1" w:rsidR="00CC7EEA" w:rsidRPr="002F153F" w:rsidRDefault="00D053CD" w:rsidP="00B7724A">
      <w:pPr>
        <w:pStyle w:val="phlistitemizedtitle"/>
      </w:pPr>
      <w:r w:rsidRPr="002F153F">
        <w:t>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входящие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Pr="002F153F">
        <w:t>.</w:t>
      </w:r>
    </w:p>
    <w:p w14:paraId="6CAE6626" w14:textId="73F73582" w:rsidR="00CC7EEA" w:rsidRPr="002F153F" w:rsidRDefault="00D053CD" w:rsidP="00C8737C">
      <w:pPr>
        <w:pStyle w:val="phnormal"/>
      </w:pPr>
      <w:r w:rsidRPr="002F153F">
        <w:t>Для</w:t>
      </w:r>
      <w:r w:rsidR="00F734B3">
        <w:t xml:space="preserve"> </w:t>
      </w:r>
      <w:r w:rsidRPr="002F153F">
        <w:t>осуществления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7991B31E" w14:textId="5FE42BF0" w:rsidR="00CC7EEA" w:rsidRPr="002F153F" w:rsidRDefault="00D053CD" w:rsidP="00C8737C">
      <w:pPr>
        <w:pStyle w:val="phlistitemized1"/>
      </w:pPr>
      <w:r w:rsidRPr="002F153F">
        <w:t>найдите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услугу.</w:t>
      </w:r>
      <w:r w:rsidR="00F734B3">
        <w:t xml:space="preserve"> </w:t>
      </w:r>
      <w:r w:rsidRPr="002F153F">
        <w:t>Подробная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представлена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A4D7B">
        <w:t>п.</w:t>
      </w:r>
      <w:r w:rsidR="00B7724A">
        <w:t> </w:t>
      </w:r>
      <w:r w:rsidR="006A4D7B">
        <w:fldChar w:fldCharType="begin"/>
      </w:r>
      <w:r w:rsidR="006A4D7B">
        <w:instrText xml:space="preserve"> REF scroll-bookmark-22 \n \h </w:instrText>
      </w:r>
      <w:r w:rsidR="006A4D7B">
        <w:fldChar w:fldCharType="separate"/>
      </w:r>
      <w:r w:rsidR="00B50C08">
        <w:t>5.1</w:t>
      </w:r>
      <w:r w:rsidR="006A4D7B">
        <w:fldChar w:fldCharType="end"/>
      </w:r>
      <w:r w:rsidRPr="002F153F">
        <w:t>;</w:t>
      </w:r>
    </w:p>
    <w:p w14:paraId="659174B7" w14:textId="17F82AB8" w:rsidR="00CC7EEA" w:rsidRPr="002F153F" w:rsidRDefault="00D053CD" w:rsidP="00C8737C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под</w:t>
      </w:r>
      <w:r w:rsidR="00F734B3">
        <w:t xml:space="preserve"> </w:t>
      </w:r>
      <w:r w:rsidRPr="002F153F">
        <w:t>данными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_Ref202374137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42</w:t>
      </w:r>
      <w:r w:rsidR="006A4D7B">
        <w:fldChar w:fldCharType="end"/>
      </w:r>
      <w:r w:rsidR="006A4D7B">
        <w:t>)</w:t>
      </w:r>
      <w:r w:rsidRPr="002F153F">
        <w:t>;</w:t>
      </w:r>
    </w:p>
    <w:p w14:paraId="18378333" w14:textId="1EC5B67D" w:rsidR="00CC7EEA" w:rsidRPr="002F153F" w:rsidRDefault="00B544F1" w:rsidP="00C8737C">
      <w:pPr>
        <w:pStyle w:val="phfigure"/>
      </w:pPr>
      <w:r>
        <w:rPr>
          <w:noProof/>
        </w:rPr>
        <w:drawing>
          <wp:inline distT="0" distB="0" distL="0" distR="0" wp14:anchorId="21F68E89" wp14:editId="682B49EC">
            <wp:extent cx="6152515" cy="2875915"/>
            <wp:effectExtent l="19050" t="19050" r="19685" b="196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59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B0F287" w14:textId="0C6D19B4" w:rsidR="00CC7EEA" w:rsidRPr="002F153F" w:rsidRDefault="00F734B3" w:rsidP="00C8737C">
      <w:pPr>
        <w:pStyle w:val="phfiguretitle"/>
      </w:pPr>
      <w:bookmarkStart w:id="238" w:name="_Ref202374137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42</w:t>
      </w:r>
      <w:r w:rsidR="00D053CD" w:rsidRPr="002F153F">
        <w:fldChar w:fldCharType="end"/>
      </w:r>
      <w:bookmarkEnd w:id="238"/>
      <w:r>
        <w:t xml:space="preserve"> </w:t>
      </w:r>
      <w:r w:rsidR="00C8737C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B544F1" w:rsidRPr="002F153F">
        <w:t>«Записи</w:t>
      </w:r>
      <w:r w:rsidR="00B544F1">
        <w:t xml:space="preserve"> </w:t>
      </w:r>
      <w:r w:rsidR="00B544F1" w:rsidRPr="002F153F">
        <w:t>пациента</w:t>
      </w:r>
      <w:r w:rsidR="00B544F1">
        <w:t xml:space="preserve"> </w:t>
      </w:r>
      <w:r w:rsidR="00B544F1" w:rsidRPr="002F153F">
        <w:t>на</w:t>
      </w:r>
      <w:r w:rsidR="00B544F1">
        <w:t xml:space="preserve"> </w:t>
      </w:r>
      <w:r w:rsidR="00B544F1" w:rsidRPr="002F153F">
        <w:t>комплексные</w:t>
      </w:r>
      <w:r w:rsidR="00B544F1">
        <w:t xml:space="preserve"> </w:t>
      </w:r>
      <w:r w:rsidR="00B544F1" w:rsidRPr="002F153F">
        <w:t>услуги»</w:t>
      </w:r>
    </w:p>
    <w:p w14:paraId="3354E4F5" w14:textId="10B12BD1" w:rsidR="00CC7EEA" w:rsidRPr="002F153F" w:rsidRDefault="00D053CD" w:rsidP="00C8737C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фильтрации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окне.</w:t>
      </w:r>
      <w:r w:rsidR="00F734B3">
        <w:t xml:space="preserve"> </w:t>
      </w:r>
      <w:r w:rsidRPr="002F153F">
        <w:t>Подробное</w:t>
      </w:r>
      <w:r w:rsidR="00F734B3">
        <w:t xml:space="preserve"> </w:t>
      </w:r>
      <w:r w:rsidRPr="002F153F">
        <w:t>описание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фильтрации</w:t>
      </w:r>
      <w:r w:rsidR="00F734B3">
        <w:t xml:space="preserve"> </w:t>
      </w:r>
      <w:r w:rsidRPr="002F153F">
        <w:t>представлено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A4D7B">
        <w:t>п.</w:t>
      </w:r>
      <w:r w:rsidR="00B7724A">
        <w:t> </w:t>
      </w:r>
      <w:r w:rsidR="006A4D7B">
        <w:fldChar w:fldCharType="begin"/>
      </w:r>
      <w:r w:rsidR="006A4D7B">
        <w:instrText xml:space="preserve"> REF scroll-bookmark-46 \n \h </w:instrText>
      </w:r>
      <w:r w:rsidR="006A4D7B">
        <w:fldChar w:fldCharType="separate"/>
      </w:r>
      <w:r w:rsidR="00B50C08">
        <w:t>5.4.3</w:t>
      </w:r>
      <w:r w:rsidR="006A4D7B">
        <w:fldChar w:fldCharType="end"/>
      </w:r>
      <w:r w:rsidRPr="002F153F">
        <w:t>;</w:t>
      </w:r>
    </w:p>
    <w:p w14:paraId="5AE06285" w14:textId="41AC5C1D" w:rsidR="00CC7EEA" w:rsidRPr="002F153F" w:rsidRDefault="00D053CD" w:rsidP="00C8737C">
      <w:pPr>
        <w:pStyle w:val="phlistitemized1"/>
      </w:pPr>
      <w:r w:rsidRPr="002F153F">
        <w:lastRenderedPageBreak/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составе</w:t>
      </w:r>
      <w:r w:rsidR="00F734B3">
        <w:t xml:space="preserve"> </w:t>
      </w:r>
      <w:r w:rsidRPr="002F153F">
        <w:t>комплексной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нужной</w:t>
      </w:r>
      <w:r w:rsidR="00F734B3">
        <w:t xml:space="preserve"> </w:t>
      </w:r>
      <w:r w:rsidRPr="002F153F">
        <w:t>услугой</w:t>
      </w:r>
      <w:r w:rsidR="00F734B3">
        <w:t xml:space="preserve"> </w:t>
      </w: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Запишите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входящие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="006A4D7B">
        <w:t>(</w:t>
      </w:r>
      <w:r w:rsidR="006A4D7B">
        <w:fldChar w:fldCharType="begin"/>
      </w:r>
      <w:r w:rsidR="006A4D7B">
        <w:instrText xml:space="preserve"> REF _Ref202374210 \h </w:instrText>
      </w:r>
      <w:r w:rsidR="006A4D7B">
        <w:fldChar w:fldCharType="separate"/>
      </w:r>
      <w:r w:rsidR="00B50C08">
        <w:t>Рисунок </w:t>
      </w:r>
      <w:r w:rsidR="00B50C08">
        <w:rPr>
          <w:noProof/>
        </w:rPr>
        <w:t>43</w:t>
      </w:r>
      <w:r w:rsidR="006A4D7B">
        <w:fldChar w:fldCharType="end"/>
      </w:r>
      <w:r w:rsidR="006A4D7B">
        <w:t>)</w:t>
      </w:r>
      <w:r w:rsidRPr="002F153F">
        <w:t>;</w:t>
      </w:r>
    </w:p>
    <w:p w14:paraId="6D306826" w14:textId="07155C58" w:rsidR="00C8737C" w:rsidRPr="002F153F" w:rsidRDefault="00C8737C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="00F734B3">
        <w:t xml:space="preserve"> </w:t>
      </w:r>
      <w:r w:rsidRPr="002F153F">
        <w:t>доступен,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у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статус</w:t>
      </w:r>
      <w:r w:rsidR="00F734B3">
        <w:t xml:space="preserve"> </w:t>
      </w:r>
      <w:r w:rsidR="00B21D8E" w:rsidRPr="002F153F">
        <w:t>«</w:t>
      </w:r>
      <w:r w:rsidRPr="002F153F">
        <w:t>Нет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Pr="002F153F">
        <w:t>.</w:t>
      </w:r>
    </w:p>
    <w:p w14:paraId="75185FDB" w14:textId="0DED258B" w:rsidR="00CC7EEA" w:rsidRPr="002F153F" w:rsidRDefault="00B544F1" w:rsidP="00C8737C">
      <w:pPr>
        <w:pStyle w:val="phfigure"/>
      </w:pPr>
      <w:r>
        <w:rPr>
          <w:noProof/>
        </w:rPr>
        <w:drawing>
          <wp:inline distT="0" distB="0" distL="0" distR="0" wp14:anchorId="5DC5F706" wp14:editId="5CE1E7EA">
            <wp:extent cx="6152515" cy="1997075"/>
            <wp:effectExtent l="19050" t="19050" r="19685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97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223DAF" w14:textId="285583F5" w:rsidR="00CC7EEA" w:rsidRPr="002F153F" w:rsidRDefault="00F734B3" w:rsidP="00C8737C">
      <w:pPr>
        <w:pStyle w:val="phfiguretitle"/>
      </w:pPr>
      <w:bookmarkStart w:id="239" w:name="_Ref20237421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43</w:t>
      </w:r>
      <w:r w:rsidR="00D053CD" w:rsidRPr="002F153F">
        <w:fldChar w:fldCharType="end"/>
      </w:r>
      <w:bookmarkEnd w:id="239"/>
      <w:r>
        <w:t xml:space="preserve"> </w:t>
      </w:r>
      <w:r w:rsidR="00C8737C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B544F1" w:rsidRPr="002F153F">
        <w:t>«Запишите</w:t>
      </w:r>
      <w:r w:rsidR="00B544F1">
        <w:t xml:space="preserve"> </w:t>
      </w:r>
      <w:r w:rsidR="00B544F1" w:rsidRPr="002F153F">
        <w:t>пациента</w:t>
      </w:r>
      <w:r w:rsidR="00B544F1">
        <w:t xml:space="preserve"> </w:t>
      </w:r>
      <w:r w:rsidR="00B544F1" w:rsidRPr="002F153F">
        <w:t>на</w:t>
      </w:r>
      <w:r w:rsidR="00B544F1">
        <w:t xml:space="preserve"> </w:t>
      </w:r>
      <w:r w:rsidR="00B544F1" w:rsidRPr="002F153F">
        <w:t>услуги,</w:t>
      </w:r>
      <w:r w:rsidR="00B544F1">
        <w:t xml:space="preserve"> </w:t>
      </w:r>
      <w:r w:rsidR="00B544F1" w:rsidRPr="002F153F">
        <w:t>входящие</w:t>
      </w:r>
      <w:r w:rsidR="00B544F1">
        <w:t xml:space="preserve"> </w:t>
      </w:r>
      <w:r w:rsidR="00B544F1" w:rsidRPr="002F153F">
        <w:t>в</w:t>
      </w:r>
      <w:r w:rsidR="00B544F1">
        <w:t xml:space="preserve"> </w:t>
      </w:r>
      <w:r w:rsidR="00B544F1" w:rsidRPr="002F153F">
        <w:t>состав</w:t>
      </w:r>
      <w:r w:rsidR="00B544F1">
        <w:t xml:space="preserve"> </w:t>
      </w:r>
      <w:r w:rsidR="00B544F1" w:rsidRPr="002F153F">
        <w:t>комплексной</w:t>
      </w:r>
      <w:r w:rsidR="00B544F1">
        <w:t xml:space="preserve"> </w:t>
      </w:r>
      <w:r w:rsidR="00B544F1" w:rsidRPr="002F153F">
        <w:t>услуги»</w:t>
      </w:r>
    </w:p>
    <w:p w14:paraId="13A5366C" w14:textId="3F44D20C" w:rsidR="00CC7EEA" w:rsidRPr="002F153F" w:rsidRDefault="00D053CD" w:rsidP="00C8737C">
      <w:pPr>
        <w:pStyle w:val="phlistitemized1"/>
      </w:pPr>
      <w:r w:rsidRPr="002F153F">
        <w:t>установите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Pr="002F153F">
        <w:t>напротив</w:t>
      </w:r>
      <w:r w:rsidR="00F734B3">
        <w:t xml:space="preserve"> </w:t>
      </w:r>
      <w:r w:rsidRPr="002F153F">
        <w:t>нужной</w:t>
      </w:r>
      <w:r w:rsidR="00F734B3">
        <w:t xml:space="preserve"> </w:t>
      </w:r>
      <w:r w:rsidRPr="002F153F">
        <w:t>услуги;</w:t>
      </w:r>
    </w:p>
    <w:p w14:paraId="44258A87" w14:textId="450E0C7E" w:rsidR="00CC7EEA" w:rsidRPr="002F153F" w:rsidRDefault="00D053CD" w:rsidP="00C8737C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подберет</w:t>
      </w:r>
      <w:r w:rsidR="000607F3">
        <w:t>ся</w:t>
      </w:r>
      <w:r w:rsidR="00F734B3">
        <w:t xml:space="preserve"> </w:t>
      </w:r>
      <w:r w:rsidRPr="002F153F">
        <w:t>ближайш</w:t>
      </w:r>
      <w:r w:rsidR="000607F3">
        <w:t>ая</w:t>
      </w:r>
      <w:r w:rsidR="00F734B3">
        <w:t xml:space="preserve"> </w:t>
      </w:r>
      <w:r w:rsidRPr="002F153F">
        <w:t>свободн</w:t>
      </w:r>
      <w:r w:rsidR="000607F3">
        <w:t>ая</w:t>
      </w:r>
      <w:r w:rsidR="00F734B3">
        <w:t xml:space="preserve"> </w:t>
      </w:r>
      <w:r w:rsidRPr="002F153F">
        <w:t>дат</w:t>
      </w:r>
      <w:r w:rsidR="000607F3">
        <w:t>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установит</w:t>
      </w:r>
      <w:r w:rsidR="00F734B3">
        <w:t xml:space="preserve"> </w:t>
      </w:r>
      <w:r w:rsidRPr="002F153F">
        <w:t>их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столбцах</w:t>
      </w:r>
      <w:r w:rsidR="00F734B3">
        <w:t xml:space="preserve"> </w:t>
      </w:r>
      <w:r w:rsidR="00B21D8E" w:rsidRPr="002F153F">
        <w:t>«</w:t>
      </w:r>
      <w:r w:rsidRPr="002F153F">
        <w:t>Дата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Время</w:t>
      </w:r>
      <w:r w:rsidR="00B21D8E" w:rsidRPr="002F153F">
        <w:t>»</w:t>
      </w:r>
      <w:r w:rsidRPr="002F153F">
        <w:t>;</w:t>
      </w:r>
    </w:p>
    <w:p w14:paraId="6F4026D8" w14:textId="7BDAEEBE" w:rsidR="00C8737C" w:rsidRPr="002F153F" w:rsidRDefault="00C8737C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 w:rsidRPr="006600CA">
        <w:t xml:space="preserve"> </w:t>
      </w:r>
      <w:r w:rsidRPr="002F153F">
        <w:t>Если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без</w:t>
      </w:r>
      <w:r w:rsidR="00F734B3">
        <w:t xml:space="preserve"> </w:t>
      </w:r>
      <w:r w:rsidRPr="002F153F">
        <w:t>времени,</w:t>
      </w:r>
      <w:r w:rsidR="00F734B3">
        <w:t xml:space="preserve"> </w:t>
      </w:r>
      <w:r w:rsidRPr="002F153F">
        <w:t>срочно,</w:t>
      </w:r>
      <w:r w:rsidR="00F734B3">
        <w:t xml:space="preserve"> </w:t>
      </w:r>
      <w:r w:rsidRPr="002F153F">
        <w:t>отметьте</w:t>
      </w:r>
      <w:r w:rsidR="00F734B3">
        <w:t xml:space="preserve"> </w:t>
      </w:r>
      <w:r w:rsidRPr="002F153F">
        <w:t>флажком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Подбирать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срочное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затем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Тогда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автоматически</w:t>
      </w:r>
      <w:r w:rsidR="00F734B3">
        <w:t xml:space="preserve"> </w:t>
      </w:r>
      <w:r w:rsidRPr="002F153F">
        <w:t>установится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0:00.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другое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начиная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какого-то</w:t>
      </w:r>
      <w:r w:rsidR="00F734B3">
        <w:t xml:space="preserve"> </w:t>
      </w:r>
      <w:r w:rsidRPr="002F153F">
        <w:t>дня,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выб</w:t>
      </w:r>
      <w:r w:rsidR="00B51ED5">
        <w:t>ерите</w:t>
      </w:r>
      <w:r w:rsidR="00F734B3">
        <w:t xml:space="preserve"> </w:t>
      </w:r>
      <w:r w:rsidRPr="002F153F">
        <w:t>этот</w:t>
      </w:r>
      <w:r w:rsidR="00F734B3">
        <w:t xml:space="preserve"> </w:t>
      </w:r>
      <w:r w:rsidRPr="002F153F">
        <w:t>день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Подбирать,</w:t>
      </w:r>
      <w:r w:rsidR="00F734B3">
        <w:t xml:space="preserve"> </w:t>
      </w:r>
      <w:r w:rsidRPr="002F153F">
        <w:t>начиная</w:t>
      </w:r>
      <w:r w:rsidR="00F734B3">
        <w:t xml:space="preserve"> </w:t>
      </w:r>
      <w:r w:rsidRPr="002F153F">
        <w:t>с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</w:t>
      </w:r>
      <w:r w:rsidR="00B51ED5">
        <w:t>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Подобрать,</w:t>
      </w:r>
      <w:r w:rsidR="00F734B3">
        <w:t xml:space="preserve"> </w:t>
      </w:r>
      <w:r w:rsidRPr="002F153F">
        <w:t>начиная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точки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указать</w:t>
      </w:r>
      <w:r w:rsidR="00F734B3">
        <w:t xml:space="preserve"> </w:t>
      </w:r>
      <w:r w:rsidRPr="002F153F">
        <w:t>отступ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днях</w:t>
      </w:r>
      <w:r w:rsidR="00F734B3">
        <w:t xml:space="preserve"> </w:t>
      </w:r>
      <w:r w:rsidRPr="002F153F">
        <w:t>и/или</w:t>
      </w:r>
      <w:r w:rsidR="00F734B3">
        <w:t xml:space="preserve"> </w:t>
      </w:r>
      <w:r w:rsidRPr="002F153F">
        <w:t>часах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указанного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конкретного</w:t>
      </w:r>
      <w:r w:rsidR="00F734B3">
        <w:t xml:space="preserve"> </w:t>
      </w:r>
      <w:r w:rsidRPr="002F153F">
        <w:t>сеанса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столбцах</w:t>
      </w:r>
      <w:r w:rsidR="00F734B3">
        <w:t xml:space="preserve"> </w:t>
      </w:r>
      <w:r w:rsidR="00B21D8E" w:rsidRPr="002F153F">
        <w:t>«</w:t>
      </w:r>
      <w:r w:rsidRPr="002F153F">
        <w:t>Отступ</w:t>
      </w:r>
      <w:r w:rsidR="00F734B3">
        <w:t xml:space="preserve"> </w:t>
      </w:r>
      <w:r w:rsidRPr="002F153F">
        <w:t>дней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часов</w:t>
      </w:r>
      <w:r w:rsidR="00B21D8E" w:rsidRPr="002F153F">
        <w:t>»</w:t>
      </w:r>
      <w:r w:rsidRPr="002F153F">
        <w:t>.</w:t>
      </w:r>
    </w:p>
    <w:p w14:paraId="0B1F2974" w14:textId="12163DF2" w:rsidR="00CC7EEA" w:rsidRPr="002F153F" w:rsidRDefault="00D053CD" w:rsidP="00C8737C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0607F3" w:rsidRPr="002F153F">
        <w:t>запишет</w:t>
      </w:r>
      <w:r w:rsidR="000607F3">
        <w:t xml:space="preserve">ся </w:t>
      </w:r>
      <w:r w:rsidRPr="002F153F">
        <w:t>на</w:t>
      </w:r>
      <w:r w:rsidR="00F734B3">
        <w:t xml:space="preserve"> </w:t>
      </w:r>
      <w:r w:rsidRPr="002F153F">
        <w:t>выбранный</w:t>
      </w:r>
      <w:r w:rsidR="00F734B3">
        <w:t xml:space="preserve"> </w:t>
      </w:r>
      <w:r w:rsidRPr="002F153F">
        <w:t>день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выбранному</w:t>
      </w:r>
      <w:r w:rsidR="00F734B3">
        <w:t xml:space="preserve"> </w:t>
      </w:r>
      <w:r w:rsidRPr="002F153F">
        <w:t>врачу/в</w:t>
      </w:r>
      <w:r w:rsidR="00F734B3">
        <w:t xml:space="preserve"> </w:t>
      </w:r>
      <w:r w:rsidRPr="002F153F">
        <w:t>выбранный</w:t>
      </w:r>
      <w:r w:rsidR="00F734B3">
        <w:t xml:space="preserve"> </w:t>
      </w:r>
      <w:r w:rsidRPr="002F153F">
        <w:t>кабинет.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данными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кабинете,</w:t>
      </w:r>
      <w:r w:rsidR="00F734B3">
        <w:t xml:space="preserve"> </w:t>
      </w:r>
      <w:r w:rsidRPr="002F153F">
        <w:t>враче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услуге.</w:t>
      </w:r>
      <w:r w:rsidR="00F734B3">
        <w:t xml:space="preserve"> </w:t>
      </w:r>
      <w:r w:rsidRPr="002F153F">
        <w:t>Статус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Статус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изменится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="00B21D8E" w:rsidRPr="002F153F">
        <w:t>«</w:t>
      </w:r>
      <w:r w:rsidRPr="002F153F">
        <w:t>Не</w:t>
      </w:r>
      <w:r w:rsidR="00F734B3">
        <w:t xml:space="preserve"> </w:t>
      </w:r>
      <w:r w:rsidRPr="002F153F">
        <w:t>произведена</w:t>
      </w:r>
      <w:r w:rsidR="00B21D8E" w:rsidRPr="002F153F">
        <w:t>»</w:t>
      </w:r>
      <w:r w:rsidRPr="002F153F">
        <w:t>.</w:t>
      </w:r>
    </w:p>
    <w:p w14:paraId="4585F9B8" w14:textId="65E7B457" w:rsidR="00CC7EEA" w:rsidRPr="002F153F" w:rsidRDefault="00D053CD">
      <w:pPr>
        <w:pStyle w:val="4"/>
      </w:pPr>
      <w:bookmarkStart w:id="240" w:name="scroll-bookmark-47"/>
      <w:bookmarkStart w:id="241" w:name="_Toc202520650"/>
      <w:bookmarkStart w:id="242" w:name="_Toc202520751"/>
      <w:bookmarkStart w:id="243" w:name="_Toc202521161"/>
      <w:r w:rsidRPr="002F153F">
        <w:t>Перезапись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bookmarkEnd w:id="240"/>
      <w:bookmarkEnd w:id="241"/>
      <w:bookmarkEnd w:id="242"/>
      <w:bookmarkEnd w:id="243"/>
    </w:p>
    <w:p w14:paraId="3FC9D29F" w14:textId="52670D2B" w:rsidR="00CC7EEA" w:rsidRPr="002F153F" w:rsidRDefault="00D053CD" w:rsidP="00B7724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3CA2023E" w14:textId="08DC542B" w:rsidR="00CC7EEA" w:rsidRPr="002F153F" w:rsidRDefault="00D053CD" w:rsidP="00C8737C">
      <w:pPr>
        <w:pStyle w:val="phlistitemized1"/>
      </w:pPr>
      <w:r w:rsidRPr="002F153F">
        <w:t>найдите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услугу.</w:t>
      </w:r>
      <w:r w:rsidR="00F734B3">
        <w:t xml:space="preserve"> </w:t>
      </w:r>
      <w:r w:rsidRPr="002F153F">
        <w:t>Подробная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представлена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A4D7B">
        <w:t>п.</w:t>
      </w:r>
      <w:r w:rsidR="00B7724A">
        <w:t> </w:t>
      </w:r>
      <w:r w:rsidR="006A4D7B">
        <w:fldChar w:fldCharType="begin"/>
      </w:r>
      <w:r w:rsidR="006A4D7B">
        <w:instrText xml:space="preserve"> REF scroll-bookmark-22 \n \h </w:instrText>
      </w:r>
      <w:r w:rsidR="006A4D7B">
        <w:fldChar w:fldCharType="separate"/>
      </w:r>
      <w:r w:rsidR="00B50C08">
        <w:t>5.1</w:t>
      </w:r>
      <w:r w:rsidR="006A4D7B">
        <w:fldChar w:fldCharType="end"/>
      </w:r>
      <w:r w:rsidRPr="002F153F">
        <w:t>;</w:t>
      </w:r>
    </w:p>
    <w:p w14:paraId="2E3CCE41" w14:textId="112F10A8" w:rsidR="00CC7EEA" w:rsidRPr="002F153F" w:rsidRDefault="00D053CD" w:rsidP="00C8737C">
      <w:pPr>
        <w:pStyle w:val="phlistitemized1"/>
      </w:pPr>
      <w:r w:rsidRPr="002F153F">
        <w:lastRenderedPageBreak/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под</w:t>
      </w:r>
      <w:r w:rsidR="00F734B3">
        <w:t xml:space="preserve"> </w:t>
      </w:r>
      <w:r w:rsidRPr="002F153F">
        <w:t>данными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(описано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A4D7B">
        <w:t>п.</w:t>
      </w:r>
      <w:r w:rsidR="00B7724A">
        <w:t> </w:t>
      </w:r>
      <w:r w:rsidR="006A4D7B">
        <w:fldChar w:fldCharType="begin"/>
      </w:r>
      <w:r w:rsidR="006A4D7B">
        <w:instrText xml:space="preserve"> REF scroll-bookmark-45 \n \h </w:instrText>
      </w:r>
      <w:r w:rsidR="006A4D7B">
        <w:fldChar w:fldCharType="separate"/>
      </w:r>
      <w:r w:rsidR="00B50C08">
        <w:t>5.4.1.2</w:t>
      </w:r>
      <w:r w:rsidR="006A4D7B">
        <w:fldChar w:fldCharType="end"/>
      </w:r>
      <w:r w:rsidRPr="002F153F">
        <w:t>);</w:t>
      </w:r>
    </w:p>
    <w:p w14:paraId="6DC16342" w14:textId="45CEE6EA" w:rsidR="00CC7EEA" w:rsidRPr="002F153F" w:rsidRDefault="00D053CD" w:rsidP="00C8737C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фильтрации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окне.</w:t>
      </w:r>
      <w:r w:rsidR="00F734B3">
        <w:t xml:space="preserve"> </w:t>
      </w:r>
      <w:r w:rsidRPr="002F153F">
        <w:t>Подробное</w:t>
      </w:r>
      <w:r w:rsidR="00F734B3">
        <w:t xml:space="preserve"> </w:t>
      </w:r>
      <w:r w:rsidRPr="002F153F">
        <w:t>описание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фильтрации</w:t>
      </w:r>
      <w:r w:rsidR="00F734B3">
        <w:t xml:space="preserve"> </w:t>
      </w:r>
      <w:r w:rsidRPr="002F153F">
        <w:t>представлено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A4D7B">
        <w:t>п.</w:t>
      </w:r>
      <w:r w:rsidR="00B7724A">
        <w:t> </w:t>
      </w:r>
      <w:r w:rsidR="006A4D7B">
        <w:fldChar w:fldCharType="begin"/>
      </w:r>
      <w:r w:rsidR="006A4D7B">
        <w:instrText xml:space="preserve"> REF scroll-bookmark-46 \n \h </w:instrText>
      </w:r>
      <w:r w:rsidR="006A4D7B">
        <w:fldChar w:fldCharType="separate"/>
      </w:r>
      <w:r w:rsidR="00B50C08">
        <w:t>5.4.3</w:t>
      </w:r>
      <w:r w:rsidR="006A4D7B">
        <w:fldChar w:fldCharType="end"/>
      </w:r>
      <w:r w:rsidRPr="002F153F">
        <w:t>;</w:t>
      </w:r>
    </w:p>
    <w:p w14:paraId="2F09DE67" w14:textId="3FFF809C" w:rsidR="00CC7EEA" w:rsidRPr="002F153F" w:rsidRDefault="00D053CD" w:rsidP="00C8737C">
      <w:pPr>
        <w:pStyle w:val="phlistitemized1"/>
      </w:pP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составе</w:t>
      </w:r>
      <w:r w:rsidR="00F734B3">
        <w:t xml:space="preserve"> </w:t>
      </w:r>
      <w:r w:rsidRPr="002F153F">
        <w:t>комплексной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нужной</w:t>
      </w:r>
      <w:r w:rsidR="00F734B3">
        <w:t xml:space="preserve"> </w:t>
      </w:r>
      <w:r w:rsidRPr="002F153F">
        <w:t>услугой</w:t>
      </w:r>
      <w:r w:rsidR="00F734B3">
        <w:t xml:space="preserve"> </w:t>
      </w: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Перезаписать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Запишите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входящие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(описано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A4D7B">
        <w:t>п.</w:t>
      </w:r>
      <w:r w:rsidR="00B7724A">
        <w:t> </w:t>
      </w:r>
      <w:r w:rsidR="006A4D7B">
        <w:fldChar w:fldCharType="begin"/>
      </w:r>
      <w:r w:rsidR="006A4D7B">
        <w:instrText xml:space="preserve"> REF scroll-bookmark-45 \n \h </w:instrText>
      </w:r>
      <w:r w:rsidR="006A4D7B">
        <w:fldChar w:fldCharType="separate"/>
      </w:r>
      <w:r w:rsidR="00B50C08">
        <w:t>5.4.1.2</w:t>
      </w:r>
      <w:r w:rsidR="006A4D7B">
        <w:fldChar w:fldCharType="end"/>
      </w:r>
      <w:r w:rsidRPr="002F153F">
        <w:t>);</w:t>
      </w:r>
    </w:p>
    <w:p w14:paraId="28A5DFF9" w14:textId="4347B61E" w:rsidR="00C8737C" w:rsidRPr="002F153F" w:rsidRDefault="00C8737C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Перезаписать</w:t>
      </w:r>
      <w:r w:rsidR="00B21D8E" w:rsidRPr="002F153F">
        <w:t>»</w:t>
      </w:r>
      <w:r w:rsidR="00F734B3">
        <w:t xml:space="preserve"> </w:t>
      </w:r>
      <w:r w:rsidRPr="002F153F">
        <w:t>доступен,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у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статус</w:t>
      </w:r>
      <w:r w:rsidR="00F734B3">
        <w:t xml:space="preserve"> </w:t>
      </w:r>
      <w:r w:rsidR="00B21D8E" w:rsidRPr="002F153F">
        <w:t>«</w:t>
      </w:r>
      <w:r w:rsidRPr="002F153F">
        <w:t>Не</w:t>
      </w:r>
      <w:r w:rsidR="00F734B3">
        <w:t xml:space="preserve"> </w:t>
      </w:r>
      <w:r w:rsidRPr="002F153F">
        <w:t>произведена</w:t>
      </w:r>
      <w:r w:rsidR="00B21D8E" w:rsidRPr="002F153F">
        <w:t>»</w:t>
      </w:r>
      <w:r w:rsidRPr="002F153F">
        <w:t>.</w:t>
      </w:r>
    </w:p>
    <w:p w14:paraId="7E8E2307" w14:textId="39294374" w:rsidR="00CC7EEA" w:rsidRPr="002F153F" w:rsidRDefault="00D053CD" w:rsidP="00C8737C">
      <w:pPr>
        <w:pStyle w:val="phlistitemized1"/>
      </w:pPr>
      <w:r w:rsidRPr="002F153F">
        <w:t>осуществите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A4D7B">
        <w:t>п.</w:t>
      </w:r>
      <w:r w:rsidR="00B7724A">
        <w:t> </w:t>
      </w:r>
      <w:r w:rsidR="006A4D7B">
        <w:fldChar w:fldCharType="begin"/>
      </w:r>
      <w:r w:rsidR="006A4D7B">
        <w:instrText xml:space="preserve"> REF scroll-bookmark-45 \n \h </w:instrText>
      </w:r>
      <w:r w:rsidR="006A4D7B">
        <w:fldChar w:fldCharType="separate"/>
      </w:r>
      <w:r w:rsidR="00B50C08">
        <w:t>5.4.1.2</w:t>
      </w:r>
      <w:r w:rsidR="006A4D7B">
        <w:fldChar w:fldCharType="end"/>
      </w:r>
      <w:r w:rsidRPr="002F153F">
        <w:t>.</w:t>
      </w:r>
    </w:p>
    <w:p w14:paraId="2DE2C000" w14:textId="26DE0EB2" w:rsidR="00CC7EEA" w:rsidRPr="002F153F" w:rsidRDefault="00D053CD">
      <w:pPr>
        <w:pStyle w:val="3"/>
      </w:pPr>
      <w:bookmarkStart w:id="244" w:name="scroll-bookmark-48"/>
      <w:bookmarkStart w:id="245" w:name="_Toc202338588"/>
      <w:bookmarkStart w:id="246" w:name="_Toc202520651"/>
      <w:bookmarkStart w:id="247" w:name="_Toc202520752"/>
      <w:bookmarkStart w:id="248" w:name="_Toc202521162"/>
      <w:bookmarkStart w:id="249" w:name="_Toc205288672"/>
      <w:r w:rsidRPr="002F153F">
        <w:t>Отмена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комплекса</w:t>
      </w:r>
      <w:bookmarkEnd w:id="244"/>
      <w:bookmarkEnd w:id="245"/>
      <w:bookmarkEnd w:id="246"/>
      <w:bookmarkEnd w:id="247"/>
      <w:bookmarkEnd w:id="248"/>
      <w:bookmarkEnd w:id="249"/>
    </w:p>
    <w:p w14:paraId="6EEC8E99" w14:textId="3B48B7B8" w:rsidR="00CC7EEA" w:rsidRPr="002F153F" w:rsidRDefault="00D053CD">
      <w:pPr>
        <w:pStyle w:val="4"/>
      </w:pPr>
      <w:bookmarkStart w:id="250" w:name="scroll-bookmark-49"/>
      <w:bookmarkStart w:id="251" w:name="_Toc202520652"/>
      <w:bookmarkStart w:id="252" w:name="_Toc202520753"/>
      <w:bookmarkStart w:id="253" w:name="_Toc202521163"/>
      <w:r w:rsidRPr="002F153F">
        <w:t>Отмена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комплекса</w:t>
      </w:r>
      <w:bookmarkEnd w:id="250"/>
      <w:bookmarkEnd w:id="251"/>
      <w:bookmarkEnd w:id="252"/>
      <w:bookmarkEnd w:id="253"/>
    </w:p>
    <w:p w14:paraId="0427722E" w14:textId="2D4BEE84" w:rsidR="00CC7EEA" w:rsidRPr="002F153F" w:rsidRDefault="00D053CD" w:rsidP="00B7724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комплекса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78540614" w14:textId="7F5EFE97" w:rsidR="00CC7EEA" w:rsidRPr="002F153F" w:rsidRDefault="00D053CD" w:rsidP="00C8737C">
      <w:pPr>
        <w:pStyle w:val="phlistitemized1"/>
      </w:pP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Отменить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отменяемой</w:t>
      </w:r>
      <w:r w:rsidR="00F734B3">
        <w:t xml:space="preserve"> </w:t>
      </w:r>
      <w:r w:rsidRPr="002F153F">
        <w:t>услугой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составе</w:t>
      </w:r>
      <w:r w:rsidR="00F734B3">
        <w:t xml:space="preserve"> </w:t>
      </w:r>
      <w:r w:rsidRPr="002F153F">
        <w:t>комплексной</w:t>
      </w:r>
      <w:r w:rsidR="00B21D8E" w:rsidRPr="002F153F">
        <w:t>»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Отмена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</w:t>
      </w:r>
      <w:r w:rsidR="00B21D8E" w:rsidRPr="002F153F">
        <w:t>»</w:t>
      </w:r>
      <w:r w:rsidR="00F734B3">
        <w:t xml:space="preserve"> </w:t>
      </w:r>
      <w:r w:rsidR="003B15CA">
        <w:t>(</w:t>
      </w:r>
      <w:r w:rsidR="003B15CA">
        <w:fldChar w:fldCharType="begin"/>
      </w:r>
      <w:r w:rsidR="003B15CA">
        <w:instrText xml:space="preserve"> REF _Ref202374355 \h </w:instrText>
      </w:r>
      <w:r w:rsidR="003B15CA">
        <w:fldChar w:fldCharType="separate"/>
      </w:r>
      <w:r w:rsidR="00B50C08">
        <w:t>Рисунок </w:t>
      </w:r>
      <w:r w:rsidR="00B50C08">
        <w:rPr>
          <w:noProof/>
        </w:rPr>
        <w:t>44</w:t>
      </w:r>
      <w:r w:rsidR="003B15CA">
        <w:fldChar w:fldCharType="end"/>
      </w:r>
      <w:r w:rsidR="003B15CA">
        <w:t>)</w:t>
      </w:r>
      <w:r w:rsidRPr="002F153F">
        <w:t>;</w:t>
      </w:r>
    </w:p>
    <w:p w14:paraId="4A7A3662" w14:textId="77777777" w:rsidR="00CC7EEA" w:rsidRPr="002F153F" w:rsidRDefault="00D053CD" w:rsidP="00C8737C">
      <w:pPr>
        <w:pStyle w:val="phfigure"/>
      </w:pPr>
      <w:r w:rsidRPr="002F153F">
        <w:rPr>
          <w:noProof/>
        </w:rPr>
        <w:drawing>
          <wp:inline distT="0" distB="0" distL="0" distR="0" wp14:anchorId="10CBD965" wp14:editId="311AD063">
            <wp:extent cx="3400425" cy="2028825"/>
            <wp:effectExtent l="19050" t="19050" r="28575" b="28575"/>
            <wp:docPr id="100096" name="Рисунок 100096" descr="Окно внесения данных о причине отм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45521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288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853706" w14:textId="3DC2B9A4" w:rsidR="00CC7EEA" w:rsidRPr="002F153F" w:rsidRDefault="00F734B3" w:rsidP="00C8737C">
      <w:pPr>
        <w:pStyle w:val="phfiguretitle"/>
      </w:pPr>
      <w:bookmarkStart w:id="254" w:name="_Ref20237435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44</w:t>
      </w:r>
      <w:r w:rsidR="00D053CD" w:rsidRPr="002F153F">
        <w:fldChar w:fldCharType="end"/>
      </w:r>
      <w:bookmarkEnd w:id="254"/>
      <w:r>
        <w:t xml:space="preserve"> </w:t>
      </w:r>
      <w:r w:rsidR="00C8737C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B544F1" w:rsidRPr="002F153F">
        <w:t>«Отмена</w:t>
      </w:r>
      <w:r w:rsidR="00B544F1">
        <w:t xml:space="preserve"> </w:t>
      </w:r>
      <w:r w:rsidR="00B544F1" w:rsidRPr="002F153F">
        <w:t>направления</w:t>
      </w:r>
      <w:r w:rsidR="00B544F1">
        <w:t xml:space="preserve"> </w:t>
      </w:r>
      <w:r w:rsidR="00B544F1" w:rsidRPr="002F153F">
        <w:t>на</w:t>
      </w:r>
      <w:r w:rsidR="00B544F1">
        <w:t xml:space="preserve"> </w:t>
      </w:r>
      <w:r w:rsidR="00B544F1" w:rsidRPr="002F153F">
        <w:t>услугу»</w:t>
      </w:r>
    </w:p>
    <w:p w14:paraId="0A9CD0D4" w14:textId="18DDE98E" w:rsidR="00CC7EEA" w:rsidRPr="002F153F" w:rsidRDefault="00D053CD" w:rsidP="00C8737C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причину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Причины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направлений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(поликлиника)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открываемом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2C1F6354" wp14:editId="4694661A">
            <wp:extent cx="228600" cy="200025"/>
            <wp:effectExtent l="19050" t="19050" r="19050" b="28575"/>
            <wp:docPr id="100097" name="Рисунок 100097" descr="_scroll_external/attachments/image2023-5-11_10-8-12-6f2e6540826646f0f1391c02b920022e5cac0e7324d7f376ec394a9e95207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02918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Выберите</w:t>
      </w:r>
      <w:r w:rsidR="00F734B3">
        <w:t xml:space="preserve"> </w:t>
      </w:r>
      <w:r w:rsidRPr="002F153F">
        <w:t>причину</w:t>
      </w:r>
      <w:r w:rsidR="00F734B3">
        <w:t xml:space="preserve"> </w:t>
      </w:r>
      <w:r w:rsidRPr="002F153F">
        <w:t>отмены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введите</w:t>
      </w:r>
      <w:r w:rsidR="00F734B3">
        <w:t xml:space="preserve"> </w:t>
      </w:r>
      <w:r w:rsidRPr="002F153F">
        <w:t>описание</w:t>
      </w:r>
      <w:r w:rsidR="00F734B3">
        <w:t xml:space="preserve"> </w:t>
      </w:r>
      <w:r w:rsidRPr="002F153F">
        <w:t>причины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Или</w:t>
      </w:r>
      <w:r w:rsidR="00F734B3">
        <w:t xml:space="preserve"> </w:t>
      </w:r>
      <w:r w:rsidRPr="002F153F">
        <w:t>введите</w:t>
      </w:r>
      <w:r w:rsidR="00F734B3">
        <w:t xml:space="preserve"> </w:t>
      </w:r>
      <w:r w:rsidRPr="002F153F">
        <w:t>вручную</w:t>
      </w:r>
      <w:r w:rsidR="00B21D8E" w:rsidRPr="002F153F">
        <w:t>»</w:t>
      </w:r>
      <w:r w:rsidRPr="002F153F">
        <w:t>;</w:t>
      </w:r>
    </w:p>
    <w:p w14:paraId="3D03FADB" w14:textId="19D0A8E0" w:rsidR="00CC7EEA" w:rsidRPr="002F153F" w:rsidRDefault="00D053CD" w:rsidP="00C8737C">
      <w:pPr>
        <w:pStyle w:val="phlistitemized1"/>
      </w:pPr>
      <w:r w:rsidRPr="002F153F">
        <w:lastRenderedPageBreak/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отменит</w:t>
      </w:r>
      <w:r w:rsidR="000607F3">
        <w:t>ся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статус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Статус</w:t>
      </w:r>
      <w:r w:rsidR="00B21D8E" w:rsidRPr="002F153F">
        <w:t>»</w:t>
      </w:r>
      <w:r w:rsidR="00F734B3">
        <w:t xml:space="preserve"> </w:t>
      </w:r>
      <w:r w:rsidRPr="002F153F">
        <w:t>изменится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="00B21D8E" w:rsidRPr="002F153F">
        <w:t>«</w:t>
      </w:r>
      <w:r w:rsidRPr="002F153F">
        <w:t>Отменена</w:t>
      </w:r>
      <w:r w:rsidR="00B21D8E" w:rsidRPr="002F153F">
        <w:t>»</w:t>
      </w:r>
      <w:r w:rsidRPr="002F153F">
        <w:t>.</w:t>
      </w:r>
    </w:p>
    <w:p w14:paraId="5CBB72FB" w14:textId="23E4B5DF" w:rsidR="00C8737C" w:rsidRPr="002F153F" w:rsidRDefault="00C8737C" w:rsidP="004852B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удалении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отмене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услугу,</w:t>
      </w:r>
      <w:r w:rsidR="00F734B3">
        <w:t xml:space="preserve"> </w:t>
      </w:r>
      <w:r w:rsidRPr="002F153F">
        <w:t>входящую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осуществляются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проверки:</w:t>
      </w:r>
    </w:p>
    <w:p w14:paraId="1E36F5B5" w14:textId="62706CA9" w:rsidR="00C8737C" w:rsidRPr="002F153F" w:rsidRDefault="00C8737C" w:rsidP="004852B5">
      <w:pPr>
        <w:pStyle w:val="phnormalnoteitemized1"/>
      </w:pPr>
      <w:r w:rsidRPr="002F153F">
        <w:t>если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состава</w:t>
      </w:r>
      <w:r w:rsidR="00F734B3">
        <w:t xml:space="preserve"> </w:t>
      </w:r>
      <w:r w:rsidRPr="002F153F">
        <w:t>комплекса,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ее</w:t>
      </w:r>
      <w:r w:rsidR="00F734B3">
        <w:t xml:space="preserve"> </w:t>
      </w:r>
      <w:r w:rsidRPr="002F153F">
        <w:t>удалении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отмене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ресурса</w:t>
      </w:r>
      <w:r w:rsidR="00F734B3">
        <w:t xml:space="preserve"> </w:t>
      </w:r>
      <w:r w:rsidRPr="002F153F">
        <w:t>открывается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услуги;</w:t>
      </w:r>
    </w:p>
    <w:p w14:paraId="3D7CD128" w14:textId="579ABDF5" w:rsidR="00C8737C" w:rsidRPr="002F153F" w:rsidRDefault="00C8737C" w:rsidP="004852B5">
      <w:pPr>
        <w:pStyle w:val="phnormalnoteitemized1"/>
      </w:pPr>
      <w:r w:rsidRPr="002F153F">
        <w:t>если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комплексная</w:t>
      </w:r>
      <w:r w:rsidR="00377873">
        <w:t>,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хотя</w:t>
      </w:r>
      <w:r w:rsidR="00F734B3">
        <w:t xml:space="preserve"> </w:t>
      </w:r>
      <w:r w:rsidRPr="002F153F">
        <w:t>бы</w:t>
      </w:r>
      <w:r w:rsidR="00F734B3">
        <w:t xml:space="preserve"> </w:t>
      </w:r>
      <w:r w:rsidRPr="002F153F">
        <w:t>одна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комплекса</w:t>
      </w:r>
      <w:r w:rsidR="00F734B3">
        <w:t xml:space="preserve"> </w:t>
      </w:r>
      <w:r w:rsidRPr="002F153F">
        <w:t>оказана,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ее</w:t>
      </w:r>
      <w:r w:rsidR="00F734B3">
        <w:t xml:space="preserve"> </w:t>
      </w:r>
      <w:r w:rsidRPr="002F153F">
        <w:t>удаление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отмена</w:t>
      </w:r>
      <w:r w:rsidR="00F734B3">
        <w:t xml:space="preserve"> </w:t>
      </w:r>
      <w:r w:rsidRPr="002F153F">
        <w:t>недоступно;</w:t>
      </w:r>
    </w:p>
    <w:p w14:paraId="7870D268" w14:textId="1A041F28" w:rsidR="00C8737C" w:rsidRPr="002F153F" w:rsidRDefault="00C8737C" w:rsidP="004852B5">
      <w:pPr>
        <w:pStyle w:val="phnormalnoteitemized1"/>
      </w:pPr>
      <w:r w:rsidRPr="002F153F">
        <w:t>если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комплексная</w:t>
      </w:r>
      <w:r w:rsidR="00377873">
        <w:t>,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хотя</w:t>
      </w:r>
      <w:r w:rsidR="00F734B3">
        <w:t xml:space="preserve"> </w:t>
      </w:r>
      <w:r w:rsidRPr="002F153F">
        <w:t>бы</w:t>
      </w:r>
      <w:r w:rsidR="00F734B3">
        <w:t xml:space="preserve"> </w:t>
      </w:r>
      <w:r w:rsidRPr="002F153F">
        <w:t>одна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комплекса</w:t>
      </w:r>
      <w:r w:rsidR="00F734B3">
        <w:t xml:space="preserve"> </w:t>
      </w:r>
      <w:r w:rsidRPr="002F153F">
        <w:t>оплачена,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ее</w:t>
      </w:r>
      <w:r w:rsidR="00F734B3">
        <w:t xml:space="preserve"> </w:t>
      </w:r>
      <w:r w:rsidRPr="002F153F">
        <w:t>удалении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отмене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системное</w:t>
      </w:r>
      <w:r w:rsidR="00F734B3">
        <w:t xml:space="preserve"> </w:t>
      </w:r>
      <w:r w:rsidRPr="002F153F">
        <w:t>сообщение:</w:t>
      </w:r>
      <w:r w:rsidR="00F734B3">
        <w:t xml:space="preserve"> </w:t>
      </w:r>
      <w:r w:rsidR="00B21D8E" w:rsidRPr="002F153F">
        <w:t>«</w:t>
      </w:r>
      <w:r w:rsidRPr="002F153F">
        <w:t>Невозможно</w:t>
      </w:r>
      <w:r w:rsidR="00F734B3">
        <w:t xml:space="preserve"> </w:t>
      </w:r>
      <w:r w:rsidRPr="002F153F">
        <w:t>удалить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комбинированным</w:t>
      </w:r>
      <w:r w:rsidR="00F734B3">
        <w:t xml:space="preserve"> </w:t>
      </w:r>
      <w:r w:rsidRPr="002F153F">
        <w:t>ценообразованием,</w:t>
      </w:r>
      <w:r w:rsidR="00F734B3">
        <w:t xml:space="preserve"> </w:t>
      </w:r>
      <w:r w:rsidRPr="002F153F">
        <w:t>так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некоторые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составе</w:t>
      </w:r>
      <w:r w:rsidR="00F734B3">
        <w:t xml:space="preserve"> </w:t>
      </w:r>
      <w:r w:rsidRPr="002F153F">
        <w:t>комплекса</w:t>
      </w:r>
      <w:r w:rsidR="00F734B3">
        <w:t xml:space="preserve"> </w:t>
      </w:r>
      <w:r w:rsidRPr="002F153F">
        <w:t>уже</w:t>
      </w:r>
      <w:r w:rsidR="00F734B3">
        <w:t xml:space="preserve"> </w:t>
      </w:r>
      <w:r w:rsidRPr="002F153F">
        <w:t>оплачены</w:t>
      </w:r>
      <w:r w:rsidR="00B21D8E" w:rsidRPr="002F153F">
        <w:t>»</w:t>
      </w:r>
    </w:p>
    <w:p w14:paraId="1B44C8AF" w14:textId="7368558E" w:rsidR="00C8737C" w:rsidRPr="002F153F" w:rsidRDefault="00C8737C" w:rsidP="004852B5">
      <w:pPr>
        <w:pStyle w:val="phnormalnoteitemized1"/>
      </w:pPr>
      <w:r w:rsidRPr="002F153F">
        <w:t>если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комплексная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есть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хотя</w:t>
      </w:r>
      <w:r w:rsidR="00F734B3">
        <w:t xml:space="preserve"> </w:t>
      </w:r>
      <w:r w:rsidRPr="002F153F">
        <w:t>бы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одну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комплекса,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ее</w:t>
      </w:r>
      <w:r w:rsidR="00F734B3">
        <w:t xml:space="preserve"> </w:t>
      </w:r>
      <w:r w:rsidRPr="002F153F">
        <w:t>удалении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отмене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системное</w:t>
      </w:r>
      <w:r w:rsidR="00F734B3">
        <w:t xml:space="preserve"> </w:t>
      </w:r>
      <w:r w:rsidRPr="002F153F">
        <w:t>сообщение:</w:t>
      </w:r>
      <w:r w:rsidR="00F734B3">
        <w:t xml:space="preserve"> </w:t>
      </w:r>
      <w:r w:rsidR="00B21D8E" w:rsidRPr="002F153F">
        <w:t>«</w:t>
      </w:r>
      <w:r w:rsidRPr="002F153F">
        <w:t>Удаление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невозможно,</w:t>
      </w:r>
      <w:r w:rsidR="00F734B3">
        <w:t xml:space="preserve"> </w:t>
      </w:r>
      <w:r w:rsidRPr="002F153F">
        <w:t>так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есть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комплекса:</w:t>
      </w:r>
      <w:r w:rsidR="00F734B3">
        <w:t xml:space="preserve"> </w:t>
      </w:r>
      <w:r w:rsidRPr="002F153F">
        <w:t>&lt;указывается</w:t>
      </w:r>
      <w:r w:rsidR="00F734B3">
        <w:t xml:space="preserve"> </w:t>
      </w:r>
      <w:r w:rsidRPr="002F153F">
        <w:t>дата</w:t>
      </w:r>
      <w:r w:rsidR="00F734B3">
        <w:t xml:space="preserve"> </w:t>
      </w:r>
      <w:r w:rsidRPr="002F153F">
        <w:t>имеющейся</w:t>
      </w:r>
      <w:r w:rsidR="00F734B3">
        <w:t xml:space="preserve"> </w:t>
      </w:r>
      <w:r w:rsidRPr="002F153F">
        <w:t>записи&gt;)</w:t>
      </w:r>
      <w:r w:rsidR="00B21D8E" w:rsidRPr="002F153F">
        <w:t>»</w:t>
      </w:r>
      <w:r w:rsidRPr="002F153F">
        <w:t>;</w:t>
      </w:r>
    </w:p>
    <w:p w14:paraId="38D3A071" w14:textId="46D31DDB" w:rsidR="00C8737C" w:rsidRPr="002F153F" w:rsidRDefault="00C8737C" w:rsidP="004852B5">
      <w:pPr>
        <w:pStyle w:val="phnormalnoteitemized1"/>
      </w:pPr>
      <w:r w:rsidRPr="002F153F">
        <w:t>если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комплексная,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удалении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удаляются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назначения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состава</w:t>
      </w:r>
      <w:r w:rsidR="00F734B3">
        <w:t xml:space="preserve"> </w:t>
      </w:r>
      <w:r w:rsidRPr="002F153F">
        <w:t>комплекса,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связанные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ними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договоре.</w:t>
      </w:r>
    </w:p>
    <w:p w14:paraId="29BED1BD" w14:textId="4A6D05E3" w:rsidR="00CC7EEA" w:rsidRPr="002F153F" w:rsidRDefault="00D053CD">
      <w:pPr>
        <w:pStyle w:val="4"/>
      </w:pPr>
      <w:bookmarkStart w:id="255" w:name="scroll-bookmark-50"/>
      <w:bookmarkStart w:id="256" w:name="_Toc202520653"/>
      <w:bookmarkStart w:id="257" w:name="_Toc202520754"/>
      <w:bookmarkStart w:id="258" w:name="_Toc202521164"/>
      <w:r w:rsidRPr="002F153F">
        <w:t>Возобновление</w:t>
      </w:r>
      <w:r w:rsidR="00F734B3">
        <w:t xml:space="preserve"> </w:t>
      </w:r>
      <w:r w:rsidRPr="002F153F">
        <w:t>отмененной</w:t>
      </w:r>
      <w:r w:rsidR="00F734B3">
        <w:t xml:space="preserve"> </w:t>
      </w:r>
      <w:r w:rsidRPr="002F153F">
        <w:t>услуги</w:t>
      </w:r>
      <w:bookmarkEnd w:id="255"/>
      <w:bookmarkEnd w:id="256"/>
      <w:bookmarkEnd w:id="257"/>
      <w:bookmarkEnd w:id="258"/>
    </w:p>
    <w:p w14:paraId="18810C77" w14:textId="43B725E3" w:rsidR="00CC7EEA" w:rsidRPr="002F153F" w:rsidRDefault="00D053CD" w:rsidP="00B7724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возобновления</w:t>
      </w:r>
      <w:r w:rsidR="00F734B3">
        <w:t xml:space="preserve"> </w:t>
      </w:r>
      <w:r w:rsidRPr="002F153F">
        <w:t>отмененной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9C7EBAD" w14:textId="10E10472" w:rsidR="00CC7EEA" w:rsidRPr="002F153F" w:rsidRDefault="00D053CD" w:rsidP="00C8737C">
      <w:pPr>
        <w:pStyle w:val="phlistitemized1"/>
      </w:pP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Возобновить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отмененной</w:t>
      </w:r>
      <w:r w:rsidR="00F734B3">
        <w:t xml:space="preserve"> </w:t>
      </w:r>
      <w:r w:rsidRPr="002F153F">
        <w:t>услугой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составе</w:t>
      </w:r>
      <w:r w:rsidR="00F734B3">
        <w:t xml:space="preserve"> </w:t>
      </w:r>
      <w:r w:rsidRPr="002F153F">
        <w:t>комплексной</w:t>
      </w:r>
      <w:r w:rsidR="00B21D8E" w:rsidRPr="002F153F">
        <w:t>»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запросом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(цвет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оформление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запросом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отличается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настроек</w:t>
      </w:r>
      <w:r w:rsidR="00F734B3">
        <w:t xml:space="preserve"> </w:t>
      </w:r>
      <w:r w:rsidRPr="002F153F">
        <w:t>вашего</w:t>
      </w:r>
      <w:r w:rsidR="00F734B3">
        <w:t xml:space="preserve"> </w:t>
      </w:r>
      <w:r w:rsidRPr="002F153F">
        <w:t>браузера)</w:t>
      </w:r>
      <w:r w:rsidR="00F734B3">
        <w:t xml:space="preserve"> </w:t>
      </w:r>
      <w:r w:rsidR="003B15CA">
        <w:t>(</w:t>
      </w:r>
      <w:r w:rsidR="003B15CA">
        <w:fldChar w:fldCharType="begin"/>
      </w:r>
      <w:r w:rsidR="003B15CA">
        <w:instrText xml:space="preserve"> REF _Ref202374375 \h </w:instrText>
      </w:r>
      <w:r w:rsidR="003B15CA">
        <w:fldChar w:fldCharType="separate"/>
      </w:r>
      <w:r w:rsidR="00B50C08">
        <w:t>Рисунок </w:t>
      </w:r>
      <w:r w:rsidR="00B50C08">
        <w:rPr>
          <w:noProof/>
        </w:rPr>
        <w:t>45</w:t>
      </w:r>
      <w:r w:rsidR="003B15CA">
        <w:fldChar w:fldCharType="end"/>
      </w:r>
      <w:r w:rsidR="003B15CA">
        <w:t>)</w:t>
      </w:r>
      <w:r w:rsidRPr="002F153F">
        <w:t>;</w:t>
      </w:r>
    </w:p>
    <w:p w14:paraId="75A91965" w14:textId="77777777" w:rsidR="00CC7EEA" w:rsidRPr="002F153F" w:rsidRDefault="00D053CD" w:rsidP="00C8737C">
      <w:pPr>
        <w:pStyle w:val="phfigure"/>
      </w:pPr>
      <w:r w:rsidRPr="002F153F">
        <w:rPr>
          <w:noProof/>
        </w:rPr>
        <w:drawing>
          <wp:inline distT="0" distB="0" distL="0" distR="0" wp14:anchorId="66D9698F" wp14:editId="7E4FD0ED">
            <wp:extent cx="4591050" cy="885825"/>
            <wp:effectExtent l="19050" t="19050" r="19050" b="28575"/>
            <wp:docPr id="100098" name="Рисунок 100098" descr="Запрос на подтверждение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99079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858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4037D1" w14:textId="4469ED8E" w:rsidR="00CC7EEA" w:rsidRPr="002F153F" w:rsidRDefault="00F734B3" w:rsidP="00C8737C">
      <w:pPr>
        <w:pStyle w:val="phfiguretitle"/>
      </w:pPr>
      <w:bookmarkStart w:id="259" w:name="_Ref20237437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45</w:t>
      </w:r>
      <w:r w:rsidR="00D053CD" w:rsidRPr="002F153F">
        <w:fldChar w:fldCharType="end"/>
      </w:r>
      <w:bookmarkEnd w:id="259"/>
      <w:r>
        <w:t xml:space="preserve"> </w:t>
      </w:r>
      <w:r w:rsidR="00C8737C" w:rsidRPr="002F153F">
        <w:t>–</w:t>
      </w:r>
      <w:r>
        <w:t xml:space="preserve"> </w:t>
      </w:r>
      <w:r w:rsidR="00B7724A">
        <w:t>О</w:t>
      </w:r>
      <w:r w:rsidR="00B7724A" w:rsidRPr="002F153F">
        <w:t>кно</w:t>
      </w:r>
      <w:r w:rsidR="00B7724A">
        <w:t xml:space="preserve"> </w:t>
      </w:r>
      <w:r w:rsidR="00B7724A" w:rsidRPr="002F153F">
        <w:t>с</w:t>
      </w:r>
      <w:r w:rsidR="00B7724A">
        <w:t xml:space="preserve"> </w:t>
      </w:r>
      <w:r w:rsidR="00B7724A" w:rsidRPr="002F153F">
        <w:t>запросом</w:t>
      </w:r>
      <w:r w:rsidR="00B7724A">
        <w:t xml:space="preserve"> </w:t>
      </w:r>
      <w:r w:rsidR="00B7724A" w:rsidRPr="002F153F">
        <w:t>подтверждения</w:t>
      </w:r>
      <w:r w:rsidR="00B7724A">
        <w:t xml:space="preserve"> </w:t>
      </w:r>
      <w:r w:rsidR="00B7724A" w:rsidRPr="002F153F">
        <w:t>действия</w:t>
      </w:r>
    </w:p>
    <w:p w14:paraId="01AA3E26" w14:textId="0FBF3549" w:rsidR="00CC7EEA" w:rsidRPr="002F153F" w:rsidRDefault="00D053CD" w:rsidP="00C8737C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восстановит</w:t>
      </w:r>
      <w:r w:rsidR="000607F3">
        <w:t>ся</w:t>
      </w:r>
      <w:r w:rsidR="00F734B3">
        <w:t xml:space="preserve"> </w:t>
      </w:r>
      <w:r w:rsidRPr="002F153F">
        <w:t>запись,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статус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Статус</w:t>
      </w:r>
      <w:r w:rsidR="00B21D8E" w:rsidRPr="002F153F">
        <w:t>»</w:t>
      </w:r>
      <w:r w:rsidR="00F734B3">
        <w:t xml:space="preserve"> </w:t>
      </w:r>
      <w:r w:rsidRPr="002F153F">
        <w:t>изменится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="00B21D8E" w:rsidRPr="002F153F">
        <w:t>«</w:t>
      </w:r>
      <w:r w:rsidRPr="002F153F">
        <w:t>Не</w:t>
      </w:r>
      <w:r w:rsidR="00F734B3">
        <w:t xml:space="preserve"> </w:t>
      </w:r>
      <w:r w:rsidRPr="002F153F">
        <w:t>произведена</w:t>
      </w:r>
      <w:r w:rsidR="00B21D8E" w:rsidRPr="002F153F">
        <w:t>»</w:t>
      </w:r>
      <w:r w:rsidRPr="002F153F">
        <w:t>.</w:t>
      </w:r>
    </w:p>
    <w:p w14:paraId="7B1ED699" w14:textId="5C50C2A0" w:rsidR="00CC7EEA" w:rsidRPr="002F153F" w:rsidRDefault="00D053CD">
      <w:pPr>
        <w:pStyle w:val="3"/>
      </w:pPr>
      <w:bookmarkStart w:id="260" w:name="scroll-bookmark-46"/>
      <w:bookmarkStart w:id="261" w:name="_Toc202338589"/>
      <w:bookmarkStart w:id="262" w:name="_Toc202520654"/>
      <w:bookmarkStart w:id="263" w:name="_Toc202520755"/>
      <w:bookmarkStart w:id="264" w:name="_Toc202521165"/>
      <w:bookmarkStart w:id="265" w:name="_Toc205288673"/>
      <w:r w:rsidRPr="002F153F">
        <w:lastRenderedPageBreak/>
        <w:t>Проверка</w:t>
      </w:r>
      <w:r w:rsidR="00F734B3">
        <w:t xml:space="preserve"> </w:t>
      </w:r>
      <w:r w:rsidRPr="002F153F">
        <w:t>статуса</w:t>
      </w:r>
      <w:r w:rsidR="00F734B3">
        <w:t xml:space="preserve"> </w:t>
      </w:r>
      <w:r w:rsidRPr="002F153F">
        <w:t>оказания</w:t>
      </w:r>
      <w:r w:rsidR="00F734B3">
        <w:t xml:space="preserve"> </w:t>
      </w:r>
      <w:r w:rsidRPr="002F153F">
        <w:t>комплексных</w:t>
      </w:r>
      <w:r w:rsidR="00F734B3">
        <w:t xml:space="preserve"> </w:t>
      </w:r>
      <w:r w:rsidRPr="002F153F">
        <w:t>услуг</w:t>
      </w:r>
      <w:bookmarkEnd w:id="260"/>
      <w:bookmarkEnd w:id="261"/>
      <w:bookmarkEnd w:id="262"/>
      <w:bookmarkEnd w:id="263"/>
      <w:bookmarkEnd w:id="264"/>
      <w:bookmarkEnd w:id="265"/>
    </w:p>
    <w:p w14:paraId="691B9E85" w14:textId="5F397DE2" w:rsidR="00CC7EEA" w:rsidRPr="002F153F" w:rsidRDefault="00D053CD" w:rsidP="00B7724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перечня</w:t>
      </w:r>
      <w:r w:rsidR="00F734B3">
        <w:t xml:space="preserve"> </w:t>
      </w:r>
      <w:r w:rsidRPr="002F153F">
        <w:t>комплексных</w:t>
      </w:r>
      <w:r w:rsidR="00F734B3">
        <w:t xml:space="preserve"> </w:t>
      </w:r>
      <w:r w:rsidRPr="002F153F">
        <w:t>услуг,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которые</w:t>
      </w:r>
      <w:r w:rsidR="00F734B3">
        <w:t xml:space="preserve"> </w:t>
      </w:r>
      <w:r w:rsidRPr="002F153F">
        <w:t>записан</w:t>
      </w:r>
      <w:r w:rsidR="00F734B3">
        <w:t xml:space="preserve"> </w:t>
      </w:r>
      <w:r w:rsidRPr="002F153F">
        <w:t>пациент,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статуса</w:t>
      </w:r>
      <w:r w:rsidR="00F734B3">
        <w:t xml:space="preserve"> </w:t>
      </w:r>
      <w:r w:rsidRPr="002F153F">
        <w:t>их</w:t>
      </w:r>
      <w:r w:rsidR="00F734B3">
        <w:t xml:space="preserve"> </w:t>
      </w:r>
      <w:r w:rsidRPr="002F153F">
        <w:t>оказания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639D521F" w14:textId="467EAE68" w:rsidR="00CC7EEA" w:rsidRPr="002F153F" w:rsidRDefault="00D053CD" w:rsidP="00C8737C">
      <w:pPr>
        <w:pStyle w:val="phlistitemized1"/>
      </w:pPr>
      <w:r w:rsidRPr="002F153F">
        <w:t>найдите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3B15CA">
        <w:t>п.</w:t>
      </w:r>
      <w:r w:rsidR="00B7724A">
        <w:t> </w:t>
      </w:r>
      <w:r w:rsidR="003B15CA">
        <w:fldChar w:fldCharType="begin"/>
      </w:r>
      <w:r w:rsidR="003B15CA">
        <w:instrText xml:space="preserve"> REF scroll-bookmark-22 \n \h </w:instrText>
      </w:r>
      <w:r w:rsidR="003B15CA">
        <w:fldChar w:fldCharType="separate"/>
      </w:r>
      <w:r w:rsidR="00B50C08">
        <w:t>5.1</w:t>
      </w:r>
      <w:r w:rsidR="003B15CA">
        <w:fldChar w:fldCharType="end"/>
      </w:r>
      <w:r w:rsidRPr="002F153F">
        <w:t>;</w:t>
      </w:r>
    </w:p>
    <w:p w14:paraId="25644821" w14:textId="7839637C" w:rsidR="00CC7EEA" w:rsidRPr="002F153F" w:rsidRDefault="00D053CD" w:rsidP="00C8737C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под</w:t>
      </w:r>
      <w:r w:rsidR="00F734B3">
        <w:t xml:space="preserve"> </w:t>
      </w:r>
      <w:r w:rsidRPr="002F153F">
        <w:t>данными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rPr>
          <w:lang w:val="en-US"/>
        </w:rPr>
        <w:t xml:space="preserve"> </w:t>
      </w:r>
      <w:r w:rsidR="003B15CA">
        <w:rPr>
          <w:lang w:val="en-US"/>
        </w:rPr>
        <w:t>(</w:t>
      </w:r>
      <w:r w:rsidR="00AE5EA4">
        <w:fldChar w:fldCharType="begin"/>
      </w:r>
      <w:r w:rsidR="00AE5EA4">
        <w:instrText xml:space="preserve"> REF _Ref202375170 \h </w:instrText>
      </w:r>
      <w:r w:rsidR="00AE5EA4">
        <w:fldChar w:fldCharType="separate"/>
      </w:r>
      <w:r w:rsidR="00B50C08">
        <w:t>Рисунок </w:t>
      </w:r>
      <w:r w:rsidR="00B50C08">
        <w:rPr>
          <w:noProof/>
        </w:rPr>
        <w:t>46</w:t>
      </w:r>
      <w:r w:rsidR="00AE5EA4">
        <w:fldChar w:fldCharType="end"/>
      </w:r>
      <w:r w:rsidR="003B15CA">
        <w:rPr>
          <w:lang w:val="en-US"/>
        </w:rPr>
        <w:t>)</w:t>
      </w:r>
      <w:r w:rsidRPr="002F153F">
        <w:t>;</w:t>
      </w:r>
    </w:p>
    <w:p w14:paraId="132FDDCD" w14:textId="4E2956A9" w:rsidR="00CC7EEA" w:rsidRPr="002F153F" w:rsidRDefault="00D8590B" w:rsidP="00C8737C">
      <w:pPr>
        <w:pStyle w:val="phfigure"/>
      </w:pPr>
      <w:r>
        <w:rPr>
          <w:noProof/>
        </w:rPr>
        <w:drawing>
          <wp:inline distT="0" distB="0" distL="0" distR="0" wp14:anchorId="22EE67DD" wp14:editId="1DC578FA">
            <wp:extent cx="6152515" cy="2875915"/>
            <wp:effectExtent l="19050" t="19050" r="19685" b="19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59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5CC3B6" w14:textId="769459DD" w:rsidR="00CC7EEA" w:rsidRPr="002F153F" w:rsidRDefault="00F734B3" w:rsidP="00C8737C">
      <w:pPr>
        <w:pStyle w:val="phfiguretitle"/>
      </w:pPr>
      <w:bookmarkStart w:id="266" w:name="_Ref20237517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46</w:t>
      </w:r>
      <w:r w:rsidR="00D053CD" w:rsidRPr="002F153F">
        <w:fldChar w:fldCharType="end"/>
      </w:r>
      <w:bookmarkEnd w:id="266"/>
      <w:r>
        <w:t xml:space="preserve"> </w:t>
      </w:r>
      <w:r w:rsidR="00C8737C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B7724A" w:rsidRPr="002F153F">
        <w:t>«Записи</w:t>
      </w:r>
      <w:r w:rsidR="00B7724A">
        <w:t xml:space="preserve"> </w:t>
      </w:r>
      <w:r w:rsidR="00B7724A" w:rsidRPr="002F153F">
        <w:t>пациента</w:t>
      </w:r>
      <w:r w:rsidR="00B7724A">
        <w:t xml:space="preserve"> </w:t>
      </w:r>
      <w:r w:rsidR="00B7724A" w:rsidRPr="002F153F">
        <w:t>на</w:t>
      </w:r>
      <w:r w:rsidR="00B7724A">
        <w:t xml:space="preserve"> </w:t>
      </w:r>
      <w:r w:rsidR="00B7724A" w:rsidRPr="002F153F">
        <w:t>комплексные</w:t>
      </w:r>
      <w:r w:rsidR="00B7724A">
        <w:t xml:space="preserve"> </w:t>
      </w:r>
      <w:r w:rsidR="00B7724A" w:rsidRPr="002F153F">
        <w:t>услуги»</w:t>
      </w:r>
    </w:p>
    <w:p w14:paraId="37CCE679" w14:textId="0EF44ED8" w:rsidR="00CC7EEA" w:rsidRPr="002F153F" w:rsidRDefault="00D053CD" w:rsidP="00C8737C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_Ref202374818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13</w:t>
      </w:r>
      <w:r w:rsidR="00B72149">
        <w:fldChar w:fldCharType="end"/>
      </w:r>
      <w:r w:rsidR="00B72149">
        <w:t>)</w:t>
      </w:r>
      <w:r w:rsidRPr="002F153F">
        <w:t>;</w:t>
      </w:r>
    </w:p>
    <w:p w14:paraId="4AB28321" w14:textId="767DD79A" w:rsidR="00CC7EEA" w:rsidRPr="002F153F" w:rsidRDefault="00F734B3" w:rsidP="00C8737C">
      <w:pPr>
        <w:pStyle w:val="phtabletitle"/>
      </w:pPr>
      <w:bookmarkStart w:id="267" w:name="_Ref202374818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13</w:t>
      </w:r>
      <w:r w:rsidR="00D053CD" w:rsidRPr="002F153F">
        <w:rPr>
          <w:spacing w:val="20"/>
        </w:rPr>
        <w:fldChar w:fldCharType="end"/>
      </w:r>
      <w:bookmarkEnd w:id="267"/>
      <w:r>
        <w:rPr>
          <w:spacing w:val="20"/>
        </w:rPr>
        <w:t xml:space="preserve"> </w:t>
      </w:r>
      <w:r w:rsidR="00C8737C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фильтра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02"/>
        <w:gridCol w:w="7586"/>
      </w:tblGrid>
      <w:tr w:rsidR="00CC7EEA" w:rsidRPr="002F153F" w14:paraId="44ED6A8A" w14:textId="77777777" w:rsidTr="00F734B3">
        <w:trPr>
          <w:tblHeader/>
        </w:trPr>
        <w:tc>
          <w:tcPr>
            <w:tcW w:w="1277" w:type="pct"/>
          </w:tcPr>
          <w:p w14:paraId="3D5D544B" w14:textId="72EDDE77" w:rsidR="00CC7EEA" w:rsidRPr="002F153F" w:rsidRDefault="00D053CD" w:rsidP="00F734B3">
            <w:pPr>
              <w:pStyle w:val="phtablecolcaption"/>
            </w:pPr>
            <w:bookmarkStart w:id="268" w:name="scroll-bookmark-51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268"/>
          </w:p>
        </w:tc>
        <w:tc>
          <w:tcPr>
            <w:tcW w:w="3723" w:type="pct"/>
          </w:tcPr>
          <w:p w14:paraId="407789C7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63FD6F6B" w14:textId="77777777" w:rsidTr="00F734B3">
        <w:tc>
          <w:tcPr>
            <w:tcW w:w="1277" w:type="pct"/>
          </w:tcPr>
          <w:p w14:paraId="631D0267" w14:textId="1F030365" w:rsidR="00CC7EEA" w:rsidRPr="002F153F" w:rsidRDefault="00D053CD" w:rsidP="00C8737C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комплексную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с...по...</w:t>
            </w:r>
          </w:p>
        </w:tc>
        <w:tc>
          <w:tcPr>
            <w:tcW w:w="3723" w:type="pct"/>
          </w:tcPr>
          <w:p w14:paraId="6AF21430" w14:textId="1D80E83C" w:rsidR="00CC7EEA" w:rsidRPr="002F153F" w:rsidRDefault="00D053CD" w:rsidP="00C8737C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период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комплексную</w:t>
            </w:r>
            <w:r w:rsidR="00F734B3">
              <w:t xml:space="preserve"> </w:t>
            </w:r>
            <w:r w:rsidRPr="002F153F">
              <w:t>услугу,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отобразить</w:t>
            </w:r>
          </w:p>
        </w:tc>
      </w:tr>
      <w:tr w:rsidR="00CC7EEA" w:rsidRPr="002F153F" w14:paraId="6276A6F9" w14:textId="77777777" w:rsidTr="00F734B3">
        <w:tc>
          <w:tcPr>
            <w:tcW w:w="1277" w:type="pct"/>
          </w:tcPr>
          <w:p w14:paraId="0CA850FD" w14:textId="1C9C4BFA" w:rsidR="00CC7EEA" w:rsidRPr="002F153F" w:rsidRDefault="00D053CD" w:rsidP="00C8737C">
            <w:pPr>
              <w:pStyle w:val="phtablecellleft"/>
            </w:pPr>
            <w:r w:rsidRPr="002F153F">
              <w:t>Комплексная</w:t>
            </w:r>
            <w:r w:rsidR="00F734B3">
              <w:t xml:space="preserve"> </w:t>
            </w:r>
            <w:r w:rsidRPr="002F153F">
              <w:t>услуга</w:t>
            </w:r>
          </w:p>
        </w:tc>
        <w:tc>
          <w:tcPr>
            <w:tcW w:w="3723" w:type="pct"/>
          </w:tcPr>
          <w:p w14:paraId="3037A9B7" w14:textId="15CEB7ED" w:rsidR="00CC7EEA" w:rsidRPr="002F153F" w:rsidRDefault="00D053CD" w:rsidP="00C8737C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искомую</w:t>
            </w:r>
            <w:r w:rsidR="00F734B3">
              <w:t xml:space="preserve"> </w:t>
            </w:r>
            <w:r w:rsidRPr="002F153F">
              <w:t>комплексную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ЛПУ:</w:t>
            </w:r>
            <w:r w:rsidR="00F734B3">
              <w:t xml:space="preserve"> </w:t>
            </w:r>
            <w:r w:rsidRPr="002F153F">
              <w:t>оказываемые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5B6A9B5C" wp14:editId="32A2119B">
                  <wp:extent cx="190500" cy="171450"/>
                  <wp:effectExtent l="19050" t="19050" r="19050" b="19050"/>
                  <wp:docPr id="100100" name="Рисунок 100100" descr="_scroll_external/attachments/image2023-5-11_11-46-40-9c02c5ec6433cb73326c34dfe0b8304a7d0f2898d26ce8ec6b4f0f4840917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0160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Выбор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ЛПУ:</w:t>
            </w:r>
            <w:r w:rsidR="00F734B3">
              <w:t xml:space="preserve"> </w:t>
            </w:r>
            <w:r w:rsidRPr="002F153F">
              <w:t>оказываемые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подтверждается</w:t>
            </w:r>
            <w:r w:rsidR="00F734B3">
              <w:t xml:space="preserve"> </w:t>
            </w:r>
            <w:r w:rsidRPr="002F153F">
              <w:t>установкой</w:t>
            </w:r>
            <w:r w:rsidR="00F734B3">
              <w:t xml:space="preserve"> </w:t>
            </w:r>
            <w:r w:rsidRPr="002F153F">
              <w:t>флажка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искомой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последующим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45A27884" w14:textId="77777777" w:rsidTr="00F734B3">
        <w:tc>
          <w:tcPr>
            <w:tcW w:w="1277" w:type="pct"/>
          </w:tcPr>
          <w:p w14:paraId="7CF081F5" w14:textId="03EC819B" w:rsidR="00CC7EEA" w:rsidRPr="002F153F" w:rsidRDefault="00D053CD" w:rsidP="00C8737C">
            <w:pPr>
              <w:pStyle w:val="phtablecellleft"/>
            </w:pPr>
            <w:r w:rsidRPr="002F153F">
              <w:t>Статус</w:t>
            </w:r>
            <w:r w:rsidR="00F734B3">
              <w:t xml:space="preserve"> </w:t>
            </w:r>
            <w:r w:rsidRPr="002F153F">
              <w:t>комплексной</w:t>
            </w:r>
            <w:r w:rsidR="00F734B3">
              <w:t xml:space="preserve"> </w:t>
            </w:r>
            <w:r w:rsidRPr="002F153F">
              <w:t>услуги</w:t>
            </w:r>
          </w:p>
        </w:tc>
        <w:tc>
          <w:tcPr>
            <w:tcW w:w="3723" w:type="pct"/>
          </w:tcPr>
          <w:p w14:paraId="31B69C99" w14:textId="4853889D" w:rsidR="00CC7EEA" w:rsidRPr="002F153F" w:rsidRDefault="00D053CD" w:rsidP="00C8737C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статус</w:t>
            </w:r>
            <w:r w:rsidR="00F734B3">
              <w:t xml:space="preserve"> </w:t>
            </w:r>
            <w:r w:rsidRPr="002F153F">
              <w:t>комплексной</w:t>
            </w:r>
            <w:r w:rsidR="00F734B3">
              <w:t xml:space="preserve"> </w:t>
            </w:r>
            <w:r w:rsidRPr="002F153F">
              <w:t>услуги</w:t>
            </w:r>
          </w:p>
        </w:tc>
      </w:tr>
      <w:tr w:rsidR="00CC7EEA" w:rsidRPr="002F153F" w14:paraId="2ECF2A80" w14:textId="77777777" w:rsidTr="00F734B3">
        <w:tc>
          <w:tcPr>
            <w:tcW w:w="1277" w:type="pct"/>
          </w:tcPr>
          <w:p w14:paraId="04F63F1E" w14:textId="526CBD87" w:rsidR="00CC7EEA" w:rsidRPr="002F153F" w:rsidRDefault="00D053CD" w:rsidP="00C8737C">
            <w:pPr>
              <w:pStyle w:val="phtablecellleft"/>
            </w:pPr>
            <w:r w:rsidRPr="002F153F">
              <w:t>Статус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составе</w:t>
            </w:r>
          </w:p>
        </w:tc>
        <w:tc>
          <w:tcPr>
            <w:tcW w:w="3723" w:type="pct"/>
          </w:tcPr>
          <w:p w14:paraId="75E0093C" w14:textId="66D29FE4" w:rsidR="00CC7EEA" w:rsidRPr="002F153F" w:rsidRDefault="00D053CD" w:rsidP="00C8737C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составе</w:t>
            </w:r>
            <w:r w:rsidR="00F734B3">
              <w:t xml:space="preserve"> </w:t>
            </w:r>
            <w:r w:rsidRPr="002F153F">
              <w:t>комплексной</w:t>
            </w:r>
            <w:r w:rsidR="00F734B3">
              <w:t xml:space="preserve"> </w:t>
            </w:r>
            <w:r w:rsidRPr="002F153F">
              <w:t>услуги</w:t>
            </w:r>
          </w:p>
        </w:tc>
      </w:tr>
    </w:tbl>
    <w:p w14:paraId="5C9E32F6" w14:textId="77777777" w:rsidR="00C8737C" w:rsidRPr="002F153F" w:rsidRDefault="00C8737C" w:rsidP="00C8737C">
      <w:pPr>
        <w:pStyle w:val="phnormal"/>
      </w:pPr>
    </w:p>
    <w:p w14:paraId="3C15E5A1" w14:textId="441601A3" w:rsidR="00CC7EEA" w:rsidRPr="002F153F" w:rsidRDefault="00D053CD" w:rsidP="00C8737C">
      <w:pPr>
        <w:pStyle w:val="phlistitemized1"/>
      </w:pPr>
      <w:r w:rsidRPr="002F153F">
        <w:lastRenderedPageBreak/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Найти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составе</w:t>
      </w:r>
      <w:r w:rsidR="00F734B3">
        <w:t xml:space="preserve"> </w:t>
      </w:r>
      <w:r w:rsidRPr="002F153F">
        <w:t>комплексной</w:t>
      </w:r>
      <w:r w:rsidR="00B21D8E" w:rsidRPr="002F153F">
        <w:t>»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перечень</w:t>
      </w:r>
      <w:r w:rsidR="00F734B3">
        <w:t xml:space="preserve"> </w:t>
      </w:r>
      <w:r w:rsidRPr="002F153F">
        <w:t>комплексных</w:t>
      </w:r>
      <w:r w:rsidR="00F734B3">
        <w:t xml:space="preserve"> </w:t>
      </w:r>
      <w:r w:rsidRPr="002F153F">
        <w:t>услуг,</w:t>
      </w:r>
      <w:r w:rsidR="00F734B3">
        <w:t xml:space="preserve"> </w:t>
      </w:r>
      <w:r w:rsidRPr="002F153F">
        <w:t>удовлетворяющий</w:t>
      </w:r>
      <w:r w:rsidR="00F734B3">
        <w:t xml:space="preserve"> </w:t>
      </w:r>
      <w:r w:rsidRPr="002F153F">
        <w:t>введенным</w:t>
      </w:r>
      <w:r w:rsidR="00F734B3">
        <w:t xml:space="preserve"> </w:t>
      </w:r>
      <w:r w:rsidRPr="002F153F">
        <w:t>параметрам.</w:t>
      </w:r>
    </w:p>
    <w:p w14:paraId="2F17184C" w14:textId="47C7A9DF" w:rsidR="00CC7EEA" w:rsidRPr="002F153F" w:rsidRDefault="00D053CD" w:rsidP="00C8737C">
      <w:pPr>
        <w:pStyle w:val="phnormal"/>
      </w:pP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составе</w:t>
      </w:r>
      <w:r w:rsidR="00F734B3">
        <w:t xml:space="preserve"> </w:t>
      </w:r>
      <w:r w:rsidRPr="002F153F">
        <w:t>комплексной</w:t>
      </w:r>
      <w:r w:rsidR="00B21D8E" w:rsidRPr="002F153F">
        <w:t>»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перечень</w:t>
      </w:r>
      <w:r w:rsidR="00F734B3">
        <w:t xml:space="preserve"> </w:t>
      </w:r>
      <w:r w:rsidRPr="002F153F">
        <w:t>комплексных</w:t>
      </w:r>
      <w:r w:rsidR="00F734B3">
        <w:t xml:space="preserve"> </w:t>
      </w:r>
      <w:r w:rsidRPr="002F153F">
        <w:t>услуг,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которые</w:t>
      </w:r>
      <w:r w:rsidR="00F734B3">
        <w:t xml:space="preserve"> </w:t>
      </w:r>
      <w:r w:rsidRPr="002F153F">
        <w:t>записан</w:t>
      </w:r>
      <w:r w:rsidR="00F734B3">
        <w:t xml:space="preserve"> </w:t>
      </w:r>
      <w:r w:rsidRPr="002F153F">
        <w:t>пациент.</w:t>
      </w:r>
      <w:r w:rsidR="00F734B3">
        <w:t xml:space="preserve"> </w:t>
      </w:r>
      <w:r w:rsidRPr="002F153F">
        <w:t>Статус</w:t>
      </w:r>
      <w:r w:rsidR="00F734B3">
        <w:t xml:space="preserve"> </w:t>
      </w:r>
      <w:r w:rsidRPr="002F153F">
        <w:t>оказания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Статус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Кроме</w:t>
      </w:r>
      <w:r w:rsidR="00F734B3">
        <w:t xml:space="preserve"> </w:t>
      </w:r>
      <w:r w:rsidRPr="002F153F">
        <w:t>того,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увидеть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кабинете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враче</w:t>
      </w:r>
      <w:r w:rsidR="00471E58">
        <w:t>,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которому</w:t>
      </w:r>
      <w:r w:rsidR="00F734B3">
        <w:t xml:space="preserve"> </w:t>
      </w:r>
      <w:r w:rsidRPr="002F153F">
        <w:t>записан</w:t>
      </w:r>
      <w:r w:rsidR="00F734B3">
        <w:t xml:space="preserve"> </w:t>
      </w:r>
      <w:r w:rsidRPr="002F153F">
        <w:t>пациент,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причине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оказания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(в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ее</w:t>
      </w:r>
      <w:r w:rsidR="00F734B3">
        <w:t xml:space="preserve"> </w:t>
      </w:r>
      <w:r w:rsidRPr="002F153F">
        <w:t>отмены).</w:t>
      </w:r>
    </w:p>
    <w:p w14:paraId="240BE80A" w14:textId="2264396C" w:rsidR="00CC7EEA" w:rsidRPr="002F153F" w:rsidRDefault="00D053CD" w:rsidP="00C8737C">
      <w:pPr>
        <w:pStyle w:val="phnormal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состава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(перечня</w:t>
      </w:r>
      <w:r w:rsidR="00F734B3">
        <w:t xml:space="preserve"> </w:t>
      </w:r>
      <w:r w:rsidRPr="002F153F">
        <w:t>услуг,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которых</w:t>
      </w:r>
      <w:r w:rsidR="00F734B3">
        <w:t xml:space="preserve"> </w:t>
      </w:r>
      <w:r w:rsidRPr="002F153F">
        <w:t>состоит</w:t>
      </w:r>
      <w:r w:rsidR="00F734B3">
        <w:t xml:space="preserve"> </w:t>
      </w:r>
      <w:r w:rsidRPr="002F153F">
        <w:t>комплексная</w:t>
      </w:r>
      <w:r w:rsidR="00F734B3">
        <w:t xml:space="preserve"> </w:t>
      </w:r>
      <w:r w:rsidRPr="002F153F">
        <w:t>услуга)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AD62676" wp14:editId="48224675">
            <wp:extent cx="200025" cy="160020"/>
            <wp:effectExtent l="19050" t="19050" r="28575" b="11430"/>
            <wp:docPr id="100101" name="Рисунок 100101" descr="_scroll_external/attachments/image2023-5-11_9-59-34-1cbc23fb2cdbff36dce88598729cdfb91c44eb95b3e6e7f2e5fe741339c33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52828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00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,</w:t>
      </w:r>
      <w:r w:rsidR="00F734B3">
        <w:t xml:space="preserve"> </w:t>
      </w:r>
      <w:r w:rsidRPr="002F153F">
        <w:t>расположенную</w:t>
      </w:r>
      <w:r w:rsidR="00F734B3">
        <w:t xml:space="preserve"> </w:t>
      </w:r>
      <w:r w:rsidRPr="002F153F">
        <w:t>слева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наименования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чего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раскрывающийся</w:t>
      </w:r>
      <w:r w:rsidR="00F734B3">
        <w:t xml:space="preserve"> </w:t>
      </w:r>
      <w:r w:rsidRPr="002F153F">
        <w:t>перечень</w:t>
      </w:r>
      <w:r w:rsidR="00F734B3">
        <w:t xml:space="preserve"> </w:t>
      </w:r>
      <w:r w:rsidRPr="002F153F">
        <w:t>услуг.</w:t>
      </w:r>
    </w:p>
    <w:p w14:paraId="77D18598" w14:textId="304B988D" w:rsidR="00CC7EEA" w:rsidRPr="002F153F" w:rsidRDefault="00D053CD" w:rsidP="00CB4732">
      <w:pPr>
        <w:pStyle w:val="phlistitemizedtitle"/>
      </w:pPr>
      <w:r w:rsidRPr="002F153F">
        <w:t>Комплексная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иметь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статусы:</w:t>
      </w:r>
    </w:p>
    <w:p w14:paraId="3BFF20BD" w14:textId="34C1A989" w:rsidR="00CC7EEA" w:rsidRPr="002F153F" w:rsidRDefault="00B21D8E" w:rsidP="00C8737C">
      <w:pPr>
        <w:pStyle w:val="phlistitemized1"/>
      </w:pPr>
      <w:r w:rsidRPr="002F153F">
        <w:t>«</w:t>
      </w:r>
      <w:r w:rsidR="00D053CD" w:rsidRPr="002F153F">
        <w:t>Начата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пациент</w:t>
      </w:r>
      <w:r w:rsidR="00F734B3">
        <w:t xml:space="preserve"> </w:t>
      </w:r>
      <w:r w:rsidR="00D053CD" w:rsidRPr="002F153F">
        <w:t>записан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оказание</w:t>
      </w:r>
      <w:r w:rsidR="00F734B3">
        <w:t xml:space="preserve"> </w:t>
      </w:r>
      <w:r w:rsidR="00D053CD" w:rsidRPr="002F153F">
        <w:t>комплексной</w:t>
      </w:r>
      <w:r w:rsidR="00F734B3">
        <w:t xml:space="preserve"> </w:t>
      </w:r>
      <w:r w:rsidR="00D053CD" w:rsidRPr="002F153F">
        <w:t>услуги;</w:t>
      </w:r>
    </w:p>
    <w:p w14:paraId="4597CAB3" w14:textId="5D924394" w:rsidR="00CC7EEA" w:rsidRPr="002F153F" w:rsidRDefault="00B21D8E" w:rsidP="00C8737C">
      <w:pPr>
        <w:pStyle w:val="phlistitemized1"/>
      </w:pPr>
      <w:r w:rsidRPr="002F153F">
        <w:t>«</w:t>
      </w:r>
      <w:r w:rsidR="00D053CD" w:rsidRPr="002F153F">
        <w:t>Завершена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комплексная</w:t>
      </w:r>
      <w:r w:rsidR="00F734B3">
        <w:t xml:space="preserve"> </w:t>
      </w:r>
      <w:r w:rsidR="00D053CD" w:rsidRPr="002F153F">
        <w:t>услуга</w:t>
      </w:r>
      <w:r w:rsidR="00F734B3">
        <w:t xml:space="preserve"> </w:t>
      </w:r>
      <w:r w:rsidR="00D053CD" w:rsidRPr="002F153F">
        <w:t>оказана;</w:t>
      </w:r>
    </w:p>
    <w:p w14:paraId="6B481F46" w14:textId="12306EEC" w:rsidR="00CC7EEA" w:rsidRPr="002F153F" w:rsidRDefault="00B21D8E" w:rsidP="00C8737C">
      <w:pPr>
        <w:pStyle w:val="phlistitemized1"/>
      </w:pPr>
      <w:r w:rsidRPr="002F153F">
        <w:t>«</w:t>
      </w:r>
      <w:r w:rsidR="00D053CD" w:rsidRPr="002F153F">
        <w:t>Отменена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оказание</w:t>
      </w:r>
      <w:r w:rsidR="00F734B3">
        <w:t xml:space="preserve"> </w:t>
      </w:r>
      <w:r w:rsidR="00D053CD" w:rsidRPr="002F153F">
        <w:t>комплексной</w:t>
      </w:r>
      <w:r w:rsidR="00F734B3">
        <w:t xml:space="preserve"> </w:t>
      </w:r>
      <w:r w:rsidR="00D053CD" w:rsidRPr="002F153F">
        <w:t>услуги</w:t>
      </w:r>
      <w:r w:rsidR="00F734B3">
        <w:t xml:space="preserve"> </w:t>
      </w:r>
      <w:r w:rsidR="00D053CD" w:rsidRPr="002F153F">
        <w:t>отменено.</w:t>
      </w:r>
    </w:p>
    <w:p w14:paraId="48E4AFFF" w14:textId="12C63B56" w:rsidR="00CC7EEA" w:rsidRPr="002F153F" w:rsidRDefault="00D053CD" w:rsidP="00CB4732">
      <w:pPr>
        <w:pStyle w:val="phlistitemizedtitle"/>
      </w:pPr>
      <w:r w:rsidRPr="002F153F">
        <w:t>Услуга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составе</w:t>
      </w:r>
      <w:r w:rsidR="00F734B3">
        <w:t xml:space="preserve"> </w:t>
      </w:r>
      <w:r w:rsidRPr="002F153F">
        <w:t>комплексной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комплексные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иметь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статусы:</w:t>
      </w:r>
    </w:p>
    <w:p w14:paraId="0840B550" w14:textId="4CA2C33A" w:rsidR="00CC7EEA" w:rsidRPr="002F153F" w:rsidRDefault="00B21D8E" w:rsidP="00C8737C">
      <w:pPr>
        <w:pStyle w:val="phlistitemized1"/>
      </w:pPr>
      <w:r w:rsidRPr="002F153F">
        <w:t>«</w:t>
      </w:r>
      <w:r w:rsidR="00D053CD" w:rsidRPr="002F153F">
        <w:t>Нет</w:t>
      </w:r>
      <w:r w:rsidR="00F734B3">
        <w:t xml:space="preserve"> </w:t>
      </w:r>
      <w:r w:rsidR="00D053CD" w:rsidRPr="002F153F">
        <w:t>записи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пациент</w:t>
      </w:r>
      <w:r w:rsidR="00F734B3">
        <w:t xml:space="preserve"> </w:t>
      </w:r>
      <w:r w:rsidR="00D053CD" w:rsidRPr="002F153F">
        <w:t>не</w:t>
      </w:r>
      <w:r w:rsidR="00F734B3">
        <w:t xml:space="preserve"> </w:t>
      </w:r>
      <w:r w:rsidR="00D053CD" w:rsidRPr="002F153F">
        <w:t>записан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услугу;</w:t>
      </w:r>
    </w:p>
    <w:p w14:paraId="35787237" w14:textId="43782BE8" w:rsidR="00CC7EEA" w:rsidRPr="002F153F" w:rsidRDefault="00B21D8E" w:rsidP="00C8737C">
      <w:pPr>
        <w:pStyle w:val="phlistitemized1"/>
      </w:pPr>
      <w:r w:rsidRPr="002F153F">
        <w:t>«</w:t>
      </w:r>
      <w:r w:rsidR="00D053CD" w:rsidRPr="002F153F">
        <w:t>Не</w:t>
      </w:r>
      <w:r w:rsidR="00F734B3">
        <w:t xml:space="preserve"> </w:t>
      </w:r>
      <w:r w:rsidR="00D053CD" w:rsidRPr="002F153F">
        <w:t>произведена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пациент</w:t>
      </w:r>
      <w:r w:rsidR="00F734B3">
        <w:t xml:space="preserve"> </w:t>
      </w:r>
      <w:r w:rsidR="00D053CD" w:rsidRPr="002F153F">
        <w:t>записан</w:t>
      </w:r>
      <w:r w:rsidR="00F734B3">
        <w:t xml:space="preserve"> </w:t>
      </w:r>
      <w:r w:rsidR="00D053CD" w:rsidRPr="002F153F">
        <w:t>на</w:t>
      </w:r>
      <w:r w:rsidR="00F734B3">
        <w:t xml:space="preserve"> </w:t>
      </w:r>
      <w:r w:rsidR="00D053CD" w:rsidRPr="002F153F">
        <w:t>услугу,</w:t>
      </w:r>
      <w:r w:rsidR="00F734B3">
        <w:t xml:space="preserve"> </w:t>
      </w:r>
      <w:r w:rsidR="00D053CD" w:rsidRPr="002F153F">
        <w:t>но</w:t>
      </w:r>
      <w:r w:rsidR="00F734B3">
        <w:t xml:space="preserve"> </w:t>
      </w:r>
      <w:r w:rsidR="00D053CD" w:rsidRPr="002F153F">
        <w:t>услуга</w:t>
      </w:r>
      <w:r w:rsidR="00F734B3">
        <w:t xml:space="preserve"> </w:t>
      </w:r>
      <w:r w:rsidR="00D053CD" w:rsidRPr="002F153F">
        <w:t>еще</w:t>
      </w:r>
      <w:r w:rsidR="00F734B3">
        <w:t xml:space="preserve"> </w:t>
      </w:r>
      <w:r w:rsidR="00D053CD" w:rsidRPr="002F153F">
        <w:t>не</w:t>
      </w:r>
      <w:r w:rsidR="00F734B3">
        <w:t xml:space="preserve"> </w:t>
      </w:r>
      <w:r w:rsidR="00D053CD" w:rsidRPr="002F153F">
        <w:t>оказана;</w:t>
      </w:r>
    </w:p>
    <w:p w14:paraId="68C26BA3" w14:textId="2E58FAF8" w:rsidR="00CC7EEA" w:rsidRPr="002F153F" w:rsidRDefault="00B21D8E" w:rsidP="00C8737C">
      <w:pPr>
        <w:pStyle w:val="phlistitemized1"/>
      </w:pPr>
      <w:r w:rsidRPr="002F153F">
        <w:t>«</w:t>
      </w:r>
      <w:r w:rsidR="00D053CD" w:rsidRPr="002F153F">
        <w:t>Оказана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услуга</w:t>
      </w:r>
      <w:r w:rsidR="00F734B3">
        <w:t xml:space="preserve"> </w:t>
      </w:r>
      <w:r w:rsidR="00D053CD" w:rsidRPr="002F153F">
        <w:t>оказана;</w:t>
      </w:r>
    </w:p>
    <w:p w14:paraId="05A84D3F" w14:textId="1AFB8943" w:rsidR="00CC7EEA" w:rsidRPr="002F153F" w:rsidRDefault="00B21D8E" w:rsidP="00C8737C">
      <w:pPr>
        <w:pStyle w:val="phlistitemized1"/>
      </w:pPr>
      <w:r w:rsidRPr="002F153F">
        <w:t>«</w:t>
      </w:r>
      <w:r w:rsidR="00D053CD" w:rsidRPr="002F153F">
        <w:t>Отменена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оказание</w:t>
      </w:r>
      <w:r w:rsidR="00F734B3">
        <w:t xml:space="preserve"> </w:t>
      </w:r>
      <w:r w:rsidR="00D053CD" w:rsidRPr="002F153F">
        <w:t>услуги</w:t>
      </w:r>
      <w:r w:rsidR="00F734B3">
        <w:t xml:space="preserve"> </w:t>
      </w:r>
      <w:r w:rsidR="00D053CD" w:rsidRPr="002F153F">
        <w:t>отменено.</w:t>
      </w:r>
    </w:p>
    <w:p w14:paraId="24A8151F" w14:textId="0F7FD87E" w:rsidR="00CC7EEA" w:rsidRPr="002F153F" w:rsidRDefault="00D053CD" w:rsidP="00C8737C">
      <w:pPr>
        <w:pStyle w:val="phnormal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6C99C062" wp14:editId="3AA57F20">
            <wp:extent cx="219075" cy="209550"/>
            <wp:effectExtent l="19050" t="19050" r="28575" b="19050"/>
            <wp:docPr id="100102" name="Рисунок 100102" descr="_scroll_external/attachments/image2023-5-11_11-36-4-f4ce4ae27242606b83c1d0c93a05f50f91da4a6b15373de6e7cc5eada6420f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30748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на</w:t>
      </w:r>
      <w:r w:rsidR="00F734B3">
        <w:t xml:space="preserve"> </w:t>
      </w:r>
      <w:r w:rsidRPr="002F153F">
        <w:t>панели</w:t>
      </w:r>
      <w:r w:rsidR="00F734B3">
        <w:t xml:space="preserve"> </w:t>
      </w:r>
      <w:r w:rsidRPr="002F153F">
        <w:t>инструментов</w:t>
      </w:r>
      <w:r w:rsidR="00F734B3">
        <w:t xml:space="preserve"> </w:t>
      </w:r>
      <w:r w:rsidRPr="002F153F">
        <w:t>окна.</w:t>
      </w:r>
      <w:r w:rsidR="00F734B3">
        <w:t xml:space="preserve"> </w:t>
      </w:r>
      <w:r w:rsidRPr="002F153F">
        <w:rPr>
          <w:rStyle w:val="phnormal0"/>
        </w:rPr>
        <w:t>Все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записи,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отображенные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в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блоке</w:t>
      </w:r>
      <w:r w:rsidR="00F734B3">
        <w:rPr>
          <w:rStyle w:val="phnormal0"/>
        </w:rPr>
        <w:t xml:space="preserve"> </w:t>
      </w:r>
      <w:r w:rsidR="00B21D8E" w:rsidRPr="002F153F">
        <w:rPr>
          <w:rStyle w:val="phnormal0"/>
        </w:rPr>
        <w:t>«</w:t>
      </w:r>
      <w:r w:rsidRPr="002F153F">
        <w:rPr>
          <w:rStyle w:val="phnormal0"/>
        </w:rPr>
        <w:t>Записи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на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услуги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в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составе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комплексной</w:t>
      </w:r>
      <w:r w:rsidR="00B21D8E" w:rsidRPr="002F153F">
        <w:rPr>
          <w:rStyle w:val="phnormal0"/>
        </w:rPr>
        <w:t>»</w:t>
      </w:r>
      <w:r w:rsidRPr="002F153F">
        <w:rPr>
          <w:rStyle w:val="phnormal0"/>
        </w:rPr>
        <w:t>,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выгрузятся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в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формате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.xls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в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том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виде,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в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котором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они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отображены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в</w:t>
      </w:r>
      <w:r w:rsidR="00F734B3">
        <w:rPr>
          <w:rStyle w:val="phnormal0"/>
        </w:rPr>
        <w:t xml:space="preserve"> </w:t>
      </w:r>
      <w:r w:rsidRPr="002F153F">
        <w:rPr>
          <w:rStyle w:val="phnormal0"/>
        </w:rPr>
        <w:t>блоке.</w:t>
      </w:r>
    </w:p>
    <w:p w14:paraId="5F3F18AE" w14:textId="14EEECD7" w:rsidR="00CC7EEA" w:rsidRPr="002F153F" w:rsidRDefault="00D053CD">
      <w:pPr>
        <w:pStyle w:val="2"/>
      </w:pPr>
      <w:bookmarkStart w:id="269" w:name="scroll-bookmark-52"/>
      <w:bookmarkStart w:id="270" w:name="_Toc202338590"/>
      <w:bookmarkStart w:id="271" w:name="_Toc202520655"/>
      <w:bookmarkStart w:id="272" w:name="_Toc202520756"/>
      <w:bookmarkStart w:id="273" w:name="_Toc202521166"/>
      <w:bookmarkStart w:id="274" w:name="_Toc205288674"/>
      <w:r w:rsidRPr="002F153F">
        <w:t>Расписание</w:t>
      </w:r>
      <w:r w:rsidR="00F734B3">
        <w:t xml:space="preserve"> </w:t>
      </w:r>
      <w:r w:rsidRPr="002F153F">
        <w:t>других</w:t>
      </w:r>
      <w:r w:rsidR="00F734B3">
        <w:t xml:space="preserve"> </w:t>
      </w:r>
      <w:r w:rsidRPr="002F153F">
        <w:t>МО</w:t>
      </w:r>
      <w:bookmarkEnd w:id="269"/>
      <w:bookmarkEnd w:id="270"/>
      <w:bookmarkEnd w:id="271"/>
      <w:bookmarkEnd w:id="272"/>
      <w:bookmarkEnd w:id="273"/>
      <w:bookmarkEnd w:id="274"/>
    </w:p>
    <w:p w14:paraId="12A2C3EC" w14:textId="39DFF7D4" w:rsidR="00CC7EEA" w:rsidRPr="002F153F" w:rsidRDefault="00D053CD" w:rsidP="00CB4732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других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выполнит</w:t>
      </w:r>
      <w:r w:rsidR="00471E58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943001E" w14:textId="051011B6" w:rsidR="00CC7EEA" w:rsidRPr="002F153F" w:rsidRDefault="00D053CD" w:rsidP="00C8737C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F734B3">
        <w:t xml:space="preserve"> </w:t>
      </w:r>
      <w:r w:rsidRPr="002F153F">
        <w:t>других</w:t>
      </w:r>
      <w:r w:rsidR="00F734B3">
        <w:t xml:space="preserve"> </w:t>
      </w:r>
      <w:r w:rsidRPr="002F153F">
        <w:t>МО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Выбор</w:t>
      </w:r>
      <w:r w:rsidR="00F734B3">
        <w:t xml:space="preserve"> </w:t>
      </w:r>
      <w:r w:rsidRPr="002F153F">
        <w:t>МО</w:t>
      </w:r>
      <w:r w:rsidR="00B21D8E" w:rsidRPr="002F153F">
        <w:t>»</w:t>
      </w:r>
      <w:r w:rsidR="00F734B3">
        <w:t xml:space="preserve"> </w:t>
      </w:r>
      <w:r w:rsidR="00471E58">
        <w:t>(</w:t>
      </w:r>
      <w:r w:rsidR="00471E58">
        <w:fldChar w:fldCharType="begin"/>
      </w:r>
      <w:r w:rsidR="00471E58">
        <w:instrText xml:space="preserve"> REF _Ref202375232 \h </w:instrText>
      </w:r>
      <w:r w:rsidR="00471E58">
        <w:fldChar w:fldCharType="separate"/>
      </w:r>
      <w:r w:rsidR="00B50C08">
        <w:t>Рисунок </w:t>
      </w:r>
      <w:r w:rsidR="00B50C08">
        <w:rPr>
          <w:noProof/>
        </w:rPr>
        <w:t>47</w:t>
      </w:r>
      <w:r w:rsidR="00471E58">
        <w:fldChar w:fldCharType="end"/>
      </w:r>
      <w:r w:rsidR="00471E58">
        <w:t>)</w:t>
      </w:r>
      <w:r w:rsidRPr="002F153F">
        <w:t>;</w:t>
      </w:r>
    </w:p>
    <w:p w14:paraId="6A682808" w14:textId="4E286C5C" w:rsidR="00CC7EEA" w:rsidRPr="002F153F" w:rsidRDefault="00CB4732" w:rsidP="00C8737C">
      <w:pPr>
        <w:pStyle w:val="phfigure"/>
      </w:pPr>
      <w:r w:rsidRPr="00CB4732">
        <w:rPr>
          <w:noProof/>
        </w:rPr>
        <w:lastRenderedPageBreak/>
        <w:drawing>
          <wp:inline distT="0" distB="0" distL="0" distR="0" wp14:anchorId="7FD1DCEF" wp14:editId="427DBF4C">
            <wp:extent cx="6152515" cy="2358390"/>
            <wp:effectExtent l="19050" t="19050" r="1968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83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D4B065" w14:textId="2FA388C3" w:rsidR="00CC7EEA" w:rsidRPr="002F153F" w:rsidRDefault="00F734B3" w:rsidP="00C8737C">
      <w:pPr>
        <w:pStyle w:val="phfiguretitle"/>
      </w:pPr>
      <w:bookmarkStart w:id="275" w:name="_Ref20237523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47</w:t>
      </w:r>
      <w:r w:rsidR="00D053CD" w:rsidRPr="002F153F">
        <w:fldChar w:fldCharType="end"/>
      </w:r>
      <w:bookmarkEnd w:id="275"/>
      <w:r>
        <w:t xml:space="preserve"> </w:t>
      </w:r>
      <w:r w:rsidR="00C8737C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8590B" w:rsidRPr="002F153F">
        <w:t>«Выбор</w:t>
      </w:r>
      <w:r w:rsidR="00D8590B">
        <w:t xml:space="preserve"> </w:t>
      </w:r>
      <w:r w:rsidR="00D8590B" w:rsidRPr="002F153F">
        <w:t>МО»</w:t>
      </w:r>
    </w:p>
    <w:p w14:paraId="527FE556" w14:textId="67C7BB7A" w:rsidR="00CC7EEA" w:rsidRPr="002F153F" w:rsidRDefault="00D053CD" w:rsidP="00C8737C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нужный</w:t>
      </w:r>
      <w:r w:rsidR="00F734B3">
        <w:t xml:space="preserve"> </w:t>
      </w:r>
      <w:r w:rsidRPr="002F153F">
        <w:t>вариант</w:t>
      </w:r>
      <w:r w:rsidR="00F734B3">
        <w:t xml:space="preserve"> </w:t>
      </w:r>
      <w:r w:rsidRPr="002F153F">
        <w:t>выбора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окна:</w:t>
      </w:r>
    </w:p>
    <w:p w14:paraId="0F8DFB7F" w14:textId="0C5D2BE7" w:rsidR="00CC7EEA" w:rsidRPr="002F153F" w:rsidRDefault="00B21D8E" w:rsidP="00C8737C">
      <w:pPr>
        <w:pStyle w:val="phlistitemized2"/>
      </w:pPr>
      <w:r w:rsidRPr="002F153F">
        <w:t>«</w:t>
      </w:r>
      <w:r w:rsidR="00D053CD" w:rsidRPr="002F153F">
        <w:t>По</w:t>
      </w:r>
      <w:r w:rsidR="00F734B3">
        <w:t xml:space="preserve"> </w:t>
      </w:r>
      <w:r w:rsidR="00D053CD" w:rsidRPr="002F153F">
        <w:t>квоте</w:t>
      </w:r>
      <w:r w:rsidRPr="002F153F">
        <w:t>»</w:t>
      </w:r>
      <w:r w:rsidR="00D053CD" w:rsidRPr="002F153F">
        <w:t>;</w:t>
      </w:r>
    </w:p>
    <w:p w14:paraId="54F5F627" w14:textId="77777777" w:rsidR="00CC7EEA" w:rsidRPr="002F153F" w:rsidRDefault="00B21D8E" w:rsidP="00C8737C">
      <w:pPr>
        <w:pStyle w:val="phlistitemized2"/>
      </w:pPr>
      <w:r w:rsidRPr="002F153F">
        <w:t>«</w:t>
      </w:r>
      <w:r w:rsidR="00C8737C" w:rsidRPr="002F153F">
        <w:t>Удаленно</w:t>
      </w:r>
      <w:r w:rsidRPr="002F153F">
        <w:t>»</w:t>
      </w:r>
      <w:r w:rsidR="00C8737C" w:rsidRPr="002F153F">
        <w:t>.</w:t>
      </w:r>
    </w:p>
    <w:p w14:paraId="7AF106CA" w14:textId="7F25716A" w:rsidR="00CC7EEA" w:rsidRPr="002F153F" w:rsidRDefault="00D053CD" w:rsidP="00C8737C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нужную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левой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данными</w:t>
      </w:r>
      <w:r w:rsidR="00F734B3">
        <w:t xml:space="preserve"> </w:t>
      </w:r>
      <w:r w:rsidRPr="002F153F">
        <w:t>МО.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="00C8737C" w:rsidRPr="002F153F">
        <w:t>окно</w:t>
      </w:r>
      <w:r w:rsidR="00F734B3">
        <w:t xml:space="preserve"> </w:t>
      </w:r>
      <w:r w:rsidR="00C8737C" w:rsidRPr="002F153F">
        <w:t>расписания</w:t>
      </w:r>
      <w:r w:rsidR="00F734B3">
        <w:t xml:space="preserve"> </w:t>
      </w:r>
      <w:r w:rsidR="00C8737C" w:rsidRPr="002F153F">
        <w:t>выбранного</w:t>
      </w:r>
      <w:r w:rsidR="00F734B3">
        <w:t xml:space="preserve"> </w:t>
      </w:r>
      <w:r w:rsidR="00C8737C" w:rsidRPr="002F153F">
        <w:t>МО</w:t>
      </w:r>
      <w:r w:rsidR="00F734B3">
        <w:t xml:space="preserve"> </w:t>
      </w:r>
      <w:r w:rsidR="00471E58">
        <w:t>(</w:t>
      </w:r>
      <w:r w:rsidR="00471E58">
        <w:fldChar w:fldCharType="begin"/>
      </w:r>
      <w:r w:rsidR="00471E58">
        <w:instrText xml:space="preserve"> REF _Ref202375250 \h </w:instrText>
      </w:r>
      <w:r w:rsidR="00471E58">
        <w:fldChar w:fldCharType="separate"/>
      </w:r>
      <w:r w:rsidR="00B50C08">
        <w:t>Рисунок </w:t>
      </w:r>
      <w:r w:rsidR="00B50C08">
        <w:rPr>
          <w:noProof/>
        </w:rPr>
        <w:t>48</w:t>
      </w:r>
      <w:r w:rsidR="00471E58">
        <w:fldChar w:fldCharType="end"/>
      </w:r>
      <w:r w:rsidR="00471E58">
        <w:t>)</w:t>
      </w:r>
      <w:r w:rsidR="00C8737C" w:rsidRPr="002F153F">
        <w:t>.</w:t>
      </w:r>
    </w:p>
    <w:p w14:paraId="0B9E5E4F" w14:textId="54111022" w:rsidR="00C8737C" w:rsidRPr="002F153F" w:rsidRDefault="00C8737C" w:rsidP="003014CD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Работа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формой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="00F734B3">
        <w:t xml:space="preserve"> </w:t>
      </w:r>
      <w:r w:rsidRPr="002F153F">
        <w:t>описана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E70DB0">
        <w:t> </w:t>
      </w:r>
      <w:r w:rsidR="00C8596F">
        <w:fldChar w:fldCharType="begin"/>
      </w:r>
      <w:r w:rsidR="00C8596F">
        <w:instrText xml:space="preserve"> REF scroll-bookmark-19 \n \h </w:instrText>
      </w:r>
      <w:r w:rsidR="00C8596F">
        <w:fldChar w:fldCharType="separate"/>
      </w:r>
      <w:r w:rsidR="00B50C08">
        <w:t>5.3</w:t>
      </w:r>
      <w:r w:rsidR="00C8596F">
        <w:fldChar w:fldCharType="end"/>
      </w:r>
      <w:r w:rsidRPr="002F153F">
        <w:t>.</w:t>
      </w:r>
    </w:p>
    <w:p w14:paraId="5594B7F7" w14:textId="77777777" w:rsidR="00CC7EEA" w:rsidRPr="002F153F" w:rsidRDefault="00D053CD" w:rsidP="00C8737C">
      <w:pPr>
        <w:pStyle w:val="phfigure"/>
      </w:pPr>
      <w:r w:rsidRPr="002F153F">
        <w:rPr>
          <w:noProof/>
        </w:rPr>
        <w:drawing>
          <wp:inline distT="0" distB="0" distL="0" distR="0" wp14:anchorId="750BF507" wp14:editId="1A4E982D">
            <wp:extent cx="5533970" cy="3721118"/>
            <wp:effectExtent l="19050" t="19050" r="10160" b="12700"/>
            <wp:docPr id="100104" name="Рисунок 100104" descr="Форма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2034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1110" cy="37259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627292" w14:textId="420B14AD" w:rsidR="00CC7EEA" w:rsidRPr="002F153F" w:rsidRDefault="00F734B3" w:rsidP="00C8737C">
      <w:pPr>
        <w:pStyle w:val="phfiguretitle"/>
      </w:pPr>
      <w:bookmarkStart w:id="276" w:name="_Ref20237525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48</w:t>
      </w:r>
      <w:r w:rsidR="00D053CD" w:rsidRPr="002F153F">
        <w:fldChar w:fldCharType="end"/>
      </w:r>
      <w:bookmarkEnd w:id="276"/>
      <w:r>
        <w:t xml:space="preserve"> </w:t>
      </w:r>
      <w:r w:rsidR="00C8737C" w:rsidRPr="002F153F">
        <w:t>–</w:t>
      </w:r>
      <w:r>
        <w:t xml:space="preserve"> </w:t>
      </w:r>
      <w:r w:rsidR="00E70DB0">
        <w:t>О</w:t>
      </w:r>
      <w:r w:rsidR="00E70DB0" w:rsidRPr="002F153F">
        <w:t>кно</w:t>
      </w:r>
      <w:r w:rsidR="00E70DB0">
        <w:t xml:space="preserve"> </w:t>
      </w:r>
      <w:r w:rsidR="00E70DB0" w:rsidRPr="002F153F">
        <w:t>расписания</w:t>
      </w:r>
      <w:r w:rsidR="00E70DB0">
        <w:t xml:space="preserve"> </w:t>
      </w:r>
      <w:r w:rsidR="00E70DB0" w:rsidRPr="002F153F">
        <w:t>выбранного</w:t>
      </w:r>
      <w:r w:rsidR="00E70DB0">
        <w:t xml:space="preserve"> </w:t>
      </w:r>
      <w:r w:rsidR="00E70DB0" w:rsidRPr="002F153F">
        <w:t>МО</w:t>
      </w:r>
    </w:p>
    <w:p w14:paraId="6CD21DD5" w14:textId="025464E9" w:rsidR="00CC7EEA" w:rsidRPr="002F153F" w:rsidRDefault="00D053CD" w:rsidP="00C8737C">
      <w:pPr>
        <w:pStyle w:val="phnormal"/>
      </w:pPr>
      <w:r w:rsidRPr="002F153F">
        <w:t>Для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Выбор</w:t>
      </w:r>
      <w:r w:rsidR="00F734B3">
        <w:t xml:space="preserve"> </w:t>
      </w:r>
      <w:r w:rsidRPr="002F153F">
        <w:t>МО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53CF6991" w14:textId="15D603AE" w:rsidR="00CC7EEA" w:rsidRPr="002F153F" w:rsidRDefault="00D053CD" w:rsidP="00C8737C">
      <w:pPr>
        <w:pStyle w:val="phlistitemized1"/>
      </w:pPr>
      <w:r w:rsidRPr="002F153F">
        <w:lastRenderedPageBreak/>
        <w:t>раскройте</w:t>
      </w:r>
      <w:r w:rsidR="00F734B3">
        <w:t xml:space="preserve"> </w:t>
      </w:r>
      <w:r w:rsidRPr="002F153F">
        <w:t>блок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МО</w:t>
      </w:r>
      <w:r w:rsidR="00B21D8E" w:rsidRPr="002F153F">
        <w:t>»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082B22C3" wp14:editId="2F250F24">
            <wp:extent cx="257175" cy="123825"/>
            <wp:effectExtent l="19050" t="19050" r="28575" b="28575"/>
            <wp:docPr id="100105" name="Рисунок 100105" descr="_scroll_external/attachments/image2023-7-7_11-9-18-90135105a7f390d91ac26a8e76e23dcc746235ca1df984d3af5e3953318a7a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39702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238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введите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искомой</w:t>
      </w:r>
      <w:r w:rsidR="00F734B3">
        <w:t xml:space="preserve"> </w:t>
      </w:r>
      <w:r w:rsidRPr="002F153F">
        <w:t>МО;</w:t>
      </w:r>
    </w:p>
    <w:p w14:paraId="5711BCD0" w14:textId="275A141E" w:rsidR="00CC7EEA" w:rsidRPr="002F153F" w:rsidRDefault="00D053CD" w:rsidP="00C8737C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клавишу</w:t>
      </w:r>
      <w:r w:rsidR="00F734B3">
        <w:t xml:space="preserve"> </w:t>
      </w:r>
      <w:r w:rsidR="00B21D8E" w:rsidRPr="002F153F">
        <w:t>«</w:t>
      </w:r>
      <w:r w:rsidRPr="002F153F">
        <w:t>Enter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нижнем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результаты</w:t>
      </w:r>
      <w:r w:rsidR="00F734B3">
        <w:t xml:space="preserve"> </w:t>
      </w:r>
      <w:r w:rsidRPr="002F153F">
        <w:t>поиска.</w:t>
      </w:r>
    </w:p>
    <w:p w14:paraId="5E8548EF" w14:textId="7F4CF34A" w:rsidR="00CC7EEA" w:rsidRPr="002F153F" w:rsidRDefault="00D053CD">
      <w:pPr>
        <w:pStyle w:val="2"/>
      </w:pPr>
      <w:bookmarkStart w:id="277" w:name="scroll-bookmark-53"/>
      <w:bookmarkStart w:id="278" w:name="_Toc202338591"/>
      <w:bookmarkStart w:id="279" w:name="_Toc202520656"/>
      <w:bookmarkStart w:id="280" w:name="_Toc202520757"/>
      <w:bookmarkStart w:id="281" w:name="_Toc202521167"/>
      <w:bookmarkStart w:id="282" w:name="_Toc205288675"/>
      <w:r w:rsidRPr="002F153F">
        <w:t>Просмотр</w:t>
      </w:r>
      <w:r w:rsidR="00F734B3">
        <w:t xml:space="preserve"> </w:t>
      </w:r>
      <w:r w:rsidRPr="002F153F">
        <w:t>истории</w:t>
      </w:r>
      <w:r w:rsidR="00F734B3">
        <w:t xml:space="preserve"> </w:t>
      </w:r>
      <w:r w:rsidRPr="002F153F">
        <w:t>изменения</w:t>
      </w:r>
      <w:r w:rsidR="00F734B3">
        <w:t xml:space="preserve"> </w:t>
      </w:r>
      <w:r w:rsidRPr="002F153F">
        <w:t>записи/</w:t>
      </w:r>
      <w:r w:rsidR="00F734B3">
        <w:t xml:space="preserve"> </w:t>
      </w:r>
      <w:r w:rsidRPr="002F153F">
        <w:t>брони</w:t>
      </w:r>
      <w:bookmarkEnd w:id="277"/>
      <w:bookmarkEnd w:id="278"/>
      <w:bookmarkEnd w:id="279"/>
      <w:bookmarkEnd w:id="280"/>
      <w:bookmarkEnd w:id="281"/>
      <w:bookmarkEnd w:id="282"/>
    </w:p>
    <w:p w14:paraId="3A4BDCB4" w14:textId="5FE2BA38" w:rsidR="00CC7EEA" w:rsidRPr="002F153F" w:rsidRDefault="00D053CD" w:rsidP="003014CD">
      <w:pPr>
        <w:pStyle w:val="phnormal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истории</w:t>
      </w:r>
      <w:r w:rsidR="00F734B3">
        <w:t xml:space="preserve"> </w:t>
      </w:r>
      <w:r w:rsidRPr="002F153F">
        <w:t>изменения</w:t>
      </w:r>
      <w:r w:rsidR="00F734B3">
        <w:t xml:space="preserve"> </w:t>
      </w:r>
      <w:r w:rsidRPr="002F153F">
        <w:t>записи/брони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B5EC41B" w14:textId="180EE697" w:rsidR="00CC7EEA" w:rsidRPr="002F153F" w:rsidRDefault="00D053CD" w:rsidP="003014CD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E70DB0">
        <w:t> </w:t>
      </w:r>
      <w:r w:rsidR="00C8596F">
        <w:fldChar w:fldCharType="begin"/>
      </w:r>
      <w:r w:rsidR="00C8596F">
        <w:instrText xml:space="preserve"> REF scroll-bookmark-23 \n \h </w:instrText>
      </w:r>
      <w:r w:rsidR="00C8596F">
        <w:fldChar w:fldCharType="separate"/>
      </w:r>
      <w:r w:rsidR="00B50C08">
        <w:t>5.2</w:t>
      </w:r>
      <w:r w:rsidR="00C8596F">
        <w:fldChar w:fldCharType="end"/>
      </w:r>
      <w:r w:rsidRPr="002F153F">
        <w:t>;</w:t>
      </w:r>
    </w:p>
    <w:p w14:paraId="4D95E3B3" w14:textId="72D37D57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врача/номером</w:t>
      </w:r>
      <w:r w:rsidR="00F734B3">
        <w:t xml:space="preserve"> </w:t>
      </w:r>
      <w:r w:rsidRPr="002F153F">
        <w:t>кабинета/наименованием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временной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соответствующего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471E58">
        <w:t>(</w:t>
      </w:r>
      <w:r w:rsidR="00471E58">
        <w:fldChar w:fldCharType="begin"/>
      </w:r>
      <w:r w:rsidR="00471E58">
        <w:instrText xml:space="preserve"> REF _Ref202375271 \h </w:instrText>
      </w:r>
      <w:r w:rsidR="00471E58">
        <w:fldChar w:fldCharType="separate"/>
      </w:r>
      <w:r w:rsidR="00B50C08">
        <w:t>Рисунок </w:t>
      </w:r>
      <w:r w:rsidR="00B50C08">
        <w:rPr>
          <w:noProof/>
        </w:rPr>
        <w:t>49</w:t>
      </w:r>
      <w:r w:rsidR="00471E58">
        <w:fldChar w:fldCharType="end"/>
      </w:r>
      <w:r w:rsidR="00471E58">
        <w:t>)</w:t>
      </w:r>
      <w:r w:rsidRPr="002F153F">
        <w:t>;</w:t>
      </w:r>
    </w:p>
    <w:p w14:paraId="0A4D2418" w14:textId="7CE40413" w:rsidR="00CC7EEA" w:rsidRPr="002F153F" w:rsidRDefault="00F51651" w:rsidP="003014CD">
      <w:pPr>
        <w:pStyle w:val="phfigure"/>
      </w:pPr>
      <w:r>
        <w:rPr>
          <w:noProof/>
        </w:rPr>
        <w:drawing>
          <wp:inline distT="0" distB="0" distL="0" distR="0" wp14:anchorId="527D3547" wp14:editId="368DC7FA">
            <wp:extent cx="6152515" cy="5010785"/>
            <wp:effectExtent l="19050" t="19050" r="19685" b="18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107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6E6CEF" w14:textId="7BB27965" w:rsidR="00CC7EEA" w:rsidRPr="002F153F" w:rsidRDefault="00F734B3" w:rsidP="003014CD">
      <w:pPr>
        <w:pStyle w:val="phfiguretitle"/>
      </w:pPr>
      <w:bookmarkStart w:id="283" w:name="_Ref20237527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49</w:t>
      </w:r>
      <w:r w:rsidR="00D053CD" w:rsidRPr="002F153F">
        <w:fldChar w:fldCharType="end"/>
      </w:r>
      <w:bookmarkEnd w:id="283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записи</w:t>
      </w:r>
      <w:r>
        <w:t xml:space="preserve"> </w:t>
      </w:r>
      <w:r w:rsidR="00D053CD" w:rsidRPr="002F153F">
        <w:t>пациента</w:t>
      </w:r>
    </w:p>
    <w:p w14:paraId="4355D9DA" w14:textId="0EB0E615" w:rsidR="00CC7EEA" w:rsidRPr="002F153F" w:rsidRDefault="00D053CD" w:rsidP="003014CD">
      <w:pPr>
        <w:pStyle w:val="phlistitemized1"/>
      </w:pPr>
      <w:r w:rsidRPr="002F153F">
        <w:lastRenderedPageBreak/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занятый</w:t>
      </w:r>
      <w:r w:rsidR="00F734B3">
        <w:t xml:space="preserve"> </w:t>
      </w:r>
      <w:r w:rsidRPr="002F153F">
        <w:t>слот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F734B3">
        <w:t xml:space="preserve"> </w:t>
      </w:r>
      <w:r w:rsidRPr="002F153F">
        <w:t>истории</w:t>
      </w:r>
      <w:r w:rsidR="00F734B3">
        <w:t xml:space="preserve"> </w:t>
      </w:r>
      <w:r w:rsidRPr="002F153F">
        <w:t>изменения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истории</w:t>
      </w:r>
      <w:r w:rsidR="00F734B3">
        <w:t xml:space="preserve"> </w:t>
      </w:r>
      <w:r w:rsidRPr="002F153F">
        <w:t>изменения</w:t>
      </w:r>
      <w:r w:rsidR="00F734B3">
        <w:t xml:space="preserve"> </w:t>
      </w:r>
      <w:r w:rsidRPr="002F153F">
        <w:t>записи/брони</w:t>
      </w:r>
      <w:r w:rsidR="00F734B3">
        <w:t xml:space="preserve"> </w:t>
      </w:r>
      <w:r w:rsidR="00471E58">
        <w:t>(</w:t>
      </w:r>
      <w:r w:rsidR="00471E58">
        <w:fldChar w:fldCharType="begin"/>
      </w:r>
      <w:r w:rsidR="00471E58">
        <w:instrText xml:space="preserve"> REF _Ref202375279 \h </w:instrText>
      </w:r>
      <w:r w:rsidR="00471E58">
        <w:fldChar w:fldCharType="separate"/>
      </w:r>
      <w:r w:rsidR="00B50C08">
        <w:t>Рисунок </w:t>
      </w:r>
      <w:r w:rsidR="00B50C08">
        <w:rPr>
          <w:noProof/>
        </w:rPr>
        <w:t>50</w:t>
      </w:r>
      <w:r w:rsidR="00471E58">
        <w:fldChar w:fldCharType="end"/>
      </w:r>
      <w:r w:rsidR="00471E58">
        <w:t>)</w:t>
      </w:r>
      <w:r w:rsidRPr="002F153F">
        <w:t>;</w:t>
      </w:r>
    </w:p>
    <w:p w14:paraId="4F934F8B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4D7DE792" wp14:editId="6A13AF5C">
            <wp:extent cx="6295390" cy="1735800"/>
            <wp:effectExtent l="19050" t="19050" r="10160" b="17145"/>
            <wp:docPr id="100107" name="Рисунок 100107" descr="Окно просмотра истории изменения записи/ бр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53515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35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5F6F0C" w14:textId="33776216" w:rsidR="00CC7EEA" w:rsidRPr="002F153F" w:rsidRDefault="00F734B3" w:rsidP="003014CD">
      <w:pPr>
        <w:pStyle w:val="phfiguretitle"/>
      </w:pPr>
      <w:bookmarkStart w:id="284" w:name="_Ref202375279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50</w:t>
      </w:r>
      <w:r w:rsidR="00D053CD" w:rsidRPr="002F153F">
        <w:fldChar w:fldCharType="end"/>
      </w:r>
      <w:bookmarkEnd w:id="284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просмотра</w:t>
      </w:r>
      <w:r>
        <w:t xml:space="preserve"> </w:t>
      </w:r>
      <w:r w:rsidR="00D053CD" w:rsidRPr="002F153F">
        <w:t>истории</w:t>
      </w:r>
      <w:r>
        <w:t xml:space="preserve"> </w:t>
      </w:r>
      <w:r w:rsidR="00D053CD" w:rsidRPr="002F153F">
        <w:t>изменения</w:t>
      </w:r>
      <w:r>
        <w:t xml:space="preserve"> </w:t>
      </w:r>
      <w:r w:rsidR="00D053CD" w:rsidRPr="002F153F">
        <w:t>записи/брони</w:t>
      </w:r>
    </w:p>
    <w:p w14:paraId="2533FA40" w14:textId="2C4F8F50" w:rsidR="00CC7EEA" w:rsidRPr="002F153F" w:rsidRDefault="00D053CD" w:rsidP="003014CD">
      <w:pPr>
        <w:pStyle w:val="phlistitemized1"/>
      </w:pP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История</w:t>
      </w:r>
      <w:r w:rsidR="00F734B3">
        <w:t xml:space="preserve"> </w:t>
      </w:r>
      <w:r w:rsidRPr="002F153F">
        <w:t>изменения</w:t>
      </w:r>
      <w:r w:rsidR="00F734B3">
        <w:t xml:space="preserve"> </w:t>
      </w:r>
      <w:r w:rsidRPr="002F153F">
        <w:t>записи/брони</w:t>
      </w:r>
      <w:r w:rsidR="00B21D8E" w:rsidRPr="002F153F">
        <w:t>»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об</w:t>
      </w:r>
      <w:r w:rsidR="00F734B3">
        <w:t xml:space="preserve"> </w:t>
      </w:r>
      <w:r w:rsidRPr="002F153F">
        <w:t>изменениях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брони,</w:t>
      </w:r>
      <w:r w:rsidR="00F734B3">
        <w:t xml:space="preserve"> </w:t>
      </w:r>
      <w:r w:rsidRPr="002F153F">
        <w:t>представленная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таблице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_Ref202374837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14</w:t>
      </w:r>
      <w:r w:rsidR="00B72149">
        <w:fldChar w:fldCharType="end"/>
      </w:r>
      <w:r w:rsidR="00B72149">
        <w:t>)</w:t>
      </w:r>
      <w:r w:rsidRPr="002F153F">
        <w:t>.</w:t>
      </w:r>
    </w:p>
    <w:p w14:paraId="56142963" w14:textId="5626CC96" w:rsidR="00CC7EEA" w:rsidRPr="002F153F" w:rsidRDefault="00F734B3" w:rsidP="003014CD">
      <w:pPr>
        <w:pStyle w:val="phtabletitle"/>
      </w:pPr>
      <w:bookmarkStart w:id="285" w:name="_Ref202374837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14</w:t>
      </w:r>
      <w:r w:rsidR="00D053CD" w:rsidRPr="002F153F">
        <w:rPr>
          <w:spacing w:val="20"/>
        </w:rPr>
        <w:fldChar w:fldCharType="end"/>
      </w:r>
      <w:bookmarkEnd w:id="285"/>
      <w:r>
        <w:rPr>
          <w:spacing w:val="20"/>
        </w:rPr>
        <w:t xml:space="preserve"> </w:t>
      </w:r>
      <w:r w:rsidR="003014CD" w:rsidRPr="002F153F">
        <w:rPr>
          <w:spacing w:val="20"/>
        </w:rPr>
        <w:t>–</w:t>
      </w:r>
      <w:r>
        <w:t xml:space="preserve"> </w:t>
      </w:r>
      <w:r w:rsidR="00D053CD" w:rsidRPr="002F153F">
        <w:t>Описание</w:t>
      </w:r>
      <w:r>
        <w:t xml:space="preserve"> </w:t>
      </w:r>
      <w:r w:rsidR="00D053CD" w:rsidRPr="002F153F">
        <w:t>столбцов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блоке</w:t>
      </w:r>
      <w:r>
        <w:t xml:space="preserve"> </w:t>
      </w:r>
      <w:r w:rsidR="00B21D8E" w:rsidRPr="002F153F">
        <w:t>«</w:t>
      </w:r>
      <w:r w:rsidR="00D053CD" w:rsidRPr="002F153F">
        <w:t>История</w:t>
      </w:r>
      <w:r>
        <w:t xml:space="preserve"> </w:t>
      </w:r>
      <w:r w:rsidR="00D053CD" w:rsidRPr="002F153F">
        <w:t>изменения</w:t>
      </w:r>
      <w:r>
        <w:t xml:space="preserve"> </w:t>
      </w:r>
      <w:r w:rsidR="00D053CD" w:rsidRPr="002F153F">
        <w:t>записи/брони</w:t>
      </w:r>
      <w:r w:rsidR="00B21D8E" w:rsidRPr="002F153F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02"/>
        <w:gridCol w:w="7586"/>
      </w:tblGrid>
      <w:tr w:rsidR="00CC7EEA" w:rsidRPr="002F153F" w14:paraId="4DB20D80" w14:textId="77777777" w:rsidTr="00F734B3">
        <w:trPr>
          <w:tblHeader/>
        </w:trPr>
        <w:tc>
          <w:tcPr>
            <w:tcW w:w="1277" w:type="pct"/>
          </w:tcPr>
          <w:p w14:paraId="5E84A762" w14:textId="2D1A37B8" w:rsidR="00CC7EEA" w:rsidRPr="002F153F" w:rsidRDefault="00D053CD" w:rsidP="00F734B3">
            <w:pPr>
              <w:pStyle w:val="phtablecolcaption"/>
            </w:pPr>
            <w:bookmarkStart w:id="286" w:name="scroll-bookmark-54"/>
            <w:r w:rsidRPr="002F153F">
              <w:t>Наименование</w:t>
            </w:r>
            <w:r w:rsidR="00F734B3">
              <w:t xml:space="preserve"> </w:t>
            </w:r>
            <w:r w:rsidRPr="002F153F">
              <w:t>столбца</w:t>
            </w:r>
            <w:bookmarkEnd w:id="286"/>
          </w:p>
        </w:tc>
        <w:tc>
          <w:tcPr>
            <w:tcW w:w="3723" w:type="pct"/>
          </w:tcPr>
          <w:p w14:paraId="22165470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5075D083" w14:textId="77777777" w:rsidTr="00F734B3">
        <w:tc>
          <w:tcPr>
            <w:tcW w:w="1277" w:type="pct"/>
          </w:tcPr>
          <w:p w14:paraId="42BCC5E9" w14:textId="4359B56A" w:rsidR="00CC7EEA" w:rsidRPr="002F153F" w:rsidRDefault="00D053CD" w:rsidP="003014CD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изменения</w:t>
            </w:r>
          </w:p>
        </w:tc>
        <w:tc>
          <w:tcPr>
            <w:tcW w:w="3723" w:type="pct"/>
          </w:tcPr>
          <w:p w14:paraId="5F015063" w14:textId="496A4981" w:rsidR="00CC7EEA" w:rsidRPr="002F153F" w:rsidRDefault="00D053CD" w:rsidP="003014CD">
            <w:pPr>
              <w:pStyle w:val="phtablecellleft"/>
            </w:pPr>
            <w:r w:rsidRPr="002F153F">
              <w:t>Отображаются</w:t>
            </w:r>
            <w:r w:rsidR="00F734B3">
              <w:t xml:space="preserve"> </w:t>
            </w:r>
            <w:r w:rsidRPr="002F153F">
              <w:t>дата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время,</w:t>
            </w:r>
            <w:r w:rsidR="00F734B3">
              <w:t xml:space="preserve"> </w:t>
            </w:r>
            <w:r w:rsidRPr="002F153F">
              <w:t>когда</w:t>
            </w:r>
            <w:r w:rsidR="00F734B3">
              <w:t xml:space="preserve"> </w:t>
            </w:r>
            <w:r w:rsidRPr="002F153F">
              <w:t>пользователь</w:t>
            </w:r>
            <w:r w:rsidR="00F734B3">
              <w:t xml:space="preserve"> </w:t>
            </w:r>
            <w:r w:rsidRPr="002F153F">
              <w:t>совершил</w:t>
            </w:r>
            <w:r w:rsidR="00F734B3">
              <w:t xml:space="preserve"> </w:t>
            </w:r>
            <w:r w:rsidRPr="002F153F">
              <w:t>изменение</w:t>
            </w:r>
          </w:p>
        </w:tc>
      </w:tr>
      <w:tr w:rsidR="00CC7EEA" w:rsidRPr="002F153F" w14:paraId="0496C7D8" w14:textId="77777777" w:rsidTr="00F734B3">
        <w:tc>
          <w:tcPr>
            <w:tcW w:w="1277" w:type="pct"/>
          </w:tcPr>
          <w:p w14:paraId="52CD16AB" w14:textId="4FD9B400" w:rsidR="00CC7EEA" w:rsidRPr="002F153F" w:rsidRDefault="00D053CD" w:rsidP="003014CD">
            <w:pPr>
              <w:pStyle w:val="phtablecellleft"/>
            </w:pPr>
            <w:r w:rsidRPr="002F153F">
              <w:t>Внеш.</w:t>
            </w:r>
            <w:r w:rsidR="00F734B3">
              <w:t xml:space="preserve"> </w:t>
            </w:r>
            <w:r w:rsidRPr="002F153F">
              <w:t>система</w:t>
            </w:r>
          </w:p>
        </w:tc>
        <w:tc>
          <w:tcPr>
            <w:tcW w:w="3723" w:type="pct"/>
          </w:tcPr>
          <w:p w14:paraId="20EB793C" w14:textId="5DD8C5B7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внешняя</w:t>
            </w:r>
            <w:r w:rsidR="00F734B3">
              <w:t xml:space="preserve"> </w:t>
            </w:r>
            <w:r w:rsidRPr="002F153F">
              <w:t>система,</w:t>
            </w:r>
            <w:r w:rsidR="00F734B3">
              <w:t xml:space="preserve"> </w:t>
            </w:r>
            <w:r w:rsidRPr="002F153F">
              <w:t>посредством</w:t>
            </w:r>
            <w:r w:rsidR="00F734B3">
              <w:t xml:space="preserve"> </w:t>
            </w:r>
            <w:r w:rsidRPr="002F153F">
              <w:t>которой</w:t>
            </w:r>
            <w:r w:rsidR="00F734B3">
              <w:t xml:space="preserve"> </w:t>
            </w:r>
            <w:r w:rsidRPr="002F153F">
              <w:t>была</w:t>
            </w:r>
            <w:r w:rsidR="00F734B3">
              <w:t xml:space="preserve"> </w:t>
            </w:r>
            <w:r w:rsidRPr="002F153F">
              <w:t>создана</w:t>
            </w:r>
            <w:r w:rsidR="00F734B3">
              <w:t xml:space="preserve"> </w:t>
            </w:r>
            <w:r w:rsidRPr="002F153F">
              <w:t>запись</w:t>
            </w:r>
          </w:p>
        </w:tc>
      </w:tr>
      <w:tr w:rsidR="00CC7EEA" w:rsidRPr="002F153F" w14:paraId="384385CF" w14:textId="77777777" w:rsidTr="00F734B3">
        <w:tc>
          <w:tcPr>
            <w:tcW w:w="1277" w:type="pct"/>
          </w:tcPr>
          <w:p w14:paraId="277D632A" w14:textId="3CA02A57" w:rsidR="00CC7EEA" w:rsidRPr="002F153F" w:rsidRDefault="00D053CD" w:rsidP="003014CD">
            <w:pPr>
              <w:pStyle w:val="phtablecellleft"/>
            </w:pPr>
            <w:r w:rsidRPr="002F153F">
              <w:t>Сотрудник,</w:t>
            </w:r>
            <w:r w:rsidR="00F734B3">
              <w:t xml:space="preserve"> </w:t>
            </w:r>
            <w:r w:rsidRPr="002F153F">
              <w:t>изменивший</w:t>
            </w:r>
            <w:r w:rsidR="00F734B3">
              <w:t xml:space="preserve"> </w:t>
            </w:r>
            <w:r w:rsidRPr="002F153F">
              <w:t>поле</w:t>
            </w:r>
          </w:p>
        </w:tc>
        <w:tc>
          <w:tcPr>
            <w:tcW w:w="3723" w:type="pct"/>
          </w:tcPr>
          <w:p w14:paraId="105216DB" w14:textId="5ECB9B64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логин</w:t>
            </w:r>
            <w:r w:rsidR="00F734B3">
              <w:t xml:space="preserve"> </w:t>
            </w:r>
            <w:r w:rsidRPr="002F153F">
              <w:t>сотрудника,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произвел</w:t>
            </w:r>
            <w:r w:rsidR="00F734B3">
              <w:t xml:space="preserve"> </w:t>
            </w:r>
            <w:r w:rsidRPr="002F153F">
              <w:t>какую-либо</w:t>
            </w:r>
            <w:r w:rsidR="00F734B3">
              <w:t xml:space="preserve"> </w:t>
            </w:r>
            <w:r w:rsidRPr="002F153F">
              <w:t>операцию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записью</w:t>
            </w:r>
          </w:p>
        </w:tc>
      </w:tr>
      <w:tr w:rsidR="00CC7EEA" w:rsidRPr="002F153F" w14:paraId="14506A48" w14:textId="77777777" w:rsidTr="00F734B3">
        <w:tc>
          <w:tcPr>
            <w:tcW w:w="1277" w:type="pct"/>
          </w:tcPr>
          <w:p w14:paraId="11711D29" w14:textId="1A88B134" w:rsidR="00CC7EEA" w:rsidRPr="002F153F" w:rsidRDefault="00D053CD" w:rsidP="003014CD">
            <w:pPr>
              <w:pStyle w:val="phtablecellleft"/>
            </w:pPr>
            <w:r w:rsidRPr="002F153F">
              <w:t>Пользователь,</w:t>
            </w:r>
            <w:r w:rsidR="00F734B3">
              <w:t xml:space="preserve"> </w:t>
            </w:r>
            <w:r w:rsidRPr="002F153F">
              <w:t>изменивший</w:t>
            </w:r>
            <w:r w:rsidR="00F734B3">
              <w:t xml:space="preserve"> </w:t>
            </w:r>
            <w:r w:rsidRPr="002F153F">
              <w:t>поле</w:t>
            </w:r>
          </w:p>
        </w:tc>
        <w:tc>
          <w:tcPr>
            <w:tcW w:w="3723" w:type="pct"/>
          </w:tcPr>
          <w:p w14:paraId="3B7861E5" w14:textId="403AAB3A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пользователя,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произве</w:t>
            </w:r>
            <w:r w:rsidR="00F734B3">
              <w:t>л какую-либо операцию с записью</w:t>
            </w:r>
          </w:p>
        </w:tc>
      </w:tr>
      <w:tr w:rsidR="00CC7EEA" w:rsidRPr="002F153F" w14:paraId="0E8EE9EB" w14:textId="77777777" w:rsidTr="00F734B3">
        <w:tc>
          <w:tcPr>
            <w:tcW w:w="1277" w:type="pct"/>
          </w:tcPr>
          <w:p w14:paraId="6C0A08B2" w14:textId="2203B7D7" w:rsidR="00CC7EEA" w:rsidRPr="002F153F" w:rsidRDefault="00D053CD" w:rsidP="003014CD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записи/</w:t>
            </w:r>
            <w:r w:rsidR="00F734B3">
              <w:t xml:space="preserve"> </w:t>
            </w:r>
            <w:r w:rsidRPr="002F153F">
              <w:t>брони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прием</w:t>
            </w:r>
            <w:r w:rsidR="00F734B3">
              <w:t xml:space="preserve"> </w:t>
            </w:r>
            <w:r w:rsidRPr="002F153F">
              <w:t>до</w:t>
            </w:r>
          </w:p>
        </w:tc>
        <w:tc>
          <w:tcPr>
            <w:tcW w:w="3723" w:type="pct"/>
          </w:tcPr>
          <w:p w14:paraId="57FC8BE0" w14:textId="21BBB5A0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изменение</w:t>
            </w:r>
            <w:r w:rsidR="00F734B3">
              <w:t xml:space="preserve"> </w:t>
            </w:r>
            <w:r w:rsidRPr="002F153F">
              <w:t>даты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времени,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которые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</w:t>
            </w:r>
            <w:r w:rsidR="00F734B3">
              <w:t xml:space="preserve"> </w:t>
            </w:r>
            <w:r w:rsidRPr="002F153F">
              <w:t>(значение</w:t>
            </w:r>
            <w:r w:rsidR="00F734B3">
              <w:t xml:space="preserve"> </w:t>
            </w:r>
            <w:r w:rsidRPr="002F153F">
              <w:t>до</w:t>
            </w:r>
            <w:r w:rsidR="00F734B3">
              <w:t xml:space="preserve"> </w:t>
            </w:r>
            <w:r w:rsidRPr="002F153F">
              <w:t>выполненного</w:t>
            </w:r>
            <w:r w:rsidR="00F734B3">
              <w:t xml:space="preserve"> </w:t>
            </w:r>
            <w:r w:rsidRPr="002F153F">
              <w:t>изменения)</w:t>
            </w:r>
          </w:p>
        </w:tc>
      </w:tr>
      <w:tr w:rsidR="00CC7EEA" w:rsidRPr="002F153F" w14:paraId="581685DD" w14:textId="77777777" w:rsidTr="00F734B3">
        <w:tc>
          <w:tcPr>
            <w:tcW w:w="1277" w:type="pct"/>
          </w:tcPr>
          <w:p w14:paraId="1BB0922C" w14:textId="1602EED9" w:rsidR="00CC7EEA" w:rsidRPr="002F153F" w:rsidRDefault="00D053CD" w:rsidP="003014CD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записи/</w:t>
            </w:r>
            <w:r w:rsidR="00F734B3">
              <w:t xml:space="preserve"> </w:t>
            </w:r>
            <w:r w:rsidRPr="002F153F">
              <w:t>брони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прием</w:t>
            </w:r>
            <w:r w:rsidR="00F734B3">
              <w:t xml:space="preserve"> </w:t>
            </w:r>
            <w:r w:rsidRPr="002F153F">
              <w:t>после</w:t>
            </w:r>
          </w:p>
        </w:tc>
        <w:tc>
          <w:tcPr>
            <w:tcW w:w="3723" w:type="pct"/>
          </w:tcPr>
          <w:p w14:paraId="5FE4657E" w14:textId="0CAE6790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изменение</w:t>
            </w:r>
            <w:r w:rsidR="00F734B3">
              <w:t xml:space="preserve"> </w:t>
            </w:r>
            <w:r w:rsidRPr="002F153F">
              <w:t>даты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времени,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которые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</w:t>
            </w:r>
            <w:r w:rsidR="00F734B3">
              <w:t xml:space="preserve"> </w:t>
            </w:r>
            <w:r w:rsidRPr="002F153F">
              <w:t>(значение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выполненного</w:t>
            </w:r>
            <w:r w:rsidR="00F734B3">
              <w:t xml:space="preserve"> </w:t>
            </w:r>
            <w:r w:rsidRPr="002F153F">
              <w:t>изменения)</w:t>
            </w:r>
          </w:p>
        </w:tc>
      </w:tr>
      <w:tr w:rsidR="00CC7EEA" w:rsidRPr="002F153F" w14:paraId="4C549726" w14:textId="77777777" w:rsidTr="00F734B3">
        <w:tc>
          <w:tcPr>
            <w:tcW w:w="1277" w:type="pct"/>
          </w:tcPr>
          <w:p w14:paraId="731A491F" w14:textId="1D453F81" w:rsidR="00CC7EEA" w:rsidRPr="002F153F" w:rsidRDefault="00D053CD" w:rsidP="003014CD">
            <w:pPr>
              <w:pStyle w:val="phtablecellleft"/>
            </w:pPr>
            <w:r w:rsidRPr="002F153F">
              <w:t>Кабинет</w:t>
            </w:r>
            <w:r w:rsidR="00F734B3">
              <w:t xml:space="preserve"> </w:t>
            </w:r>
            <w:r w:rsidRPr="002F153F">
              <w:t>до</w:t>
            </w:r>
          </w:p>
        </w:tc>
        <w:tc>
          <w:tcPr>
            <w:tcW w:w="3723" w:type="pct"/>
          </w:tcPr>
          <w:p w14:paraId="5274224C" w14:textId="51C08C02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кабинет,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пациент,</w:t>
            </w:r>
            <w:r w:rsidR="00F734B3">
              <w:t xml:space="preserve"> </w:t>
            </w:r>
            <w:r w:rsidRPr="002F153F">
              <w:t>до</w:t>
            </w:r>
            <w:r w:rsidR="00F734B3">
              <w:t xml:space="preserve"> </w:t>
            </w:r>
            <w:r w:rsidRPr="002F153F">
              <w:t>изменения</w:t>
            </w:r>
          </w:p>
        </w:tc>
      </w:tr>
      <w:tr w:rsidR="00CC7EEA" w:rsidRPr="002F153F" w14:paraId="14BDC80A" w14:textId="77777777" w:rsidTr="00F734B3">
        <w:tc>
          <w:tcPr>
            <w:tcW w:w="1277" w:type="pct"/>
          </w:tcPr>
          <w:p w14:paraId="643768F7" w14:textId="2CAFF684" w:rsidR="00CC7EEA" w:rsidRPr="002F153F" w:rsidRDefault="00D053CD" w:rsidP="003014CD">
            <w:pPr>
              <w:pStyle w:val="phtablecellleft"/>
            </w:pPr>
            <w:r w:rsidRPr="002F153F">
              <w:t>Кабинет</w:t>
            </w:r>
            <w:r w:rsidR="00F734B3">
              <w:t xml:space="preserve"> </w:t>
            </w:r>
            <w:r w:rsidRPr="002F153F">
              <w:t>после</w:t>
            </w:r>
          </w:p>
        </w:tc>
        <w:tc>
          <w:tcPr>
            <w:tcW w:w="3723" w:type="pct"/>
          </w:tcPr>
          <w:p w14:paraId="3CC2B59B" w14:textId="3A250AE7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кабинет,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пациент,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изменения</w:t>
            </w:r>
          </w:p>
        </w:tc>
      </w:tr>
      <w:tr w:rsidR="00CC7EEA" w:rsidRPr="002F153F" w14:paraId="418F41DC" w14:textId="77777777" w:rsidTr="00F734B3">
        <w:tc>
          <w:tcPr>
            <w:tcW w:w="1277" w:type="pct"/>
          </w:tcPr>
          <w:p w14:paraId="4FAFDB1C" w14:textId="7D4C705A" w:rsidR="00CC7EEA" w:rsidRPr="002F153F" w:rsidRDefault="00D053CD" w:rsidP="003014CD">
            <w:pPr>
              <w:pStyle w:val="phtablecellleft"/>
            </w:pPr>
            <w:r w:rsidRPr="002F153F">
              <w:t>Врач</w:t>
            </w:r>
            <w:r w:rsidR="00F734B3">
              <w:t xml:space="preserve"> </w:t>
            </w:r>
            <w:r w:rsidRPr="002F153F">
              <w:t>до</w:t>
            </w:r>
          </w:p>
        </w:tc>
        <w:tc>
          <w:tcPr>
            <w:tcW w:w="3723" w:type="pct"/>
          </w:tcPr>
          <w:p w14:paraId="287592D8" w14:textId="4770E1E3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врач,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которому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пациент,</w:t>
            </w:r>
            <w:r w:rsidR="00F734B3">
              <w:t xml:space="preserve"> </w:t>
            </w:r>
            <w:r w:rsidRPr="002F153F">
              <w:t>до</w:t>
            </w:r>
            <w:r w:rsidR="00F734B3">
              <w:t xml:space="preserve"> </w:t>
            </w:r>
            <w:r w:rsidRPr="002F153F">
              <w:t>изменения</w:t>
            </w:r>
          </w:p>
        </w:tc>
      </w:tr>
      <w:tr w:rsidR="00CC7EEA" w:rsidRPr="002F153F" w14:paraId="511A5DED" w14:textId="77777777" w:rsidTr="00F734B3">
        <w:tc>
          <w:tcPr>
            <w:tcW w:w="1277" w:type="pct"/>
          </w:tcPr>
          <w:p w14:paraId="2FDE6326" w14:textId="3E15A265" w:rsidR="00CC7EEA" w:rsidRPr="002F153F" w:rsidRDefault="00D053CD" w:rsidP="003014CD">
            <w:pPr>
              <w:pStyle w:val="phtablecellleft"/>
            </w:pPr>
            <w:r w:rsidRPr="002F153F">
              <w:t>Врач</w:t>
            </w:r>
            <w:r w:rsidR="00F734B3">
              <w:t xml:space="preserve"> </w:t>
            </w:r>
            <w:r w:rsidRPr="002F153F">
              <w:t>после</w:t>
            </w:r>
          </w:p>
        </w:tc>
        <w:tc>
          <w:tcPr>
            <w:tcW w:w="3723" w:type="pct"/>
          </w:tcPr>
          <w:p w14:paraId="018E7490" w14:textId="33BC7498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врач,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которому</w:t>
            </w:r>
            <w:r w:rsidR="00F734B3">
              <w:t xml:space="preserve"> </w:t>
            </w:r>
            <w:r w:rsidRPr="002F153F">
              <w:t>записан</w:t>
            </w:r>
            <w:r w:rsidR="00F734B3">
              <w:t xml:space="preserve"> </w:t>
            </w:r>
            <w:r w:rsidRPr="002F153F">
              <w:t>пациент,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изменения</w:t>
            </w:r>
          </w:p>
        </w:tc>
      </w:tr>
      <w:tr w:rsidR="00CC7EEA" w:rsidRPr="002F153F" w14:paraId="7EF6FD51" w14:textId="77777777" w:rsidTr="00F734B3">
        <w:tc>
          <w:tcPr>
            <w:tcW w:w="1277" w:type="pct"/>
          </w:tcPr>
          <w:p w14:paraId="7B922DFA" w14:textId="0E3C79B8" w:rsidR="00CC7EEA" w:rsidRPr="002F153F" w:rsidRDefault="00D053CD" w:rsidP="003014CD">
            <w:pPr>
              <w:pStyle w:val="phtablecellleft"/>
            </w:pPr>
            <w:r w:rsidRPr="002F153F">
              <w:t>Статус</w:t>
            </w:r>
            <w:r w:rsidR="00F734B3">
              <w:t xml:space="preserve"> </w:t>
            </w:r>
            <w:r w:rsidRPr="002F153F">
              <w:t>до</w:t>
            </w:r>
          </w:p>
        </w:tc>
        <w:tc>
          <w:tcPr>
            <w:tcW w:w="3723" w:type="pct"/>
          </w:tcPr>
          <w:p w14:paraId="31FAD62B" w14:textId="2155A940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статус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до</w:t>
            </w:r>
            <w:r w:rsidR="00F734B3">
              <w:t xml:space="preserve"> </w:t>
            </w:r>
            <w:r w:rsidRPr="002F153F">
              <w:t>изменения</w:t>
            </w:r>
          </w:p>
        </w:tc>
      </w:tr>
      <w:tr w:rsidR="00CC7EEA" w:rsidRPr="002F153F" w14:paraId="0E5BDA0F" w14:textId="77777777" w:rsidTr="00F734B3">
        <w:tc>
          <w:tcPr>
            <w:tcW w:w="1277" w:type="pct"/>
          </w:tcPr>
          <w:p w14:paraId="64611A7D" w14:textId="4532827D" w:rsidR="00CC7EEA" w:rsidRPr="002F153F" w:rsidRDefault="00D053CD" w:rsidP="003014CD">
            <w:pPr>
              <w:pStyle w:val="phtablecellleft"/>
            </w:pPr>
            <w:r w:rsidRPr="002F153F">
              <w:t>Статус</w:t>
            </w:r>
            <w:r w:rsidR="00F734B3">
              <w:t xml:space="preserve"> </w:t>
            </w:r>
            <w:r w:rsidRPr="002F153F">
              <w:t>после</w:t>
            </w:r>
          </w:p>
        </w:tc>
        <w:tc>
          <w:tcPr>
            <w:tcW w:w="3723" w:type="pct"/>
          </w:tcPr>
          <w:p w14:paraId="7C42163B" w14:textId="7D91B77F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статус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изменения</w:t>
            </w:r>
          </w:p>
        </w:tc>
      </w:tr>
      <w:tr w:rsidR="00CC7EEA" w:rsidRPr="002F153F" w14:paraId="1AEE0A4A" w14:textId="77777777" w:rsidTr="00F734B3">
        <w:tc>
          <w:tcPr>
            <w:tcW w:w="1277" w:type="pct"/>
          </w:tcPr>
          <w:p w14:paraId="74C93867" w14:textId="77777777" w:rsidR="00CC7EEA" w:rsidRPr="002F153F" w:rsidRDefault="00D053CD" w:rsidP="003014CD">
            <w:pPr>
              <w:pStyle w:val="phtablecellleft"/>
            </w:pPr>
            <w:r w:rsidRPr="002F153F">
              <w:t>Тип</w:t>
            </w:r>
          </w:p>
        </w:tc>
        <w:tc>
          <w:tcPr>
            <w:tcW w:w="3723" w:type="pct"/>
          </w:tcPr>
          <w:p w14:paraId="6685C825" w14:textId="3DCD1DE7" w:rsidR="00CC7EEA" w:rsidRPr="002F153F" w:rsidRDefault="00D053CD" w:rsidP="003014CD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изменения.</w:t>
            </w:r>
            <w:r w:rsidR="00F734B3">
              <w:t xml:space="preserve"> </w:t>
            </w:r>
            <w:r w:rsidRPr="002F153F">
              <w:t>Возможные</w:t>
            </w:r>
            <w:r w:rsidR="00F734B3">
              <w:t xml:space="preserve"> </w:t>
            </w:r>
            <w:r w:rsidRPr="002F153F">
              <w:t>значения:</w:t>
            </w:r>
          </w:p>
          <w:p w14:paraId="355C0FAE" w14:textId="27D01213" w:rsidR="00CC7EEA" w:rsidRPr="002F153F" w:rsidRDefault="00B21D8E" w:rsidP="003014CD">
            <w:pPr>
              <w:pStyle w:val="phtableitemizedlist1"/>
            </w:pPr>
            <w:r w:rsidRPr="002F153F">
              <w:t>«</w:t>
            </w:r>
            <w:r w:rsidR="00D053CD" w:rsidRPr="002F153F">
              <w:t>Перевод</w:t>
            </w:r>
            <w:r w:rsidR="00F734B3">
              <w:t xml:space="preserve"> </w:t>
            </w:r>
            <w:r w:rsidR="00D053CD" w:rsidRPr="002F153F">
              <w:t>брони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запись</w:t>
            </w:r>
            <w:r w:rsidRPr="002F153F">
              <w:t>»</w:t>
            </w:r>
            <w:r w:rsidR="00D053CD" w:rsidRPr="002F153F">
              <w:t>;</w:t>
            </w:r>
          </w:p>
          <w:p w14:paraId="27D250B1" w14:textId="77777777" w:rsidR="00CC7EEA" w:rsidRPr="002F153F" w:rsidRDefault="00B21D8E" w:rsidP="003014CD">
            <w:pPr>
              <w:pStyle w:val="phtableitemizedlist1"/>
            </w:pPr>
            <w:r w:rsidRPr="002F153F">
              <w:t>«</w:t>
            </w:r>
            <w:r w:rsidR="00D053CD" w:rsidRPr="002F153F">
              <w:t>Бронь</w:t>
            </w:r>
            <w:r w:rsidRPr="002F153F">
              <w:t>»</w:t>
            </w:r>
            <w:r w:rsidR="00D053CD" w:rsidRPr="002F153F">
              <w:t>;</w:t>
            </w:r>
          </w:p>
          <w:p w14:paraId="4A6E5EE8" w14:textId="77777777" w:rsidR="00CC7EEA" w:rsidRPr="002F153F" w:rsidRDefault="00B21D8E" w:rsidP="003014CD">
            <w:pPr>
              <w:pStyle w:val="phtableitemizedlist1"/>
            </w:pPr>
            <w:r w:rsidRPr="002F153F">
              <w:t>«</w:t>
            </w:r>
            <w:r w:rsidR="00D053CD" w:rsidRPr="002F153F">
              <w:t>Запись</w:t>
            </w:r>
            <w:r w:rsidRPr="002F153F">
              <w:t>»</w:t>
            </w:r>
            <w:r w:rsidR="00D053CD" w:rsidRPr="002F153F">
              <w:t>;</w:t>
            </w:r>
          </w:p>
          <w:p w14:paraId="073BC480" w14:textId="77777777" w:rsidR="00CC7EEA" w:rsidRPr="002F153F" w:rsidRDefault="00B21D8E" w:rsidP="003014CD">
            <w:pPr>
              <w:pStyle w:val="phtableitemizedlist1"/>
            </w:pPr>
            <w:r w:rsidRPr="002F153F">
              <w:lastRenderedPageBreak/>
              <w:t>«</w:t>
            </w:r>
            <w:r w:rsidR="00D053CD" w:rsidRPr="002F153F">
              <w:t>Назначение</w:t>
            </w:r>
            <w:r w:rsidRPr="002F153F">
              <w:t>»</w:t>
            </w:r>
          </w:p>
        </w:tc>
      </w:tr>
    </w:tbl>
    <w:p w14:paraId="390D7DAB" w14:textId="7D161D10" w:rsidR="00CC7EEA" w:rsidRPr="002F153F" w:rsidRDefault="00D053CD">
      <w:pPr>
        <w:pStyle w:val="2"/>
      </w:pPr>
      <w:bookmarkStart w:id="287" w:name="scroll-bookmark-20"/>
      <w:bookmarkStart w:id="288" w:name="_Toc202338592"/>
      <w:bookmarkStart w:id="289" w:name="_Toc202520657"/>
      <w:bookmarkStart w:id="290" w:name="_Toc202520758"/>
      <w:bookmarkStart w:id="291" w:name="_Toc202521168"/>
      <w:bookmarkStart w:id="292" w:name="_Toc205288676"/>
      <w:r w:rsidRPr="002F153F">
        <w:lastRenderedPageBreak/>
        <w:t>Редактирование,</w:t>
      </w:r>
      <w:r w:rsidR="00F734B3">
        <w:t xml:space="preserve"> </w:t>
      </w:r>
      <w:r w:rsidRPr="002F153F">
        <w:t>отмена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удаление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bookmarkEnd w:id="287"/>
      <w:bookmarkEnd w:id="288"/>
      <w:bookmarkEnd w:id="289"/>
      <w:bookmarkEnd w:id="290"/>
      <w:bookmarkEnd w:id="291"/>
      <w:bookmarkEnd w:id="292"/>
    </w:p>
    <w:p w14:paraId="559AD938" w14:textId="75540C9E" w:rsidR="00CC7EEA" w:rsidRPr="002F153F" w:rsidRDefault="00D053CD" w:rsidP="00E70DB0">
      <w:pPr>
        <w:pStyle w:val="phlistitemizedtitle"/>
      </w:pPr>
      <w:r w:rsidRPr="002F153F">
        <w:t>После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</w:t>
      </w:r>
      <w:r w:rsidR="00F734B3">
        <w:t xml:space="preserve"> </w:t>
      </w:r>
      <w:r w:rsidRPr="002F153F">
        <w:t>иногда</w:t>
      </w:r>
      <w:r w:rsidR="00F734B3">
        <w:t xml:space="preserve"> </w:t>
      </w:r>
      <w:r w:rsidRPr="002F153F">
        <w:t>требуется:</w:t>
      </w:r>
    </w:p>
    <w:p w14:paraId="308C19DA" w14:textId="45175D24" w:rsidR="00CC7EEA" w:rsidRPr="002F153F" w:rsidRDefault="00D053CD" w:rsidP="003014CD">
      <w:pPr>
        <w:pStyle w:val="phlistitemized1"/>
      </w:pPr>
      <w:r w:rsidRPr="002F153F">
        <w:t>перезаписать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другое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другому</w:t>
      </w:r>
      <w:r w:rsidR="00F734B3">
        <w:t xml:space="preserve"> </w:t>
      </w:r>
      <w:r w:rsidRPr="002F153F">
        <w:t>врачу;</w:t>
      </w:r>
    </w:p>
    <w:p w14:paraId="09C8983D" w14:textId="7D6AB965" w:rsidR="00CC7EEA" w:rsidRPr="002F153F" w:rsidRDefault="00D053CD" w:rsidP="003014CD">
      <w:pPr>
        <w:pStyle w:val="phlistitemized1"/>
      </w:pPr>
      <w:r w:rsidRPr="002F153F">
        <w:t>изменить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(например,</w:t>
      </w:r>
      <w:r w:rsidR="00F734B3">
        <w:t xml:space="preserve"> </w:t>
      </w:r>
      <w:r w:rsidRPr="002F153F">
        <w:t>услугу/вид</w:t>
      </w:r>
      <w:r w:rsidR="00F734B3">
        <w:t xml:space="preserve"> </w:t>
      </w:r>
      <w:r w:rsidRPr="002F153F">
        <w:t>оплаты/данные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направлении,</w:t>
      </w:r>
      <w:r w:rsidR="00F734B3">
        <w:t xml:space="preserve"> </w:t>
      </w:r>
      <w:r w:rsidRPr="002F153F">
        <w:t>цель</w:t>
      </w:r>
      <w:r w:rsidR="00F734B3">
        <w:t xml:space="preserve"> </w:t>
      </w:r>
      <w:r w:rsidRPr="002F153F">
        <w:t>посещения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т.д.);</w:t>
      </w:r>
    </w:p>
    <w:p w14:paraId="6F85200B" w14:textId="1F7EDDB3" w:rsidR="00CC7EEA" w:rsidRPr="002F153F" w:rsidRDefault="00D053CD" w:rsidP="003014CD">
      <w:pPr>
        <w:pStyle w:val="phlistitemized1"/>
      </w:pPr>
      <w:r w:rsidRPr="002F153F">
        <w:t>отменить</w:t>
      </w:r>
      <w:r w:rsidR="00F734B3">
        <w:t xml:space="preserve"> </w:t>
      </w:r>
      <w:r w:rsidRPr="002F153F">
        <w:t>запись;</w:t>
      </w:r>
    </w:p>
    <w:p w14:paraId="612B3590" w14:textId="133200FA" w:rsidR="00CC7EEA" w:rsidRPr="002F153F" w:rsidRDefault="00D053CD" w:rsidP="003014CD">
      <w:pPr>
        <w:pStyle w:val="phlistitemized1"/>
      </w:pPr>
      <w:r w:rsidRPr="002F153F">
        <w:t>удалить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пациента.</w:t>
      </w:r>
    </w:p>
    <w:p w14:paraId="51B2C0FC" w14:textId="6C33D1B7" w:rsidR="00CC7EEA" w:rsidRPr="002F153F" w:rsidRDefault="00D053CD" w:rsidP="003014CD">
      <w:pPr>
        <w:pStyle w:val="phnormal"/>
      </w:pPr>
      <w:r w:rsidRPr="002F153F">
        <w:t>Ниже</w:t>
      </w:r>
      <w:r w:rsidR="00F734B3">
        <w:t xml:space="preserve"> </w:t>
      </w:r>
      <w:r w:rsidRPr="002F153F">
        <w:t>перечислены</w:t>
      </w:r>
      <w:r w:rsidR="00F734B3">
        <w:t xml:space="preserve"> </w:t>
      </w:r>
      <w:r w:rsidRPr="002F153F">
        <w:t>способы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записи.</w:t>
      </w:r>
    </w:p>
    <w:p w14:paraId="51A25E0F" w14:textId="74FA6C5F" w:rsidR="00CC7EEA" w:rsidRPr="002F153F" w:rsidRDefault="00D053CD">
      <w:pPr>
        <w:pStyle w:val="3"/>
      </w:pPr>
      <w:bookmarkStart w:id="293" w:name="scroll-bookmark-55"/>
      <w:bookmarkStart w:id="294" w:name="_Toc202338593"/>
      <w:bookmarkStart w:id="295" w:name="_Toc202520658"/>
      <w:bookmarkStart w:id="296" w:name="_Toc202520759"/>
      <w:bookmarkStart w:id="297" w:name="_Toc202521169"/>
      <w:bookmarkStart w:id="298" w:name="_Toc205288677"/>
      <w:r w:rsidRPr="002F153F">
        <w:t>Редактирование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врача</w:t>
      </w:r>
      <w:bookmarkEnd w:id="293"/>
      <w:bookmarkEnd w:id="294"/>
      <w:bookmarkEnd w:id="295"/>
      <w:bookmarkEnd w:id="296"/>
      <w:bookmarkEnd w:id="297"/>
      <w:bookmarkEnd w:id="298"/>
    </w:p>
    <w:p w14:paraId="5CFF4F79" w14:textId="5571696C" w:rsidR="00CC7EEA" w:rsidRPr="002F153F" w:rsidRDefault="00D053CD">
      <w:pPr>
        <w:pStyle w:val="4"/>
      </w:pPr>
      <w:bookmarkStart w:id="299" w:name="scroll-bookmark-56"/>
      <w:bookmarkStart w:id="300" w:name="_Toc202520659"/>
      <w:bookmarkStart w:id="301" w:name="_Toc202520760"/>
      <w:bookmarkStart w:id="302" w:name="_Toc202521170"/>
      <w:r w:rsidRPr="002F153F">
        <w:t>Поиск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bookmarkEnd w:id="299"/>
      <w:bookmarkEnd w:id="300"/>
      <w:bookmarkEnd w:id="301"/>
      <w:bookmarkEnd w:id="302"/>
    </w:p>
    <w:p w14:paraId="4998AF9F" w14:textId="5DA59341" w:rsidR="00CC7EEA" w:rsidRPr="002F153F" w:rsidRDefault="00D053CD" w:rsidP="000E148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изменения</w:t>
      </w:r>
      <w:r w:rsidR="00F734B3">
        <w:t xml:space="preserve"> </w:t>
      </w:r>
      <w:r w:rsidRPr="002F153F">
        <w:t>ее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выполнит</w:t>
      </w:r>
      <w:r w:rsidR="00B51ED5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196385D" w14:textId="4D6BBA23" w:rsidR="00CC7EEA" w:rsidRPr="002F153F" w:rsidRDefault="00D053CD" w:rsidP="003014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="00F734B3">
        <w:t xml:space="preserve"> </w:t>
      </w:r>
      <w:r w:rsidR="00471E58">
        <w:t>(</w:t>
      </w:r>
      <w:r w:rsidR="00471E58">
        <w:fldChar w:fldCharType="begin"/>
      </w:r>
      <w:r w:rsidR="00471E58">
        <w:instrText xml:space="preserve"> REF _Ref202375290 \h </w:instrText>
      </w:r>
      <w:r w:rsidR="00471E58">
        <w:fldChar w:fldCharType="separate"/>
      </w:r>
      <w:r w:rsidR="00B50C08">
        <w:t>Рисунок </w:t>
      </w:r>
      <w:r w:rsidR="00B50C08">
        <w:rPr>
          <w:noProof/>
        </w:rPr>
        <w:t>51</w:t>
      </w:r>
      <w:r w:rsidR="00471E58">
        <w:fldChar w:fldCharType="end"/>
      </w:r>
      <w:r w:rsidR="00471E58">
        <w:t>)</w:t>
      </w:r>
      <w:r w:rsidRPr="002F153F">
        <w:t>;</w:t>
      </w:r>
    </w:p>
    <w:p w14:paraId="7AFCF3D7" w14:textId="77777777" w:rsidR="00CC7EEA" w:rsidRPr="002F153F" w:rsidRDefault="00D053CD" w:rsidP="003014CD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415D8AF7" wp14:editId="03C7D509">
            <wp:extent cx="5909244" cy="3973457"/>
            <wp:effectExtent l="19050" t="19050" r="15875" b="27305"/>
            <wp:docPr id="100108" name="Рисунок 100108" descr="Форма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125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5190" cy="397745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2377D1" w14:textId="50C2D57C" w:rsidR="00CC7EEA" w:rsidRPr="002F153F" w:rsidRDefault="00F734B3" w:rsidP="003014CD">
      <w:pPr>
        <w:pStyle w:val="phfiguretitle"/>
      </w:pPr>
      <w:bookmarkStart w:id="303" w:name="_Ref20237529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51</w:t>
      </w:r>
      <w:r w:rsidR="00D053CD" w:rsidRPr="002F153F">
        <w:fldChar w:fldCharType="end"/>
      </w:r>
      <w:bookmarkEnd w:id="303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0E148A" w:rsidRPr="002F153F">
        <w:t>«Расписание»</w:t>
      </w:r>
    </w:p>
    <w:p w14:paraId="4CB863EB" w14:textId="35AA97EA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названием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которую</w:t>
      </w:r>
      <w:r w:rsidR="00F734B3">
        <w:t xml:space="preserve"> </w:t>
      </w:r>
      <w:r w:rsidRPr="002F153F">
        <w:t>записан</w:t>
      </w:r>
      <w:r w:rsidR="00F734B3">
        <w:t xml:space="preserve"> </w:t>
      </w:r>
      <w:r w:rsidRPr="002F153F">
        <w:t>пациент.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="00471E58">
        <w:t>(</w:t>
      </w:r>
      <w:r w:rsidR="00471E58">
        <w:fldChar w:fldCharType="begin"/>
      </w:r>
      <w:r w:rsidR="00471E58">
        <w:instrText xml:space="preserve"> REF _Ref202375300 \h </w:instrText>
      </w:r>
      <w:r w:rsidR="00471E58">
        <w:fldChar w:fldCharType="separate"/>
      </w:r>
      <w:r w:rsidR="00B50C08">
        <w:t>Рисунок </w:t>
      </w:r>
      <w:r w:rsidR="00B50C08">
        <w:rPr>
          <w:noProof/>
        </w:rPr>
        <w:t>52</w:t>
      </w:r>
      <w:r w:rsidR="00471E58">
        <w:fldChar w:fldCharType="end"/>
      </w:r>
      <w:r w:rsidR="00471E58">
        <w:t>)</w:t>
      </w:r>
      <w:r w:rsidRPr="002F153F">
        <w:t>;</w:t>
      </w:r>
    </w:p>
    <w:p w14:paraId="58DE03CA" w14:textId="2463A092" w:rsidR="00CC7EEA" w:rsidRPr="002F153F" w:rsidRDefault="00FD3F9B" w:rsidP="003014CD">
      <w:pPr>
        <w:pStyle w:val="phfigure"/>
      </w:pPr>
      <w:r>
        <w:rPr>
          <w:noProof/>
        </w:rPr>
        <w:drawing>
          <wp:inline distT="0" distB="0" distL="0" distR="0" wp14:anchorId="1D13D63C" wp14:editId="6BB0C398">
            <wp:extent cx="6152515" cy="3086100"/>
            <wp:effectExtent l="19050" t="19050" r="1968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61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4438EB" w14:textId="12877DC4" w:rsidR="00CC7EEA" w:rsidRPr="002F153F" w:rsidRDefault="00F734B3" w:rsidP="003014CD">
      <w:pPr>
        <w:pStyle w:val="phfiguretitle"/>
      </w:pPr>
      <w:bookmarkStart w:id="304" w:name="_Ref20237530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52</w:t>
      </w:r>
      <w:r w:rsidR="00D053CD" w:rsidRPr="002F153F">
        <w:fldChar w:fldCharType="end"/>
      </w:r>
      <w:bookmarkEnd w:id="304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0E148A" w:rsidRPr="002F153F">
        <w:t>«Запись</w:t>
      </w:r>
      <w:r w:rsidR="000E148A">
        <w:t xml:space="preserve"> </w:t>
      </w:r>
      <w:r w:rsidR="000E148A" w:rsidRPr="002F153F">
        <w:t>пациента»</w:t>
      </w:r>
    </w:p>
    <w:p w14:paraId="4C4875B9" w14:textId="589BA057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Редактировать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экран</w:t>
      </w:r>
      <w:r w:rsidR="000607F3">
        <w:t>е отобразится</w:t>
      </w:r>
      <w:r w:rsidR="00F734B3">
        <w:t xml:space="preserve"> </w:t>
      </w:r>
      <w:r w:rsidRPr="002F153F">
        <w:t>запрос</w:t>
      </w:r>
      <w:r w:rsidR="00F734B3">
        <w:t xml:space="preserve"> </w:t>
      </w:r>
      <w:r w:rsidRPr="002F153F">
        <w:lastRenderedPageBreak/>
        <w:t>подтверждения</w:t>
      </w:r>
      <w:r w:rsidR="00F734B3">
        <w:t xml:space="preserve"> </w:t>
      </w:r>
      <w:r w:rsidRPr="002F153F">
        <w:t>(цвет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оформление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отличаться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настроек</w:t>
      </w:r>
      <w:r w:rsidR="00F734B3">
        <w:t xml:space="preserve"> </w:t>
      </w:r>
      <w:r w:rsidRPr="002F153F">
        <w:t>ПК</w:t>
      </w:r>
      <w:r w:rsidR="00F734B3">
        <w:t xml:space="preserve"> </w:t>
      </w:r>
      <w:r w:rsidRPr="002F153F">
        <w:t>пользователя)</w:t>
      </w:r>
      <w:r w:rsidR="00F734B3">
        <w:t xml:space="preserve"> </w:t>
      </w:r>
      <w:r w:rsidR="00471E58">
        <w:t>(</w:t>
      </w:r>
      <w:r w:rsidR="00471E58">
        <w:fldChar w:fldCharType="begin"/>
      </w:r>
      <w:r w:rsidR="00471E58">
        <w:instrText xml:space="preserve"> REF _Ref202375308 \h </w:instrText>
      </w:r>
      <w:r w:rsidR="00471E58">
        <w:fldChar w:fldCharType="separate"/>
      </w:r>
      <w:r w:rsidR="00B50C08">
        <w:t>Рисунок </w:t>
      </w:r>
      <w:r w:rsidR="00B50C08">
        <w:rPr>
          <w:noProof/>
        </w:rPr>
        <w:t>53</w:t>
      </w:r>
      <w:r w:rsidR="00471E58">
        <w:fldChar w:fldCharType="end"/>
      </w:r>
      <w:r w:rsidR="00471E58">
        <w:t>)</w:t>
      </w:r>
      <w:r w:rsidRPr="002F153F">
        <w:t>;</w:t>
      </w:r>
    </w:p>
    <w:p w14:paraId="12D918B2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5720EEAF" wp14:editId="6E2DCD32">
            <wp:extent cx="4619625" cy="885825"/>
            <wp:effectExtent l="19050" t="19050" r="28575" b="28575"/>
            <wp:docPr id="100110" name="Рисунок 100110" descr="Запрос подтвер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8905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858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951A04" w14:textId="0198FCEC" w:rsidR="00CC7EEA" w:rsidRPr="002F153F" w:rsidRDefault="00F734B3" w:rsidP="003014CD">
      <w:pPr>
        <w:pStyle w:val="phfiguretitle"/>
      </w:pPr>
      <w:bookmarkStart w:id="305" w:name="_Ref202375308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53</w:t>
      </w:r>
      <w:r w:rsidR="00D053CD" w:rsidRPr="002F153F">
        <w:fldChar w:fldCharType="end"/>
      </w:r>
      <w:bookmarkEnd w:id="305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</w:p>
    <w:p w14:paraId="4C13CB84" w14:textId="0EE25298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(окно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работа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ним</w:t>
      </w:r>
      <w:r w:rsidR="00F734B3">
        <w:t xml:space="preserve"> </w:t>
      </w:r>
      <w:r w:rsidRPr="002F153F">
        <w:t>подробно</w:t>
      </w:r>
      <w:r w:rsidR="00F734B3">
        <w:t xml:space="preserve"> </w:t>
      </w:r>
      <w:r w:rsidRPr="002F153F">
        <w:t>описаны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0E148A">
        <w:t> </w:t>
      </w:r>
      <w:r w:rsidR="00863645">
        <w:fldChar w:fldCharType="begin"/>
      </w:r>
      <w:r w:rsidR="00863645">
        <w:instrText xml:space="preserve"> REF scroll-bookmark-25 \n \h </w:instrText>
      </w:r>
      <w:r w:rsidR="00863645">
        <w:fldChar w:fldCharType="separate"/>
      </w:r>
      <w:r w:rsidR="00B50C08">
        <w:t>5.3.1</w:t>
      </w:r>
      <w:r w:rsidR="00863645">
        <w:fldChar w:fldCharType="end"/>
      </w:r>
      <w:r w:rsidRPr="002F153F">
        <w:t>);</w:t>
      </w:r>
    </w:p>
    <w:p w14:paraId="2E736C68" w14:textId="7438C979" w:rsidR="00CC7EEA" w:rsidRPr="002F153F" w:rsidRDefault="00D053CD" w:rsidP="003014CD">
      <w:pPr>
        <w:pStyle w:val="phlistitemized1"/>
      </w:pPr>
      <w:r w:rsidRPr="002F153F">
        <w:t>внесите</w:t>
      </w:r>
      <w:r w:rsidR="00F734B3">
        <w:t xml:space="preserve"> </w:t>
      </w:r>
      <w:r w:rsidRPr="002F153F">
        <w:t>необходимые</w:t>
      </w:r>
      <w:r w:rsidR="00F734B3">
        <w:t xml:space="preserve"> </w:t>
      </w:r>
      <w:r w:rsidRPr="002F153F">
        <w:t>изменения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0607F3">
        <w:t xml:space="preserve">В </w:t>
      </w:r>
      <w:r w:rsidRPr="002F153F">
        <w:t>Систем</w:t>
      </w:r>
      <w:r w:rsidR="000607F3">
        <w:t>е</w:t>
      </w:r>
      <w:r w:rsidR="00F734B3">
        <w:t xml:space="preserve"> </w:t>
      </w:r>
      <w:r w:rsidRPr="002F153F">
        <w:t>выполн</w:t>
      </w:r>
      <w:r w:rsidR="000607F3">
        <w:t>я</w:t>
      </w:r>
      <w:r w:rsidRPr="002F153F">
        <w:t>т</w:t>
      </w:r>
      <w:r w:rsidR="000607F3">
        <w:t>ся</w:t>
      </w:r>
      <w:r w:rsidR="00F734B3">
        <w:t xml:space="preserve"> </w:t>
      </w:r>
      <w:r w:rsidRPr="002F153F">
        <w:t>необходимые</w:t>
      </w:r>
      <w:r w:rsidR="00F734B3">
        <w:t xml:space="preserve"> </w:t>
      </w:r>
      <w:r w:rsidRPr="002F153F">
        <w:t>изменения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записи.</w:t>
      </w:r>
    </w:p>
    <w:p w14:paraId="1D12A960" w14:textId="067098C5" w:rsidR="00CC7EEA" w:rsidRPr="002F153F" w:rsidRDefault="00D053CD">
      <w:pPr>
        <w:pStyle w:val="4"/>
      </w:pPr>
      <w:bookmarkStart w:id="306" w:name="scroll-bookmark-57"/>
      <w:bookmarkStart w:id="307" w:name="_Toc202520660"/>
      <w:bookmarkStart w:id="308" w:name="_Toc202520761"/>
      <w:bookmarkStart w:id="309" w:name="_Toc202521171"/>
      <w:r w:rsidRPr="002F153F">
        <w:t>Отмена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врача/</w:t>
      </w:r>
      <w:r w:rsidR="00F734B3">
        <w:t xml:space="preserve"> </w:t>
      </w:r>
      <w:r w:rsidRPr="002F153F">
        <w:t>кабинета/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bookmarkEnd w:id="306"/>
      <w:bookmarkEnd w:id="307"/>
      <w:bookmarkEnd w:id="308"/>
      <w:bookmarkEnd w:id="309"/>
    </w:p>
    <w:p w14:paraId="6FF88850" w14:textId="53DC3257" w:rsidR="00CC7EEA" w:rsidRPr="002F153F" w:rsidRDefault="00D053CD" w:rsidP="000E148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C9246FF" w14:textId="578B17A6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Отменить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Отмена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</w:t>
      </w:r>
      <w:r w:rsidR="00B21D8E" w:rsidRPr="002F153F">
        <w:t>»</w:t>
      </w:r>
      <w:r w:rsidR="00F734B3">
        <w:t xml:space="preserve"> </w:t>
      </w:r>
      <w:r w:rsidR="00471E58">
        <w:t>(</w:t>
      </w:r>
      <w:r w:rsidR="000676F0">
        <w:fldChar w:fldCharType="begin"/>
      </w:r>
      <w:r w:rsidR="000676F0">
        <w:instrText xml:space="preserve"> REF _Ref202375337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54</w:t>
      </w:r>
      <w:r w:rsidR="000676F0">
        <w:fldChar w:fldCharType="end"/>
      </w:r>
      <w:r w:rsidR="00471E58">
        <w:t>)</w:t>
      </w:r>
      <w:r w:rsidRPr="002F153F">
        <w:t>;</w:t>
      </w:r>
    </w:p>
    <w:p w14:paraId="02BA67B4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14014786" wp14:editId="184B4BA0">
            <wp:extent cx="3533775" cy="1876425"/>
            <wp:effectExtent l="19050" t="19050" r="28575" b="28575"/>
            <wp:docPr id="100111" name="Рисунок 100111" descr="_scroll_external/attachments/worddavdf261cf9c5932e03983197a7cb48b255-5d97b4a87eed345a7455e187841be4f723a22e2a045582b4254e2d41b0f454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2705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76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29074F" w14:textId="277BD3A4" w:rsidR="003014CD" w:rsidRPr="002F153F" w:rsidRDefault="00F734B3" w:rsidP="003014CD">
      <w:pPr>
        <w:pStyle w:val="phfiguretitle"/>
      </w:pPr>
      <w:bookmarkStart w:id="310" w:name="_Ref202375337"/>
      <w:r>
        <w:t>Рисунок </w:t>
      </w:r>
      <w:r w:rsidR="00471E58" w:rsidRPr="002F153F">
        <w:fldChar w:fldCharType="begin"/>
      </w:r>
      <w:r w:rsidR="00471E58" w:rsidRPr="002F153F">
        <w:instrText>SEQ Рисунок \* ARABIC</w:instrText>
      </w:r>
      <w:r w:rsidR="00471E58" w:rsidRPr="002F153F">
        <w:fldChar w:fldCharType="separate"/>
      </w:r>
      <w:r w:rsidR="00B50C08">
        <w:rPr>
          <w:noProof/>
        </w:rPr>
        <w:t>54</w:t>
      </w:r>
      <w:r w:rsidR="00471E58" w:rsidRPr="002F153F">
        <w:fldChar w:fldCharType="end"/>
      </w:r>
      <w:bookmarkEnd w:id="310"/>
      <w:r>
        <w:t xml:space="preserve"> </w:t>
      </w:r>
      <w:r w:rsidR="00471E58" w:rsidRPr="002F153F">
        <w:t>–</w:t>
      </w:r>
      <w:r>
        <w:t xml:space="preserve"> </w:t>
      </w:r>
      <w:r w:rsidR="00471E58">
        <w:t>О</w:t>
      </w:r>
      <w:r w:rsidR="00471E58" w:rsidRPr="002F153F">
        <w:t>кно</w:t>
      </w:r>
      <w:r>
        <w:t xml:space="preserve"> </w:t>
      </w:r>
      <w:r w:rsidR="00471E58" w:rsidRPr="002F153F">
        <w:t>«Отмена</w:t>
      </w:r>
      <w:r>
        <w:t xml:space="preserve"> </w:t>
      </w:r>
      <w:r w:rsidR="00471E58" w:rsidRPr="002F153F">
        <w:t>направления</w:t>
      </w:r>
      <w:r>
        <w:t xml:space="preserve"> </w:t>
      </w:r>
      <w:r w:rsidR="00471E58" w:rsidRPr="002F153F">
        <w:t>на</w:t>
      </w:r>
      <w:r>
        <w:t xml:space="preserve"> </w:t>
      </w:r>
      <w:r w:rsidR="00471E58" w:rsidRPr="002F153F">
        <w:t>услугу»</w:t>
      </w:r>
    </w:p>
    <w:p w14:paraId="750A2DE7" w14:textId="55024865" w:rsidR="00CC7EEA" w:rsidRPr="002F153F" w:rsidRDefault="00D053CD" w:rsidP="003014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причину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Причины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направлений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открываемом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71960888" wp14:editId="146D9365">
            <wp:extent cx="190500" cy="219075"/>
            <wp:effectExtent l="19050" t="19050" r="19050" b="28575"/>
            <wp:docPr id="100112" name="Рисунок 100112" descr="_scroll_external/attachments/worddavc71261d3e8f69039fb4386a0a6c1eea5-8618daa7f3da154c3b3c4ff03486e7bf0703acdea0025517b10e8ca159ad94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1590" name="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Выберите</w:t>
      </w:r>
      <w:r w:rsidR="00F734B3">
        <w:t xml:space="preserve"> </w:t>
      </w:r>
      <w:r w:rsidRPr="002F153F">
        <w:t>причину</w:t>
      </w:r>
      <w:r w:rsidR="00F734B3">
        <w:t xml:space="preserve"> </w:t>
      </w:r>
      <w:r w:rsidRPr="002F153F">
        <w:t>отмены</w:t>
      </w:r>
      <w:r w:rsidR="00B21D8E" w:rsidRPr="002F153F">
        <w:t>»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введите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описание</w:t>
      </w:r>
      <w:r w:rsidR="00F734B3">
        <w:t xml:space="preserve"> </w:t>
      </w:r>
      <w:r w:rsidRPr="002F153F">
        <w:t>причины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Или</w:t>
      </w:r>
      <w:r w:rsidR="00F734B3">
        <w:t xml:space="preserve"> </w:t>
      </w:r>
      <w:r w:rsidRPr="002F153F">
        <w:t>введите</w:t>
      </w:r>
      <w:r w:rsidR="00F734B3">
        <w:t xml:space="preserve"> </w:t>
      </w:r>
      <w:r w:rsidRPr="002F153F">
        <w:t>вручную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Д</w:t>
      </w:r>
      <w:r w:rsidR="000676F0">
        <w:t>ля</w:t>
      </w:r>
      <w:r w:rsidR="00F734B3">
        <w:t xml:space="preserve"> </w:t>
      </w:r>
      <w:r w:rsidR="000676F0">
        <w:t>выбора</w:t>
      </w:r>
      <w:r w:rsidR="00F734B3">
        <w:t xml:space="preserve"> </w:t>
      </w:r>
      <w:r w:rsidR="000676F0">
        <w:t>нужной</w:t>
      </w:r>
      <w:r w:rsidR="00F734B3">
        <w:t xml:space="preserve"> </w:t>
      </w:r>
      <w:r w:rsidR="000676F0">
        <w:t>причины</w:t>
      </w:r>
      <w:r w:rsidR="00F734B3">
        <w:t xml:space="preserve"> </w:t>
      </w:r>
      <w:r w:rsidR="000676F0">
        <w:t>в</w:t>
      </w:r>
      <w:r w:rsidR="00F734B3">
        <w:t xml:space="preserve"> </w:t>
      </w:r>
      <w:r w:rsidR="000676F0">
        <w:t>окне</w:t>
      </w:r>
      <w:r w:rsidR="00F734B3">
        <w:t xml:space="preserve"> </w:t>
      </w:r>
      <w:r w:rsidR="00B21D8E" w:rsidRPr="002F153F">
        <w:t>«</w:t>
      </w:r>
      <w:r w:rsidRPr="002F153F">
        <w:t>Причины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направлений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="00F734B3">
        <w:t xml:space="preserve"> </w:t>
      </w:r>
      <w:r w:rsidRPr="002F153F">
        <w:t>установите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Pr="002F153F">
        <w:t>напротив</w:t>
      </w:r>
      <w:r w:rsidR="00F734B3">
        <w:t xml:space="preserve"> </w:t>
      </w:r>
      <w:r w:rsidRPr="002F153F">
        <w:t>причины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два</w:t>
      </w:r>
      <w:r w:rsidR="00F734B3">
        <w:t xml:space="preserve"> </w:t>
      </w:r>
      <w:r w:rsidRPr="002F153F">
        <w:t>раза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левой</w:t>
      </w:r>
      <w:r w:rsidR="00F734B3">
        <w:t xml:space="preserve"> </w:t>
      </w:r>
      <w:r w:rsidRPr="002F153F">
        <w:t>кнопкой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причиной;</w:t>
      </w:r>
    </w:p>
    <w:p w14:paraId="228FDD59" w14:textId="4829B3F9" w:rsidR="00CC7EEA" w:rsidRPr="002F153F" w:rsidRDefault="00D053CD" w:rsidP="003014CD">
      <w:pPr>
        <w:pStyle w:val="phlistitemized1"/>
      </w:pPr>
      <w:r w:rsidRPr="002F153F">
        <w:lastRenderedPageBreak/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95397F">
        <w:t xml:space="preserve">В </w:t>
      </w:r>
      <w:r w:rsidRPr="002F153F">
        <w:t>Систем</w:t>
      </w:r>
      <w:r w:rsidR="0095397F">
        <w:t>е</w:t>
      </w:r>
      <w:r w:rsidR="00F734B3">
        <w:t xml:space="preserve"> </w:t>
      </w:r>
      <w:r w:rsidRPr="002F153F">
        <w:t>сохран</w:t>
      </w:r>
      <w:r w:rsidR="0095397F">
        <w:t>ятся</w:t>
      </w:r>
      <w:r w:rsidR="00F734B3">
        <w:t xml:space="preserve"> </w:t>
      </w:r>
      <w:r w:rsidRPr="002F153F">
        <w:t>введенные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выполнит</w:t>
      </w:r>
      <w:r w:rsidR="0095397F">
        <w:t>ся</w:t>
      </w:r>
      <w:r w:rsidR="00F734B3">
        <w:t xml:space="preserve"> </w:t>
      </w:r>
      <w:r w:rsidRPr="002F153F">
        <w:t>отмен</w:t>
      </w:r>
      <w:r w:rsidR="0095397F">
        <w:t>а</w:t>
      </w:r>
      <w:r w:rsidR="00F734B3">
        <w:t xml:space="preserve"> </w:t>
      </w:r>
      <w:r w:rsidRPr="002F153F">
        <w:t>записи.</w:t>
      </w:r>
    </w:p>
    <w:p w14:paraId="042B5E80" w14:textId="34AD2D17" w:rsidR="00CC7EEA" w:rsidRPr="002F153F" w:rsidRDefault="00D053CD">
      <w:pPr>
        <w:pStyle w:val="4"/>
      </w:pPr>
      <w:bookmarkStart w:id="311" w:name="scroll-bookmark-58"/>
      <w:bookmarkStart w:id="312" w:name="_Toc202520661"/>
      <w:bookmarkStart w:id="313" w:name="_Toc202520762"/>
      <w:bookmarkStart w:id="314" w:name="_Toc202521172"/>
      <w:r w:rsidRPr="002F153F">
        <w:t>Удаление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врача/</w:t>
      </w:r>
      <w:r w:rsidR="00F734B3">
        <w:t xml:space="preserve"> </w:t>
      </w:r>
      <w:r w:rsidRPr="002F153F">
        <w:t>кабинета/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bookmarkEnd w:id="311"/>
      <w:bookmarkEnd w:id="312"/>
      <w:bookmarkEnd w:id="313"/>
      <w:bookmarkEnd w:id="314"/>
    </w:p>
    <w:p w14:paraId="0ED50CB3" w14:textId="13662549" w:rsidR="00CC7EEA" w:rsidRPr="002F153F" w:rsidRDefault="00D053CD" w:rsidP="000E148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1E54EB59" w14:textId="7C566E25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Удалить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95397F">
        <w:t xml:space="preserve">В </w:t>
      </w:r>
      <w:r w:rsidRPr="002F153F">
        <w:t>Систем</w:t>
      </w:r>
      <w:r w:rsidR="0095397F">
        <w:t>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экран</w:t>
      </w:r>
      <w:r w:rsidR="0095397F">
        <w:t>е отобразится</w:t>
      </w:r>
      <w:r w:rsidR="00F734B3">
        <w:t xml:space="preserve">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(цвет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оформление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отличаться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настроек</w:t>
      </w:r>
      <w:r w:rsidR="00F734B3">
        <w:t xml:space="preserve"> </w:t>
      </w:r>
      <w:r w:rsidRPr="002F153F">
        <w:t>ПК</w:t>
      </w:r>
      <w:r w:rsidR="00F734B3">
        <w:t xml:space="preserve"> </w:t>
      </w:r>
      <w:r w:rsidRPr="002F153F">
        <w:t>пользователя)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_Ref202375353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55</w:t>
      </w:r>
      <w:r w:rsidR="000676F0">
        <w:fldChar w:fldCharType="end"/>
      </w:r>
      <w:r w:rsidR="000676F0">
        <w:t>)</w:t>
      </w:r>
      <w:r w:rsidRPr="002F153F">
        <w:t>;</w:t>
      </w:r>
    </w:p>
    <w:p w14:paraId="3AD57146" w14:textId="0DAC8E79" w:rsidR="003014CD" w:rsidRPr="002F153F" w:rsidRDefault="003014CD" w:rsidP="003014CD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rPr>
          <w:b/>
        </w:rPr>
        <w:t xml:space="preserve"> </w:t>
      </w:r>
      <w:r w:rsidRPr="002F153F">
        <w:t>Удалить</w:t>
      </w:r>
      <w:r w:rsidR="00F734B3">
        <w:t xml:space="preserve"> </w:t>
      </w:r>
      <w:r w:rsidRPr="002F153F">
        <w:t>ранее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регистратуры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только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том</w:t>
      </w:r>
      <w:r w:rsidR="00F734B3">
        <w:t xml:space="preserve"> </w:t>
      </w:r>
      <w:r w:rsidRPr="002F153F">
        <w:t>случае,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еще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была</w:t>
      </w:r>
      <w:r w:rsidR="00F734B3">
        <w:t xml:space="preserve"> </w:t>
      </w:r>
      <w:r w:rsidRPr="002F153F">
        <w:t>оказана.</w:t>
      </w:r>
      <w:r w:rsidR="00F734B3">
        <w:t xml:space="preserve"> </w:t>
      </w:r>
      <w:r w:rsidRPr="002F153F">
        <w:t>Удаление</w:t>
      </w:r>
      <w:r w:rsidR="00F734B3">
        <w:t xml:space="preserve"> </w:t>
      </w:r>
      <w:r w:rsidRPr="002F153F">
        <w:t>ранее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нужно</w:t>
      </w:r>
      <w:r w:rsidR="00F734B3">
        <w:t xml:space="preserve"> </w:t>
      </w:r>
      <w:r w:rsidRPr="002F153F">
        <w:t>проводить</w:t>
      </w:r>
      <w:r w:rsidR="00F734B3">
        <w:t xml:space="preserve"> </w:t>
      </w:r>
      <w:r w:rsidRPr="002F153F">
        <w:t>только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крайнем</w:t>
      </w:r>
      <w:r w:rsidR="00F734B3">
        <w:t xml:space="preserve"> </w:t>
      </w:r>
      <w:r w:rsidRPr="002F153F">
        <w:t>случае.</w:t>
      </w:r>
    </w:p>
    <w:p w14:paraId="29677042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51D26049" wp14:editId="62B17FF2">
            <wp:extent cx="4648200" cy="923925"/>
            <wp:effectExtent l="19050" t="19050" r="19050" b="28575"/>
            <wp:docPr id="100113" name="Рисунок 100113" descr="Запрос подтвер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39713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923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4A680D" w14:textId="08C2DFAF" w:rsidR="00CC7EEA" w:rsidRPr="002F153F" w:rsidRDefault="00F734B3" w:rsidP="003014CD">
      <w:pPr>
        <w:pStyle w:val="phfiguretitle"/>
      </w:pPr>
      <w:bookmarkStart w:id="315" w:name="_Ref202375353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55</w:t>
      </w:r>
      <w:r w:rsidR="00D053CD" w:rsidRPr="002F153F">
        <w:fldChar w:fldCharType="end"/>
      </w:r>
      <w:bookmarkEnd w:id="315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</w:p>
    <w:p w14:paraId="4186668E" w14:textId="248B98CC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95397F">
        <w:t xml:space="preserve">В </w:t>
      </w:r>
      <w:r w:rsidRPr="002F153F">
        <w:t>Систем</w:t>
      </w:r>
      <w:r w:rsidR="0095397F">
        <w:t>е</w:t>
      </w:r>
      <w:r w:rsidR="00F734B3">
        <w:t xml:space="preserve"> </w:t>
      </w:r>
      <w:r w:rsidRPr="002F153F">
        <w:t>удалит</w:t>
      </w:r>
      <w:r w:rsidR="0095397F">
        <w:t>ся</w:t>
      </w:r>
      <w:r w:rsidR="00F734B3">
        <w:t xml:space="preserve"> </w:t>
      </w:r>
      <w:r w:rsidRPr="002F153F">
        <w:t>запись.</w:t>
      </w:r>
    </w:p>
    <w:p w14:paraId="5C193964" w14:textId="1CEC1531" w:rsidR="00CC7EEA" w:rsidRPr="002F153F" w:rsidRDefault="00D053CD">
      <w:pPr>
        <w:pStyle w:val="4"/>
      </w:pPr>
      <w:bookmarkStart w:id="316" w:name="scroll-bookmark-59"/>
      <w:bookmarkStart w:id="317" w:name="_Toc202520662"/>
      <w:bookmarkStart w:id="318" w:name="_Toc202520763"/>
      <w:bookmarkStart w:id="319" w:name="_Toc202521173"/>
      <w:r w:rsidRPr="002F153F">
        <w:t>Перезапись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врача/</w:t>
      </w:r>
      <w:r w:rsidR="00F734B3">
        <w:t xml:space="preserve"> </w:t>
      </w:r>
      <w:r w:rsidRPr="002F153F">
        <w:t>кабинета/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bookmarkEnd w:id="316"/>
      <w:bookmarkEnd w:id="317"/>
      <w:bookmarkEnd w:id="318"/>
      <w:bookmarkEnd w:id="319"/>
    </w:p>
    <w:p w14:paraId="4EBB9774" w14:textId="2EE4B807" w:rsidR="00CC7EEA" w:rsidRPr="002F153F" w:rsidRDefault="00D053CD" w:rsidP="0095397F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другое</w:t>
      </w:r>
      <w:r w:rsidR="00F734B3">
        <w:t xml:space="preserve"> </w:t>
      </w:r>
      <w:r w:rsidRPr="002F153F">
        <w:t>время/к</w:t>
      </w:r>
      <w:r w:rsidR="00F734B3">
        <w:t xml:space="preserve"> </w:t>
      </w:r>
      <w:r w:rsidRPr="002F153F">
        <w:t>другому</w:t>
      </w:r>
      <w:r w:rsidR="00F734B3">
        <w:t xml:space="preserve"> </w:t>
      </w:r>
      <w:r w:rsidRPr="002F153F">
        <w:t>врачу/на</w:t>
      </w:r>
      <w:r w:rsidR="00F734B3">
        <w:t xml:space="preserve"> </w:t>
      </w:r>
      <w:r w:rsidRPr="002F153F">
        <w:t>другую</w:t>
      </w:r>
      <w:r w:rsidR="00F734B3">
        <w:t xml:space="preserve"> </w:t>
      </w:r>
      <w:r w:rsidRPr="002F153F">
        <w:t>медицинскую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DAE2D16" w14:textId="05B2CCE2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Перезаписать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экран</w:t>
      </w:r>
      <w:r w:rsidR="008A0A36">
        <w:t>е отобразится</w:t>
      </w:r>
      <w:r w:rsidR="00F734B3">
        <w:t xml:space="preserve">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_Ref202375366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56</w:t>
      </w:r>
      <w:r w:rsidR="000676F0">
        <w:fldChar w:fldCharType="end"/>
      </w:r>
      <w:r w:rsidR="000676F0">
        <w:t>)</w:t>
      </w:r>
      <w:r w:rsidRPr="002F153F">
        <w:t>;</w:t>
      </w:r>
    </w:p>
    <w:p w14:paraId="6E0466B4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2A71F577" wp14:editId="3752B841">
            <wp:extent cx="3038475" cy="828675"/>
            <wp:effectExtent l="19050" t="19050" r="28575" b="28575"/>
            <wp:docPr id="100114" name="Рисунок 100114" descr="Запрос подтвер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75538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828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E4ECB2" w14:textId="1DD45241" w:rsidR="00CC7EEA" w:rsidRPr="002F153F" w:rsidRDefault="00F734B3" w:rsidP="003014CD">
      <w:pPr>
        <w:pStyle w:val="phfiguretitle"/>
      </w:pPr>
      <w:bookmarkStart w:id="320" w:name="_Ref202375366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56</w:t>
      </w:r>
      <w:r w:rsidR="00D053CD" w:rsidRPr="002F153F">
        <w:fldChar w:fldCharType="end"/>
      </w:r>
      <w:bookmarkEnd w:id="320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</w:p>
    <w:p w14:paraId="1E593252" w14:textId="7C62B7D6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Да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пациента;</w:t>
      </w:r>
    </w:p>
    <w:p w14:paraId="5EEC3C78" w14:textId="7314DA27" w:rsidR="00CC7EEA" w:rsidRPr="002F153F" w:rsidRDefault="00D053CD" w:rsidP="003014CD">
      <w:pPr>
        <w:pStyle w:val="phlistitemized1"/>
      </w:pPr>
      <w:r w:rsidRPr="002F153F">
        <w:t>произведите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0E148A">
        <w:t> </w:t>
      </w:r>
      <w:r w:rsidR="00863645">
        <w:fldChar w:fldCharType="begin"/>
      </w:r>
      <w:r w:rsidR="00863645">
        <w:instrText xml:space="preserve"> REF scroll-bookmark-25 \n \h </w:instrText>
      </w:r>
      <w:r w:rsidR="00863645">
        <w:fldChar w:fldCharType="separate"/>
      </w:r>
      <w:r w:rsidR="00B50C08">
        <w:t>5.3.1</w:t>
      </w:r>
      <w:r w:rsidR="00863645">
        <w:fldChar w:fldCharType="end"/>
      </w:r>
      <w:r w:rsidRPr="002F153F">
        <w:t>.</w:t>
      </w:r>
    </w:p>
    <w:p w14:paraId="27D8A8C7" w14:textId="59869CC7" w:rsidR="00CC7EEA" w:rsidRPr="002F153F" w:rsidRDefault="00D053CD" w:rsidP="003014CD">
      <w:pPr>
        <w:pStyle w:val="phnormal"/>
      </w:pPr>
      <w:r w:rsidRPr="002F153F">
        <w:lastRenderedPageBreak/>
        <w:t>Для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документов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F734B3">
        <w:t xml:space="preserve"> </w:t>
      </w:r>
      <w:r w:rsidRPr="002F153F">
        <w:t>документов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F734B3">
        <w:t xml:space="preserve"> </w:t>
      </w:r>
      <w:r w:rsidRPr="002F153F">
        <w:t>отчета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котором</w:t>
      </w:r>
      <w:r w:rsidR="00F734B3">
        <w:t xml:space="preserve"> </w:t>
      </w:r>
      <w:r w:rsidRPr="002F153F">
        <w:t>выполнит</w:t>
      </w:r>
      <w:r w:rsidR="00B51ED5">
        <w:t>е</w:t>
      </w:r>
      <w:r w:rsidR="00F734B3">
        <w:t xml:space="preserve"> </w:t>
      </w:r>
      <w:r w:rsidRPr="002F153F">
        <w:t>действия,</w:t>
      </w:r>
      <w:r w:rsidR="00F734B3">
        <w:t xml:space="preserve"> </w:t>
      </w:r>
      <w:r w:rsidRPr="002F153F">
        <w:t>описанные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0E148A">
        <w:t> </w:t>
      </w:r>
      <w:r w:rsidR="00863645">
        <w:fldChar w:fldCharType="begin"/>
      </w:r>
      <w:r w:rsidR="00863645">
        <w:instrText xml:space="preserve"> REF scroll-bookmark-33 \n \h </w:instrText>
      </w:r>
      <w:r w:rsidR="00863645">
        <w:fldChar w:fldCharType="separate"/>
      </w:r>
      <w:r w:rsidR="00B50C08">
        <w:t>5.3.3</w:t>
      </w:r>
      <w:r w:rsidR="00863645">
        <w:fldChar w:fldCharType="end"/>
      </w:r>
      <w:r w:rsidRPr="002F153F">
        <w:t>.</w:t>
      </w:r>
    </w:p>
    <w:p w14:paraId="3DCFA453" w14:textId="08F3E8A6" w:rsidR="00CC7EEA" w:rsidRPr="002F153F" w:rsidRDefault="00D053CD">
      <w:pPr>
        <w:pStyle w:val="3"/>
      </w:pPr>
      <w:bookmarkStart w:id="321" w:name="scroll-bookmark-60"/>
      <w:bookmarkStart w:id="322" w:name="_Toc202338594"/>
      <w:bookmarkStart w:id="323" w:name="_Toc202520663"/>
      <w:bookmarkStart w:id="324" w:name="_Toc202520764"/>
      <w:bookmarkStart w:id="325" w:name="_Toc202521174"/>
      <w:bookmarkStart w:id="326" w:name="_Toc205288678"/>
      <w:r w:rsidRPr="002F153F">
        <w:t>Редактирование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bookmarkEnd w:id="321"/>
      <w:bookmarkEnd w:id="322"/>
      <w:bookmarkEnd w:id="323"/>
      <w:bookmarkEnd w:id="324"/>
      <w:bookmarkEnd w:id="325"/>
      <w:bookmarkEnd w:id="326"/>
    </w:p>
    <w:p w14:paraId="61DFC94F" w14:textId="16751F6C" w:rsidR="00CC7EEA" w:rsidRPr="002F153F" w:rsidRDefault="00D053CD">
      <w:pPr>
        <w:pStyle w:val="4"/>
      </w:pPr>
      <w:bookmarkStart w:id="327" w:name="scroll-bookmark-61"/>
      <w:bookmarkStart w:id="328" w:name="_Toc202520664"/>
      <w:bookmarkStart w:id="329" w:name="_Toc202520765"/>
      <w:bookmarkStart w:id="330" w:name="_Toc202521175"/>
      <w:r w:rsidRPr="002F153F">
        <w:t>Перезапись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bookmarkEnd w:id="327"/>
      <w:bookmarkEnd w:id="328"/>
      <w:bookmarkEnd w:id="329"/>
      <w:bookmarkEnd w:id="330"/>
    </w:p>
    <w:p w14:paraId="613ACEA3" w14:textId="5745EB1A" w:rsidR="00CC7EEA" w:rsidRPr="002F153F" w:rsidRDefault="00D053CD" w:rsidP="000E148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816357B" w14:textId="21E54B66" w:rsidR="00CC7EEA" w:rsidRPr="002F153F" w:rsidRDefault="00D053CD" w:rsidP="003014CD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_Ref202375413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57</w:t>
      </w:r>
      <w:r w:rsidR="000676F0">
        <w:fldChar w:fldCharType="end"/>
      </w:r>
      <w:r w:rsidR="000676F0">
        <w:t>)</w:t>
      </w:r>
      <w:r w:rsidRPr="002F153F">
        <w:t>;</w:t>
      </w:r>
    </w:p>
    <w:p w14:paraId="770E8998" w14:textId="24F54711" w:rsidR="00CC7EEA" w:rsidRPr="002F153F" w:rsidRDefault="00FD3F9B" w:rsidP="003014CD">
      <w:pPr>
        <w:pStyle w:val="phfigure"/>
      </w:pPr>
      <w:r>
        <w:rPr>
          <w:noProof/>
        </w:rPr>
        <w:drawing>
          <wp:inline distT="0" distB="0" distL="0" distR="0" wp14:anchorId="70B415BD" wp14:editId="1AB9BCF9">
            <wp:extent cx="5409524" cy="5476191"/>
            <wp:effectExtent l="19050" t="19050" r="20320" b="107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4761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C18B3A" w14:textId="3CD08649" w:rsidR="003014CD" w:rsidRPr="002F153F" w:rsidRDefault="00F734B3" w:rsidP="003014CD">
      <w:pPr>
        <w:pStyle w:val="phfiguretitle"/>
      </w:pPr>
      <w:bookmarkStart w:id="331" w:name="_Ref202375413"/>
      <w:r>
        <w:t>Рисунок </w:t>
      </w:r>
      <w:r w:rsidR="000676F0" w:rsidRPr="002F153F">
        <w:fldChar w:fldCharType="begin"/>
      </w:r>
      <w:r w:rsidR="000676F0" w:rsidRPr="002F153F">
        <w:instrText>SEQ Рисунок \* ARABIC</w:instrText>
      </w:r>
      <w:r w:rsidR="000676F0" w:rsidRPr="002F153F">
        <w:fldChar w:fldCharType="separate"/>
      </w:r>
      <w:r w:rsidR="00B50C08">
        <w:rPr>
          <w:noProof/>
        </w:rPr>
        <w:t>57</w:t>
      </w:r>
      <w:r w:rsidR="000676F0" w:rsidRPr="002F153F">
        <w:fldChar w:fldCharType="end"/>
      </w:r>
      <w:bookmarkEnd w:id="331"/>
      <w:r>
        <w:t xml:space="preserve"> </w:t>
      </w:r>
      <w:r w:rsidR="000676F0" w:rsidRPr="002F153F">
        <w:t>–</w:t>
      </w:r>
      <w:r>
        <w:t xml:space="preserve"> </w:t>
      </w:r>
      <w:r w:rsidR="000676F0">
        <w:t>Поиск</w:t>
      </w:r>
      <w:r>
        <w:t xml:space="preserve"> </w:t>
      </w:r>
      <w:r w:rsidR="000676F0">
        <w:t>записей</w:t>
      </w:r>
      <w:r>
        <w:t xml:space="preserve"> </w:t>
      </w:r>
      <w:r w:rsidR="000676F0">
        <w:t>пациента</w:t>
      </w:r>
    </w:p>
    <w:p w14:paraId="3306DF0D" w14:textId="5A0B490E" w:rsidR="00CC7EEA" w:rsidRPr="002F153F" w:rsidRDefault="00D053CD" w:rsidP="003014CD">
      <w:pPr>
        <w:pStyle w:val="phlistitemized1"/>
      </w:pPr>
      <w:r w:rsidRPr="002F153F">
        <w:lastRenderedPageBreak/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другое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нужной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_Ref202375424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58</w:t>
      </w:r>
      <w:r w:rsidR="000676F0">
        <w:fldChar w:fldCharType="end"/>
      </w:r>
      <w:r w:rsidR="000676F0">
        <w:t>)</w:t>
      </w:r>
      <w:r w:rsidRPr="002F153F">
        <w:t>;</w:t>
      </w:r>
    </w:p>
    <w:p w14:paraId="29A7CB4B" w14:textId="0E75BF0B" w:rsidR="00CC7EEA" w:rsidRPr="002F153F" w:rsidRDefault="00FD3F9B" w:rsidP="003014CD">
      <w:pPr>
        <w:pStyle w:val="phfigure"/>
      </w:pPr>
      <w:r>
        <w:rPr>
          <w:noProof/>
        </w:rPr>
        <w:drawing>
          <wp:inline distT="0" distB="0" distL="0" distR="0" wp14:anchorId="562EC5C3" wp14:editId="41D3550D">
            <wp:extent cx="6152515" cy="3745230"/>
            <wp:effectExtent l="19050" t="19050" r="19685" b="266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52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2EC05C" w14:textId="377BE38E" w:rsidR="00CC7EEA" w:rsidRPr="002F153F" w:rsidRDefault="00F734B3" w:rsidP="003014CD">
      <w:pPr>
        <w:pStyle w:val="phfiguretitle"/>
      </w:pPr>
      <w:bookmarkStart w:id="332" w:name="_Ref20237542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58</w:t>
      </w:r>
      <w:r w:rsidR="00D053CD" w:rsidRPr="002F153F">
        <w:fldChar w:fldCharType="end"/>
      </w:r>
      <w:bookmarkEnd w:id="332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0E148A" w:rsidRPr="002F153F">
        <w:t>«Запись</w:t>
      </w:r>
      <w:r w:rsidR="000E148A">
        <w:t xml:space="preserve"> </w:t>
      </w:r>
      <w:r w:rsidR="000E148A" w:rsidRPr="002F153F">
        <w:t>пациента»</w:t>
      </w:r>
    </w:p>
    <w:p w14:paraId="0D96412C" w14:textId="3F1C9F64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нужным</w:t>
      </w:r>
      <w:r w:rsidR="00F734B3">
        <w:t xml:space="preserve"> </w:t>
      </w:r>
      <w:r w:rsidRPr="002F153F">
        <w:t>временем</w:t>
      </w:r>
      <w:r w:rsidR="00F734B3">
        <w:t xml:space="preserve"> </w:t>
      </w:r>
      <w:r w:rsidRPr="002F153F">
        <w:t>приема/оказания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изменит</w:t>
      </w:r>
      <w:r w:rsidR="008A0A36">
        <w:t>ся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Статус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Состояние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Pr="002F153F">
        <w:t>изменится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="00B21D8E" w:rsidRPr="002F153F">
        <w:t>«</w:t>
      </w:r>
      <w:r w:rsidRPr="002F153F">
        <w:t>Не</w:t>
      </w:r>
      <w:r w:rsidR="00F734B3">
        <w:t xml:space="preserve"> </w:t>
      </w:r>
      <w:r w:rsidRPr="002F153F">
        <w:t>произведена</w:t>
      </w:r>
      <w:r w:rsidR="00B21D8E" w:rsidRPr="002F153F">
        <w:t>»</w:t>
      </w:r>
      <w:r w:rsidRPr="002F153F">
        <w:t>.</w:t>
      </w:r>
    </w:p>
    <w:p w14:paraId="584EEDDB" w14:textId="00A504D3" w:rsidR="00CC7EEA" w:rsidRPr="002F153F" w:rsidRDefault="00D053CD">
      <w:pPr>
        <w:pStyle w:val="4"/>
      </w:pPr>
      <w:bookmarkStart w:id="333" w:name="scroll-bookmark-62"/>
      <w:bookmarkStart w:id="334" w:name="_Toc202520665"/>
      <w:bookmarkStart w:id="335" w:name="_Toc202520766"/>
      <w:bookmarkStart w:id="336" w:name="_Toc202521176"/>
      <w:r w:rsidRPr="002F153F">
        <w:t>Удаление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отмена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bookmarkEnd w:id="333"/>
      <w:bookmarkEnd w:id="334"/>
      <w:bookmarkEnd w:id="335"/>
      <w:bookmarkEnd w:id="336"/>
    </w:p>
    <w:p w14:paraId="6707BF3A" w14:textId="6F4D410E" w:rsidR="003014CD" w:rsidRPr="002F153F" w:rsidRDefault="00D053CD" w:rsidP="003014CD">
      <w:pPr>
        <w:pStyle w:val="phnormal"/>
      </w:pPr>
      <w:r w:rsidRPr="002F153F">
        <w:t>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Удалить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Pr="002F153F">
        <w:t>.</w:t>
      </w:r>
    </w:p>
    <w:p w14:paraId="2F3FF7A7" w14:textId="157B324F" w:rsidR="00CC7EEA" w:rsidRPr="002F153F" w:rsidRDefault="00D053CD" w:rsidP="0071189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отмены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440C8481" w14:textId="323424F9" w:rsidR="00CC7EEA" w:rsidRPr="002F153F" w:rsidRDefault="00D053CD" w:rsidP="003014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Отменить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Отмена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</w:t>
      </w:r>
      <w:r w:rsidR="00B21D8E" w:rsidRPr="002F153F">
        <w:t>»</w:t>
      </w:r>
      <w:r w:rsidR="00F734B3">
        <w:t xml:space="preserve"> </w:t>
      </w:r>
      <w:r w:rsidRPr="002F153F">
        <w:t>(описано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71189A">
        <w:t> </w:t>
      </w:r>
      <w:r w:rsidR="00863645">
        <w:fldChar w:fldCharType="begin"/>
      </w:r>
      <w:r w:rsidR="00863645">
        <w:instrText xml:space="preserve"> REF scroll-bookmark-55 \n \h </w:instrText>
      </w:r>
      <w:r w:rsidR="00863645">
        <w:fldChar w:fldCharType="separate"/>
      </w:r>
      <w:r w:rsidR="00B50C08">
        <w:t>5.7.1</w:t>
      </w:r>
      <w:r w:rsidR="00863645">
        <w:fldChar w:fldCharType="end"/>
      </w:r>
      <w:r w:rsidRPr="002F153F">
        <w:t>);</w:t>
      </w:r>
    </w:p>
    <w:p w14:paraId="2F44239A" w14:textId="2EA451D9" w:rsidR="003014CD" w:rsidRPr="002F153F" w:rsidRDefault="003014CD" w:rsidP="003014CD">
      <w:pPr>
        <w:pStyle w:val="phnormalnotetext"/>
      </w:pPr>
      <w:r w:rsidRPr="002F153F">
        <w:rPr>
          <w:rStyle w:val="phnormalnote0"/>
        </w:rPr>
        <w:lastRenderedPageBreak/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Отменить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только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статусом</w:t>
      </w:r>
      <w:r w:rsidR="00F734B3">
        <w:t xml:space="preserve"> </w:t>
      </w:r>
      <w:r w:rsidR="00B21D8E" w:rsidRPr="002F153F">
        <w:t>«</w:t>
      </w:r>
      <w:r w:rsidRPr="002F153F">
        <w:t>Не</w:t>
      </w:r>
      <w:r w:rsidR="00F734B3">
        <w:t xml:space="preserve"> </w:t>
      </w:r>
      <w:r w:rsidRPr="002F153F">
        <w:t>произведена</w:t>
      </w:r>
      <w:r w:rsidR="00B21D8E" w:rsidRPr="002F153F">
        <w:t>»</w:t>
      </w:r>
      <w:r w:rsidRPr="002F153F">
        <w:t>.</w:t>
      </w:r>
    </w:p>
    <w:p w14:paraId="6416A382" w14:textId="3B48640A" w:rsidR="00CC7EEA" w:rsidRPr="002F153F" w:rsidRDefault="00D053CD" w:rsidP="003014CD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71189A">
        <w:t> </w:t>
      </w:r>
      <w:r w:rsidR="00863645">
        <w:fldChar w:fldCharType="begin"/>
      </w:r>
      <w:r w:rsidR="00863645">
        <w:instrText xml:space="preserve"> REF scroll-bookmark-55 \n \h </w:instrText>
      </w:r>
      <w:r w:rsidR="00863645">
        <w:fldChar w:fldCharType="separate"/>
      </w:r>
      <w:r w:rsidR="00B50C08">
        <w:t>5.7.1</w:t>
      </w:r>
      <w:r w:rsidR="00863645">
        <w:fldChar w:fldCharType="end"/>
      </w:r>
      <w:r w:rsidRPr="002F153F">
        <w:t>;</w:t>
      </w:r>
    </w:p>
    <w:p w14:paraId="538BA6E4" w14:textId="67027413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сохран</w:t>
      </w:r>
      <w:r w:rsidR="008A0A36">
        <w:t>я</w:t>
      </w:r>
      <w:r w:rsidRPr="002F153F">
        <w:t>т</w:t>
      </w:r>
      <w:r w:rsidR="008A0A36">
        <w:t>ся</w:t>
      </w:r>
      <w:r w:rsidR="00F734B3">
        <w:t xml:space="preserve"> </w:t>
      </w:r>
      <w:r w:rsidRPr="002F153F">
        <w:t>введенные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выполнит</w:t>
      </w:r>
      <w:r w:rsidR="008A0A36">
        <w:t>ся</w:t>
      </w:r>
      <w:r w:rsidR="00F734B3">
        <w:t xml:space="preserve"> </w:t>
      </w:r>
      <w:r w:rsidRPr="002F153F">
        <w:t>отмен</w:t>
      </w:r>
      <w:r w:rsidR="008A0A36">
        <w:t>а</w:t>
      </w:r>
      <w:r w:rsidR="00F734B3">
        <w:t xml:space="preserve"> </w:t>
      </w:r>
      <w:r w:rsidRPr="002F153F">
        <w:t>направления.</w:t>
      </w:r>
    </w:p>
    <w:p w14:paraId="2F8E4B8D" w14:textId="707CDE14" w:rsidR="00CC7EEA" w:rsidRPr="002F153F" w:rsidRDefault="00D053CD">
      <w:pPr>
        <w:pStyle w:val="2"/>
      </w:pPr>
      <w:bookmarkStart w:id="337" w:name="scroll-bookmark-63"/>
      <w:bookmarkStart w:id="338" w:name="_Toc202338595"/>
      <w:bookmarkStart w:id="339" w:name="_Toc202520666"/>
      <w:bookmarkStart w:id="340" w:name="_Toc202520767"/>
      <w:bookmarkStart w:id="341" w:name="_Toc202521177"/>
      <w:bookmarkStart w:id="342" w:name="_Toc205288679"/>
      <w:r w:rsidRPr="002F153F">
        <w:t>Автоматическая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пациентов</w:t>
      </w:r>
      <w:bookmarkEnd w:id="337"/>
      <w:bookmarkEnd w:id="338"/>
      <w:bookmarkEnd w:id="339"/>
      <w:bookmarkEnd w:id="340"/>
      <w:bookmarkEnd w:id="341"/>
      <w:bookmarkEnd w:id="342"/>
    </w:p>
    <w:p w14:paraId="00F52815" w14:textId="7071641A" w:rsidR="00CC7EEA" w:rsidRPr="002F153F" w:rsidRDefault="00D053CD">
      <w:pPr>
        <w:pStyle w:val="3"/>
      </w:pPr>
      <w:bookmarkStart w:id="343" w:name="scroll-bookmark-64"/>
      <w:bookmarkStart w:id="344" w:name="_Toc202338596"/>
      <w:bookmarkStart w:id="345" w:name="_Toc202520667"/>
      <w:bookmarkStart w:id="346" w:name="_Toc202520768"/>
      <w:bookmarkStart w:id="347" w:name="_Toc202521178"/>
      <w:bookmarkStart w:id="348" w:name="_Toc205288680"/>
      <w:r w:rsidRPr="002F153F">
        <w:t>Автоматическая</w:t>
      </w:r>
      <w:r w:rsidR="00F734B3">
        <w:t xml:space="preserve"> </w:t>
      </w:r>
      <w:r w:rsidRPr="002F153F">
        <w:t>перезапись</w:t>
      </w:r>
      <w:bookmarkEnd w:id="343"/>
      <w:bookmarkEnd w:id="344"/>
      <w:bookmarkEnd w:id="345"/>
      <w:bookmarkEnd w:id="346"/>
      <w:bookmarkEnd w:id="347"/>
      <w:bookmarkEnd w:id="348"/>
    </w:p>
    <w:p w14:paraId="580F6885" w14:textId="6332B2A4" w:rsidR="00CC7EEA" w:rsidRPr="002F153F" w:rsidRDefault="00D053CD" w:rsidP="003014CD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Pr="002F153F">
        <w:t>описан</w:t>
      </w:r>
      <w:r w:rsidR="00F734B3">
        <w:t xml:space="preserve"> </w:t>
      </w:r>
      <w:r w:rsidRPr="002F153F">
        <w:t>процесс</w:t>
      </w:r>
      <w:r w:rsidR="00F734B3">
        <w:t xml:space="preserve"> </w:t>
      </w:r>
      <w:r w:rsidRPr="002F153F">
        <w:t>автоматической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врачу/о</w:t>
      </w:r>
      <w:r w:rsidR="003014CD" w:rsidRPr="002F153F">
        <w:t>казание</w:t>
      </w:r>
      <w:r w:rsidR="00F734B3">
        <w:t xml:space="preserve"> </w:t>
      </w:r>
      <w:r w:rsidR="003014CD" w:rsidRPr="002F153F">
        <w:t>медицинской</w:t>
      </w:r>
      <w:r w:rsidR="00F734B3">
        <w:t xml:space="preserve"> </w:t>
      </w:r>
      <w:r w:rsidR="003014CD" w:rsidRPr="002F153F">
        <w:t>услуги.</w:t>
      </w:r>
    </w:p>
    <w:p w14:paraId="6229ADAD" w14:textId="77777777" w:rsidR="003014CD" w:rsidRPr="002F153F" w:rsidRDefault="003014CD" w:rsidP="00A479A1">
      <w:pPr>
        <w:pStyle w:val="phnormalnote"/>
        <w:keepNext/>
        <w:ind w:right="0"/>
      </w:pPr>
      <w:r w:rsidRPr="002F153F">
        <w:t>Примечания</w:t>
      </w:r>
    </w:p>
    <w:p w14:paraId="73F8B8B6" w14:textId="4DD14ECF" w:rsidR="003014CD" w:rsidRPr="002F153F" w:rsidRDefault="003014CD" w:rsidP="003014CD">
      <w:pPr>
        <w:pStyle w:val="phnormalnotetext"/>
      </w:pPr>
      <w:r w:rsidRPr="002F153F">
        <w:t>1</w:t>
      </w:r>
      <w:r w:rsidR="00A479A1">
        <w:t> </w:t>
      </w:r>
      <w:r w:rsidRPr="002F153F">
        <w:t>Автоматическая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позволяет</w:t>
      </w:r>
      <w:r w:rsidR="00F734B3">
        <w:t xml:space="preserve"> </w:t>
      </w:r>
      <w:r w:rsidRPr="002F153F">
        <w:t>перезаписывать/удалять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смещением.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есть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перезаписи/удалении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одного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остальные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сместятся</w:t>
      </w:r>
      <w:r w:rsidR="00F734B3">
        <w:t xml:space="preserve"> </w:t>
      </w:r>
      <w:r w:rsidRPr="002F153F">
        <w:t>автоматически.</w:t>
      </w:r>
    </w:p>
    <w:p w14:paraId="27D3096B" w14:textId="4EED9357" w:rsidR="003014CD" w:rsidRPr="002F153F" w:rsidRDefault="003014CD" w:rsidP="003014CD">
      <w:pPr>
        <w:pStyle w:val="phnormalnotetext"/>
      </w:pPr>
      <w:r w:rsidRPr="002F153F">
        <w:t>2</w:t>
      </w:r>
      <w:r w:rsidR="00A479A1">
        <w:t> </w:t>
      </w:r>
      <w:r w:rsidRPr="002F153F">
        <w:t>При</w:t>
      </w:r>
      <w:r w:rsidR="00F734B3">
        <w:t xml:space="preserve"> </w:t>
      </w:r>
      <w:r w:rsidRPr="002F153F">
        <w:t>перезаписи/удалении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смещением</w:t>
      </w:r>
      <w:r w:rsidR="00F734B3">
        <w:t xml:space="preserve"> </w:t>
      </w:r>
      <w:r w:rsidRPr="002F153F">
        <w:t>остальных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смещение</w:t>
      </w:r>
      <w:r w:rsidR="00F734B3">
        <w:t xml:space="preserve"> </w:t>
      </w:r>
      <w:r w:rsidRPr="002F153F">
        <w:t>осуществляется</w:t>
      </w:r>
      <w:r w:rsidR="00F734B3">
        <w:t xml:space="preserve"> </w:t>
      </w:r>
      <w:r w:rsidRPr="002F153F">
        <w:t>только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записей,</w:t>
      </w:r>
      <w:r w:rsidR="00F734B3">
        <w:t xml:space="preserve"> </w:t>
      </w:r>
      <w:r w:rsidRPr="002F153F">
        <w:t>осуществленных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теми</w:t>
      </w:r>
      <w:r w:rsidR="00F734B3">
        <w:t xml:space="preserve"> </w:t>
      </w:r>
      <w:r w:rsidRPr="002F153F">
        <w:t>же</w:t>
      </w:r>
      <w:r w:rsidR="00F734B3">
        <w:t xml:space="preserve"> </w:t>
      </w:r>
      <w:r w:rsidRPr="002F153F">
        <w:t>параметрами,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перезаписываемая/удаляемая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(т.е.,</w:t>
      </w:r>
      <w:r w:rsidR="00F734B3">
        <w:t xml:space="preserve"> </w:t>
      </w:r>
      <w:r w:rsidRPr="002F153F">
        <w:t>кабинет,</w:t>
      </w:r>
      <w:r w:rsidR="00F734B3">
        <w:t xml:space="preserve"> </w:t>
      </w:r>
      <w:r w:rsidRPr="002F153F">
        <w:t>врач,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тип</w:t>
      </w:r>
      <w:r w:rsidR="00F734B3">
        <w:t xml:space="preserve"> </w:t>
      </w:r>
      <w:r w:rsidRPr="002F153F">
        <w:t>интервала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должны</w:t>
      </w:r>
      <w:r w:rsidR="00F734B3">
        <w:t xml:space="preserve"> </w:t>
      </w:r>
      <w:r w:rsidRPr="002F153F">
        <w:t>совпадать).</w:t>
      </w:r>
    </w:p>
    <w:p w14:paraId="661D058A" w14:textId="49073833" w:rsidR="00CC7EEA" w:rsidRPr="002F153F" w:rsidRDefault="00D053CD" w:rsidP="0071189A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автоматической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26A7DC4" w14:textId="12BD5B1F" w:rsidR="00CC7EEA" w:rsidRPr="002F153F" w:rsidRDefault="00D053CD" w:rsidP="003014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Автоматическая</w:t>
      </w:r>
      <w:r w:rsidR="00F734B3">
        <w:t xml:space="preserve"> </w:t>
      </w:r>
      <w:r w:rsidRPr="002F153F">
        <w:t>перезапись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Автоматическая</w:t>
      </w:r>
      <w:r w:rsidR="00F734B3">
        <w:t xml:space="preserve"> </w:t>
      </w:r>
      <w:r w:rsidRPr="002F153F">
        <w:t>перезапись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_Ref202375435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59</w:t>
      </w:r>
      <w:r w:rsidR="000676F0">
        <w:fldChar w:fldCharType="end"/>
      </w:r>
      <w:r w:rsidR="000676F0">
        <w:t>)</w:t>
      </w:r>
      <w:r w:rsidRPr="002F153F">
        <w:t>;</w:t>
      </w:r>
    </w:p>
    <w:p w14:paraId="4A677AA1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7A93755B" wp14:editId="7C0B20BE">
            <wp:extent cx="6295390" cy="2435978"/>
            <wp:effectExtent l="19050" t="19050" r="10160" b="21590"/>
            <wp:docPr id="100117" name="Рисунок 100117" descr="Форма для автоматической пере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86649" name="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359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D855B1" w14:textId="1A62E593" w:rsidR="00CC7EEA" w:rsidRPr="002F153F" w:rsidRDefault="00F734B3" w:rsidP="003014CD">
      <w:pPr>
        <w:pStyle w:val="phfiguretitle"/>
      </w:pPr>
      <w:bookmarkStart w:id="349" w:name="_Ref20237543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59</w:t>
      </w:r>
      <w:r w:rsidR="00D053CD" w:rsidRPr="002F153F">
        <w:fldChar w:fldCharType="end"/>
      </w:r>
      <w:bookmarkEnd w:id="349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71189A" w:rsidRPr="002F153F">
        <w:t>«Автоматическая</w:t>
      </w:r>
      <w:r w:rsidR="0071189A">
        <w:t xml:space="preserve"> </w:t>
      </w:r>
      <w:r w:rsidR="0071189A" w:rsidRPr="002F153F">
        <w:t>перезапись»</w:t>
      </w:r>
    </w:p>
    <w:p w14:paraId="4C5C6B06" w14:textId="355C1451" w:rsidR="00CC7EEA" w:rsidRPr="002F153F" w:rsidRDefault="00D053CD" w:rsidP="003014CD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_Ref202374861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15</w:t>
      </w:r>
      <w:r w:rsidR="00B72149">
        <w:fldChar w:fldCharType="end"/>
      </w:r>
      <w:r w:rsidR="00B72149">
        <w:t>)</w:t>
      </w:r>
      <w:r w:rsidRPr="002F153F">
        <w:t>;</w:t>
      </w:r>
    </w:p>
    <w:p w14:paraId="1082AB9C" w14:textId="759D55CD" w:rsidR="00CC7EEA" w:rsidRPr="002F153F" w:rsidRDefault="00F734B3" w:rsidP="003014CD">
      <w:pPr>
        <w:pStyle w:val="phtabletitle"/>
      </w:pPr>
      <w:bookmarkStart w:id="350" w:name="_Ref202374861"/>
      <w:r>
        <w:rPr>
          <w:spacing w:val="20"/>
        </w:rPr>
        <w:lastRenderedPageBreak/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15</w:t>
      </w:r>
      <w:r w:rsidR="00D053CD" w:rsidRPr="002F153F">
        <w:rPr>
          <w:spacing w:val="20"/>
        </w:rPr>
        <w:fldChar w:fldCharType="end"/>
      </w:r>
      <w:bookmarkEnd w:id="350"/>
      <w:r>
        <w:rPr>
          <w:spacing w:val="20"/>
        </w:rPr>
        <w:t xml:space="preserve"> </w:t>
      </w:r>
      <w:r w:rsidR="003014CD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фильтра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25"/>
        <w:gridCol w:w="7863"/>
      </w:tblGrid>
      <w:tr w:rsidR="00CC7EEA" w:rsidRPr="002F153F" w14:paraId="2C29E0D7" w14:textId="77777777" w:rsidTr="00F734B3">
        <w:trPr>
          <w:tblHeader/>
        </w:trPr>
        <w:tc>
          <w:tcPr>
            <w:tcW w:w="1141" w:type="pct"/>
          </w:tcPr>
          <w:p w14:paraId="7FFE3EC2" w14:textId="6FA1A9B1" w:rsidR="00CC7EEA" w:rsidRPr="002F153F" w:rsidRDefault="00D053CD" w:rsidP="00F734B3">
            <w:pPr>
              <w:pStyle w:val="phtablecolcaption"/>
            </w:pPr>
            <w:bookmarkStart w:id="351" w:name="scroll-bookmark-65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351"/>
          </w:p>
        </w:tc>
        <w:tc>
          <w:tcPr>
            <w:tcW w:w="3859" w:type="pct"/>
          </w:tcPr>
          <w:p w14:paraId="57BA966E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4C4C09E3" w14:textId="77777777" w:rsidTr="00F734B3">
        <w:tc>
          <w:tcPr>
            <w:tcW w:w="1141" w:type="pct"/>
          </w:tcPr>
          <w:p w14:paraId="5DA35AA4" w14:textId="688AA9C1" w:rsidR="00CC7EEA" w:rsidRPr="002F153F" w:rsidRDefault="00D053CD" w:rsidP="003014CD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с...по...</w:t>
            </w:r>
          </w:p>
        </w:tc>
        <w:tc>
          <w:tcPr>
            <w:tcW w:w="3859" w:type="pct"/>
          </w:tcPr>
          <w:p w14:paraId="5ED92ACE" w14:textId="35029F1F" w:rsidR="00CC7EEA" w:rsidRPr="002F153F" w:rsidRDefault="00D053CD" w:rsidP="003014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период,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производилась</w:t>
            </w:r>
            <w:r w:rsidR="00F734B3">
              <w:t xml:space="preserve"> </w:t>
            </w:r>
            <w:r w:rsidRPr="002F153F">
              <w:t>искомая</w:t>
            </w:r>
            <w:r w:rsidR="00F734B3">
              <w:t xml:space="preserve"> </w:t>
            </w:r>
            <w:r w:rsidRPr="002F153F">
              <w:t>запись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0377212D" w14:textId="77777777" w:rsidTr="00F734B3">
        <w:tc>
          <w:tcPr>
            <w:tcW w:w="1141" w:type="pct"/>
          </w:tcPr>
          <w:p w14:paraId="1C241645" w14:textId="77777777" w:rsidR="00CC7EEA" w:rsidRPr="002F153F" w:rsidRDefault="00D053CD" w:rsidP="003014CD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3859" w:type="pct"/>
          </w:tcPr>
          <w:p w14:paraId="21E258D8" w14:textId="1D7A3421" w:rsidR="00CC7EEA" w:rsidRPr="002F153F" w:rsidRDefault="00D053CD" w:rsidP="00F734B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лаборатории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EE72709" wp14:editId="4A340B4E">
                  <wp:extent cx="190500" cy="200025"/>
                  <wp:effectExtent l="19050" t="19050" r="19050" b="28575"/>
                  <wp:docPr id="100118" name="Рисунок 100118" descr="_scroll_external/attachments/image2023-7-4_11-21-51-a1cafd34a0cb504f0e28eef923a62564ef626c40725a87c3594c606174c5dc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628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кабинета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лаборатории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кабинетом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кабинета,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5E2EE71D" w14:textId="77777777" w:rsidTr="00F734B3">
        <w:tc>
          <w:tcPr>
            <w:tcW w:w="1141" w:type="pct"/>
          </w:tcPr>
          <w:p w14:paraId="0C407280" w14:textId="77777777" w:rsidR="00CC7EEA" w:rsidRPr="002F153F" w:rsidRDefault="00D053CD" w:rsidP="003014CD">
            <w:pPr>
              <w:pStyle w:val="phtablecellleft"/>
            </w:pPr>
            <w:r w:rsidRPr="002F153F">
              <w:t>Врач</w:t>
            </w:r>
          </w:p>
        </w:tc>
        <w:tc>
          <w:tcPr>
            <w:tcW w:w="3859" w:type="pct"/>
          </w:tcPr>
          <w:p w14:paraId="478897A8" w14:textId="709A64F6" w:rsidR="00CC7EEA" w:rsidRPr="002F153F" w:rsidRDefault="00D053CD" w:rsidP="00F734B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3D11A0FE" wp14:editId="20F7BC37">
                  <wp:extent cx="190500" cy="200025"/>
                  <wp:effectExtent l="19050" t="19050" r="19050" b="28575"/>
                  <wp:docPr id="100119" name="Рисунок 100119" descr="_scroll_external/attachments/image2023-7-4_11-21-51-a1cafd34a0cb504f0e28eef923a62564ef626c40725a87c3594c606174c5dc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врачом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6D30DFA5" w14:textId="77777777" w:rsidTr="00F734B3">
        <w:tc>
          <w:tcPr>
            <w:tcW w:w="1141" w:type="pct"/>
          </w:tcPr>
          <w:p w14:paraId="486530A1" w14:textId="77777777" w:rsidR="00CC7EEA" w:rsidRPr="002F153F" w:rsidRDefault="00D053CD" w:rsidP="003014CD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3859" w:type="pct"/>
          </w:tcPr>
          <w:p w14:paraId="44D652BC" w14:textId="4587E5E4" w:rsidR="00CC7EEA" w:rsidRPr="002F153F" w:rsidRDefault="00D053CD" w:rsidP="00F734B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Услуги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281DDDA" wp14:editId="14724906">
                  <wp:extent cx="190500" cy="200025"/>
                  <wp:effectExtent l="19050" t="19050" r="19050" b="28575"/>
                  <wp:docPr id="100120" name="Рисунок 100120" descr="_scroll_external/attachments/image2023-7-4_11-21-51-a1cafd34a0cb504f0e28eef923a62564ef626c40725a87c3594c606174c5dc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86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Услуги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услугой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услуги,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352CC352" w14:textId="77777777" w:rsidTr="00F734B3">
        <w:tc>
          <w:tcPr>
            <w:tcW w:w="1141" w:type="pct"/>
          </w:tcPr>
          <w:p w14:paraId="0700A59F" w14:textId="77777777" w:rsidR="00CC7EEA" w:rsidRPr="002F153F" w:rsidRDefault="00D053CD" w:rsidP="003014CD">
            <w:pPr>
              <w:pStyle w:val="phtablecellleft"/>
            </w:pPr>
            <w:r w:rsidRPr="002F153F">
              <w:t>Интервал</w:t>
            </w:r>
          </w:p>
        </w:tc>
        <w:tc>
          <w:tcPr>
            <w:tcW w:w="3859" w:type="pct"/>
          </w:tcPr>
          <w:p w14:paraId="1120DF8C" w14:textId="0BCC770C" w:rsidR="00CC7EEA" w:rsidRPr="002F153F" w:rsidRDefault="00D053CD" w:rsidP="00F734B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интервал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Словарь</w:t>
            </w:r>
            <w:r w:rsidR="00F734B3">
              <w:t xml:space="preserve"> </w:t>
            </w:r>
            <w:r w:rsidRPr="002F153F">
              <w:t>типов</w:t>
            </w:r>
            <w:r w:rsidR="00F734B3">
              <w:t xml:space="preserve"> </w:t>
            </w:r>
            <w:r w:rsidRPr="002F153F">
              <w:t>интервалов</w:t>
            </w:r>
            <w:r w:rsidR="00F734B3">
              <w:t xml:space="preserve"> </w:t>
            </w:r>
            <w:r w:rsidRPr="002F153F">
              <w:t>графиков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57D3DCAC" wp14:editId="162D9240">
                  <wp:extent cx="190500" cy="200025"/>
                  <wp:effectExtent l="19050" t="19050" r="19050" b="28575"/>
                  <wp:docPr id="100121" name="Рисунок 100121" descr="_scroll_external/attachments/image2023-7-4_11-21-51-a1cafd34a0cb504f0e28eef923a62564ef626c40725a87c3594c606174c5dc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405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интервала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Словарь</w:t>
            </w:r>
            <w:r w:rsidR="00F734B3">
              <w:t xml:space="preserve"> </w:t>
            </w:r>
            <w:r w:rsidRPr="002F153F">
              <w:t>типов</w:t>
            </w:r>
            <w:r w:rsidR="00F734B3">
              <w:t xml:space="preserve"> </w:t>
            </w:r>
            <w:r w:rsidRPr="002F153F">
              <w:t>интервалов</w:t>
            </w:r>
            <w:r w:rsidR="00F734B3">
              <w:t xml:space="preserve"> </w:t>
            </w:r>
            <w:r w:rsidRPr="002F153F">
              <w:t>графиков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интервалом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интервала,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140512F2" w14:textId="77777777" w:rsidTr="00F734B3">
        <w:tc>
          <w:tcPr>
            <w:tcW w:w="1141" w:type="pct"/>
          </w:tcPr>
          <w:p w14:paraId="114DE2E1" w14:textId="70C3F23D" w:rsidR="00CC7EEA" w:rsidRPr="002F153F" w:rsidRDefault="00D053CD" w:rsidP="003014CD">
            <w:pPr>
              <w:pStyle w:val="phtablecellleft"/>
            </w:pPr>
            <w:r w:rsidRPr="002F153F">
              <w:t>Не</w:t>
            </w:r>
            <w:r w:rsidR="00F734B3">
              <w:t xml:space="preserve"> </w:t>
            </w:r>
            <w:r w:rsidRPr="002F153F">
              <w:t>отображать</w:t>
            </w:r>
            <w:r w:rsidR="00F734B3">
              <w:t xml:space="preserve"> </w:t>
            </w:r>
            <w:r w:rsidRPr="002F153F">
              <w:t>оказанные</w:t>
            </w:r>
          </w:p>
        </w:tc>
        <w:tc>
          <w:tcPr>
            <w:tcW w:w="3859" w:type="pct"/>
          </w:tcPr>
          <w:p w14:paraId="74058D27" w14:textId="349FE31A" w:rsidR="00CC7EEA" w:rsidRPr="002F153F" w:rsidRDefault="00D053CD" w:rsidP="003014CD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чтобы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результатах</w:t>
            </w:r>
            <w:r w:rsidR="00F734B3">
              <w:t xml:space="preserve"> </w:t>
            </w:r>
            <w:r w:rsidRPr="002F153F">
              <w:t>поиска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отображались</w:t>
            </w:r>
            <w:r w:rsidR="00F734B3">
              <w:t xml:space="preserve"> </w:t>
            </w:r>
            <w:r w:rsidRPr="002F153F">
              <w:t>оказанные</w:t>
            </w:r>
            <w:r w:rsidR="00F734B3">
              <w:t xml:space="preserve"> </w:t>
            </w:r>
            <w:r w:rsidRPr="002F153F">
              <w:t>услуги</w:t>
            </w:r>
          </w:p>
        </w:tc>
      </w:tr>
    </w:tbl>
    <w:p w14:paraId="21B49878" w14:textId="77777777" w:rsidR="003014CD" w:rsidRPr="002F153F" w:rsidRDefault="003014CD" w:rsidP="003014CD">
      <w:pPr>
        <w:pStyle w:val="phnormal"/>
      </w:pPr>
    </w:p>
    <w:p w14:paraId="284A032B" w14:textId="148EC6C2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Отобрать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под</w:t>
      </w:r>
      <w:r w:rsidR="00F734B3">
        <w:t xml:space="preserve"> </w:t>
      </w:r>
      <w:r w:rsidRPr="002F153F">
        <w:t>полями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результаты</w:t>
      </w:r>
      <w:r w:rsidR="00F734B3">
        <w:t xml:space="preserve"> </w:t>
      </w:r>
      <w:r w:rsidRPr="002F153F">
        <w:t>поиска,</w:t>
      </w:r>
      <w:r w:rsidR="00F734B3">
        <w:t xml:space="preserve"> </w:t>
      </w:r>
      <w:r w:rsidRPr="002F153F">
        <w:t>удовлетворяющие</w:t>
      </w:r>
      <w:r w:rsidR="00F734B3">
        <w:t xml:space="preserve"> </w:t>
      </w:r>
      <w:r w:rsidRPr="002F153F">
        <w:t>заданным</w:t>
      </w:r>
      <w:r w:rsidR="00F734B3">
        <w:t xml:space="preserve"> </w:t>
      </w:r>
      <w:r w:rsidRPr="002F153F">
        <w:t>параметрам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_Ref202375446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60</w:t>
      </w:r>
      <w:r w:rsidR="000676F0">
        <w:fldChar w:fldCharType="end"/>
      </w:r>
      <w:r w:rsidR="000676F0">
        <w:t>)</w:t>
      </w:r>
      <w:r w:rsidRPr="002F153F">
        <w:t>;</w:t>
      </w:r>
    </w:p>
    <w:p w14:paraId="3A685EB7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3931A078" wp14:editId="089095D5">
            <wp:extent cx="5650252" cy="2217856"/>
            <wp:effectExtent l="19050" t="19050" r="26670" b="11430"/>
            <wp:docPr id="100122" name="Рисунок 100122" descr="Результаты поиска запис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73596" name="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61698" cy="222234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066101" w14:textId="36C549E4" w:rsidR="00CC7EEA" w:rsidRPr="002F153F" w:rsidRDefault="00F734B3" w:rsidP="003014CD">
      <w:pPr>
        <w:pStyle w:val="phfiguretitle"/>
      </w:pPr>
      <w:bookmarkStart w:id="352" w:name="_Ref202375446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60</w:t>
      </w:r>
      <w:r w:rsidR="00D053CD" w:rsidRPr="002F153F">
        <w:fldChar w:fldCharType="end"/>
      </w:r>
      <w:bookmarkEnd w:id="352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Результаты</w:t>
      </w:r>
      <w:r>
        <w:t xml:space="preserve"> </w:t>
      </w:r>
      <w:r w:rsidR="00D053CD" w:rsidRPr="002F153F">
        <w:t>поиска</w:t>
      </w:r>
    </w:p>
    <w:p w14:paraId="7CC44AFC" w14:textId="11097FF9" w:rsidR="00CC7EEA" w:rsidRPr="002F153F" w:rsidRDefault="00D053CD" w:rsidP="003014CD">
      <w:pPr>
        <w:pStyle w:val="phlistitemized1"/>
      </w:pPr>
      <w:r w:rsidRPr="002F153F">
        <w:t>установите</w:t>
      </w:r>
      <w:r w:rsidR="00F734B3">
        <w:t xml:space="preserve"> </w:t>
      </w:r>
      <w:r w:rsidRPr="002F153F">
        <w:t>флажки</w:t>
      </w:r>
      <w:r w:rsidR="00F734B3">
        <w:t xml:space="preserve"> </w:t>
      </w:r>
      <w:r w:rsidRPr="002F153F">
        <w:t>напротив</w:t>
      </w:r>
      <w:r w:rsidR="00F734B3">
        <w:t xml:space="preserve"> </w:t>
      </w:r>
      <w:r w:rsidRPr="002F153F">
        <w:t>нужных</w:t>
      </w:r>
      <w:r w:rsidR="00F734B3">
        <w:t xml:space="preserve"> </w:t>
      </w:r>
      <w:r w:rsidRPr="002F153F">
        <w:t>записей;</w:t>
      </w:r>
    </w:p>
    <w:p w14:paraId="117DADC5" w14:textId="54506BAA" w:rsidR="00CC7EEA" w:rsidRPr="002F153F" w:rsidRDefault="00D053CD" w:rsidP="003014CD">
      <w:pPr>
        <w:pStyle w:val="phlistitemized1"/>
      </w:pPr>
      <w:r w:rsidRPr="002F153F">
        <w:lastRenderedPageBreak/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71C0CF1E" wp14:editId="4F881276">
            <wp:extent cx="180975" cy="180975"/>
            <wp:effectExtent l="19050" t="19050" r="28575" b="28575"/>
            <wp:docPr id="100123" name="Рисунок 100123" descr="_scroll_external/attachments/image2023-7-18_10-52-32-fbb08c8db09dd957b19c92e2f934bee31cb8c50f977f10d3b97fbf608e2b6c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11437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Куда</w:t>
      </w:r>
      <w:r w:rsidR="00F734B3">
        <w:t xml:space="preserve"> </w:t>
      </w:r>
      <w:r w:rsidRPr="002F153F">
        <w:t>перезаписать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нижней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расписанием</w:t>
      </w:r>
      <w:r w:rsidR="00F734B3">
        <w:t xml:space="preserve"> </w:t>
      </w:r>
      <w:r w:rsidRPr="002F153F">
        <w:t>МО,</w:t>
      </w:r>
      <w:r w:rsidR="00F734B3">
        <w:t xml:space="preserve"> </w:t>
      </w:r>
      <w:r w:rsidRPr="002F153F">
        <w:t>идентичное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_Ref202375457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61</w:t>
      </w:r>
      <w:r w:rsidR="000676F0">
        <w:fldChar w:fldCharType="end"/>
      </w:r>
      <w:r w:rsidR="000676F0">
        <w:t>)</w:t>
      </w:r>
      <w:r w:rsidRPr="002F153F">
        <w:t>;</w:t>
      </w:r>
    </w:p>
    <w:p w14:paraId="1D801ABC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21AF75E3" wp14:editId="486D059E">
            <wp:extent cx="5872245" cy="3948578"/>
            <wp:effectExtent l="19050" t="19050" r="14605" b="13970"/>
            <wp:docPr id="100124" name="Рисунок 100124" descr="Форма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9902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8865" cy="39530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8E72AA" w14:textId="48AC3E3A" w:rsidR="00CC7EEA" w:rsidRPr="002F153F" w:rsidRDefault="00F734B3" w:rsidP="003014CD">
      <w:pPr>
        <w:pStyle w:val="phfiguretitle"/>
      </w:pPr>
      <w:bookmarkStart w:id="353" w:name="_Ref202375457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61</w:t>
      </w:r>
      <w:r w:rsidR="00D053CD" w:rsidRPr="002F153F">
        <w:fldChar w:fldCharType="end"/>
      </w:r>
      <w:bookmarkEnd w:id="353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71189A" w:rsidRPr="002F153F">
        <w:t>с</w:t>
      </w:r>
      <w:r w:rsidR="0071189A">
        <w:t xml:space="preserve"> </w:t>
      </w:r>
      <w:r w:rsidR="0071189A" w:rsidRPr="002F153F">
        <w:t>расписанием</w:t>
      </w:r>
      <w:r w:rsidR="0071189A">
        <w:t xml:space="preserve"> </w:t>
      </w:r>
      <w:r w:rsidR="0071189A" w:rsidRPr="002F153F">
        <w:t>МО</w:t>
      </w:r>
    </w:p>
    <w:p w14:paraId="31D1D1D4" w14:textId="1DD81F76" w:rsidR="00CC7EEA" w:rsidRPr="002F153F" w:rsidRDefault="00D053CD" w:rsidP="003014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врача,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кабинет,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который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перезаписать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71189A">
        <w:t> </w:t>
      </w:r>
      <w:r w:rsidR="00C8596F">
        <w:fldChar w:fldCharType="begin"/>
      </w:r>
      <w:r w:rsidR="00C8596F">
        <w:instrText xml:space="preserve"> REF scroll-bookmark-19 \n \h </w:instrText>
      </w:r>
      <w:r w:rsidR="00C8596F">
        <w:fldChar w:fldCharType="separate"/>
      </w:r>
      <w:r w:rsidR="00B50C08">
        <w:t>5.3</w:t>
      </w:r>
      <w:r w:rsidR="00C8596F">
        <w:fldChar w:fldCharType="end"/>
      </w:r>
      <w:r w:rsidRPr="002F153F">
        <w:t>;</w:t>
      </w:r>
    </w:p>
    <w:p w14:paraId="596B8556" w14:textId="4E9036ED" w:rsidR="00CC7EEA" w:rsidRPr="002F153F" w:rsidRDefault="00D053CD" w:rsidP="003014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тип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Тип</w:t>
      </w:r>
      <w:r w:rsidR="00F734B3">
        <w:t xml:space="preserve"> </w:t>
      </w:r>
      <w:r w:rsidRPr="002F153F">
        <w:t>перезаписи</w:t>
      </w:r>
      <w:r w:rsidR="00B21D8E" w:rsidRPr="002F153F">
        <w:t>»</w:t>
      </w:r>
      <w:r w:rsidRPr="002F153F">
        <w:t>:</w:t>
      </w:r>
    </w:p>
    <w:p w14:paraId="0CE70D7C" w14:textId="042DF08D" w:rsidR="00CC7EEA" w:rsidRPr="002F153F" w:rsidRDefault="00B21D8E" w:rsidP="003014CD">
      <w:pPr>
        <w:pStyle w:val="phlistitemized2"/>
      </w:pPr>
      <w:r w:rsidRPr="002F153F">
        <w:t>«</w:t>
      </w:r>
      <w:r w:rsidR="00D053CD" w:rsidRPr="002F153F">
        <w:t>В</w:t>
      </w:r>
      <w:r w:rsidR="00F734B3">
        <w:t xml:space="preserve"> </w:t>
      </w:r>
      <w:r w:rsidR="00D053CD" w:rsidRPr="002F153F">
        <w:t>срочники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срочной</w:t>
      </w:r>
      <w:r w:rsidR="00F734B3">
        <w:t xml:space="preserve"> </w:t>
      </w:r>
      <w:r w:rsidR="00D053CD" w:rsidRPr="002F153F">
        <w:t>записи;</w:t>
      </w:r>
    </w:p>
    <w:p w14:paraId="16FD0E57" w14:textId="20C39296" w:rsidR="00CC7EEA" w:rsidRPr="002F153F" w:rsidRDefault="00B21D8E" w:rsidP="003014CD">
      <w:pPr>
        <w:pStyle w:val="phlistitemized2"/>
      </w:pPr>
      <w:r w:rsidRPr="002F153F">
        <w:t>«</w:t>
      </w:r>
      <w:r w:rsidR="00D053CD" w:rsidRPr="002F153F">
        <w:t>Вместо</w:t>
      </w:r>
      <w:r w:rsidR="00F734B3">
        <w:t xml:space="preserve"> </w:t>
      </w:r>
      <w:r w:rsidR="00D053CD" w:rsidRPr="002F153F">
        <w:t>записанных</w:t>
      </w:r>
      <w:r w:rsidRPr="002F153F">
        <w:t>»</w:t>
      </w:r>
      <w:r w:rsidR="00F734B3">
        <w:t xml:space="preserve"> </w:t>
      </w:r>
      <w:r w:rsidR="00D053CD" w:rsidRPr="002F153F">
        <w:t>–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изменения</w:t>
      </w:r>
      <w:r w:rsidR="00F734B3">
        <w:t xml:space="preserve"> </w:t>
      </w:r>
      <w:r w:rsidR="00D053CD" w:rsidRPr="002F153F">
        <w:t>ранее</w:t>
      </w:r>
      <w:r w:rsidR="00F734B3">
        <w:t xml:space="preserve"> </w:t>
      </w:r>
      <w:r w:rsidR="00D053CD" w:rsidRPr="002F153F">
        <w:t>созданных</w:t>
      </w:r>
      <w:r w:rsidR="00F734B3">
        <w:t xml:space="preserve"> </w:t>
      </w:r>
      <w:r w:rsidR="00D053CD" w:rsidRPr="002F153F">
        <w:t>записей.</w:t>
      </w:r>
      <w:r w:rsidR="00F734B3">
        <w:t xml:space="preserve"> </w:t>
      </w:r>
      <w:r w:rsidR="00D053CD" w:rsidRPr="002F153F">
        <w:t>При</w:t>
      </w:r>
      <w:r w:rsidR="00F734B3">
        <w:t xml:space="preserve"> </w:t>
      </w:r>
      <w:r w:rsidR="00D053CD" w:rsidRPr="002F153F">
        <w:t>выборе</w:t>
      </w:r>
      <w:r w:rsidR="00F734B3">
        <w:t xml:space="preserve"> </w:t>
      </w:r>
      <w:r w:rsidR="00D053CD" w:rsidRPr="002F153F">
        <w:t>этого</w:t>
      </w:r>
      <w:r w:rsidR="00F734B3">
        <w:t xml:space="preserve"> </w:t>
      </w:r>
      <w:r w:rsidR="00D053CD" w:rsidRPr="002F153F">
        <w:t>значения</w:t>
      </w:r>
      <w:r w:rsidR="00F734B3">
        <w:t xml:space="preserve"> </w:t>
      </w:r>
      <w:r w:rsidR="00D053CD" w:rsidRPr="002F153F">
        <w:t>отображается</w:t>
      </w:r>
      <w:r w:rsidR="00F734B3">
        <w:t xml:space="preserve"> </w:t>
      </w:r>
      <w:r w:rsidR="00D053CD" w:rsidRPr="002F153F">
        <w:t>дополнительное</w:t>
      </w:r>
      <w:r w:rsidR="00F734B3">
        <w:t xml:space="preserve"> </w:t>
      </w:r>
      <w:r w:rsidR="00D053CD" w:rsidRPr="002F153F">
        <w:t>поле</w:t>
      </w:r>
      <w:r w:rsidR="00F734B3">
        <w:t xml:space="preserve"> </w:t>
      </w:r>
      <w:r w:rsidRPr="002F153F">
        <w:t>«</w:t>
      </w:r>
      <w:r w:rsidR="00D053CD" w:rsidRPr="002F153F">
        <w:t>Продлить</w:t>
      </w:r>
      <w:r w:rsidR="00F734B3">
        <w:t xml:space="preserve"> </w:t>
      </w:r>
      <w:r w:rsidR="00D053CD" w:rsidRPr="002F153F">
        <w:t>график</w:t>
      </w:r>
      <w:r w:rsidR="00F734B3">
        <w:t xml:space="preserve"> </w:t>
      </w:r>
      <w:r w:rsidR="00D053CD" w:rsidRPr="002F153F">
        <w:t>до</w:t>
      </w:r>
      <w:r w:rsidRPr="002F153F">
        <w:t>»</w:t>
      </w:r>
      <w:r w:rsidR="00D053CD" w:rsidRPr="002F153F">
        <w:t>,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котором</w:t>
      </w:r>
      <w:r w:rsidR="00F734B3">
        <w:t xml:space="preserve"> </w:t>
      </w:r>
      <w:r w:rsidR="00B51ED5">
        <w:t xml:space="preserve">введите </w:t>
      </w:r>
      <w:r w:rsidR="00D053CD" w:rsidRPr="002F153F">
        <w:t>вручную</w:t>
      </w:r>
      <w:r w:rsidR="00F734B3">
        <w:t xml:space="preserve"> </w:t>
      </w:r>
      <w:r w:rsidR="00D053CD" w:rsidRPr="002F153F">
        <w:t>требуемое</w:t>
      </w:r>
      <w:r w:rsidR="00F734B3">
        <w:t xml:space="preserve"> </w:t>
      </w:r>
      <w:r w:rsidR="00D053CD" w:rsidRPr="002F153F">
        <w:t>время</w:t>
      </w:r>
      <w:r w:rsidR="00F734B3">
        <w:t xml:space="preserve"> </w:t>
      </w:r>
      <w:r w:rsidR="00D053CD" w:rsidRPr="002F153F">
        <w:t>продления;</w:t>
      </w:r>
    </w:p>
    <w:p w14:paraId="051BCD3E" w14:textId="346CF772" w:rsidR="00CC7EEA" w:rsidRPr="002F153F" w:rsidRDefault="00B21D8E" w:rsidP="003014CD">
      <w:pPr>
        <w:pStyle w:val="phlistitemized2"/>
      </w:pPr>
      <w:r w:rsidRPr="002F153F">
        <w:t>«</w:t>
      </w:r>
      <w:r w:rsidR="00D053CD" w:rsidRPr="002F153F">
        <w:t>На</w:t>
      </w:r>
      <w:r w:rsidR="00F734B3">
        <w:t xml:space="preserve"> </w:t>
      </w:r>
      <w:r w:rsidR="00D053CD" w:rsidRPr="002F153F">
        <w:t>свободное</w:t>
      </w:r>
      <w:r w:rsidR="00F734B3">
        <w:t xml:space="preserve"> </w:t>
      </w:r>
      <w:r w:rsidR="00D053CD" w:rsidRPr="002F153F">
        <w:t>время</w:t>
      </w:r>
      <w:r w:rsidRPr="002F153F">
        <w:t>»</w:t>
      </w:r>
      <w:r w:rsidR="00F734B3">
        <w:t xml:space="preserve"> </w:t>
      </w:r>
      <w:r w:rsidR="003014CD" w:rsidRPr="002F153F">
        <w:t>–</w:t>
      </w:r>
      <w:r w:rsidR="00F734B3">
        <w:t xml:space="preserve"> </w:t>
      </w:r>
      <w:r w:rsidR="003014CD" w:rsidRPr="002F153F">
        <w:t>для</w:t>
      </w:r>
      <w:r w:rsidR="00F734B3">
        <w:t xml:space="preserve"> </w:t>
      </w:r>
      <w:r w:rsidR="003014CD" w:rsidRPr="002F153F">
        <w:t>записи</w:t>
      </w:r>
      <w:r w:rsidR="00F734B3">
        <w:t xml:space="preserve"> </w:t>
      </w:r>
      <w:r w:rsidR="003014CD" w:rsidRPr="002F153F">
        <w:t>на</w:t>
      </w:r>
      <w:r w:rsidR="00F734B3">
        <w:t xml:space="preserve"> </w:t>
      </w:r>
      <w:r w:rsidR="003014CD" w:rsidRPr="002F153F">
        <w:t>свободное</w:t>
      </w:r>
      <w:r w:rsidR="00F734B3">
        <w:t xml:space="preserve"> </w:t>
      </w:r>
      <w:r w:rsidR="003014CD" w:rsidRPr="002F153F">
        <w:t>время.</w:t>
      </w:r>
    </w:p>
    <w:p w14:paraId="169D6864" w14:textId="5AA3DBB7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Перезаписать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экран</w:t>
      </w:r>
      <w:r w:rsidR="008A0A36">
        <w:t>е отобразится</w:t>
      </w:r>
      <w:r w:rsidR="00F734B3">
        <w:t xml:space="preserve">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_Ref202375471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62</w:t>
      </w:r>
      <w:r w:rsidR="000676F0">
        <w:fldChar w:fldCharType="end"/>
      </w:r>
      <w:r w:rsidR="000676F0">
        <w:t>)</w:t>
      </w:r>
      <w:r w:rsidRPr="002F153F">
        <w:t>;</w:t>
      </w:r>
    </w:p>
    <w:p w14:paraId="2FBA85E4" w14:textId="77777777" w:rsidR="00CC7EEA" w:rsidRPr="002F153F" w:rsidRDefault="00D053CD" w:rsidP="003014CD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33854F8F" wp14:editId="30771FD1">
            <wp:extent cx="4591050" cy="923925"/>
            <wp:effectExtent l="19050" t="19050" r="19050" b="28575"/>
            <wp:docPr id="100125" name="Рисунок 100125" descr="Запрос подтверждения дейсв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87839" name="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23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AF5332" w14:textId="5CE36617" w:rsidR="00CC7EEA" w:rsidRPr="002F153F" w:rsidRDefault="00F734B3" w:rsidP="003014CD">
      <w:pPr>
        <w:pStyle w:val="phfiguretitle"/>
      </w:pPr>
      <w:bookmarkStart w:id="354" w:name="_Ref20237547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62</w:t>
      </w:r>
      <w:r w:rsidR="00D053CD" w:rsidRPr="002F153F">
        <w:fldChar w:fldCharType="end"/>
      </w:r>
      <w:bookmarkEnd w:id="354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  <w:r>
        <w:t xml:space="preserve"> </w:t>
      </w:r>
      <w:r w:rsidR="00D053CD" w:rsidRPr="002F153F">
        <w:t>дейс</w:t>
      </w:r>
      <w:r w:rsidR="00377873">
        <w:t>тв</w:t>
      </w:r>
      <w:r w:rsidR="00D053CD" w:rsidRPr="002F153F">
        <w:t>ия</w:t>
      </w:r>
    </w:p>
    <w:p w14:paraId="5E17770F" w14:textId="76D7DA4A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перезапиш</w:t>
      </w:r>
      <w:r w:rsidR="008A0A36">
        <w:t>у</w:t>
      </w:r>
      <w:r w:rsidRPr="002F153F">
        <w:t>т</w:t>
      </w:r>
      <w:r w:rsidR="008A0A36">
        <w:t>ся</w:t>
      </w:r>
      <w:r w:rsidR="00F734B3">
        <w:t xml:space="preserve"> </w:t>
      </w:r>
      <w:r w:rsidRPr="002F153F">
        <w:t>выбранны</w:t>
      </w:r>
      <w:r w:rsidR="008A0A36">
        <w:t>е</w:t>
      </w:r>
      <w:r w:rsidR="00F734B3">
        <w:t xml:space="preserve"> </w:t>
      </w:r>
      <w:r w:rsidRPr="002F153F">
        <w:t>пациент</w:t>
      </w:r>
      <w:r w:rsidR="008A0A36">
        <w:t>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выбранными</w:t>
      </w:r>
      <w:r w:rsidR="00F734B3">
        <w:t xml:space="preserve"> </w:t>
      </w:r>
      <w:r w:rsidRPr="002F153F">
        <w:t>параметрами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Информация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перезаписанным</w:t>
      </w:r>
      <w:r w:rsidR="00F734B3">
        <w:t xml:space="preserve"> </w:t>
      </w:r>
      <w:r w:rsidRPr="002F153F">
        <w:t>пациентам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_Ref202375480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63</w:t>
      </w:r>
      <w:r w:rsidR="000676F0">
        <w:fldChar w:fldCharType="end"/>
      </w:r>
      <w:r w:rsidR="000676F0">
        <w:t>)</w:t>
      </w:r>
      <w:r w:rsidRPr="002F153F">
        <w:t>.</w:t>
      </w:r>
    </w:p>
    <w:p w14:paraId="453F68BE" w14:textId="63861F8D" w:rsidR="003014CD" w:rsidRPr="002F153F" w:rsidRDefault="003014CD" w:rsidP="003014CD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нужных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Информация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перезаписанным</w:t>
      </w:r>
      <w:r w:rsidR="00F734B3">
        <w:t xml:space="preserve"> </w:t>
      </w:r>
      <w:r w:rsidRPr="002F153F">
        <w:t>пациентам</w:t>
      </w:r>
      <w:r w:rsidR="00B21D8E" w:rsidRPr="002F153F">
        <w:t>»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Показать</w:t>
      </w:r>
      <w:r w:rsidR="00F734B3">
        <w:t xml:space="preserve"> </w:t>
      </w:r>
      <w:r w:rsidRPr="002F153F">
        <w:t>фильтр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панели</w:t>
      </w:r>
      <w:r w:rsidR="00F734B3">
        <w:t xml:space="preserve"> </w:t>
      </w:r>
      <w:r w:rsidRPr="002F153F">
        <w:t>блока</w:t>
      </w:r>
      <w:r w:rsidR="00F734B3">
        <w:t xml:space="preserve"> </w:t>
      </w:r>
      <w:r w:rsidR="00B21D8E" w:rsidRPr="002F153F">
        <w:t>«</w:t>
      </w:r>
      <w:r w:rsidRPr="002F153F">
        <w:t>Информация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перезаписанным</w:t>
      </w:r>
      <w:r w:rsidR="00F734B3">
        <w:t xml:space="preserve"> </w:t>
      </w:r>
      <w:r w:rsidRPr="002F153F">
        <w:t>пациентам</w:t>
      </w:r>
      <w:r w:rsidR="00B21D8E" w:rsidRPr="002F153F">
        <w:t>»</w:t>
      </w:r>
      <w:r w:rsidRPr="002F153F">
        <w:t>.</w:t>
      </w:r>
    </w:p>
    <w:p w14:paraId="2CA22940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594CF56A" wp14:editId="78E873E5">
            <wp:extent cx="6295390" cy="1535461"/>
            <wp:effectExtent l="19050" t="19050" r="10160" b="26670"/>
            <wp:docPr id="100126" name="Рисунок 100126" descr="Окно информации по перезаписанным пациен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02760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3546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154920" w14:textId="3BC20A8F" w:rsidR="00CC7EEA" w:rsidRPr="002F153F" w:rsidRDefault="00F734B3" w:rsidP="003014CD">
      <w:pPr>
        <w:pStyle w:val="phfiguretitle"/>
      </w:pPr>
      <w:bookmarkStart w:id="355" w:name="_Ref20237548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63</w:t>
      </w:r>
      <w:r w:rsidR="00D053CD" w:rsidRPr="002F153F">
        <w:fldChar w:fldCharType="end"/>
      </w:r>
      <w:bookmarkEnd w:id="355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71189A" w:rsidRPr="002F153F">
        <w:t>«Информация</w:t>
      </w:r>
      <w:r w:rsidR="0071189A">
        <w:t xml:space="preserve"> </w:t>
      </w:r>
      <w:r w:rsidR="0071189A" w:rsidRPr="002F153F">
        <w:t>по</w:t>
      </w:r>
      <w:r w:rsidR="0071189A">
        <w:t xml:space="preserve"> </w:t>
      </w:r>
      <w:r w:rsidR="0071189A" w:rsidRPr="002F153F">
        <w:t>перезаписанным</w:t>
      </w:r>
      <w:r w:rsidR="0071189A">
        <w:t xml:space="preserve"> </w:t>
      </w:r>
      <w:r w:rsidR="0071189A" w:rsidRPr="002F153F">
        <w:t>пациентам»</w:t>
      </w:r>
    </w:p>
    <w:p w14:paraId="1FA33867" w14:textId="29C8953F" w:rsidR="00CC7EEA" w:rsidRPr="002F153F" w:rsidRDefault="00D053CD" w:rsidP="003014CD">
      <w:pPr>
        <w:pStyle w:val="phnormal"/>
      </w:pPr>
      <w:r w:rsidRPr="002F153F">
        <w:t>Перезаписать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нажав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70CB7BFE" wp14:editId="73283A67">
            <wp:extent cx="152400" cy="219075"/>
            <wp:effectExtent l="19050" t="19050" r="19050" b="28575"/>
            <wp:docPr id="100127" name="Рисунок 100127" descr="_scroll_external/attachments/image2023-7-18_11-39-42-f1d9e5efbb0d72ab2c93c8d26c2526deac8ed5d26084b7b7d27eea5d82405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55334" name="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(для</w:t>
      </w:r>
      <w:r w:rsidR="00F734B3">
        <w:t xml:space="preserve"> </w:t>
      </w:r>
      <w:r w:rsidRPr="002F153F">
        <w:t>перезаписи)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2050B50D" wp14:editId="6477FECD">
            <wp:extent cx="200025" cy="200025"/>
            <wp:effectExtent l="19050" t="19050" r="28575" b="28575"/>
            <wp:docPr id="100128" name="Рисунок 100128" descr="_scroll_external/attachments/image2023-7-18_11-40-12-f62d633d760f92be969fef022a8848b79b98f260c45e255a1dd44ce4ee5a0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03161" name="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(для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смещением</w:t>
      </w:r>
      <w:r w:rsidR="00F734B3">
        <w:t xml:space="preserve"> </w:t>
      </w:r>
      <w:r w:rsidRPr="002F153F">
        <w:t>других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расписании)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Действия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нужной</w:t>
      </w:r>
      <w:r w:rsidR="00F734B3">
        <w:t xml:space="preserve"> </w:t>
      </w:r>
      <w:r w:rsidRPr="002F153F">
        <w:t>записью.</w:t>
      </w:r>
    </w:p>
    <w:p w14:paraId="53B790D9" w14:textId="3A6D04F5" w:rsidR="00CC7EEA" w:rsidRPr="002F153F" w:rsidRDefault="00D053CD" w:rsidP="003014CD">
      <w:pPr>
        <w:pStyle w:val="phnormal"/>
      </w:pPr>
      <w:r w:rsidRPr="002F153F">
        <w:t>При</w:t>
      </w:r>
      <w:r w:rsidR="00F734B3">
        <w:t xml:space="preserve"> </w:t>
      </w:r>
      <w:r w:rsidRPr="002F153F">
        <w:t>нажатии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1EF81F73" wp14:editId="5B1F4AF4">
            <wp:extent cx="152400" cy="219075"/>
            <wp:effectExtent l="19050" t="19050" r="19050" b="28575"/>
            <wp:docPr id="100129" name="Рисунок 100129" descr="_scroll_external/attachments/image2023-7-18_11-39-42-f1d9e5efbb0d72ab2c93c8d26c2526deac8ed5d26084b7b7d27eea5d82405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34461" name="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6DBDC86" wp14:editId="078EEBFF">
            <wp:extent cx="200025" cy="200025"/>
            <wp:effectExtent l="19050" t="19050" r="28575" b="28575"/>
            <wp:docPr id="100130" name="Рисунок 100130" descr="_scroll_external/attachments/image2023-7-18_11-40-12-f62d633d760f92be969fef022a8848b79b98f260c45e255a1dd44ce4ee5a0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29579" name="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открывается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расписанием</w:t>
      </w:r>
      <w:r w:rsidR="00F734B3">
        <w:t xml:space="preserve"> </w:t>
      </w:r>
      <w:r w:rsidRPr="002F153F">
        <w:t>МО,</w:t>
      </w:r>
      <w:r w:rsidR="00F734B3">
        <w:t xml:space="preserve"> </w:t>
      </w:r>
      <w:r w:rsidRPr="002F153F">
        <w:t>идентичное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котором</w:t>
      </w:r>
      <w:r w:rsidR="00F734B3">
        <w:t xml:space="preserve"> </w:t>
      </w:r>
      <w:r w:rsidRPr="002F153F">
        <w:t>выб</w:t>
      </w:r>
      <w:r w:rsidR="00B51ED5">
        <w:t>ерите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врача,</w:t>
      </w:r>
      <w:r w:rsidR="00F734B3">
        <w:t xml:space="preserve"> </w:t>
      </w:r>
      <w:r w:rsidRPr="002F153F">
        <w:t>услугу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кабинет,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который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перезаписать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71189A">
        <w:t> </w:t>
      </w:r>
      <w:r w:rsidR="00C8596F">
        <w:fldChar w:fldCharType="begin"/>
      </w:r>
      <w:r w:rsidR="00C8596F">
        <w:instrText xml:space="preserve"> REF scroll-bookmark-19 \n \h </w:instrText>
      </w:r>
      <w:r w:rsidR="00C8596F">
        <w:fldChar w:fldCharType="separate"/>
      </w:r>
      <w:r w:rsidR="00B50C08">
        <w:t>5.3</w:t>
      </w:r>
      <w:r w:rsidR="00C8596F">
        <w:fldChar w:fldCharType="end"/>
      </w:r>
      <w:r w:rsidRPr="002F153F">
        <w:t>.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завершения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Информация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перезаписанным</w:t>
      </w:r>
      <w:r w:rsidR="00F734B3">
        <w:t xml:space="preserve"> </w:t>
      </w:r>
      <w:r w:rsidRPr="002F153F">
        <w:t>пациентам</w:t>
      </w:r>
      <w:r w:rsidR="00B21D8E" w:rsidRPr="002F153F">
        <w:t>»</w:t>
      </w:r>
      <w:r w:rsidRPr="002F153F">
        <w:t>.</w:t>
      </w:r>
    </w:p>
    <w:p w14:paraId="443CAEF9" w14:textId="133F1854" w:rsidR="00CC7EEA" w:rsidRPr="002F153F" w:rsidRDefault="00D053CD" w:rsidP="003014CD">
      <w:pPr>
        <w:pStyle w:val="phnormal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ПМК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инициалами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Пациент</w:t>
      </w:r>
      <w:r w:rsidR="00B21D8E" w:rsidRPr="002F153F">
        <w:t>»</w:t>
      </w:r>
      <w:r w:rsidRPr="002F153F">
        <w:t>.</w:t>
      </w:r>
    </w:p>
    <w:p w14:paraId="67114DA3" w14:textId="5148B31A" w:rsidR="00CC7EEA" w:rsidRPr="002F153F" w:rsidRDefault="00D053CD">
      <w:pPr>
        <w:pStyle w:val="3"/>
      </w:pPr>
      <w:bookmarkStart w:id="356" w:name="scroll-bookmark-66"/>
      <w:bookmarkStart w:id="357" w:name="_Toc202338597"/>
      <w:bookmarkStart w:id="358" w:name="_Toc202520668"/>
      <w:bookmarkStart w:id="359" w:name="_Toc202520769"/>
      <w:bookmarkStart w:id="360" w:name="_Toc202521179"/>
      <w:bookmarkStart w:id="361" w:name="_Toc205288681"/>
      <w:r w:rsidRPr="002F153F">
        <w:t>Удаление</w:t>
      </w:r>
      <w:r w:rsidR="00F734B3">
        <w:t xml:space="preserve"> </w:t>
      </w:r>
      <w:r w:rsidRPr="002F153F">
        <w:t>записи</w:t>
      </w:r>
      <w:bookmarkEnd w:id="356"/>
      <w:bookmarkEnd w:id="357"/>
      <w:bookmarkEnd w:id="358"/>
      <w:bookmarkEnd w:id="359"/>
      <w:bookmarkEnd w:id="360"/>
      <w:bookmarkEnd w:id="361"/>
    </w:p>
    <w:p w14:paraId="1DDC557C" w14:textId="1100F232" w:rsidR="00CC7EEA" w:rsidRPr="002F153F" w:rsidRDefault="00D053CD" w:rsidP="00A3680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8C845C6" w14:textId="7431BEA4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29D729CD" wp14:editId="7B960DE1">
            <wp:extent cx="180975" cy="171450"/>
            <wp:effectExtent l="19050" t="19050" r="28575" b="19050"/>
            <wp:docPr id="100131" name="Рисунок 100131" descr="_scroll_external/attachments/image2023-7-18_13-54-59-cd9112dac2456a10e5e60247954f2ec83f3bef51a96b9c63f2d83960b7900a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64579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(для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записи)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3B62AE85" wp14:editId="3CDB9911">
            <wp:extent cx="171450" cy="219075"/>
            <wp:effectExtent l="19050" t="19050" r="19050" b="28575"/>
            <wp:docPr id="100132" name="Рисунок 100132" descr="_scroll_external/attachments/image2023-7-18_13-55-17-bc178547e84e6436ea02ccb4b834cedc6a6da2bf586514c0810ff15b48f62d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99501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(для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смещением</w:t>
      </w:r>
      <w:r w:rsidR="00F734B3">
        <w:t xml:space="preserve"> </w:t>
      </w:r>
      <w:r w:rsidRPr="002F153F">
        <w:t>других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расписании)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Действия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lastRenderedPageBreak/>
        <w:t>нужной</w:t>
      </w:r>
      <w:r w:rsidR="00F734B3">
        <w:t xml:space="preserve"> </w:t>
      </w:r>
      <w:r w:rsidRPr="002F153F">
        <w:t>записью.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экран</w:t>
      </w:r>
      <w:r w:rsidR="008A0A36">
        <w:t>е отобразится</w:t>
      </w:r>
      <w:r w:rsidR="00F734B3">
        <w:t xml:space="preserve">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_Ref202375516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64</w:t>
      </w:r>
      <w:r w:rsidR="000676F0">
        <w:fldChar w:fldCharType="end"/>
      </w:r>
      <w:r w:rsidR="000676F0">
        <w:t>,</w:t>
      </w:r>
      <w:r w:rsidR="00F734B3">
        <w:t xml:space="preserve"> </w:t>
      </w:r>
      <w:r w:rsidR="000676F0">
        <w:fldChar w:fldCharType="begin"/>
      </w:r>
      <w:r w:rsidR="000676F0">
        <w:instrText xml:space="preserve"> REF _Ref202375521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65</w:t>
      </w:r>
      <w:r w:rsidR="000676F0">
        <w:fldChar w:fldCharType="end"/>
      </w:r>
      <w:r w:rsidR="000676F0">
        <w:t>)</w:t>
      </w:r>
      <w:r w:rsidRPr="002F153F">
        <w:t>;</w:t>
      </w:r>
    </w:p>
    <w:p w14:paraId="26297A99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206578AA" wp14:editId="2E72C11F">
            <wp:extent cx="4619625" cy="904875"/>
            <wp:effectExtent l="19050" t="19050" r="28575" b="28575"/>
            <wp:docPr id="100133" name="Рисунок 100133" descr="Запрос подтверждения удаления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70352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904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05105DE" w14:textId="1525E2DC" w:rsidR="00CC7EEA" w:rsidRPr="002F153F" w:rsidRDefault="00F734B3" w:rsidP="003014CD">
      <w:pPr>
        <w:pStyle w:val="phfiguretitle"/>
      </w:pPr>
      <w:bookmarkStart w:id="362" w:name="_Ref202375516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64</w:t>
      </w:r>
      <w:r w:rsidR="00D053CD" w:rsidRPr="002F153F">
        <w:fldChar w:fldCharType="end"/>
      </w:r>
      <w:bookmarkEnd w:id="362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  <w:r>
        <w:t xml:space="preserve"> </w:t>
      </w:r>
      <w:r w:rsidR="00D053CD" w:rsidRPr="002F153F">
        <w:t>удаления</w:t>
      </w:r>
      <w:r>
        <w:t xml:space="preserve"> </w:t>
      </w:r>
      <w:r w:rsidR="00D053CD" w:rsidRPr="002F153F">
        <w:t>записи</w:t>
      </w:r>
    </w:p>
    <w:p w14:paraId="5F5AD7A9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04107E88" wp14:editId="01493BA7">
            <wp:extent cx="4600575" cy="1076325"/>
            <wp:effectExtent l="19050" t="19050" r="28575" b="28575"/>
            <wp:docPr id="100134" name="Рисунок 100134" descr="Зпрос подтверждения удаления со смещ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81083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076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104935" w14:textId="72828DAA" w:rsidR="00CC7EEA" w:rsidRPr="002F153F" w:rsidRDefault="00F734B3" w:rsidP="003014CD">
      <w:pPr>
        <w:pStyle w:val="phfiguretitle"/>
      </w:pPr>
      <w:bookmarkStart w:id="363" w:name="_Ref20237552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65</w:t>
      </w:r>
      <w:r w:rsidR="00D053CD" w:rsidRPr="002F153F">
        <w:fldChar w:fldCharType="end"/>
      </w:r>
      <w:bookmarkEnd w:id="363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З</w:t>
      </w:r>
      <w:r w:rsidR="000676F0">
        <w:t>а</w:t>
      </w:r>
      <w:r w:rsidR="00D053CD" w:rsidRPr="002F153F">
        <w:t>прос</w:t>
      </w:r>
      <w:r>
        <w:t xml:space="preserve"> </w:t>
      </w:r>
      <w:r w:rsidR="00D053CD" w:rsidRPr="002F153F">
        <w:t>подтверждения</w:t>
      </w:r>
      <w:r>
        <w:t xml:space="preserve"> </w:t>
      </w:r>
      <w:r w:rsidR="00D053CD" w:rsidRPr="002F153F">
        <w:t>удаления</w:t>
      </w:r>
      <w:r>
        <w:t xml:space="preserve"> </w:t>
      </w:r>
      <w:r w:rsidR="00D053CD" w:rsidRPr="002F153F">
        <w:t>со</w:t>
      </w:r>
      <w:r>
        <w:t xml:space="preserve"> </w:t>
      </w:r>
      <w:r w:rsidR="00D053CD" w:rsidRPr="002F153F">
        <w:t>смещением</w:t>
      </w:r>
    </w:p>
    <w:p w14:paraId="7AD555C9" w14:textId="29625558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удалит</w:t>
      </w:r>
      <w:r w:rsidR="008A0A36">
        <w:t>ся</w:t>
      </w:r>
      <w:r w:rsidR="00F734B3">
        <w:t xml:space="preserve"> </w:t>
      </w:r>
      <w:r w:rsidRPr="002F153F">
        <w:t>запись.</w:t>
      </w:r>
    </w:p>
    <w:p w14:paraId="6548F08F" w14:textId="77777777" w:rsidR="003014CD" w:rsidRPr="002F153F" w:rsidRDefault="003014CD" w:rsidP="00A479A1">
      <w:pPr>
        <w:pStyle w:val="phnormalnote"/>
        <w:keepNext/>
        <w:ind w:right="0"/>
      </w:pPr>
      <w:r w:rsidRPr="002F153F">
        <w:t>Примечания</w:t>
      </w:r>
    </w:p>
    <w:p w14:paraId="3A41978F" w14:textId="63969FB2" w:rsidR="003014CD" w:rsidRPr="002F153F" w:rsidRDefault="003014CD" w:rsidP="003014CD">
      <w:pPr>
        <w:pStyle w:val="phnormalnotetext"/>
      </w:pPr>
      <w:r w:rsidRPr="002F153F">
        <w:t>1</w:t>
      </w:r>
      <w:r w:rsidR="00A36808">
        <w:t> </w:t>
      </w:r>
      <w:r w:rsidRPr="002F153F">
        <w:t>Если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которые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перезаписать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удалении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сдвигом</w:t>
      </w:r>
      <w:r w:rsidR="00F734B3">
        <w:t xml:space="preserve"> </w:t>
      </w:r>
      <w:r w:rsidRPr="002F153F">
        <w:t>(сдвинуть)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были</w:t>
      </w:r>
      <w:r w:rsidR="00F734B3">
        <w:t xml:space="preserve"> </w:t>
      </w:r>
      <w:r w:rsidRPr="002F153F">
        <w:t>найдены,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экран</w:t>
      </w:r>
      <w:r w:rsidR="008A0A36">
        <w:t>е отобразится</w:t>
      </w:r>
      <w:r w:rsidR="00F734B3">
        <w:t xml:space="preserve"> </w:t>
      </w:r>
      <w:r w:rsidRPr="002F153F">
        <w:t>сообщение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текстом</w:t>
      </w:r>
      <w:r w:rsidR="00F734B3">
        <w:t xml:space="preserve"> </w:t>
      </w:r>
      <w:r w:rsidR="00B21D8E" w:rsidRPr="002F153F">
        <w:t>«</w:t>
      </w:r>
      <w:r w:rsidRPr="002F153F">
        <w:t>Перезаписи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было</w:t>
      </w:r>
      <w:r w:rsidR="00B21D8E" w:rsidRPr="002F153F">
        <w:t>»</w:t>
      </w:r>
      <w:r w:rsidRPr="002F153F">
        <w:t>.</w:t>
      </w:r>
    </w:p>
    <w:p w14:paraId="01601B3A" w14:textId="04514104" w:rsidR="003014CD" w:rsidRPr="002F153F" w:rsidRDefault="003014CD" w:rsidP="003014CD">
      <w:pPr>
        <w:pStyle w:val="phnormalnotetext"/>
      </w:pPr>
      <w:r w:rsidRPr="002F153F">
        <w:t>2</w:t>
      </w:r>
      <w:r w:rsidR="00A36808">
        <w:t> </w:t>
      </w:r>
      <w:r w:rsidRPr="002F153F">
        <w:t>Если</w:t>
      </w:r>
      <w:r w:rsidR="00F734B3">
        <w:t xml:space="preserve"> </w:t>
      </w:r>
      <w:r w:rsidRPr="002F153F">
        <w:t>удаляемая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уже</w:t>
      </w:r>
      <w:r w:rsidR="00F734B3">
        <w:t xml:space="preserve"> </w:t>
      </w:r>
      <w:r w:rsidRPr="002F153F">
        <w:t>оказана,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экран</w:t>
      </w:r>
      <w:r w:rsidR="008A0A36">
        <w:t>е отобразится</w:t>
      </w:r>
      <w:r w:rsidR="00F734B3">
        <w:t xml:space="preserve"> </w:t>
      </w:r>
      <w:r w:rsidRPr="002F153F">
        <w:t>сообщение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текстом</w:t>
      </w:r>
      <w:r w:rsidR="00F734B3">
        <w:t xml:space="preserve"> </w:t>
      </w:r>
      <w:r w:rsidR="00B21D8E" w:rsidRPr="002F153F">
        <w:t>«</w:t>
      </w:r>
      <w:r w:rsidRPr="002F153F">
        <w:t>Услуга</w:t>
      </w:r>
      <w:r w:rsidR="00F734B3">
        <w:t xml:space="preserve"> </w:t>
      </w:r>
      <w:r w:rsidRPr="002F153F">
        <w:t>оказана!</w:t>
      </w:r>
      <w:r w:rsidR="00F734B3">
        <w:t xml:space="preserve"> </w:t>
      </w:r>
      <w:r w:rsidRPr="002F153F">
        <w:t>Удаление</w:t>
      </w:r>
      <w:r w:rsidR="00F734B3">
        <w:t xml:space="preserve"> </w:t>
      </w:r>
      <w:r w:rsidRPr="002F153F">
        <w:t>невозможно</w:t>
      </w:r>
      <w:r w:rsidR="00B21D8E" w:rsidRPr="002F153F">
        <w:t>»</w:t>
      </w:r>
      <w:r w:rsidRPr="002F153F">
        <w:t>.</w:t>
      </w:r>
    </w:p>
    <w:p w14:paraId="5F011E1D" w14:textId="31974056" w:rsidR="00B21D8E" w:rsidRPr="002F153F" w:rsidRDefault="003014CD" w:rsidP="003014CD">
      <w:pPr>
        <w:pStyle w:val="phnormalnotetext"/>
      </w:pPr>
      <w:r w:rsidRPr="002F153F">
        <w:t>3</w:t>
      </w:r>
      <w:r w:rsidR="00A36808">
        <w:t> </w:t>
      </w:r>
      <w:r w:rsidRPr="002F153F">
        <w:t>Если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каким-либо</w:t>
      </w:r>
      <w:r w:rsidR="00F734B3">
        <w:t xml:space="preserve"> </w:t>
      </w:r>
      <w:r w:rsidRPr="002F153F">
        <w:t>причинам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произошла,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экран</w:t>
      </w:r>
      <w:r w:rsidR="008A0A36">
        <w:t>е отобразится</w:t>
      </w:r>
      <w:r w:rsidR="00F734B3">
        <w:t xml:space="preserve"> </w:t>
      </w:r>
      <w:r w:rsidRPr="002F153F">
        <w:t>сообщение</w:t>
      </w:r>
      <w:r w:rsidR="00F734B3">
        <w:t xml:space="preserve"> </w:t>
      </w:r>
      <w:r w:rsidR="00B21D8E" w:rsidRPr="002F153F">
        <w:t>«</w:t>
      </w:r>
      <w:r w:rsidRPr="002F153F">
        <w:t>Не</w:t>
      </w:r>
      <w:r w:rsidR="00F734B3">
        <w:t xml:space="preserve"> </w:t>
      </w:r>
      <w:r w:rsidRPr="002F153F">
        <w:t>удалось</w:t>
      </w:r>
      <w:r w:rsidR="00F734B3">
        <w:t xml:space="preserve"> </w:t>
      </w:r>
      <w:r w:rsidRPr="002F153F">
        <w:t>произвести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пациентов</w:t>
      </w:r>
      <w:r w:rsidR="00B21D8E" w:rsidRPr="002F153F">
        <w:t>.»</w:t>
      </w:r>
      <w:bookmarkStart w:id="364" w:name="scroll-bookmark-67"/>
      <w:bookmarkStart w:id="365" w:name="_Toc202338598"/>
      <w:r w:rsidR="00A36808">
        <w:t>.</w:t>
      </w:r>
    </w:p>
    <w:p w14:paraId="48ED3885" w14:textId="2603B341" w:rsidR="00CC7EEA" w:rsidRPr="002F153F" w:rsidRDefault="00D053CD">
      <w:pPr>
        <w:pStyle w:val="2"/>
      </w:pPr>
      <w:bookmarkStart w:id="366" w:name="_Toc202520669"/>
      <w:bookmarkStart w:id="367" w:name="_Toc202520770"/>
      <w:bookmarkStart w:id="368" w:name="_Toc202521180"/>
      <w:bookmarkStart w:id="369" w:name="_Toc205288682"/>
      <w:r w:rsidRPr="002F153F">
        <w:t>Массовая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пациентов</w:t>
      </w:r>
      <w:bookmarkEnd w:id="364"/>
      <w:bookmarkEnd w:id="365"/>
      <w:bookmarkEnd w:id="366"/>
      <w:bookmarkEnd w:id="367"/>
      <w:bookmarkEnd w:id="368"/>
      <w:bookmarkEnd w:id="369"/>
    </w:p>
    <w:p w14:paraId="4F9E2088" w14:textId="368F2FEF" w:rsidR="00CC7EEA" w:rsidRPr="002F153F" w:rsidRDefault="00D053CD" w:rsidP="003014CD">
      <w:pPr>
        <w:pStyle w:val="phnormal"/>
      </w:pPr>
      <w:r w:rsidRPr="002F153F">
        <w:t>Массовая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позволяет</w:t>
      </w:r>
      <w:r w:rsidR="00F734B3">
        <w:t xml:space="preserve"> </w:t>
      </w:r>
      <w:r w:rsidRPr="002F153F">
        <w:t>подобрать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выбранных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перезаписать</w:t>
      </w:r>
      <w:r w:rsidR="00F734B3">
        <w:t xml:space="preserve"> </w:t>
      </w:r>
      <w:r w:rsidRPr="002F153F">
        <w:t>их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одной</w:t>
      </w:r>
      <w:r w:rsidR="00F734B3">
        <w:t xml:space="preserve"> </w:t>
      </w:r>
      <w:r w:rsidRPr="002F153F">
        <w:t>кнопки.</w:t>
      </w:r>
    </w:p>
    <w:p w14:paraId="0052CF90" w14:textId="08A04E33" w:rsidR="00CC7EEA" w:rsidRPr="002F153F" w:rsidRDefault="00D053CD" w:rsidP="00A3680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3F165BD" w14:textId="296E13B4" w:rsidR="00CC7EEA" w:rsidRPr="002F153F" w:rsidRDefault="00D053CD" w:rsidP="003014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пациентов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Перезапись</w:t>
      </w:r>
      <w:r w:rsidR="00F734B3">
        <w:t xml:space="preserve"> </w:t>
      </w:r>
      <w:r w:rsidRPr="002F153F">
        <w:t>пациентов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_Ref202375531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66</w:t>
      </w:r>
      <w:r w:rsidR="000676F0">
        <w:fldChar w:fldCharType="end"/>
      </w:r>
      <w:r w:rsidR="000676F0">
        <w:t>)</w:t>
      </w:r>
      <w:r w:rsidRPr="002F153F">
        <w:t>;</w:t>
      </w:r>
    </w:p>
    <w:p w14:paraId="5ED8AD65" w14:textId="77777777" w:rsidR="00CC7EEA" w:rsidRPr="002F153F" w:rsidRDefault="00D053CD" w:rsidP="003014CD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3077DA92" wp14:editId="3D774A80">
            <wp:extent cx="6295390" cy="2356933"/>
            <wp:effectExtent l="19050" t="19050" r="10160" b="24765"/>
            <wp:docPr id="100135" name="Рисунок 100135" descr="Форма перезаписи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82149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69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80EA92" w14:textId="765C9D30" w:rsidR="00CC7EEA" w:rsidRPr="002F153F" w:rsidRDefault="00F734B3" w:rsidP="003014CD">
      <w:pPr>
        <w:pStyle w:val="phfiguretitle"/>
      </w:pPr>
      <w:bookmarkStart w:id="370" w:name="_Ref20237553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66</w:t>
      </w:r>
      <w:r w:rsidR="00D053CD" w:rsidRPr="002F153F">
        <w:fldChar w:fldCharType="end"/>
      </w:r>
      <w:bookmarkEnd w:id="370"/>
      <w:r>
        <w:t xml:space="preserve"> </w:t>
      </w:r>
      <w:r w:rsidR="003014CD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A36808" w:rsidRPr="002F153F">
        <w:t>«Перезапись</w:t>
      </w:r>
      <w:r w:rsidR="00A36808">
        <w:t xml:space="preserve"> </w:t>
      </w:r>
      <w:r w:rsidR="00A36808" w:rsidRPr="002F153F">
        <w:t>пациентов»</w:t>
      </w:r>
    </w:p>
    <w:p w14:paraId="21B3C5CC" w14:textId="32704589" w:rsidR="00CC7EEA" w:rsidRPr="002F153F" w:rsidRDefault="00D053CD" w:rsidP="003014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4BAE455A" wp14:editId="3E18BC80">
            <wp:extent cx="247650" cy="133350"/>
            <wp:effectExtent l="19050" t="19050" r="19050" b="19050"/>
            <wp:docPr id="100136" name="Рисунок 100136" descr="_scroll_external/attachments/image2023-7-18_14-21-53-02879da01402c6dde82edb83646d9a4d300025b24790fe31079f555582f02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25788" name="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раскрываемый</w:t>
      </w:r>
      <w:r w:rsidR="00F734B3">
        <w:t xml:space="preserve"> </w:t>
      </w:r>
      <w:r w:rsidRPr="002F153F">
        <w:t>блок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_Ref202375539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67</w:t>
      </w:r>
      <w:r w:rsidR="000676F0">
        <w:fldChar w:fldCharType="end"/>
      </w:r>
      <w:r w:rsidR="000676F0">
        <w:t>)</w:t>
      </w:r>
      <w:r w:rsidRPr="002F153F">
        <w:t>;</w:t>
      </w:r>
    </w:p>
    <w:p w14:paraId="08B7E606" w14:textId="77777777" w:rsidR="00CC7EEA" w:rsidRPr="002F153F" w:rsidRDefault="00D053CD" w:rsidP="003014CD">
      <w:pPr>
        <w:pStyle w:val="phfigure"/>
      </w:pPr>
      <w:r w:rsidRPr="002F153F">
        <w:rPr>
          <w:noProof/>
        </w:rPr>
        <w:drawing>
          <wp:inline distT="0" distB="0" distL="0" distR="0" wp14:anchorId="6F3B4D5F" wp14:editId="04F16A3B">
            <wp:extent cx="6295390" cy="3324273"/>
            <wp:effectExtent l="19050" t="19050" r="10160" b="28575"/>
            <wp:docPr id="100137" name="Рисунок 100137" descr="Блок полей фильтра раскр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33899" name="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2427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002F87" w14:textId="4EA02050" w:rsidR="00CC7EEA" w:rsidRPr="002F153F" w:rsidRDefault="00F734B3" w:rsidP="003014CD">
      <w:pPr>
        <w:pStyle w:val="phfiguretitle"/>
      </w:pPr>
      <w:bookmarkStart w:id="371" w:name="_Ref202375539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67</w:t>
      </w:r>
      <w:r w:rsidR="00D053CD" w:rsidRPr="002F153F">
        <w:fldChar w:fldCharType="end"/>
      </w:r>
      <w:bookmarkEnd w:id="371"/>
      <w:r>
        <w:t xml:space="preserve"> </w:t>
      </w:r>
      <w:r w:rsidR="003014CD" w:rsidRPr="002F153F">
        <w:t>–</w:t>
      </w:r>
      <w:r>
        <w:t xml:space="preserve"> </w:t>
      </w:r>
      <w:r w:rsidR="00A36808">
        <w:t>Р</w:t>
      </w:r>
      <w:r w:rsidR="00A36808" w:rsidRPr="002F153F">
        <w:t>аскрываемый</w:t>
      </w:r>
      <w:r w:rsidR="00A36808">
        <w:t xml:space="preserve"> </w:t>
      </w:r>
      <w:r w:rsidR="00A36808" w:rsidRPr="002F153F">
        <w:t>блок</w:t>
      </w:r>
      <w:r w:rsidR="00A36808">
        <w:t xml:space="preserve"> </w:t>
      </w:r>
      <w:r w:rsidR="00A36808" w:rsidRPr="002F153F">
        <w:t>полей</w:t>
      </w:r>
      <w:r w:rsidR="00A36808">
        <w:t xml:space="preserve"> </w:t>
      </w:r>
      <w:r w:rsidR="00A36808" w:rsidRPr="002F153F">
        <w:t>фильтра</w:t>
      </w:r>
      <w:r w:rsidR="00A36808">
        <w:t xml:space="preserve"> </w:t>
      </w:r>
      <w:r w:rsidR="00A36808" w:rsidRPr="002F153F">
        <w:t>«Поиск»</w:t>
      </w:r>
    </w:p>
    <w:p w14:paraId="2C2BFC20" w14:textId="62DAD102" w:rsidR="00CC7EEA" w:rsidRPr="002F153F" w:rsidRDefault="00D053CD" w:rsidP="003014CD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_Ref202374868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16</w:t>
      </w:r>
      <w:r w:rsidR="00B72149">
        <w:fldChar w:fldCharType="end"/>
      </w:r>
      <w:r w:rsidR="00B72149">
        <w:t>)</w:t>
      </w:r>
      <w:r w:rsidRPr="002F153F">
        <w:t>;</w:t>
      </w:r>
    </w:p>
    <w:p w14:paraId="2E74264D" w14:textId="7BC811EC" w:rsidR="00CC7EEA" w:rsidRPr="002F153F" w:rsidRDefault="00F734B3" w:rsidP="003014CD">
      <w:pPr>
        <w:pStyle w:val="phtabletitle"/>
      </w:pPr>
      <w:bookmarkStart w:id="372" w:name="_Ref202374868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16</w:t>
      </w:r>
      <w:r w:rsidR="00D053CD" w:rsidRPr="002F153F">
        <w:rPr>
          <w:spacing w:val="20"/>
        </w:rPr>
        <w:fldChar w:fldCharType="end"/>
      </w:r>
      <w:bookmarkEnd w:id="372"/>
      <w:r>
        <w:rPr>
          <w:spacing w:val="20"/>
        </w:rPr>
        <w:t xml:space="preserve"> </w:t>
      </w:r>
      <w:r w:rsidR="003014CD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фильтра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25"/>
        <w:gridCol w:w="1942"/>
        <w:gridCol w:w="5921"/>
      </w:tblGrid>
      <w:tr w:rsidR="00CC7EEA" w:rsidRPr="002F153F" w14:paraId="03DA37E0" w14:textId="77777777" w:rsidTr="00F734B3">
        <w:trPr>
          <w:tblHeader/>
        </w:trPr>
        <w:tc>
          <w:tcPr>
            <w:tcW w:w="1141" w:type="pct"/>
          </w:tcPr>
          <w:p w14:paraId="38EE272C" w14:textId="46633F5E" w:rsidR="00CC7EEA" w:rsidRPr="002F153F" w:rsidRDefault="00D053CD" w:rsidP="00F734B3">
            <w:pPr>
              <w:pStyle w:val="phtablecolcaption"/>
            </w:pPr>
            <w:bookmarkStart w:id="373" w:name="scroll-bookmark-68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373"/>
          </w:p>
        </w:tc>
        <w:tc>
          <w:tcPr>
            <w:tcW w:w="953" w:type="pct"/>
          </w:tcPr>
          <w:p w14:paraId="23619C9A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906" w:type="pct"/>
          </w:tcPr>
          <w:p w14:paraId="72C17CB6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22C028CC" w14:textId="77777777" w:rsidTr="00F734B3">
        <w:tc>
          <w:tcPr>
            <w:tcW w:w="1141" w:type="pct"/>
          </w:tcPr>
          <w:p w14:paraId="659E3343" w14:textId="009126CE" w:rsidR="00F734B3" w:rsidRPr="002F153F" w:rsidRDefault="00F734B3" w:rsidP="003014CD">
            <w:pPr>
              <w:pStyle w:val="phtablecellleft"/>
            </w:pPr>
            <w:r w:rsidRPr="002F153F">
              <w:t>Дата</w:t>
            </w:r>
            <w:r>
              <w:t xml:space="preserve"> </w:t>
            </w:r>
            <w:r w:rsidRPr="002F153F">
              <w:t>с...по...</w:t>
            </w:r>
          </w:p>
        </w:tc>
        <w:tc>
          <w:tcPr>
            <w:tcW w:w="953" w:type="pct"/>
          </w:tcPr>
          <w:p w14:paraId="01217599" w14:textId="7EC76E01" w:rsidR="00F734B3" w:rsidRPr="002F153F" w:rsidRDefault="00F734B3" w:rsidP="003014CD">
            <w:pPr>
              <w:pStyle w:val="phtablecellcenter"/>
            </w:pPr>
            <w:r w:rsidRPr="0038130A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06" w:type="pct"/>
          </w:tcPr>
          <w:p w14:paraId="7BA92367" w14:textId="09FD2E15" w:rsidR="00F734B3" w:rsidRPr="002F153F" w:rsidRDefault="00F734B3" w:rsidP="003014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период,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который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</w:p>
        </w:tc>
      </w:tr>
      <w:tr w:rsidR="00F734B3" w:rsidRPr="002F153F" w14:paraId="01B444CB" w14:textId="77777777" w:rsidTr="00F734B3">
        <w:tc>
          <w:tcPr>
            <w:tcW w:w="1141" w:type="pct"/>
          </w:tcPr>
          <w:p w14:paraId="40E9DB39" w14:textId="77777777" w:rsidR="00F734B3" w:rsidRPr="002F153F" w:rsidRDefault="00F734B3" w:rsidP="003014CD">
            <w:pPr>
              <w:pStyle w:val="phtablecellleft"/>
            </w:pPr>
            <w:r w:rsidRPr="002F153F">
              <w:t>Записи</w:t>
            </w:r>
          </w:p>
        </w:tc>
        <w:tc>
          <w:tcPr>
            <w:tcW w:w="953" w:type="pct"/>
          </w:tcPr>
          <w:p w14:paraId="668BEDA0" w14:textId="39590F71" w:rsidR="00F734B3" w:rsidRPr="002F153F" w:rsidRDefault="00F734B3" w:rsidP="003014CD">
            <w:pPr>
              <w:pStyle w:val="phtablecellcenter"/>
            </w:pPr>
            <w:r w:rsidRPr="0038130A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06" w:type="pct"/>
          </w:tcPr>
          <w:p w14:paraId="2127FDC0" w14:textId="14E12DEF" w:rsidR="00F734B3" w:rsidRPr="002F153F" w:rsidRDefault="00F734B3" w:rsidP="003014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значение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доступны</w:t>
            </w:r>
            <w:r>
              <w:t xml:space="preserve"> </w:t>
            </w:r>
            <w:r w:rsidRPr="002F153F">
              <w:t>следующие</w:t>
            </w:r>
            <w:r>
              <w:t xml:space="preserve"> </w:t>
            </w:r>
            <w:r w:rsidRPr="002F153F">
              <w:t>значения:</w:t>
            </w:r>
          </w:p>
          <w:p w14:paraId="163E7470" w14:textId="54B3E87E" w:rsidR="00F734B3" w:rsidRPr="002F153F" w:rsidRDefault="00F734B3" w:rsidP="003014CD">
            <w:pPr>
              <w:pStyle w:val="phtableitemizedlist1"/>
            </w:pPr>
            <w:r w:rsidRPr="002F153F">
              <w:lastRenderedPageBreak/>
              <w:t>«Утерянные»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отображения</w:t>
            </w:r>
            <w:r>
              <w:t xml:space="preserve"> </w:t>
            </w:r>
            <w:r w:rsidRPr="002F153F">
              <w:t>утерянных</w:t>
            </w:r>
            <w:r>
              <w:t xml:space="preserve"> </w:t>
            </w:r>
            <w:r w:rsidRPr="002F153F">
              <w:t>записей</w:t>
            </w:r>
            <w:r>
              <w:t xml:space="preserve"> </w:t>
            </w:r>
            <w:r w:rsidRPr="002F153F">
              <w:t>(т.е.</w:t>
            </w:r>
            <w:r>
              <w:t xml:space="preserve"> </w:t>
            </w:r>
            <w:r w:rsidRPr="002F153F">
              <w:t>записей,</w:t>
            </w:r>
            <w:r>
              <w:t xml:space="preserve"> </w:t>
            </w:r>
            <w:r w:rsidRPr="002F153F">
              <w:t>не</w:t>
            </w:r>
            <w:r>
              <w:t xml:space="preserve"> </w:t>
            </w:r>
            <w:r w:rsidRPr="002F153F">
              <w:t>вошедших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текущий</w:t>
            </w:r>
            <w:r>
              <w:t xml:space="preserve"> </w:t>
            </w:r>
            <w:r w:rsidRPr="002F153F">
              <w:t>график);</w:t>
            </w:r>
          </w:p>
          <w:p w14:paraId="75059D50" w14:textId="5A514E69" w:rsidR="00F734B3" w:rsidRPr="002F153F" w:rsidRDefault="00F734B3" w:rsidP="003014CD">
            <w:pPr>
              <w:pStyle w:val="phtableitemizedlist1"/>
            </w:pPr>
            <w:r w:rsidRPr="002F153F">
              <w:t>«Записанные»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отображения</w:t>
            </w:r>
            <w:r>
              <w:t xml:space="preserve"> </w:t>
            </w:r>
            <w:r w:rsidRPr="002F153F">
              <w:t>всех</w:t>
            </w:r>
            <w:r>
              <w:t xml:space="preserve"> </w:t>
            </w:r>
            <w:r w:rsidRPr="002F153F">
              <w:t>записей,</w:t>
            </w:r>
            <w:r>
              <w:t xml:space="preserve"> </w:t>
            </w:r>
            <w:r w:rsidRPr="002F153F">
              <w:t>кроме</w:t>
            </w:r>
            <w:r>
              <w:t xml:space="preserve"> </w:t>
            </w:r>
            <w:r w:rsidRPr="002F153F">
              <w:t>утерянных;</w:t>
            </w:r>
          </w:p>
          <w:p w14:paraId="737101D7" w14:textId="648706A5" w:rsidR="00F734B3" w:rsidRPr="002F153F" w:rsidRDefault="00F734B3" w:rsidP="003014CD">
            <w:pPr>
              <w:pStyle w:val="phtableitemizedlist1"/>
            </w:pPr>
            <w:r w:rsidRPr="002F153F">
              <w:t>«Перезаписанные»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отображения</w:t>
            </w:r>
            <w:r>
              <w:t xml:space="preserve"> </w:t>
            </w:r>
            <w:r w:rsidRPr="002F153F">
              <w:t>перезаписанных</w:t>
            </w:r>
            <w:r>
              <w:t xml:space="preserve"> </w:t>
            </w:r>
            <w:r w:rsidRPr="002F153F">
              <w:t>записей;</w:t>
            </w:r>
          </w:p>
          <w:p w14:paraId="51609801" w14:textId="57377189" w:rsidR="00F734B3" w:rsidRPr="002F153F" w:rsidRDefault="00F734B3" w:rsidP="003014CD">
            <w:pPr>
              <w:pStyle w:val="phtableitemizedlist1"/>
            </w:pPr>
            <w:r w:rsidRPr="002F153F">
              <w:t>«Все»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отображения</w:t>
            </w:r>
            <w:r>
              <w:t xml:space="preserve"> </w:t>
            </w:r>
            <w:r w:rsidRPr="002F153F">
              <w:t>всех</w:t>
            </w:r>
            <w:r>
              <w:t xml:space="preserve"> </w:t>
            </w:r>
            <w:r w:rsidRPr="002F153F">
              <w:t>записей,</w:t>
            </w:r>
            <w:r>
              <w:t xml:space="preserve"> </w:t>
            </w:r>
            <w:r w:rsidRPr="002F153F">
              <w:t>включая</w:t>
            </w:r>
            <w:r>
              <w:t xml:space="preserve"> </w:t>
            </w:r>
            <w:r w:rsidRPr="002F153F">
              <w:t>утерянные</w:t>
            </w:r>
          </w:p>
        </w:tc>
      </w:tr>
      <w:tr w:rsidR="00CC7EEA" w:rsidRPr="002F153F" w14:paraId="6492EB70" w14:textId="77777777" w:rsidTr="00F734B3">
        <w:tc>
          <w:tcPr>
            <w:tcW w:w="1141" w:type="pct"/>
          </w:tcPr>
          <w:p w14:paraId="7BBFDED5" w14:textId="71865673" w:rsidR="00CC7EEA" w:rsidRPr="002F153F" w:rsidRDefault="00D053CD" w:rsidP="003014CD">
            <w:pPr>
              <w:pStyle w:val="phtablecellleft"/>
            </w:pPr>
            <w:r w:rsidRPr="002F153F">
              <w:lastRenderedPageBreak/>
              <w:t>Не</w:t>
            </w:r>
            <w:r w:rsidR="00F734B3">
              <w:t xml:space="preserve"> </w:t>
            </w:r>
            <w:r w:rsidRPr="002F153F">
              <w:t>отображать</w:t>
            </w:r>
            <w:r w:rsidR="00F734B3">
              <w:t xml:space="preserve"> </w:t>
            </w:r>
            <w:r w:rsidRPr="002F153F">
              <w:t>оказанные</w:t>
            </w:r>
          </w:p>
        </w:tc>
        <w:tc>
          <w:tcPr>
            <w:tcW w:w="953" w:type="pct"/>
          </w:tcPr>
          <w:p w14:paraId="0AD48F57" w14:textId="77777777" w:rsidR="00CC7EEA" w:rsidRPr="002F153F" w:rsidRDefault="00CC7EEA" w:rsidP="003014CD">
            <w:pPr>
              <w:pStyle w:val="phtablecellcenter"/>
            </w:pPr>
          </w:p>
        </w:tc>
        <w:tc>
          <w:tcPr>
            <w:tcW w:w="2906" w:type="pct"/>
          </w:tcPr>
          <w:p w14:paraId="178BADB0" w14:textId="13D3608D" w:rsidR="00CC7EEA" w:rsidRPr="002F153F" w:rsidRDefault="00D053CD" w:rsidP="003014CD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чтобы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результатах</w:t>
            </w:r>
            <w:r w:rsidR="00F734B3">
              <w:t xml:space="preserve"> </w:t>
            </w:r>
            <w:r w:rsidRPr="002F153F">
              <w:t>поиска</w:t>
            </w:r>
            <w:r w:rsidR="00F734B3">
              <w:t xml:space="preserve"> </w:t>
            </w:r>
            <w:r w:rsidRPr="002F153F">
              <w:t>не</w:t>
            </w:r>
            <w:r w:rsidR="00F734B3">
              <w:t xml:space="preserve"> </w:t>
            </w:r>
            <w:r w:rsidRPr="002F153F">
              <w:t>отображались</w:t>
            </w:r>
            <w:r w:rsidR="00F734B3">
              <w:t xml:space="preserve"> </w:t>
            </w:r>
            <w:r w:rsidRPr="002F153F">
              <w:t>оказанные</w:t>
            </w:r>
            <w:r w:rsidR="00F734B3">
              <w:t xml:space="preserve"> </w:t>
            </w:r>
            <w:r w:rsidRPr="002F153F">
              <w:t>услуги</w:t>
            </w:r>
          </w:p>
        </w:tc>
      </w:tr>
      <w:tr w:rsidR="00F734B3" w:rsidRPr="002F153F" w14:paraId="357B0771" w14:textId="77777777" w:rsidTr="00F734B3">
        <w:tc>
          <w:tcPr>
            <w:tcW w:w="1141" w:type="pct"/>
          </w:tcPr>
          <w:p w14:paraId="735F11DC" w14:textId="3E57DF51" w:rsidR="00F734B3" w:rsidRPr="002F153F" w:rsidRDefault="00F734B3" w:rsidP="003014CD">
            <w:pPr>
              <w:pStyle w:val="phtablecellleft"/>
            </w:pPr>
            <w:r w:rsidRPr="002F153F">
              <w:t>Тип</w:t>
            </w:r>
            <w:r>
              <w:t xml:space="preserve"> </w:t>
            </w:r>
            <w:r w:rsidRPr="002F153F">
              <w:t>интервала</w:t>
            </w:r>
          </w:p>
        </w:tc>
        <w:tc>
          <w:tcPr>
            <w:tcW w:w="953" w:type="pct"/>
          </w:tcPr>
          <w:p w14:paraId="213D0D86" w14:textId="7AC4E7F2" w:rsidR="00F734B3" w:rsidRPr="002F153F" w:rsidRDefault="00F734B3" w:rsidP="003014CD">
            <w:pPr>
              <w:pStyle w:val="phtablecellcenter"/>
            </w:pPr>
            <w:r w:rsidRPr="001458C8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06" w:type="pct"/>
          </w:tcPr>
          <w:p w14:paraId="3E3C9709" w14:textId="5F5B6F7D" w:rsidR="00F734B3" w:rsidRPr="002F153F" w:rsidRDefault="00F734B3" w:rsidP="003014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тип</w:t>
            </w:r>
            <w:r>
              <w:t xml:space="preserve"> </w:t>
            </w:r>
            <w:r w:rsidRPr="002F153F">
              <w:t>интервала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</w:t>
            </w:r>
          </w:p>
        </w:tc>
      </w:tr>
      <w:tr w:rsidR="00F734B3" w:rsidRPr="002F153F" w14:paraId="700D37B7" w14:textId="77777777" w:rsidTr="00F734B3">
        <w:tc>
          <w:tcPr>
            <w:tcW w:w="1141" w:type="pct"/>
          </w:tcPr>
          <w:p w14:paraId="4BD9455A" w14:textId="577EA481" w:rsidR="00F734B3" w:rsidRPr="002F153F" w:rsidRDefault="00F734B3" w:rsidP="003014CD">
            <w:pPr>
              <w:pStyle w:val="phtablecellleft"/>
            </w:pPr>
            <w:r w:rsidRPr="002F153F">
              <w:t>Вид</w:t>
            </w:r>
            <w:r>
              <w:t xml:space="preserve"> </w:t>
            </w:r>
            <w:r w:rsidRPr="002F153F">
              <w:t>отделения</w:t>
            </w:r>
          </w:p>
        </w:tc>
        <w:tc>
          <w:tcPr>
            <w:tcW w:w="953" w:type="pct"/>
          </w:tcPr>
          <w:p w14:paraId="69467C96" w14:textId="697B14E6" w:rsidR="00F734B3" w:rsidRPr="002F153F" w:rsidRDefault="00F734B3" w:rsidP="003014CD">
            <w:pPr>
              <w:pStyle w:val="phtablecellcenter"/>
            </w:pPr>
            <w:r w:rsidRPr="001458C8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06" w:type="pct"/>
          </w:tcPr>
          <w:p w14:paraId="5026801A" w14:textId="14FBA310" w:rsidR="00F734B3" w:rsidRPr="002F153F" w:rsidRDefault="00F734B3" w:rsidP="003014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вид</w:t>
            </w:r>
            <w:r>
              <w:t xml:space="preserve"> </w:t>
            </w:r>
            <w:r w:rsidRPr="002F153F">
              <w:t>отделения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</w:t>
            </w:r>
          </w:p>
        </w:tc>
      </w:tr>
      <w:tr w:rsidR="00CC7EEA" w:rsidRPr="002F153F" w14:paraId="260CC9EB" w14:textId="77777777" w:rsidTr="00F734B3">
        <w:tc>
          <w:tcPr>
            <w:tcW w:w="1141" w:type="pct"/>
          </w:tcPr>
          <w:p w14:paraId="461F5241" w14:textId="77777777" w:rsidR="00CC7EEA" w:rsidRPr="002F153F" w:rsidRDefault="00D053CD" w:rsidP="003014CD">
            <w:pPr>
              <w:pStyle w:val="phtablecellleft"/>
            </w:pPr>
            <w:r w:rsidRPr="002F153F">
              <w:t>Пациент</w:t>
            </w:r>
          </w:p>
        </w:tc>
        <w:tc>
          <w:tcPr>
            <w:tcW w:w="953" w:type="pct"/>
          </w:tcPr>
          <w:p w14:paraId="3AA35B4F" w14:textId="77777777" w:rsidR="00CC7EEA" w:rsidRPr="002F153F" w:rsidRDefault="00CC7EEA" w:rsidP="003014CD">
            <w:pPr>
              <w:pStyle w:val="phtablecellcenter"/>
            </w:pPr>
          </w:p>
        </w:tc>
        <w:tc>
          <w:tcPr>
            <w:tcW w:w="2906" w:type="pct"/>
          </w:tcPr>
          <w:p w14:paraId="27F2BB6B" w14:textId="79D180E7" w:rsidR="00CC7EEA" w:rsidRPr="002F153F" w:rsidRDefault="00D053CD" w:rsidP="003014CD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фамилию</w:t>
            </w:r>
            <w:r w:rsidR="00F734B3">
              <w:t xml:space="preserve"> </w:t>
            </w:r>
            <w:r w:rsidRPr="002F153F">
              <w:t>искомого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49943FE8" w14:textId="77777777" w:rsidTr="00F734B3">
        <w:tc>
          <w:tcPr>
            <w:tcW w:w="1141" w:type="pct"/>
          </w:tcPr>
          <w:p w14:paraId="53AB123D" w14:textId="77777777" w:rsidR="00CC7EEA" w:rsidRPr="002F153F" w:rsidRDefault="00D053CD" w:rsidP="003014CD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953" w:type="pct"/>
          </w:tcPr>
          <w:p w14:paraId="64E78E24" w14:textId="77777777" w:rsidR="00CC7EEA" w:rsidRPr="002F153F" w:rsidRDefault="00CC7EEA" w:rsidP="003014CD">
            <w:pPr>
              <w:pStyle w:val="phtablecellcenter"/>
            </w:pPr>
          </w:p>
        </w:tc>
        <w:tc>
          <w:tcPr>
            <w:tcW w:w="2906" w:type="pct"/>
          </w:tcPr>
          <w:p w14:paraId="2244EF12" w14:textId="0B5DEB3B" w:rsidR="00CC7EEA" w:rsidRPr="002F153F" w:rsidRDefault="00D053CD" w:rsidP="003014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ЛПУ:</w:t>
            </w:r>
            <w:r w:rsidR="00F734B3">
              <w:t xml:space="preserve"> </w:t>
            </w:r>
            <w:r w:rsidRPr="002F153F">
              <w:t>оказываемые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F4F3259" wp14:editId="5E7A069E">
                  <wp:extent cx="190500" cy="200025"/>
                  <wp:effectExtent l="19050" t="19050" r="19050" b="28575"/>
                  <wp:docPr id="100138" name="Рисунок 100138" descr="_scroll_external/attachments/image2023-7-4_11-21-51-c73f00d51ff3ed028843acd0bc3bdc507c07b91c355dfccc1967bceb932acb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871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ЛПУ:</w:t>
            </w:r>
            <w:r w:rsidR="00F734B3">
              <w:t xml:space="preserve"> </w:t>
            </w:r>
            <w:r w:rsidRPr="002F153F">
              <w:t>оказываемые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услугой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услуги,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3994DCE9" w14:textId="77777777" w:rsidTr="00F734B3">
        <w:tc>
          <w:tcPr>
            <w:tcW w:w="1141" w:type="pct"/>
          </w:tcPr>
          <w:p w14:paraId="5764943A" w14:textId="77777777" w:rsidR="00CC7EEA" w:rsidRPr="002F153F" w:rsidRDefault="00D053CD" w:rsidP="003014CD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953" w:type="pct"/>
          </w:tcPr>
          <w:p w14:paraId="489752F5" w14:textId="77777777" w:rsidR="00CC7EEA" w:rsidRPr="002F153F" w:rsidRDefault="00CC7EEA" w:rsidP="003014CD">
            <w:pPr>
              <w:pStyle w:val="phtablecellcenter"/>
            </w:pPr>
          </w:p>
        </w:tc>
        <w:tc>
          <w:tcPr>
            <w:tcW w:w="2906" w:type="pct"/>
          </w:tcPr>
          <w:p w14:paraId="70564B55" w14:textId="01D0CD7B" w:rsidR="00CC7EEA" w:rsidRPr="002F153F" w:rsidRDefault="00D053CD" w:rsidP="003014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лаборатории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357B4A8" wp14:editId="1248667C">
                  <wp:extent cx="190500" cy="200025"/>
                  <wp:effectExtent l="19050" t="19050" r="19050" b="28575"/>
                  <wp:docPr id="100139" name="Рисунок 100139" descr="_scroll_external/attachments/image2023-7-4_11-21-51-c73f00d51ff3ed028843acd0bc3bdc507c07b91c355dfccc1967bceb932acb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0867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кабинета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лаборатории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кабинетом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кабинета,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5770E58B" w14:textId="77777777" w:rsidTr="00F734B3">
        <w:tc>
          <w:tcPr>
            <w:tcW w:w="1141" w:type="pct"/>
          </w:tcPr>
          <w:p w14:paraId="1EEBB92D" w14:textId="77777777" w:rsidR="00CC7EEA" w:rsidRPr="002F153F" w:rsidRDefault="00D053CD" w:rsidP="003014CD">
            <w:pPr>
              <w:pStyle w:val="phtablecellleft"/>
            </w:pPr>
            <w:r w:rsidRPr="002F153F">
              <w:t>Врач</w:t>
            </w:r>
          </w:p>
        </w:tc>
        <w:tc>
          <w:tcPr>
            <w:tcW w:w="953" w:type="pct"/>
          </w:tcPr>
          <w:p w14:paraId="542BC7B7" w14:textId="77777777" w:rsidR="00CC7EEA" w:rsidRPr="002F153F" w:rsidRDefault="00CC7EEA" w:rsidP="003014CD">
            <w:pPr>
              <w:pStyle w:val="phtablecellcenter"/>
            </w:pPr>
          </w:p>
        </w:tc>
        <w:tc>
          <w:tcPr>
            <w:tcW w:w="2906" w:type="pct"/>
          </w:tcPr>
          <w:p w14:paraId="2E99A58D" w14:textId="4D5D7500" w:rsidR="00CC7EEA" w:rsidRPr="002F153F" w:rsidRDefault="00D053CD" w:rsidP="003014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5635DA9E" wp14:editId="75144B8A">
                  <wp:extent cx="190500" cy="200025"/>
                  <wp:effectExtent l="19050" t="19050" r="19050" b="28575"/>
                  <wp:docPr id="100140" name="Рисунок 100140" descr="_scroll_external/attachments/image2023-7-4_11-21-51-c73f00d51ff3ed028843acd0bc3bdc507c07b91c355dfccc1967bceb932acb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2278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врачом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3BD646A9" w14:textId="77777777" w:rsidTr="00F734B3">
        <w:tc>
          <w:tcPr>
            <w:tcW w:w="1141" w:type="pct"/>
          </w:tcPr>
          <w:p w14:paraId="2122DEBD" w14:textId="629E5B72" w:rsidR="00CC7EEA" w:rsidRPr="002F153F" w:rsidRDefault="00D053CD" w:rsidP="003014CD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записи</w:t>
            </w:r>
          </w:p>
        </w:tc>
        <w:tc>
          <w:tcPr>
            <w:tcW w:w="953" w:type="pct"/>
          </w:tcPr>
          <w:p w14:paraId="51C7B8F3" w14:textId="77777777" w:rsidR="00CC7EEA" w:rsidRPr="002F153F" w:rsidRDefault="00CC7EEA" w:rsidP="003014CD">
            <w:pPr>
              <w:pStyle w:val="phtablecellcenter"/>
            </w:pPr>
          </w:p>
        </w:tc>
        <w:tc>
          <w:tcPr>
            <w:tcW w:w="2906" w:type="pct"/>
          </w:tcPr>
          <w:p w14:paraId="760F1645" w14:textId="176884C8" w:rsidR="00CC7EEA" w:rsidRPr="002F153F" w:rsidRDefault="00D053CD" w:rsidP="003014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</w:tbl>
    <w:p w14:paraId="266182F5" w14:textId="77777777" w:rsidR="003014CD" w:rsidRPr="002F153F" w:rsidRDefault="003014CD" w:rsidP="003014CD">
      <w:pPr>
        <w:pStyle w:val="phnormal"/>
      </w:pPr>
    </w:p>
    <w:p w14:paraId="05E9C860" w14:textId="21E417D7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Отобрать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удовлетворяющие</w:t>
      </w:r>
      <w:r w:rsidR="00F734B3">
        <w:t xml:space="preserve"> </w:t>
      </w:r>
      <w:r w:rsidRPr="002F153F">
        <w:t>введенным</w:t>
      </w:r>
      <w:r w:rsidR="00F734B3">
        <w:t xml:space="preserve"> </w:t>
      </w:r>
      <w:r w:rsidRPr="002F153F">
        <w:t>параметрам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_Ref202375554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68</w:t>
      </w:r>
      <w:r w:rsidR="000676F0">
        <w:fldChar w:fldCharType="end"/>
      </w:r>
      <w:r w:rsidR="000676F0">
        <w:t>)</w:t>
      </w:r>
      <w:r w:rsidRPr="002F153F">
        <w:t>;</w:t>
      </w:r>
    </w:p>
    <w:p w14:paraId="74B8B668" w14:textId="77777777" w:rsidR="00EA5175" w:rsidRPr="002F153F" w:rsidRDefault="00EA5175" w:rsidP="00A479A1">
      <w:pPr>
        <w:pStyle w:val="phnormalnote"/>
        <w:keepNext/>
        <w:ind w:right="0"/>
      </w:pPr>
      <w:r w:rsidRPr="002F153F">
        <w:t>Примечания</w:t>
      </w:r>
    </w:p>
    <w:p w14:paraId="6D3AA213" w14:textId="781E38E5" w:rsidR="00EA5175" w:rsidRPr="002F153F" w:rsidRDefault="00EA5175" w:rsidP="00EA5175">
      <w:pPr>
        <w:pStyle w:val="phnormalnotetext"/>
      </w:pPr>
      <w:r w:rsidRPr="002F153F">
        <w:t>1</w:t>
      </w:r>
      <w:r w:rsidR="00A36808">
        <w:t> </w:t>
      </w:r>
      <w:r w:rsidRPr="002F153F">
        <w:t>Для</w:t>
      </w:r>
      <w:r w:rsidR="00F734B3">
        <w:t xml:space="preserve"> </w:t>
      </w:r>
      <w:r w:rsidRPr="002F153F">
        <w:t>очистки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их</w:t>
      </w:r>
      <w:r w:rsidR="00F734B3">
        <w:t xml:space="preserve"> </w:t>
      </w:r>
      <w:r w:rsidRPr="002F153F">
        <w:t>заполнения</w:t>
      </w:r>
      <w:r w:rsidR="00F734B3">
        <w:t xml:space="preserve"> </w:t>
      </w:r>
      <w:r w:rsidRPr="002F153F">
        <w:t>значениями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умолчанию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Значения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умолчанию</w:t>
      </w:r>
      <w:r w:rsidR="00B21D8E" w:rsidRPr="002F153F">
        <w:t>»</w:t>
      </w:r>
      <w:r w:rsidRPr="002F153F">
        <w:t>.</w:t>
      </w:r>
    </w:p>
    <w:p w14:paraId="7D689B20" w14:textId="6744E65E" w:rsidR="00EA5175" w:rsidRPr="002F153F" w:rsidRDefault="00EA5175" w:rsidP="00EA5175">
      <w:pPr>
        <w:pStyle w:val="phnormalnotetext"/>
      </w:pPr>
      <w:r w:rsidRPr="002F153F">
        <w:t>2</w:t>
      </w:r>
      <w:r w:rsidR="00A36808">
        <w:t> </w:t>
      </w:r>
      <w:r w:rsidRPr="002F153F">
        <w:t>Утерянные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обозначаются</w:t>
      </w:r>
      <w:r w:rsidR="00F734B3">
        <w:t xml:space="preserve"> </w:t>
      </w:r>
      <w:r w:rsidRPr="002F153F">
        <w:t>красной</w:t>
      </w:r>
      <w:r w:rsidR="00F734B3">
        <w:t xml:space="preserve"> </w:t>
      </w:r>
      <w:r w:rsidRPr="002F153F">
        <w:t>заливкой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надписью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утеряна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Тип</w:t>
      </w:r>
      <w:r w:rsidR="00F734B3">
        <w:t xml:space="preserve"> </w:t>
      </w:r>
      <w:r w:rsidRPr="002F153F">
        <w:t>интервала</w:t>
      </w:r>
      <w:r w:rsidR="00B21D8E" w:rsidRPr="002F153F">
        <w:t>»</w:t>
      </w:r>
      <w:r w:rsidRPr="002F153F">
        <w:t>.</w:t>
      </w:r>
    </w:p>
    <w:p w14:paraId="31140DF1" w14:textId="059A8831" w:rsidR="00EA5175" w:rsidRPr="002F153F" w:rsidRDefault="00EA5175" w:rsidP="00EA5175">
      <w:pPr>
        <w:pStyle w:val="phnormalnotetext"/>
      </w:pPr>
      <w:r w:rsidRPr="002F153F">
        <w:t>3</w:t>
      </w:r>
      <w:r w:rsidR="00A36808">
        <w:t> </w:t>
      </w:r>
      <w:r w:rsidRPr="002F153F">
        <w:t>Если</w:t>
      </w:r>
      <w:r w:rsidR="00F734B3">
        <w:t xml:space="preserve"> </w:t>
      </w:r>
      <w:r w:rsidRPr="002F153F">
        <w:t>найденная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является</w:t>
      </w:r>
      <w:r w:rsidR="00F734B3">
        <w:t xml:space="preserve"> </w:t>
      </w:r>
      <w:r w:rsidRPr="002F153F">
        <w:t>срочной,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она</w:t>
      </w:r>
      <w:r w:rsidR="00F734B3">
        <w:t xml:space="preserve"> </w:t>
      </w:r>
      <w:r w:rsidRPr="002F153F">
        <w:t>обозначается</w:t>
      </w:r>
      <w:r w:rsidR="00F734B3">
        <w:t xml:space="preserve"> </w:t>
      </w:r>
      <w:r w:rsidRPr="002F153F">
        <w:t>надписью</w:t>
      </w:r>
      <w:r w:rsidR="00F734B3">
        <w:t xml:space="preserve"> </w:t>
      </w:r>
      <w:r w:rsidR="00B21D8E" w:rsidRPr="002F153F">
        <w:t>«</w:t>
      </w:r>
      <w:r w:rsidRPr="002F153F">
        <w:t>Срочная</w:t>
      </w:r>
      <w:r w:rsidR="00F734B3">
        <w:t xml:space="preserve"> </w:t>
      </w:r>
      <w:r w:rsidRPr="002F153F">
        <w:t>запись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Тип</w:t>
      </w:r>
      <w:r w:rsidR="00F734B3">
        <w:t xml:space="preserve"> </w:t>
      </w:r>
      <w:r w:rsidRPr="002F153F">
        <w:t>интервала</w:t>
      </w:r>
      <w:r w:rsidR="00B21D8E" w:rsidRPr="002F153F">
        <w:t>»</w:t>
      </w:r>
      <w:r w:rsidRPr="002F153F">
        <w:t>.</w:t>
      </w:r>
    </w:p>
    <w:p w14:paraId="69679F01" w14:textId="77777777" w:rsidR="00CC7EEA" w:rsidRPr="002F153F" w:rsidRDefault="00D053CD" w:rsidP="00EA5175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7CB8DE28" wp14:editId="5D26BADC">
            <wp:extent cx="5597397" cy="3406841"/>
            <wp:effectExtent l="19050" t="19050" r="22860" b="22225"/>
            <wp:docPr id="100141" name="Рисунок 100141" descr="Результаты по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51318" name="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03080" cy="34103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4BDC01" w14:textId="4F6793CD" w:rsidR="00CC7EEA" w:rsidRPr="002F153F" w:rsidRDefault="00F734B3" w:rsidP="00EA5175">
      <w:pPr>
        <w:pStyle w:val="phfiguretitle"/>
      </w:pPr>
      <w:bookmarkStart w:id="374" w:name="_Ref20237555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68</w:t>
      </w:r>
      <w:r w:rsidR="00D053CD" w:rsidRPr="002F153F">
        <w:fldChar w:fldCharType="end"/>
      </w:r>
      <w:bookmarkEnd w:id="374"/>
      <w:r>
        <w:t xml:space="preserve"> </w:t>
      </w:r>
      <w:r w:rsidR="00EA5175" w:rsidRPr="002F153F">
        <w:t>–</w:t>
      </w:r>
      <w:r>
        <w:t xml:space="preserve"> </w:t>
      </w:r>
      <w:r w:rsidR="00D053CD" w:rsidRPr="002F153F">
        <w:t>Результаты</w:t>
      </w:r>
      <w:r>
        <w:t xml:space="preserve"> </w:t>
      </w:r>
      <w:r w:rsidR="00D053CD" w:rsidRPr="002F153F">
        <w:t>поиска</w:t>
      </w:r>
    </w:p>
    <w:p w14:paraId="4443E8C1" w14:textId="12E5E863" w:rsidR="00CC7EEA" w:rsidRPr="002F153F" w:rsidRDefault="00D053CD" w:rsidP="00EA5175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значение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На</w:t>
      </w:r>
      <w:r w:rsidR="00F734B3">
        <w:t xml:space="preserve"> </w:t>
      </w:r>
      <w:r w:rsidRPr="002F153F">
        <w:t>срочное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Подбор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перезаписи</w:t>
      </w:r>
      <w:r w:rsidR="00B21D8E" w:rsidRPr="002F153F">
        <w:t>»</w:t>
      </w:r>
      <w:r w:rsidR="00F734B3">
        <w:t xml:space="preserve"> </w:t>
      </w:r>
      <w:r w:rsidRPr="002F153F">
        <w:t>(</w:t>
      </w:r>
      <w:r w:rsidR="00B21D8E" w:rsidRPr="002F153F">
        <w:t>«</w:t>
      </w:r>
      <w:r w:rsidRPr="002F153F">
        <w:t>Всегда</w:t>
      </w:r>
      <w:r w:rsidR="00B21D8E" w:rsidRPr="002F153F">
        <w:t>»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="00B21D8E" w:rsidRPr="002F153F">
        <w:t>«</w:t>
      </w:r>
      <w:r w:rsidRPr="002F153F">
        <w:t>При</w:t>
      </w:r>
      <w:r w:rsidR="00F734B3">
        <w:t xml:space="preserve"> </w:t>
      </w:r>
      <w:r w:rsidRPr="002F153F">
        <w:t>отсутствии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Pr="002F153F">
        <w:t>);</w:t>
      </w:r>
    </w:p>
    <w:p w14:paraId="7C451E82" w14:textId="1C3A5FD0" w:rsidR="00EA5175" w:rsidRPr="002F153F" w:rsidRDefault="00EA5175" w:rsidP="00EA517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выборе</w:t>
      </w:r>
      <w:r w:rsidR="00F734B3">
        <w:t xml:space="preserve"> </w:t>
      </w:r>
      <w:r w:rsidRPr="002F153F">
        <w:t>значения</w:t>
      </w:r>
      <w:r w:rsidR="00F734B3">
        <w:t xml:space="preserve"> </w:t>
      </w:r>
      <w:r w:rsidR="00B21D8E" w:rsidRPr="002F153F">
        <w:t>«</w:t>
      </w:r>
      <w:r w:rsidRPr="002F153F">
        <w:t>Всегда</w:t>
      </w:r>
      <w:r w:rsidR="00B21D8E" w:rsidRPr="002F153F">
        <w:t>»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будет</w:t>
      </w:r>
      <w:r w:rsidR="00F734B3">
        <w:t xml:space="preserve"> </w:t>
      </w:r>
      <w:r w:rsidRPr="002F153F">
        <w:t>осуществляться</w:t>
      </w:r>
      <w:r w:rsidR="00F734B3">
        <w:t xml:space="preserve"> </w:t>
      </w:r>
      <w:r w:rsidRPr="002F153F">
        <w:t>всегда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срочное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выборе</w:t>
      </w:r>
      <w:r w:rsidR="00F734B3">
        <w:t xml:space="preserve"> </w:t>
      </w:r>
      <w:r w:rsidRPr="002F153F">
        <w:t>значения</w:t>
      </w:r>
      <w:r w:rsidR="00F734B3">
        <w:t xml:space="preserve"> </w:t>
      </w:r>
      <w:r w:rsidR="00B21D8E" w:rsidRPr="002F153F">
        <w:t>«</w:t>
      </w:r>
      <w:r w:rsidRPr="002F153F">
        <w:t>При</w:t>
      </w:r>
      <w:r w:rsidR="00F734B3">
        <w:t xml:space="preserve"> </w:t>
      </w:r>
      <w:r w:rsidRPr="002F153F">
        <w:t>отсутствии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будет</w:t>
      </w:r>
      <w:r w:rsidR="00F734B3">
        <w:t xml:space="preserve"> </w:t>
      </w:r>
      <w:r w:rsidRPr="002F153F">
        <w:t>осуществляться</w:t>
      </w:r>
      <w:r w:rsidR="00F734B3">
        <w:t xml:space="preserve"> </w:t>
      </w:r>
      <w:r w:rsidRPr="002F153F">
        <w:t>только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невозможно</w:t>
      </w:r>
      <w:r w:rsidR="00F734B3">
        <w:t xml:space="preserve"> </w:t>
      </w:r>
      <w:r w:rsidRPr="002F153F">
        <w:t>подобрать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перезаписи.</w:t>
      </w:r>
    </w:p>
    <w:p w14:paraId="02B05EBC" w14:textId="64BE4BC5" w:rsidR="00CC7EEA" w:rsidRPr="002F153F" w:rsidRDefault="00D053CD" w:rsidP="00EA5175">
      <w:pPr>
        <w:pStyle w:val="phlistitemized1"/>
      </w:pPr>
      <w:r w:rsidRPr="002F153F">
        <w:t>отметьте</w:t>
      </w:r>
      <w:r w:rsidR="00F734B3">
        <w:t xml:space="preserve"> </w:t>
      </w:r>
      <w:r w:rsidRPr="002F153F">
        <w:t>флажками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подлежащие</w:t>
      </w:r>
      <w:r w:rsidR="00F734B3">
        <w:t xml:space="preserve"> </w:t>
      </w:r>
      <w:r w:rsidRPr="002F153F">
        <w:t>перезаписи;</w:t>
      </w:r>
    </w:p>
    <w:p w14:paraId="432F0F5D" w14:textId="1C2E76D0" w:rsidR="00EA5175" w:rsidRPr="002F153F" w:rsidRDefault="00EA5175" w:rsidP="00EA517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установке</w:t>
      </w:r>
      <w:r w:rsidR="00F734B3">
        <w:t xml:space="preserve"> </w:t>
      </w:r>
      <w:r w:rsidRPr="002F153F">
        <w:t>флажка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выполняет</w:t>
      </w:r>
      <w:r w:rsidR="008A0A36">
        <w:t>ся</w:t>
      </w:r>
      <w:r w:rsidR="00F734B3">
        <w:t xml:space="preserve"> </w:t>
      </w:r>
      <w:r w:rsidRPr="002F153F">
        <w:t>автоматический</w:t>
      </w:r>
      <w:r w:rsidR="00F734B3">
        <w:t xml:space="preserve"> </w:t>
      </w:r>
      <w:r w:rsidRPr="002F153F">
        <w:t>подбор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записи.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подобрать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удалось,</w:t>
      </w:r>
      <w:r w:rsidR="00F734B3">
        <w:t xml:space="preserve"> </w:t>
      </w:r>
      <w:r w:rsidR="008A0A36">
        <w:t xml:space="preserve">в </w:t>
      </w:r>
      <w:r w:rsidR="008A0A36" w:rsidRPr="002F153F">
        <w:t>Систем</w:t>
      </w:r>
      <w:r w:rsidR="008A0A36">
        <w:t xml:space="preserve">е </w:t>
      </w:r>
      <w:r w:rsidR="008A0A36" w:rsidRPr="002F153F">
        <w:t>на</w:t>
      </w:r>
      <w:r w:rsidR="008A0A36">
        <w:t xml:space="preserve"> </w:t>
      </w:r>
      <w:r w:rsidR="008A0A36" w:rsidRPr="002F153F">
        <w:t>экран</w:t>
      </w:r>
      <w:r w:rsidR="008A0A36">
        <w:t>е отобразится</w:t>
      </w:r>
      <w:r w:rsidR="00F734B3">
        <w:t xml:space="preserve"> </w:t>
      </w:r>
      <w:r w:rsidRPr="002F153F">
        <w:t>сообщение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текстом</w:t>
      </w:r>
      <w:r w:rsidR="00F734B3">
        <w:t xml:space="preserve"> </w:t>
      </w:r>
      <w:r w:rsidR="00B21D8E" w:rsidRPr="002F153F">
        <w:t>«</w:t>
      </w:r>
      <w:r w:rsidRPr="002F153F">
        <w:t>Не</w:t>
      </w:r>
      <w:r w:rsidR="00F734B3">
        <w:t xml:space="preserve"> </w:t>
      </w:r>
      <w:r w:rsidRPr="002F153F">
        <w:t>могу</w:t>
      </w:r>
      <w:r w:rsidR="00F734B3">
        <w:t xml:space="preserve"> </w:t>
      </w:r>
      <w:r w:rsidRPr="002F153F">
        <w:t>подобрать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Pr="002F153F">
        <w:t>.</w:t>
      </w:r>
    </w:p>
    <w:p w14:paraId="7F6D3E0C" w14:textId="01D2A6EF" w:rsidR="00CC7EEA" w:rsidRPr="002F153F" w:rsidRDefault="00D053CD" w:rsidP="00EA5175">
      <w:pPr>
        <w:pStyle w:val="phlistitemized1"/>
      </w:pPr>
      <w:r w:rsidRPr="002F153F">
        <w:t>измените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одним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следующих</w:t>
      </w:r>
      <w:r w:rsidR="00F734B3">
        <w:t xml:space="preserve"> </w:t>
      </w:r>
      <w:r w:rsidRPr="002F153F">
        <w:t>способов:</w:t>
      </w:r>
    </w:p>
    <w:p w14:paraId="1CF24C58" w14:textId="25074B1C" w:rsidR="00EA5175" w:rsidRPr="002F153F" w:rsidRDefault="00D053CD" w:rsidP="00EA5175">
      <w:pPr>
        <w:pStyle w:val="phlistitemized2"/>
      </w:pPr>
      <w:r w:rsidRPr="002F153F">
        <w:t>выберите</w:t>
      </w:r>
      <w:r w:rsidR="00F734B3">
        <w:t xml:space="preserve"> </w:t>
      </w:r>
      <w:r w:rsidRPr="002F153F">
        <w:t>отдельно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каждой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новые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следующих</w:t>
      </w:r>
      <w:r w:rsidR="00F734B3">
        <w:t xml:space="preserve"> </w:t>
      </w:r>
      <w:r w:rsidRPr="002F153F">
        <w:t>столбцах</w:t>
      </w:r>
      <w:r w:rsidR="00F734B3">
        <w:t xml:space="preserve"> </w:t>
      </w:r>
      <w:r w:rsidR="000676F0">
        <w:t>(</w:t>
      </w:r>
      <w:r w:rsidR="009C42FC">
        <w:fldChar w:fldCharType="begin"/>
      </w:r>
      <w:r w:rsidR="009C42FC">
        <w:instrText xml:space="preserve"> REF _Ref202377552 \h </w:instrText>
      </w:r>
      <w:r w:rsidR="009C42FC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17</w:t>
      </w:r>
      <w:r w:rsidR="009C42FC">
        <w:fldChar w:fldCharType="end"/>
      </w:r>
      <w:r w:rsidR="000676F0">
        <w:t>)</w:t>
      </w:r>
      <w:r w:rsidR="00FD3F9B">
        <w:t>;</w:t>
      </w:r>
    </w:p>
    <w:p w14:paraId="16679AB9" w14:textId="2C8F284F" w:rsidR="00CC7EEA" w:rsidRPr="002F153F" w:rsidRDefault="00F734B3" w:rsidP="00EA5175">
      <w:pPr>
        <w:pStyle w:val="phtabletitle"/>
      </w:pPr>
      <w:bookmarkStart w:id="375" w:name="_Ref202377552"/>
      <w:r>
        <w:rPr>
          <w:spacing w:val="20"/>
        </w:rPr>
        <w:t>Таблица </w:t>
      </w:r>
      <w:r w:rsidR="000676F0" w:rsidRPr="002F153F">
        <w:rPr>
          <w:spacing w:val="20"/>
        </w:rPr>
        <w:fldChar w:fldCharType="begin"/>
      </w:r>
      <w:r w:rsidR="000676F0" w:rsidRPr="002F153F">
        <w:rPr>
          <w:spacing w:val="20"/>
        </w:rPr>
        <w:instrText>SEQ Таблица \* ARABIC</w:instrText>
      </w:r>
      <w:r w:rsidR="000676F0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17</w:t>
      </w:r>
      <w:r w:rsidR="000676F0" w:rsidRPr="002F153F">
        <w:rPr>
          <w:spacing w:val="20"/>
        </w:rPr>
        <w:fldChar w:fldCharType="end"/>
      </w:r>
      <w:bookmarkEnd w:id="375"/>
      <w:r>
        <w:rPr>
          <w:spacing w:val="20"/>
        </w:rPr>
        <w:t xml:space="preserve"> </w:t>
      </w:r>
      <w:r w:rsidR="000676F0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столбцах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48"/>
        <w:gridCol w:w="1940"/>
        <w:gridCol w:w="6200"/>
      </w:tblGrid>
      <w:tr w:rsidR="00CC7EEA" w:rsidRPr="002F153F" w14:paraId="530C7315" w14:textId="77777777" w:rsidTr="00F734B3">
        <w:trPr>
          <w:tblHeader/>
        </w:trPr>
        <w:tc>
          <w:tcPr>
            <w:tcW w:w="1005" w:type="pct"/>
          </w:tcPr>
          <w:p w14:paraId="1FA75B03" w14:textId="5DA4632F" w:rsidR="00CC7EEA" w:rsidRPr="002F153F" w:rsidRDefault="00D053CD" w:rsidP="00F734B3">
            <w:pPr>
              <w:pStyle w:val="phtablecolcaption"/>
            </w:pPr>
            <w:r w:rsidRPr="002F153F">
              <w:t>Наименование</w:t>
            </w:r>
            <w:r w:rsidR="00F734B3">
              <w:t xml:space="preserve"> </w:t>
            </w:r>
            <w:r w:rsidRPr="002F153F">
              <w:t>столбца</w:t>
            </w:r>
          </w:p>
        </w:tc>
        <w:tc>
          <w:tcPr>
            <w:tcW w:w="952" w:type="pct"/>
          </w:tcPr>
          <w:p w14:paraId="725B5795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043" w:type="pct"/>
          </w:tcPr>
          <w:p w14:paraId="353BD2A2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1962D989" w14:textId="77777777" w:rsidTr="00F734B3">
        <w:tc>
          <w:tcPr>
            <w:tcW w:w="1005" w:type="pct"/>
          </w:tcPr>
          <w:p w14:paraId="1FA7CB7E" w14:textId="77777777" w:rsidR="00F734B3" w:rsidRPr="002F153F" w:rsidRDefault="00F734B3" w:rsidP="00EA5175">
            <w:pPr>
              <w:pStyle w:val="phtablecellleft"/>
            </w:pPr>
            <w:r w:rsidRPr="002F153F">
              <w:t>Дата</w:t>
            </w:r>
          </w:p>
        </w:tc>
        <w:tc>
          <w:tcPr>
            <w:tcW w:w="952" w:type="pct"/>
          </w:tcPr>
          <w:p w14:paraId="0336529B" w14:textId="279F5DE4" w:rsidR="00F734B3" w:rsidRPr="002F153F" w:rsidRDefault="00F734B3" w:rsidP="00EA5175">
            <w:pPr>
              <w:pStyle w:val="phtablecellcenter"/>
            </w:pPr>
            <w:r w:rsidRPr="00D565C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43" w:type="pct"/>
          </w:tcPr>
          <w:p w14:paraId="560BAFC4" w14:textId="720EC6AF" w:rsidR="00F734B3" w:rsidRPr="002F153F" w:rsidRDefault="00F734B3" w:rsidP="00EA5175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новую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</w:p>
        </w:tc>
      </w:tr>
      <w:tr w:rsidR="00F734B3" w:rsidRPr="002F153F" w14:paraId="431627CC" w14:textId="77777777" w:rsidTr="00F734B3">
        <w:tc>
          <w:tcPr>
            <w:tcW w:w="1005" w:type="pct"/>
          </w:tcPr>
          <w:p w14:paraId="00401365" w14:textId="77777777" w:rsidR="00F734B3" w:rsidRPr="002F153F" w:rsidRDefault="00F734B3" w:rsidP="00EA5175">
            <w:pPr>
              <w:pStyle w:val="phtablecellleft"/>
            </w:pPr>
            <w:r w:rsidRPr="002F153F">
              <w:t>Время</w:t>
            </w:r>
          </w:p>
        </w:tc>
        <w:tc>
          <w:tcPr>
            <w:tcW w:w="952" w:type="pct"/>
          </w:tcPr>
          <w:p w14:paraId="3534CD21" w14:textId="170FEAAF" w:rsidR="00F734B3" w:rsidRPr="002F153F" w:rsidRDefault="00F734B3" w:rsidP="00EA5175">
            <w:pPr>
              <w:pStyle w:val="phtablecellcenter"/>
            </w:pPr>
            <w:r w:rsidRPr="00D565C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43" w:type="pct"/>
          </w:tcPr>
          <w:p w14:paraId="45AE30BF" w14:textId="4984152F" w:rsidR="00F734B3" w:rsidRPr="002F153F" w:rsidRDefault="00F734B3" w:rsidP="00EA5175">
            <w:pPr>
              <w:pStyle w:val="phtablecellleft"/>
            </w:pPr>
            <w:r w:rsidRPr="002F153F">
              <w:t>Автоматически</w:t>
            </w:r>
            <w:r>
              <w:t xml:space="preserve"> </w:t>
            </w:r>
            <w:r w:rsidRPr="002F153F">
              <w:t>подбирается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установке</w:t>
            </w:r>
            <w:r>
              <w:t xml:space="preserve"> </w:t>
            </w:r>
            <w:r w:rsidRPr="002F153F">
              <w:t>флажка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записью,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также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выборе</w:t>
            </w:r>
            <w:r>
              <w:t xml:space="preserve"> </w:t>
            </w:r>
            <w:r w:rsidRPr="002F153F">
              <w:t>даты/услуги/врача/кабинета.</w:t>
            </w:r>
          </w:p>
          <w:p w14:paraId="4690FBBC" w14:textId="74B5E188" w:rsidR="00F734B3" w:rsidRPr="002F153F" w:rsidRDefault="00F734B3" w:rsidP="00EA5175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>
              <w:t xml:space="preserve"> </w:t>
            </w:r>
            <w:r w:rsidRPr="002F153F">
              <w:t>Данное</w:t>
            </w:r>
            <w:r>
              <w:t xml:space="preserve"> </w:t>
            </w:r>
            <w:r w:rsidRPr="002F153F">
              <w:t>поле</w:t>
            </w:r>
            <w:r>
              <w:t xml:space="preserve"> </w:t>
            </w:r>
            <w:r w:rsidRPr="002F153F">
              <w:t>является</w:t>
            </w:r>
            <w:r>
              <w:t xml:space="preserve"> </w:t>
            </w:r>
            <w:r w:rsidRPr="002F153F">
              <w:t>нередактируемым</w:t>
            </w:r>
          </w:p>
        </w:tc>
      </w:tr>
      <w:tr w:rsidR="00F734B3" w:rsidRPr="002F153F" w14:paraId="36E10597" w14:textId="77777777" w:rsidTr="00F734B3">
        <w:tc>
          <w:tcPr>
            <w:tcW w:w="1005" w:type="pct"/>
          </w:tcPr>
          <w:p w14:paraId="4401A868" w14:textId="77777777" w:rsidR="00F734B3" w:rsidRPr="002F153F" w:rsidRDefault="00F734B3" w:rsidP="00EA5175">
            <w:pPr>
              <w:pStyle w:val="phtablecellleft"/>
            </w:pPr>
            <w:r w:rsidRPr="002F153F">
              <w:lastRenderedPageBreak/>
              <w:t>Услуга</w:t>
            </w:r>
          </w:p>
        </w:tc>
        <w:tc>
          <w:tcPr>
            <w:tcW w:w="952" w:type="pct"/>
          </w:tcPr>
          <w:p w14:paraId="0EA67BD2" w14:textId="30F213C6" w:rsidR="00F734B3" w:rsidRPr="002F153F" w:rsidRDefault="00F734B3" w:rsidP="00EA5175">
            <w:pPr>
              <w:pStyle w:val="phtablecellcenter"/>
            </w:pPr>
            <w:r w:rsidRPr="00D565C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43" w:type="pct"/>
          </w:tcPr>
          <w:p w14:paraId="23E8D931" w14:textId="7ADD757C" w:rsidR="00F734B3" w:rsidRPr="002F153F" w:rsidRDefault="00F734B3" w:rsidP="00EA5175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услугу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«Услуги»,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784BC69" wp14:editId="1ED51998">
                  <wp:extent cx="180975" cy="190500"/>
                  <wp:effectExtent l="19050" t="19050" r="28575" b="19050"/>
                  <wp:docPr id="100142" name="Рисунок 100142" descr="_scroll_external/attachments/image2023-7-19_7-53-12-5b0626257ddd5ced8ed4c0a3411fa03ba3ce2c64d5bab64d3719da3f75ec9c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021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нужной</w:t>
            </w:r>
            <w:r>
              <w:t xml:space="preserve"> </w:t>
            </w:r>
            <w:r w:rsidRPr="002F153F">
              <w:t>слуги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«Услуги»</w:t>
            </w:r>
            <w:r>
              <w:t xml:space="preserve"> </w:t>
            </w:r>
            <w:r w:rsidRPr="002F153F">
              <w:t>два</w:t>
            </w:r>
            <w:r>
              <w:t xml:space="preserve"> </w:t>
            </w:r>
            <w:r w:rsidRPr="002F153F">
              <w:t>раза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услугой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один</w:t>
            </w:r>
            <w:r>
              <w:t xml:space="preserve"> </w:t>
            </w:r>
            <w:r w:rsidRPr="002F153F">
              <w:t>раз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услугой,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затем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</w:p>
        </w:tc>
      </w:tr>
      <w:tr w:rsidR="00F734B3" w:rsidRPr="002F153F" w14:paraId="216DCF4C" w14:textId="77777777" w:rsidTr="00F734B3">
        <w:tc>
          <w:tcPr>
            <w:tcW w:w="1005" w:type="pct"/>
          </w:tcPr>
          <w:p w14:paraId="71A0550F" w14:textId="77777777" w:rsidR="00F734B3" w:rsidRPr="002F153F" w:rsidRDefault="00F734B3" w:rsidP="00EA5175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952" w:type="pct"/>
          </w:tcPr>
          <w:p w14:paraId="2EEC0D2C" w14:textId="1C55D489" w:rsidR="00F734B3" w:rsidRPr="002F153F" w:rsidRDefault="00F734B3" w:rsidP="00EA5175">
            <w:pPr>
              <w:pStyle w:val="phtablecellcenter"/>
            </w:pPr>
            <w:r w:rsidRPr="00D565C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43" w:type="pct"/>
          </w:tcPr>
          <w:p w14:paraId="30C21A0A" w14:textId="75F4C06F" w:rsidR="00F734B3" w:rsidRPr="002F153F" w:rsidRDefault="00F734B3" w:rsidP="00EA5175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кабинет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«Кабинеты»,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7A5EC8B" wp14:editId="1FDCEC29">
                  <wp:extent cx="180975" cy="190500"/>
                  <wp:effectExtent l="19050" t="19050" r="28575" b="19050"/>
                  <wp:docPr id="100143" name="Рисунок 100143" descr="_scroll_external/attachments/image2023-7-19_7-53-12-5b0626257ddd5ced8ed4c0a3411fa03ba3ce2c64d5bab64d3719da3f75ec9c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3089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нужного</w:t>
            </w:r>
            <w:r>
              <w:t xml:space="preserve"> </w:t>
            </w:r>
            <w:r w:rsidRPr="002F153F">
              <w:t>кабинета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«Кабинеты»</w:t>
            </w:r>
            <w:r>
              <w:t xml:space="preserve"> </w:t>
            </w:r>
            <w:r w:rsidRPr="002F153F">
              <w:t>два</w:t>
            </w:r>
            <w:r>
              <w:t xml:space="preserve"> </w:t>
            </w:r>
            <w:r w:rsidRPr="002F153F">
              <w:t>раза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кабинетом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один</w:t>
            </w:r>
            <w:r>
              <w:t xml:space="preserve"> </w:t>
            </w:r>
            <w:r w:rsidRPr="002F153F">
              <w:t>раз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кабинетом,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затем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</w:p>
        </w:tc>
      </w:tr>
      <w:tr w:rsidR="00F734B3" w:rsidRPr="002F153F" w14:paraId="6D80034D" w14:textId="77777777" w:rsidTr="00F734B3">
        <w:tc>
          <w:tcPr>
            <w:tcW w:w="1005" w:type="pct"/>
          </w:tcPr>
          <w:p w14:paraId="0CB64C09" w14:textId="77777777" w:rsidR="00F734B3" w:rsidRPr="002F153F" w:rsidRDefault="00F734B3" w:rsidP="00EA5175">
            <w:pPr>
              <w:pStyle w:val="phtablecellleft"/>
            </w:pPr>
            <w:r w:rsidRPr="002F153F">
              <w:t>Врач</w:t>
            </w:r>
          </w:p>
        </w:tc>
        <w:tc>
          <w:tcPr>
            <w:tcW w:w="952" w:type="pct"/>
          </w:tcPr>
          <w:p w14:paraId="488FBC4D" w14:textId="32C8EB3E" w:rsidR="00F734B3" w:rsidRPr="002F153F" w:rsidRDefault="00F734B3" w:rsidP="00EA5175">
            <w:pPr>
              <w:pStyle w:val="phtablecellcenter"/>
            </w:pPr>
            <w:r w:rsidRPr="00C430F1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43" w:type="pct"/>
          </w:tcPr>
          <w:p w14:paraId="4D37B74E" w14:textId="30D6C3F2" w:rsidR="00F734B3" w:rsidRPr="002F153F" w:rsidRDefault="00F734B3" w:rsidP="00EA5175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врача</w:t>
            </w:r>
            <w:r>
              <w:t xml:space="preserve"> </w:t>
            </w:r>
            <w:r w:rsidRPr="002F153F">
              <w:t>двойным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«Врачи»,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D2D3A12" wp14:editId="0F1C2D27">
                  <wp:extent cx="180975" cy="190500"/>
                  <wp:effectExtent l="19050" t="19050" r="28575" b="19050"/>
                  <wp:docPr id="100144" name="Рисунок 100144" descr="_scroll_external/attachments/image2023-7-19_7-53-12-5b0626257ddd5ced8ed4c0a3411fa03ba3ce2c64d5bab64d3719da3f75ec9c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5931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нужного</w:t>
            </w:r>
            <w:r>
              <w:t xml:space="preserve"> </w:t>
            </w:r>
            <w:r w:rsidRPr="002F153F">
              <w:t>врача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«Врачи»</w:t>
            </w:r>
            <w:r>
              <w:t xml:space="preserve"> </w:t>
            </w:r>
            <w:r w:rsidRPr="002F153F">
              <w:t>два</w:t>
            </w:r>
            <w:r>
              <w:t xml:space="preserve"> </w:t>
            </w:r>
            <w:r w:rsidRPr="002F153F">
              <w:t>раза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врачом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один</w:t>
            </w:r>
            <w:r>
              <w:t xml:space="preserve"> </w:t>
            </w:r>
            <w:r w:rsidRPr="002F153F">
              <w:t>раз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врачом,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затем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</w:p>
        </w:tc>
      </w:tr>
      <w:tr w:rsidR="00F734B3" w:rsidRPr="002F153F" w14:paraId="23939335" w14:textId="77777777" w:rsidTr="00F734B3">
        <w:tc>
          <w:tcPr>
            <w:tcW w:w="1005" w:type="pct"/>
          </w:tcPr>
          <w:p w14:paraId="630B8440" w14:textId="1EFDC678" w:rsidR="00F734B3" w:rsidRPr="002F153F" w:rsidRDefault="00F734B3" w:rsidP="00EA5175">
            <w:pPr>
              <w:pStyle w:val="phtablecellleft"/>
            </w:pPr>
            <w:r w:rsidRPr="002F153F">
              <w:t>Тип</w:t>
            </w:r>
            <w:r>
              <w:t xml:space="preserve"> </w:t>
            </w:r>
            <w:r w:rsidRPr="002F153F">
              <w:t>интервала</w:t>
            </w:r>
            <w:r>
              <w:t xml:space="preserve"> </w:t>
            </w:r>
            <w:r w:rsidRPr="002F153F">
              <w:t>графика</w:t>
            </w:r>
          </w:p>
        </w:tc>
        <w:tc>
          <w:tcPr>
            <w:tcW w:w="952" w:type="pct"/>
          </w:tcPr>
          <w:p w14:paraId="4BDD7F04" w14:textId="46333328" w:rsidR="00F734B3" w:rsidRPr="002F153F" w:rsidRDefault="00F734B3" w:rsidP="00EA5175">
            <w:pPr>
              <w:pStyle w:val="phtablecellcenter"/>
            </w:pPr>
            <w:r w:rsidRPr="00C430F1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43" w:type="pct"/>
          </w:tcPr>
          <w:p w14:paraId="0B5E8849" w14:textId="2F7C8A97" w:rsidR="00F734B3" w:rsidRPr="002F153F" w:rsidRDefault="00F734B3" w:rsidP="00EA5175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тип</w:t>
            </w:r>
            <w:r>
              <w:t xml:space="preserve"> </w:t>
            </w:r>
            <w:r w:rsidRPr="002F153F">
              <w:t>интервала</w:t>
            </w:r>
            <w:r>
              <w:t xml:space="preserve"> </w:t>
            </w:r>
            <w:r w:rsidRPr="002F153F">
              <w:t>графика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списка.</w:t>
            </w:r>
          </w:p>
          <w:p w14:paraId="449F051A" w14:textId="5FF7E565" w:rsidR="00F734B3" w:rsidRPr="002F153F" w:rsidRDefault="00F734B3" w:rsidP="008A0A36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>
              <w:t xml:space="preserve"> </w:t>
            </w:r>
            <w:r w:rsidRPr="002F153F">
              <w:t>Если</w:t>
            </w:r>
            <w:r>
              <w:t xml:space="preserve"> </w:t>
            </w:r>
            <w:r w:rsidRPr="002F153F">
              <w:t>выбранный</w:t>
            </w:r>
            <w:r>
              <w:t xml:space="preserve"> </w:t>
            </w:r>
            <w:r w:rsidRPr="002F153F">
              <w:t>тип</w:t>
            </w:r>
            <w:r>
              <w:t xml:space="preserve"> </w:t>
            </w:r>
            <w:r w:rsidRPr="002F153F">
              <w:t>интервала</w:t>
            </w:r>
            <w:r>
              <w:t xml:space="preserve"> </w:t>
            </w:r>
            <w:r w:rsidRPr="002F153F">
              <w:t>графика</w:t>
            </w:r>
            <w:r>
              <w:t xml:space="preserve"> </w:t>
            </w:r>
            <w:r w:rsidRPr="002F153F">
              <w:t>не</w:t>
            </w:r>
            <w:r>
              <w:t xml:space="preserve"> </w:t>
            </w:r>
            <w:r w:rsidRPr="002F153F">
              <w:t>соответствует</w:t>
            </w:r>
            <w:r>
              <w:t xml:space="preserve"> </w:t>
            </w:r>
            <w:r w:rsidRPr="002F153F">
              <w:t>типу</w:t>
            </w:r>
            <w:r>
              <w:t xml:space="preserve"> </w:t>
            </w:r>
            <w:r w:rsidRPr="002F153F">
              <w:t>оплаты,</w:t>
            </w:r>
            <w:r>
              <w:t xml:space="preserve"> </w:t>
            </w:r>
            <w:r w:rsidRPr="002F153F">
              <w:t>то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перезаписи</w:t>
            </w:r>
            <w:r>
              <w:t xml:space="preserve"> </w:t>
            </w:r>
            <w:r w:rsidR="008A0A36">
              <w:t xml:space="preserve">в </w:t>
            </w:r>
            <w:r w:rsidR="008A0A36" w:rsidRPr="002F153F">
              <w:t>Систем</w:t>
            </w:r>
            <w:r w:rsidR="008A0A36">
              <w:t xml:space="preserve">е отобразится </w:t>
            </w:r>
            <w:r w:rsidRPr="002F153F">
              <w:t>сообщение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текстом</w:t>
            </w:r>
            <w:r>
              <w:t xml:space="preserve"> </w:t>
            </w:r>
            <w:r w:rsidRPr="002F153F">
              <w:t>«Не</w:t>
            </w:r>
            <w:r>
              <w:t xml:space="preserve"> </w:t>
            </w:r>
            <w:r w:rsidRPr="002F153F">
              <w:t>удалось</w:t>
            </w:r>
            <w:r>
              <w:t xml:space="preserve"> </w:t>
            </w:r>
            <w:r w:rsidRPr="002F153F">
              <w:t>перезаписать.</w:t>
            </w:r>
            <w:r>
              <w:t xml:space="preserve"> </w:t>
            </w:r>
            <w:r w:rsidRPr="002F153F">
              <w:t>Несоответствие</w:t>
            </w:r>
            <w:r>
              <w:t xml:space="preserve"> </w:t>
            </w:r>
            <w:r w:rsidRPr="002F153F">
              <w:t>вида</w:t>
            </w:r>
            <w:r>
              <w:t xml:space="preserve"> </w:t>
            </w:r>
            <w:r w:rsidRPr="002F153F">
              <w:t>оплаты</w:t>
            </w:r>
            <w:r>
              <w:t xml:space="preserve"> </w:t>
            </w:r>
            <w:r w:rsidRPr="002F153F">
              <w:t>интервалу</w:t>
            </w:r>
            <w:r>
              <w:t xml:space="preserve"> </w:t>
            </w:r>
            <w:r w:rsidRPr="002F153F">
              <w:t>графика»</w:t>
            </w:r>
          </w:p>
        </w:tc>
      </w:tr>
    </w:tbl>
    <w:p w14:paraId="6F832D25" w14:textId="77777777" w:rsidR="00EA5175" w:rsidRPr="002F153F" w:rsidRDefault="00EA5175" w:rsidP="00EA5175">
      <w:pPr>
        <w:pStyle w:val="phnormal"/>
      </w:pPr>
    </w:p>
    <w:p w14:paraId="1667DCEE" w14:textId="26BE1806" w:rsidR="00CC7EEA" w:rsidRPr="002F153F" w:rsidRDefault="00D053CD" w:rsidP="00EA5175">
      <w:pPr>
        <w:pStyle w:val="phlistitemized1"/>
      </w:pPr>
      <w:r w:rsidRPr="002F153F">
        <w:t>измените</w:t>
      </w:r>
      <w:r w:rsidR="00F734B3">
        <w:t xml:space="preserve"> </w:t>
      </w:r>
      <w:r w:rsidRPr="002F153F">
        <w:t>отдельно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каждой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дату,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услугу,</w:t>
      </w:r>
      <w:r w:rsidR="00F734B3">
        <w:t xml:space="preserve"> </w:t>
      </w:r>
      <w:r w:rsidRPr="002F153F">
        <w:t>кабинет,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тип</w:t>
      </w:r>
      <w:r w:rsidR="00F734B3">
        <w:t xml:space="preserve"> </w:t>
      </w:r>
      <w:r w:rsidRPr="002F153F">
        <w:t>интервала</w:t>
      </w:r>
      <w:r w:rsidR="00F734B3">
        <w:t xml:space="preserve"> </w:t>
      </w:r>
      <w:r w:rsidRPr="002F153F">
        <w:t>графика</w:t>
      </w:r>
      <w:r w:rsidR="00F734B3">
        <w:t xml:space="preserve">, </w:t>
      </w:r>
      <w:r w:rsidRPr="002F153F">
        <w:t>нажав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Действия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26CE5C80" wp14:editId="7EAD48D4">
            <wp:extent cx="161925" cy="238125"/>
            <wp:effectExtent l="19050" t="19050" r="28575" b="28575"/>
            <wp:docPr id="100145" name="Рисунок 100145" descr="_scroll_external/attachments/image2023-7-18_15-25-11-73a6c349ea638e9b7080ef21f1b456a1f0d823c152d64154063ee52a95e453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03842" name="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автоматического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2810B6A1" wp14:editId="63F2D935">
            <wp:extent cx="133350" cy="228600"/>
            <wp:effectExtent l="19050" t="19050" r="19050" b="19050"/>
            <wp:docPr id="100146" name="Рисунок 100146" descr="_scroll_external/attachments/image2023-7-18_15-25-51-4175172f533d7a79133aacc98461833e5472e24619959c2497a6947d561544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70316" name="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самостоятельного</w:t>
      </w:r>
      <w:r w:rsidR="00F734B3">
        <w:t xml:space="preserve"> </w:t>
      </w:r>
      <w:r w:rsidRPr="002F153F">
        <w:t>выбора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расписанием</w:t>
      </w:r>
      <w:r w:rsidR="00F734B3">
        <w:t xml:space="preserve"> </w:t>
      </w:r>
      <w:r w:rsidRPr="002F153F">
        <w:t>МО;</w:t>
      </w:r>
    </w:p>
    <w:p w14:paraId="29934CEF" w14:textId="39146D1A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</w:t>
      </w:r>
      <w:r w:rsidR="00F734B3">
        <w:t xml:space="preserve"> </w:t>
      </w:r>
      <w:r w:rsidRPr="002F153F">
        <w:t>ближайшее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автоматического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одновременно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F734B3">
        <w:t xml:space="preserve"> </w:t>
      </w:r>
      <w:r w:rsidRPr="002F153F">
        <w:t>записей,</w:t>
      </w:r>
      <w:r w:rsidR="00F734B3">
        <w:t xml:space="preserve"> </w:t>
      </w:r>
      <w:r w:rsidRPr="002F153F">
        <w:t>отмеченных</w:t>
      </w:r>
      <w:r w:rsidR="00F734B3">
        <w:t xml:space="preserve"> </w:t>
      </w:r>
      <w:r w:rsidRPr="002F153F">
        <w:t>флажком;</w:t>
      </w:r>
    </w:p>
    <w:p w14:paraId="12FB48B0" w14:textId="480B2BB2" w:rsidR="00EA5175" w:rsidRPr="002F153F" w:rsidRDefault="00EA5175" w:rsidP="00EA517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введенным</w:t>
      </w:r>
      <w:r w:rsidR="00F734B3">
        <w:t xml:space="preserve"> </w:t>
      </w:r>
      <w:r w:rsidRPr="002F153F">
        <w:t>параметрам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подобрать</w:t>
      </w:r>
      <w:r w:rsidR="00F734B3">
        <w:t xml:space="preserve"> </w:t>
      </w:r>
      <w:r w:rsidRPr="002F153F">
        <w:t>невозможно,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дата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таблице</w:t>
      </w:r>
      <w:r w:rsidR="00F734B3">
        <w:t xml:space="preserve"> </w:t>
      </w:r>
      <w:r w:rsidRPr="002F153F">
        <w:t>будут</w:t>
      </w:r>
      <w:r w:rsidR="00F734B3">
        <w:t xml:space="preserve"> </w:t>
      </w:r>
      <w:r w:rsidRPr="002F153F">
        <w:t>очищены,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таком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измените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подберите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снова.</w:t>
      </w:r>
    </w:p>
    <w:p w14:paraId="4D2055F0" w14:textId="63EBC322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На</w:t>
      </w:r>
      <w:r w:rsidR="00F734B3">
        <w:t xml:space="preserve"> </w:t>
      </w:r>
      <w:r w:rsidRPr="002F153F">
        <w:t>подобранное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выполнит</w:t>
      </w:r>
      <w:r w:rsidR="008A0A36">
        <w:t>ся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выбранных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заль</w:t>
      </w:r>
      <w:r w:rsidR="008A0A36">
        <w:t>ю</w:t>
      </w:r>
      <w:r w:rsidRPr="002F153F">
        <w:t>т</w:t>
      </w:r>
      <w:r w:rsidR="008A0A36">
        <w:t>ся</w:t>
      </w:r>
      <w:r w:rsidR="00F734B3">
        <w:t xml:space="preserve"> </w:t>
      </w:r>
      <w:r w:rsidRPr="002F153F">
        <w:t>строки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их</w:t>
      </w:r>
      <w:r w:rsidR="00F734B3">
        <w:t xml:space="preserve"> </w:t>
      </w:r>
      <w:r w:rsidRPr="002F153F">
        <w:t>записями</w:t>
      </w:r>
      <w:r w:rsidR="00F734B3">
        <w:t xml:space="preserve"> </w:t>
      </w:r>
      <w:r w:rsidRPr="002F153F">
        <w:t>серым</w:t>
      </w:r>
      <w:r w:rsidR="00F734B3">
        <w:t xml:space="preserve"> </w:t>
      </w:r>
      <w:r w:rsidRPr="002F153F">
        <w:t>цветом.</w:t>
      </w:r>
    </w:p>
    <w:p w14:paraId="6C8DB565" w14:textId="59F5E428" w:rsidR="00EA5175" w:rsidRPr="002F153F" w:rsidRDefault="00EA5175" w:rsidP="00EA517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отсутствии</w:t>
      </w:r>
      <w:r w:rsidR="00F734B3">
        <w:t xml:space="preserve"> </w:t>
      </w:r>
      <w:r w:rsidRPr="002F153F">
        <w:t>телефона/</w:t>
      </w:r>
      <w:r w:rsidR="00F734B3">
        <w:t xml:space="preserve"> </w:t>
      </w:r>
      <w:r w:rsidRPr="002F153F">
        <w:t>телефонов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карте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один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вариантов</w:t>
      </w:r>
      <w:r w:rsidR="00F734B3">
        <w:t xml:space="preserve"> </w:t>
      </w:r>
      <w:r w:rsidRPr="002F153F">
        <w:t>системных</w:t>
      </w:r>
      <w:r w:rsidR="00F734B3">
        <w:t xml:space="preserve"> </w:t>
      </w:r>
      <w:r w:rsidRPr="002F153F">
        <w:t>сообщений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выполненных</w:t>
      </w:r>
      <w:r w:rsidR="00F734B3">
        <w:t xml:space="preserve"> </w:t>
      </w:r>
      <w:r w:rsidRPr="002F153F">
        <w:t>настроек:</w:t>
      </w:r>
    </w:p>
    <w:p w14:paraId="1374E266" w14:textId="64D29F33" w:rsidR="00EA5175" w:rsidRPr="002F153F" w:rsidRDefault="00B21D8E" w:rsidP="00EA5175">
      <w:pPr>
        <w:pStyle w:val="phnormalnoteitemized1"/>
      </w:pPr>
      <w:r w:rsidRPr="002F153F">
        <w:t>«</w:t>
      </w:r>
      <w:r w:rsidR="00EA5175" w:rsidRPr="002F153F">
        <w:t>У</w:t>
      </w:r>
      <w:r w:rsidR="00F734B3">
        <w:t xml:space="preserve"> </w:t>
      </w:r>
      <w:r w:rsidR="00EA5175" w:rsidRPr="002F153F">
        <w:t>пациента</w:t>
      </w:r>
      <w:r w:rsidR="00F734B3">
        <w:t xml:space="preserve"> </w:t>
      </w:r>
      <w:r w:rsidR="00EA5175" w:rsidRPr="002F153F">
        <w:t>не</w:t>
      </w:r>
      <w:r w:rsidR="00F734B3">
        <w:t xml:space="preserve"> </w:t>
      </w:r>
      <w:r w:rsidR="00EA5175" w:rsidRPr="002F153F">
        <w:t>указан</w:t>
      </w:r>
      <w:r w:rsidR="00F734B3">
        <w:t xml:space="preserve"> </w:t>
      </w:r>
      <w:r w:rsidR="00EA5175" w:rsidRPr="002F153F">
        <w:t>контактный</w:t>
      </w:r>
      <w:r w:rsidR="00F734B3">
        <w:t xml:space="preserve"> </w:t>
      </w:r>
      <w:r w:rsidR="00EA5175" w:rsidRPr="002F153F">
        <w:t>телефон.</w:t>
      </w:r>
      <w:r w:rsidR="00F734B3">
        <w:t xml:space="preserve"> </w:t>
      </w:r>
      <w:r w:rsidR="00EA5175" w:rsidRPr="002F153F">
        <w:t>Необходимо</w:t>
      </w:r>
      <w:r w:rsidR="00F734B3">
        <w:t xml:space="preserve"> </w:t>
      </w:r>
      <w:r w:rsidR="00EA5175" w:rsidRPr="002F153F">
        <w:t>заполнить</w:t>
      </w:r>
      <w:r w:rsidR="00F734B3">
        <w:t xml:space="preserve"> </w:t>
      </w:r>
      <w:r w:rsidR="00EA5175" w:rsidRPr="002F153F">
        <w:t>и</w:t>
      </w:r>
      <w:r w:rsidR="00F734B3">
        <w:t xml:space="preserve"> </w:t>
      </w:r>
      <w:r w:rsidR="00EA5175" w:rsidRPr="002F153F">
        <w:t>повторить</w:t>
      </w:r>
      <w:r w:rsidR="00F734B3">
        <w:t xml:space="preserve"> </w:t>
      </w:r>
      <w:r w:rsidR="00EA5175" w:rsidRPr="002F153F">
        <w:t>попытку</w:t>
      </w:r>
      <w:r w:rsidR="00F734B3">
        <w:t xml:space="preserve"> </w:t>
      </w:r>
      <w:r w:rsidR="00EA5175" w:rsidRPr="002F153F">
        <w:t>записи</w:t>
      </w:r>
      <w:r w:rsidRPr="002F153F">
        <w:t>»</w:t>
      </w:r>
      <w:r w:rsidR="00F734B3">
        <w:t xml:space="preserve"> </w:t>
      </w:r>
      <w:r w:rsidR="00EA5175" w:rsidRPr="002F153F">
        <w:t>–</w:t>
      </w:r>
      <w:r w:rsidR="00F734B3">
        <w:t xml:space="preserve"> </w:t>
      </w:r>
      <w:r w:rsidR="00EA5175" w:rsidRPr="002F153F">
        <w:t>запись</w:t>
      </w:r>
      <w:r w:rsidR="00F734B3">
        <w:t xml:space="preserve"> </w:t>
      </w:r>
      <w:r w:rsidR="00EA5175" w:rsidRPr="002F153F">
        <w:t>при</w:t>
      </w:r>
      <w:r w:rsidR="00F734B3">
        <w:t xml:space="preserve"> </w:t>
      </w:r>
      <w:r w:rsidR="00EA5175" w:rsidRPr="002F153F">
        <w:t>этом</w:t>
      </w:r>
      <w:r w:rsidR="00F734B3">
        <w:t xml:space="preserve"> </w:t>
      </w:r>
      <w:r w:rsidR="00EA5175" w:rsidRPr="002F153F">
        <w:t>недоступна;</w:t>
      </w:r>
    </w:p>
    <w:p w14:paraId="061E1C87" w14:textId="698D78FD" w:rsidR="00EA5175" w:rsidRPr="002F153F" w:rsidRDefault="00B21D8E" w:rsidP="00EA5175">
      <w:pPr>
        <w:pStyle w:val="phnormalnoteitemized1"/>
      </w:pPr>
      <w:r w:rsidRPr="002F153F">
        <w:t>«</w:t>
      </w:r>
      <w:r w:rsidR="00EA5175" w:rsidRPr="002F153F">
        <w:t>У</w:t>
      </w:r>
      <w:r w:rsidR="00F734B3">
        <w:t xml:space="preserve"> </w:t>
      </w:r>
      <w:r w:rsidR="00EA5175" w:rsidRPr="002F153F">
        <w:t>пациента</w:t>
      </w:r>
      <w:r w:rsidR="00F734B3">
        <w:t xml:space="preserve"> </w:t>
      </w:r>
      <w:r w:rsidR="00EA5175" w:rsidRPr="002F153F">
        <w:t>не</w:t>
      </w:r>
      <w:r w:rsidR="00F734B3">
        <w:t xml:space="preserve"> </w:t>
      </w:r>
      <w:r w:rsidR="00EA5175" w:rsidRPr="002F153F">
        <w:t>указан</w:t>
      </w:r>
      <w:r w:rsidR="00F734B3">
        <w:t xml:space="preserve"> </w:t>
      </w:r>
      <w:r w:rsidR="00EA5175" w:rsidRPr="002F153F">
        <w:t>контактный</w:t>
      </w:r>
      <w:r w:rsidR="00F734B3">
        <w:t xml:space="preserve"> </w:t>
      </w:r>
      <w:r w:rsidR="00EA5175" w:rsidRPr="002F153F">
        <w:t>телефон.</w:t>
      </w:r>
      <w:r w:rsidR="00F734B3">
        <w:t xml:space="preserve"> </w:t>
      </w:r>
      <w:r w:rsidR="00EA5175" w:rsidRPr="002F153F">
        <w:t>Продолжить</w:t>
      </w:r>
      <w:r w:rsidR="00F734B3">
        <w:t xml:space="preserve"> </w:t>
      </w:r>
      <w:r w:rsidR="00EA5175" w:rsidRPr="002F153F">
        <w:t>запись?</w:t>
      </w:r>
      <w:r w:rsidRPr="002F153F">
        <w:t>»</w:t>
      </w:r>
      <w:r w:rsidR="00F734B3">
        <w:t xml:space="preserve"> </w:t>
      </w:r>
      <w:r w:rsidR="00EA5175" w:rsidRPr="002F153F">
        <w:t>–</w:t>
      </w:r>
      <w:r w:rsidR="00F734B3">
        <w:t xml:space="preserve"> </w:t>
      </w:r>
      <w:r w:rsidR="00EA5175" w:rsidRPr="002F153F">
        <w:t>сообщение</w:t>
      </w:r>
      <w:r w:rsidR="00F734B3">
        <w:t xml:space="preserve"> </w:t>
      </w:r>
      <w:r w:rsidR="00EA5175" w:rsidRPr="002F153F">
        <w:t>носит</w:t>
      </w:r>
      <w:r w:rsidR="00F734B3">
        <w:t xml:space="preserve"> </w:t>
      </w:r>
      <w:r w:rsidR="00EA5175" w:rsidRPr="002F153F">
        <w:t>предупреждающий</w:t>
      </w:r>
      <w:r w:rsidR="00F734B3">
        <w:t xml:space="preserve"> </w:t>
      </w:r>
      <w:r w:rsidR="00EA5175" w:rsidRPr="002F153F">
        <w:t>характер,</w:t>
      </w:r>
      <w:r w:rsidR="00F734B3">
        <w:t xml:space="preserve"> </w:t>
      </w:r>
      <w:r w:rsidR="00EA5175" w:rsidRPr="002F153F">
        <w:t>запись</w:t>
      </w:r>
      <w:r w:rsidR="00F734B3">
        <w:t xml:space="preserve"> </w:t>
      </w:r>
      <w:r w:rsidR="00EA5175" w:rsidRPr="002F153F">
        <w:t>доступна.</w:t>
      </w:r>
    </w:p>
    <w:p w14:paraId="4C3926BB" w14:textId="0C3AE479" w:rsidR="00CC7EEA" w:rsidRPr="002F153F" w:rsidRDefault="00D053CD" w:rsidP="00FD3F9B">
      <w:pPr>
        <w:pStyle w:val="phlistitemizedtitle"/>
      </w:pPr>
      <w:r w:rsidRPr="002F153F">
        <w:lastRenderedPageBreak/>
        <w:t>Если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помеченные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были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одну</w:t>
      </w:r>
      <w:r w:rsidR="00F734B3">
        <w:t xml:space="preserve"> </w:t>
      </w:r>
      <w:r w:rsidRPr="002F153F">
        <w:t>услугу,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одному</w:t>
      </w:r>
      <w:r w:rsidR="00F734B3">
        <w:t xml:space="preserve"> </w:t>
      </w:r>
      <w:r w:rsidRPr="002F153F">
        <w:t>врачу,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один</w:t>
      </w:r>
      <w:r w:rsidR="00F734B3">
        <w:t xml:space="preserve"> </w:t>
      </w:r>
      <w:r w:rsidRPr="002F153F">
        <w:t>кабинет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одним</w:t>
      </w:r>
      <w:r w:rsidR="00F734B3">
        <w:t xml:space="preserve"> </w:t>
      </w:r>
      <w:r w:rsidRPr="002F153F">
        <w:t>типом</w:t>
      </w:r>
      <w:r w:rsidR="00F734B3">
        <w:t xml:space="preserve"> </w:t>
      </w:r>
      <w:r w:rsidRPr="002F153F">
        <w:t>интервала,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массово</w:t>
      </w:r>
      <w:r w:rsidR="00F734B3">
        <w:t xml:space="preserve"> </w:t>
      </w:r>
      <w:r w:rsidRPr="002F153F">
        <w:t>изменить</w:t>
      </w:r>
      <w:r w:rsidR="00F734B3">
        <w:t xml:space="preserve"> </w:t>
      </w:r>
      <w:r w:rsidRPr="002F153F">
        <w:t>услугу,</w:t>
      </w:r>
      <w:r w:rsidR="00F734B3">
        <w:t xml:space="preserve"> </w:t>
      </w:r>
      <w:r w:rsidRPr="002F153F">
        <w:t>кабинет,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дату.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этого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478FBCE8" w14:textId="7F14FD21" w:rsidR="00CC7EEA" w:rsidRPr="002F153F" w:rsidRDefault="00D053CD" w:rsidP="00EA5175">
      <w:pPr>
        <w:pStyle w:val="phlistitemized1"/>
      </w:pPr>
      <w:r w:rsidRPr="002F153F">
        <w:t>отметьте</w:t>
      </w:r>
      <w:r w:rsidR="00F734B3">
        <w:t xml:space="preserve"> </w:t>
      </w:r>
      <w:r w:rsidRPr="002F153F">
        <w:t>флажками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подлежащие</w:t>
      </w:r>
      <w:r w:rsidR="00F734B3">
        <w:t xml:space="preserve"> </w:t>
      </w:r>
      <w:r w:rsidRPr="002F153F">
        <w:t>перезаписи;</w:t>
      </w:r>
    </w:p>
    <w:p w14:paraId="704EFC7A" w14:textId="6E610482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Перезапись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другому</w:t>
      </w:r>
      <w:r w:rsidR="00F734B3">
        <w:t xml:space="preserve"> </w:t>
      </w:r>
      <w:r w:rsidRPr="002F153F">
        <w:t>врачу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Перезапись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другому</w:t>
      </w:r>
      <w:r w:rsidR="00F734B3">
        <w:t xml:space="preserve"> </w:t>
      </w:r>
      <w:r w:rsidRPr="002F153F">
        <w:t>врачу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_Ref202375596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69</w:t>
      </w:r>
      <w:r w:rsidR="000676F0">
        <w:fldChar w:fldCharType="end"/>
      </w:r>
      <w:r w:rsidR="000676F0">
        <w:t>)</w:t>
      </w:r>
      <w:r w:rsidRPr="002F153F">
        <w:t>;</w:t>
      </w:r>
    </w:p>
    <w:p w14:paraId="2138B940" w14:textId="6D1AD691" w:rsidR="00EA5175" w:rsidRPr="002F153F" w:rsidRDefault="00EA5175" w:rsidP="00EA517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выбранные</w:t>
      </w:r>
      <w:r w:rsidR="00F734B3">
        <w:t xml:space="preserve"> </w:t>
      </w:r>
      <w:r w:rsidRPr="002F153F">
        <w:t>пациенты</w:t>
      </w:r>
      <w:r w:rsidR="00F734B3">
        <w:t xml:space="preserve"> </w:t>
      </w:r>
      <w:r w:rsidRPr="002F153F">
        <w:t>записаны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разным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разным</w:t>
      </w:r>
      <w:r w:rsidR="00F734B3">
        <w:t xml:space="preserve"> </w:t>
      </w:r>
      <w:r w:rsidRPr="002F153F">
        <w:t>врачам/кабинетам/услугам/типам</w:t>
      </w:r>
      <w:r w:rsidR="00F734B3">
        <w:t xml:space="preserve"> </w:t>
      </w:r>
      <w:r w:rsidRPr="002F153F">
        <w:t>интервалов,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должно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информационное</w:t>
      </w:r>
      <w:r w:rsidR="00F734B3">
        <w:t xml:space="preserve"> </w:t>
      </w:r>
      <w:r w:rsidRPr="002F153F">
        <w:t>сообщение:</w:t>
      </w:r>
      <w:r w:rsidR="00F734B3">
        <w:t xml:space="preserve"> </w:t>
      </w:r>
      <w:r w:rsidR="00B21D8E" w:rsidRPr="002F153F">
        <w:t>«</w:t>
      </w:r>
      <w:r w:rsidRPr="002F153F">
        <w:t>Перезапись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другому</w:t>
      </w:r>
      <w:r w:rsidR="00F734B3">
        <w:t xml:space="preserve"> </w:t>
      </w:r>
      <w:r w:rsidRPr="002F153F">
        <w:t>врачу</w:t>
      </w:r>
      <w:r w:rsidR="00F734B3">
        <w:t xml:space="preserve"> </w:t>
      </w:r>
      <w:r w:rsidRPr="002F153F">
        <w:t>невозможна.</w:t>
      </w:r>
      <w:r w:rsidR="00F734B3">
        <w:t xml:space="preserve"> </w:t>
      </w:r>
      <w:r w:rsidRPr="002F153F">
        <w:t>Выбранные</w:t>
      </w:r>
      <w:r w:rsidR="00F734B3">
        <w:t xml:space="preserve"> </w:t>
      </w:r>
      <w:r w:rsidRPr="002F153F">
        <w:t>пациенты</w:t>
      </w:r>
      <w:r w:rsidR="00F734B3">
        <w:t xml:space="preserve"> </w:t>
      </w:r>
      <w:r w:rsidRPr="002F153F">
        <w:t>записаны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разным</w:t>
      </w:r>
      <w:r w:rsidR="00F734B3">
        <w:t xml:space="preserve"> </w:t>
      </w:r>
      <w:r w:rsidRPr="002F153F">
        <w:t>врачам/</w:t>
      </w:r>
      <w:r w:rsidR="00F734B3">
        <w:t xml:space="preserve"> </w:t>
      </w:r>
      <w:r w:rsidRPr="002F153F">
        <w:t>кабинетам/</w:t>
      </w:r>
      <w:r w:rsidR="00F734B3">
        <w:t xml:space="preserve"> </w:t>
      </w:r>
      <w:r w:rsidRPr="002F153F">
        <w:t>услугам/</w:t>
      </w:r>
      <w:r w:rsidR="00F734B3">
        <w:t xml:space="preserve"> </w:t>
      </w:r>
      <w:r w:rsidRPr="002F153F">
        <w:t>типам</w:t>
      </w:r>
      <w:r w:rsidR="00F734B3">
        <w:t xml:space="preserve"> </w:t>
      </w:r>
      <w:r w:rsidRPr="002F153F">
        <w:t>регистратуры/</w:t>
      </w:r>
      <w:r w:rsidR="00F734B3">
        <w:t xml:space="preserve"> </w:t>
      </w:r>
      <w:r w:rsidRPr="002F153F">
        <w:t>типам</w:t>
      </w:r>
      <w:r w:rsidR="00F734B3">
        <w:t xml:space="preserve"> </w:t>
      </w:r>
      <w:r w:rsidRPr="002F153F">
        <w:t>записи!</w:t>
      </w:r>
      <w:r w:rsidR="00B21D8E" w:rsidRPr="002F153F">
        <w:t>»</w:t>
      </w:r>
      <w:r w:rsidR="00F734B3">
        <w:t xml:space="preserve"> </w:t>
      </w:r>
    </w:p>
    <w:p w14:paraId="18279981" w14:textId="77777777" w:rsidR="00CC7EEA" w:rsidRPr="002F153F" w:rsidRDefault="00D053CD" w:rsidP="00EA5175">
      <w:pPr>
        <w:pStyle w:val="phfigure"/>
      </w:pPr>
      <w:r w:rsidRPr="002F153F">
        <w:rPr>
          <w:noProof/>
        </w:rPr>
        <w:drawing>
          <wp:inline distT="0" distB="0" distL="0" distR="0" wp14:anchorId="09ED6285" wp14:editId="5A80C679">
            <wp:extent cx="4543425" cy="1857375"/>
            <wp:effectExtent l="19050" t="19050" r="28575" b="28575"/>
            <wp:docPr id="100147" name="Рисунок 100147" descr="Окно перезаписи к другому врач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72067" name="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857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38A7C1" w14:textId="0776E33A" w:rsidR="00CC7EEA" w:rsidRPr="002F153F" w:rsidRDefault="00F734B3" w:rsidP="00EA5175">
      <w:pPr>
        <w:pStyle w:val="phfiguretitle"/>
      </w:pPr>
      <w:bookmarkStart w:id="376" w:name="_Ref202375596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69</w:t>
      </w:r>
      <w:r w:rsidR="00D053CD" w:rsidRPr="002F153F">
        <w:fldChar w:fldCharType="end"/>
      </w:r>
      <w:bookmarkEnd w:id="376"/>
      <w:r>
        <w:t xml:space="preserve"> </w:t>
      </w:r>
      <w:r w:rsidR="00EA5175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8319C5" w:rsidRPr="002F153F">
        <w:t>«Перезапись</w:t>
      </w:r>
      <w:r w:rsidR="008319C5">
        <w:t xml:space="preserve"> </w:t>
      </w:r>
      <w:r w:rsidR="008319C5" w:rsidRPr="002F153F">
        <w:t>к</w:t>
      </w:r>
      <w:r w:rsidR="008319C5">
        <w:t xml:space="preserve"> </w:t>
      </w:r>
      <w:r w:rsidR="008319C5" w:rsidRPr="002F153F">
        <w:t>другому</w:t>
      </w:r>
      <w:r w:rsidR="008319C5">
        <w:t xml:space="preserve"> </w:t>
      </w:r>
      <w:r w:rsidR="008319C5" w:rsidRPr="002F153F">
        <w:t>врачу»</w:t>
      </w:r>
    </w:p>
    <w:p w14:paraId="1288724E" w14:textId="20140FBB" w:rsidR="00EA5175" w:rsidRPr="002F153F" w:rsidRDefault="00D053CD" w:rsidP="00EA5175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="00B21D8E" w:rsidRPr="002F153F">
        <w:t>«</w:t>
      </w:r>
      <w:r w:rsidRPr="002F153F">
        <w:t>Новое</w:t>
      </w:r>
      <w:r w:rsidR="00F734B3">
        <w:t xml:space="preserve"> </w:t>
      </w:r>
      <w:r w:rsidRPr="002F153F">
        <w:t>значение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9C42FC">
        <w:fldChar w:fldCharType="begin"/>
      </w:r>
      <w:r w:rsidR="009C42FC">
        <w:instrText xml:space="preserve"> REF _Ref202377568 \h </w:instrText>
      </w:r>
      <w:r w:rsidR="009C42FC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18</w:t>
      </w:r>
      <w:r w:rsidR="009C42FC">
        <w:fldChar w:fldCharType="end"/>
      </w:r>
      <w:r w:rsidR="000676F0">
        <w:t>)</w:t>
      </w:r>
      <w:r w:rsidRPr="002F153F">
        <w:t>:</w:t>
      </w:r>
    </w:p>
    <w:p w14:paraId="1795CFFD" w14:textId="392430C9" w:rsidR="00CC7EEA" w:rsidRPr="002F153F" w:rsidRDefault="00F734B3" w:rsidP="00EA5175">
      <w:pPr>
        <w:pStyle w:val="phtabletitle"/>
      </w:pPr>
      <w:bookmarkStart w:id="377" w:name="_Ref202377568"/>
      <w:r>
        <w:rPr>
          <w:spacing w:val="20"/>
        </w:rPr>
        <w:t>Таблица </w:t>
      </w:r>
      <w:r w:rsidR="000676F0" w:rsidRPr="002F153F">
        <w:rPr>
          <w:spacing w:val="20"/>
        </w:rPr>
        <w:fldChar w:fldCharType="begin"/>
      </w:r>
      <w:r w:rsidR="000676F0" w:rsidRPr="002F153F">
        <w:rPr>
          <w:spacing w:val="20"/>
        </w:rPr>
        <w:instrText>SEQ Таблица \* ARABIC</w:instrText>
      </w:r>
      <w:r w:rsidR="000676F0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18</w:t>
      </w:r>
      <w:r w:rsidR="000676F0" w:rsidRPr="002F153F">
        <w:rPr>
          <w:spacing w:val="20"/>
        </w:rPr>
        <w:fldChar w:fldCharType="end"/>
      </w:r>
      <w:bookmarkEnd w:id="377"/>
      <w:r>
        <w:rPr>
          <w:spacing w:val="20"/>
        </w:rPr>
        <w:t xml:space="preserve"> </w:t>
      </w:r>
      <w:r w:rsidR="000676F0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окне</w:t>
      </w:r>
      <w:r>
        <w:t xml:space="preserve"> </w:t>
      </w:r>
      <w:r w:rsidR="00D053CD" w:rsidRPr="002F153F">
        <w:t>перезаписи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186"/>
        <w:gridCol w:w="1942"/>
        <w:gridCol w:w="6060"/>
      </w:tblGrid>
      <w:tr w:rsidR="00CC7EEA" w:rsidRPr="002F153F" w14:paraId="09A86B37" w14:textId="77777777" w:rsidTr="00F734B3">
        <w:trPr>
          <w:tblHeader/>
        </w:trPr>
        <w:tc>
          <w:tcPr>
            <w:tcW w:w="1073" w:type="pct"/>
          </w:tcPr>
          <w:p w14:paraId="6958D27B" w14:textId="30139977" w:rsidR="00CC7EEA" w:rsidRPr="002F153F" w:rsidRDefault="00D053CD" w:rsidP="00F734B3">
            <w:pPr>
              <w:pStyle w:val="phtablecolcaption"/>
            </w:pPr>
            <w:r w:rsidRPr="002F153F">
              <w:t>Наименование</w:t>
            </w:r>
            <w:r w:rsidR="00F734B3">
              <w:t xml:space="preserve"> </w:t>
            </w:r>
            <w:r w:rsidRPr="002F153F">
              <w:t>столбца</w:t>
            </w:r>
          </w:p>
        </w:tc>
        <w:tc>
          <w:tcPr>
            <w:tcW w:w="953" w:type="pct"/>
          </w:tcPr>
          <w:p w14:paraId="0F8FB405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974" w:type="pct"/>
          </w:tcPr>
          <w:p w14:paraId="16F9D68C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384D7D07" w14:textId="77777777" w:rsidTr="00F734B3">
        <w:tc>
          <w:tcPr>
            <w:tcW w:w="1073" w:type="pct"/>
          </w:tcPr>
          <w:p w14:paraId="1D25D2DB" w14:textId="77777777" w:rsidR="00F734B3" w:rsidRPr="002F153F" w:rsidRDefault="00F734B3" w:rsidP="00EA5175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953" w:type="pct"/>
          </w:tcPr>
          <w:p w14:paraId="4F16E609" w14:textId="772246D0" w:rsidR="00F734B3" w:rsidRPr="002F153F" w:rsidRDefault="00F734B3" w:rsidP="00EA5175">
            <w:pPr>
              <w:pStyle w:val="phtablecellcenter"/>
            </w:pPr>
            <w:r w:rsidRPr="002B2AA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3C83D63D" w14:textId="60AFA1E9" w:rsidR="00F734B3" w:rsidRPr="002F153F" w:rsidRDefault="00F734B3" w:rsidP="00EA5175">
            <w:pPr>
              <w:pStyle w:val="phtablecellleft"/>
            </w:pPr>
            <w:r w:rsidRPr="002F153F">
              <w:t>Заполняется</w:t>
            </w:r>
            <w:r>
              <w:t xml:space="preserve"> </w:t>
            </w:r>
            <w:r w:rsidRPr="002F153F">
              <w:t>автоматически.</w:t>
            </w:r>
          </w:p>
          <w:p w14:paraId="28BEBC60" w14:textId="52F7ED6F" w:rsidR="00F734B3" w:rsidRPr="002F153F" w:rsidRDefault="00F734B3" w:rsidP="00EA5175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>
              <w:t xml:space="preserve"> </w:t>
            </w:r>
            <w:r w:rsidRPr="002F153F">
              <w:t>Данное</w:t>
            </w:r>
            <w:r>
              <w:t xml:space="preserve"> </w:t>
            </w:r>
            <w:r w:rsidRPr="002F153F">
              <w:t>поле</w:t>
            </w:r>
            <w:r>
              <w:t xml:space="preserve"> </w:t>
            </w:r>
            <w:r w:rsidRPr="002F153F">
              <w:t>является</w:t>
            </w:r>
            <w:r>
              <w:t xml:space="preserve"> </w:t>
            </w:r>
            <w:r w:rsidRPr="002F153F">
              <w:t>нередактируемым</w:t>
            </w:r>
          </w:p>
        </w:tc>
      </w:tr>
      <w:tr w:rsidR="00F734B3" w:rsidRPr="002F153F" w14:paraId="59FF4F89" w14:textId="77777777" w:rsidTr="00F734B3">
        <w:tc>
          <w:tcPr>
            <w:tcW w:w="1073" w:type="pct"/>
          </w:tcPr>
          <w:p w14:paraId="0FC23A55" w14:textId="77777777" w:rsidR="00F734B3" w:rsidRPr="002F153F" w:rsidRDefault="00F734B3" w:rsidP="00EA5175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953" w:type="pct"/>
          </w:tcPr>
          <w:p w14:paraId="2944789E" w14:textId="1B11DBD0" w:rsidR="00F734B3" w:rsidRPr="002F153F" w:rsidRDefault="00F734B3" w:rsidP="00EA5175">
            <w:pPr>
              <w:pStyle w:val="phtablecellcenter"/>
            </w:pPr>
            <w:r w:rsidRPr="002B2AA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42D3FF8B" w14:textId="31768478" w:rsidR="00F734B3" w:rsidRPr="002F153F" w:rsidRDefault="00F734B3" w:rsidP="00EA5175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кабинет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«Кабинеты»,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C419174" wp14:editId="04384CAF">
                  <wp:extent cx="180975" cy="190500"/>
                  <wp:effectExtent l="19050" t="19050" r="28575" b="19050"/>
                  <wp:docPr id="100148" name="Рисунок 100148" descr="_scroll_external/attachments/image2023-7-19_7-53-12-5b0626257ddd5ced8ed4c0a3411fa03ba3ce2c64d5bab64d3719da3f75ec9c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151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нужного</w:t>
            </w:r>
            <w:r>
              <w:t xml:space="preserve"> </w:t>
            </w:r>
            <w:r w:rsidRPr="002F153F">
              <w:t>кабинета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«Кабинеты»</w:t>
            </w:r>
            <w:r>
              <w:t xml:space="preserve"> </w:t>
            </w:r>
            <w:r w:rsidRPr="002F153F">
              <w:t>два</w:t>
            </w:r>
            <w:r>
              <w:t xml:space="preserve"> </w:t>
            </w:r>
            <w:r w:rsidRPr="002F153F">
              <w:t>раза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кабинетом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один</w:t>
            </w:r>
            <w:r>
              <w:t xml:space="preserve"> </w:t>
            </w:r>
            <w:r w:rsidRPr="002F153F">
              <w:t>раз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кабинетом,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затем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</w:p>
        </w:tc>
      </w:tr>
      <w:tr w:rsidR="00F734B3" w:rsidRPr="002F153F" w14:paraId="1A2B1F0E" w14:textId="77777777" w:rsidTr="00F734B3">
        <w:tc>
          <w:tcPr>
            <w:tcW w:w="1073" w:type="pct"/>
          </w:tcPr>
          <w:p w14:paraId="329B2505" w14:textId="77777777" w:rsidR="00F734B3" w:rsidRPr="002F153F" w:rsidRDefault="00F734B3" w:rsidP="00EA5175">
            <w:pPr>
              <w:pStyle w:val="phtablecellleft"/>
            </w:pPr>
            <w:r w:rsidRPr="002F153F">
              <w:t>Врач</w:t>
            </w:r>
          </w:p>
        </w:tc>
        <w:tc>
          <w:tcPr>
            <w:tcW w:w="953" w:type="pct"/>
          </w:tcPr>
          <w:p w14:paraId="04E7FA06" w14:textId="5108D019" w:rsidR="00F734B3" w:rsidRPr="002F153F" w:rsidRDefault="00F734B3" w:rsidP="00EA5175">
            <w:pPr>
              <w:pStyle w:val="phtablecellcenter"/>
            </w:pPr>
            <w:r w:rsidRPr="002B2AA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526F7D6A" w14:textId="7BEEE08E" w:rsidR="00F734B3" w:rsidRPr="002F153F" w:rsidRDefault="00F734B3" w:rsidP="00EA5175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врача</w:t>
            </w:r>
            <w:r>
              <w:t xml:space="preserve"> </w:t>
            </w:r>
            <w:r w:rsidRPr="002F153F">
              <w:t>двойным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«Врачи»,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0ECCEDFE" wp14:editId="15583925">
                  <wp:extent cx="180975" cy="190500"/>
                  <wp:effectExtent l="19050" t="19050" r="28575" b="19050"/>
                  <wp:docPr id="100149" name="Рисунок 100149" descr="_scroll_external/attachments/image2023-7-19_7-53-12-5b0626257ddd5ced8ed4c0a3411fa03ba3ce2c64d5bab64d3719da3f75ec9c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658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нужного</w:t>
            </w:r>
            <w:r>
              <w:t xml:space="preserve"> </w:t>
            </w:r>
            <w:r w:rsidRPr="002F153F">
              <w:t>врача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«Врачи»</w:t>
            </w:r>
            <w:r>
              <w:t xml:space="preserve"> </w:t>
            </w:r>
            <w:r w:rsidRPr="002F153F">
              <w:t>два</w:t>
            </w:r>
            <w:r>
              <w:t xml:space="preserve"> </w:t>
            </w:r>
            <w:r w:rsidRPr="002F153F">
              <w:t>раза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врачом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один</w:t>
            </w:r>
            <w:r>
              <w:t xml:space="preserve"> </w:t>
            </w:r>
            <w:r w:rsidRPr="002F153F">
              <w:t>раз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левой</w:t>
            </w:r>
            <w:r>
              <w:t xml:space="preserve"> </w:t>
            </w:r>
            <w:r w:rsidRPr="002F153F">
              <w:t>кнопкой</w:t>
            </w:r>
            <w:r>
              <w:t xml:space="preserve"> </w:t>
            </w:r>
            <w:r w:rsidRPr="002F153F">
              <w:t>мыши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врачом,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затем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</w:p>
        </w:tc>
      </w:tr>
      <w:tr w:rsidR="00F734B3" w:rsidRPr="002F153F" w14:paraId="041D68B5" w14:textId="77777777" w:rsidTr="00F734B3">
        <w:tc>
          <w:tcPr>
            <w:tcW w:w="1073" w:type="pct"/>
          </w:tcPr>
          <w:p w14:paraId="035323DF" w14:textId="77777777" w:rsidR="00F734B3" w:rsidRPr="002F153F" w:rsidRDefault="00F734B3" w:rsidP="00EA5175">
            <w:pPr>
              <w:pStyle w:val="phtablecellleft"/>
            </w:pPr>
            <w:r w:rsidRPr="002F153F">
              <w:t>Дата</w:t>
            </w:r>
          </w:p>
        </w:tc>
        <w:tc>
          <w:tcPr>
            <w:tcW w:w="953" w:type="pct"/>
          </w:tcPr>
          <w:p w14:paraId="2793D5F0" w14:textId="39F1E402" w:rsidR="00F734B3" w:rsidRPr="002F153F" w:rsidRDefault="00F734B3" w:rsidP="00EA5175">
            <w:pPr>
              <w:pStyle w:val="phtablecellcenter"/>
            </w:pPr>
            <w:r w:rsidRPr="002B2AA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6D832D4E" w14:textId="70F5BC0F" w:rsidR="00F734B3" w:rsidRPr="002F153F" w:rsidRDefault="00F734B3" w:rsidP="00EA5175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новую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календаря.</w:t>
            </w:r>
          </w:p>
          <w:p w14:paraId="5C6E075D" w14:textId="01231182" w:rsidR="00F734B3" w:rsidRPr="002F153F" w:rsidRDefault="00F734B3" w:rsidP="00EA5175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>
              <w:t xml:space="preserve"> </w:t>
            </w:r>
            <w:r w:rsidRPr="002F153F">
              <w:t>Поле</w:t>
            </w:r>
            <w:r>
              <w:t xml:space="preserve"> </w:t>
            </w:r>
            <w:r w:rsidRPr="002F153F">
              <w:t>недоступно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заполнения,</w:t>
            </w:r>
            <w:r>
              <w:t xml:space="preserve"> </w:t>
            </w:r>
            <w:r w:rsidRPr="002F153F">
              <w:t>если</w:t>
            </w:r>
            <w:r>
              <w:t xml:space="preserve"> </w:t>
            </w:r>
            <w:r w:rsidRPr="002F153F">
              <w:t>у</w:t>
            </w:r>
            <w:r>
              <w:t xml:space="preserve"> </w:t>
            </w:r>
            <w:r w:rsidRPr="002F153F">
              <w:t>выбранных</w:t>
            </w:r>
            <w:r>
              <w:t xml:space="preserve"> </w:t>
            </w:r>
            <w:r w:rsidRPr="002F153F">
              <w:t>записей</w:t>
            </w:r>
            <w:r>
              <w:t xml:space="preserve"> </w:t>
            </w:r>
            <w:r w:rsidRPr="002F153F">
              <w:t>не</w:t>
            </w:r>
            <w:r>
              <w:t xml:space="preserve"> </w:t>
            </w:r>
            <w:r w:rsidRPr="002F153F">
              <w:t>указана</w:t>
            </w:r>
            <w:r>
              <w:t xml:space="preserve"> </w:t>
            </w:r>
            <w:r w:rsidRPr="002F153F">
              <w:t>дата</w:t>
            </w:r>
            <w:r>
              <w:t xml:space="preserve"> </w:t>
            </w:r>
            <w:r w:rsidRPr="002F153F">
              <w:t>и</w:t>
            </w:r>
            <w:r>
              <w:t xml:space="preserve"> </w:t>
            </w:r>
            <w:r w:rsidRPr="002F153F">
              <w:t>время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подборе.</w:t>
            </w:r>
            <w:r>
              <w:t xml:space="preserve"> </w:t>
            </w:r>
            <w:r w:rsidRPr="002F153F">
              <w:lastRenderedPageBreak/>
              <w:t>Если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подборе</w:t>
            </w:r>
            <w:r>
              <w:t xml:space="preserve"> </w:t>
            </w:r>
            <w:r w:rsidRPr="002F153F">
              <w:t>времени</w:t>
            </w:r>
            <w:r>
              <w:t xml:space="preserve"> </w:t>
            </w:r>
            <w:r w:rsidRPr="002F153F">
              <w:t>у</w:t>
            </w:r>
            <w:r>
              <w:t xml:space="preserve"> </w:t>
            </w:r>
            <w:r w:rsidRPr="002F153F">
              <w:t>выбранных</w:t>
            </w:r>
            <w:r>
              <w:t xml:space="preserve"> </w:t>
            </w:r>
            <w:r w:rsidRPr="002F153F">
              <w:t>записей</w:t>
            </w:r>
            <w:r>
              <w:t xml:space="preserve"> </w:t>
            </w:r>
            <w:r w:rsidRPr="002F153F">
              <w:t>указана</w:t>
            </w:r>
            <w:r>
              <w:t xml:space="preserve"> </w:t>
            </w:r>
            <w:r w:rsidRPr="002F153F">
              <w:t>дата</w:t>
            </w:r>
            <w:r>
              <w:t xml:space="preserve"> </w:t>
            </w:r>
            <w:r w:rsidRPr="002F153F">
              <w:t>и</w:t>
            </w:r>
            <w:r>
              <w:t xml:space="preserve"> </w:t>
            </w:r>
            <w:r w:rsidRPr="002F153F">
              <w:t>время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перезаписи,</w:t>
            </w:r>
            <w:r>
              <w:t xml:space="preserve"> </w:t>
            </w:r>
            <w:r w:rsidRPr="002F153F">
              <w:t>то</w:t>
            </w:r>
            <w:r>
              <w:t xml:space="preserve"> </w:t>
            </w:r>
            <w:r w:rsidRPr="002F153F">
              <w:t>поле</w:t>
            </w:r>
            <w:r>
              <w:t xml:space="preserve"> </w:t>
            </w:r>
            <w:r w:rsidRPr="002F153F">
              <w:t>доступно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заполнения</w:t>
            </w:r>
          </w:p>
        </w:tc>
      </w:tr>
    </w:tbl>
    <w:p w14:paraId="7746AD22" w14:textId="77777777" w:rsidR="00EA5175" w:rsidRPr="002F153F" w:rsidRDefault="00EA5175" w:rsidP="00EA5175">
      <w:pPr>
        <w:pStyle w:val="phnormal"/>
      </w:pPr>
    </w:p>
    <w:p w14:paraId="6D6CF932" w14:textId="681E5E6E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Выбрать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Новые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форме;</w:t>
      </w:r>
    </w:p>
    <w:p w14:paraId="08A0D925" w14:textId="768406E0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</w:t>
      </w:r>
      <w:r w:rsidR="00F734B3">
        <w:t xml:space="preserve"> </w:t>
      </w:r>
      <w:r w:rsidRPr="002F153F">
        <w:t>ближайшее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подберет</w:t>
      </w:r>
      <w:r w:rsidR="008A0A36">
        <w:t>ся</w:t>
      </w:r>
      <w:r w:rsidR="00F734B3">
        <w:t xml:space="preserve"> </w:t>
      </w:r>
      <w:r w:rsidRPr="002F153F">
        <w:t>ближайшее</w:t>
      </w:r>
      <w:r w:rsidR="00F734B3">
        <w:t xml:space="preserve"> </w:t>
      </w:r>
      <w:r w:rsidRPr="002F153F">
        <w:t>свободное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измененных</w:t>
      </w:r>
      <w:r w:rsidR="00F734B3">
        <w:t xml:space="preserve"> </w:t>
      </w:r>
      <w:r w:rsidRPr="002F153F">
        <w:t>записей.</w:t>
      </w:r>
      <w:r w:rsidR="00F734B3">
        <w:t xml:space="preserve"> </w:t>
      </w:r>
      <w:r w:rsidRPr="002F153F">
        <w:t>Подобранное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Время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строках</w:t>
      </w:r>
      <w:r w:rsidR="00F734B3">
        <w:t xml:space="preserve"> </w:t>
      </w:r>
      <w:r w:rsidRPr="002F153F">
        <w:t>измененных</w:t>
      </w:r>
      <w:r w:rsidR="00F734B3">
        <w:t xml:space="preserve"> </w:t>
      </w:r>
      <w:r w:rsidRPr="002F153F">
        <w:t>записей;</w:t>
      </w:r>
    </w:p>
    <w:p w14:paraId="1DB71C29" w14:textId="74CAD527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На</w:t>
      </w:r>
      <w:r w:rsidR="00F734B3">
        <w:t xml:space="preserve"> </w:t>
      </w:r>
      <w:r w:rsidRPr="002F153F">
        <w:t>подобранное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выполнит</w:t>
      </w:r>
      <w:r w:rsidR="008A0A36">
        <w:t>ся</w:t>
      </w:r>
      <w:r w:rsidR="00F734B3">
        <w:t xml:space="preserve"> </w:t>
      </w:r>
      <w:r w:rsidRPr="002F153F">
        <w:t>перезапись</w:t>
      </w:r>
      <w:r w:rsidR="00F734B3">
        <w:t xml:space="preserve"> </w:t>
      </w:r>
      <w:r w:rsidRPr="002F153F">
        <w:t>выбранных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заль</w:t>
      </w:r>
      <w:r w:rsidR="008A0A36">
        <w:t>ю</w:t>
      </w:r>
      <w:r w:rsidRPr="002F153F">
        <w:t>т</w:t>
      </w:r>
      <w:r w:rsidR="008A0A36">
        <w:t>ся</w:t>
      </w:r>
      <w:r w:rsidR="00F734B3">
        <w:t xml:space="preserve"> </w:t>
      </w:r>
      <w:r w:rsidRPr="002F153F">
        <w:t>строки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их</w:t>
      </w:r>
      <w:r w:rsidR="00F734B3">
        <w:t xml:space="preserve"> </w:t>
      </w:r>
      <w:r w:rsidRPr="002F153F">
        <w:t>записями</w:t>
      </w:r>
      <w:r w:rsidR="00F734B3">
        <w:t xml:space="preserve"> </w:t>
      </w:r>
      <w:r w:rsidRPr="002F153F">
        <w:t>серым</w:t>
      </w:r>
      <w:r w:rsidR="00F734B3">
        <w:t xml:space="preserve"> </w:t>
      </w:r>
      <w:r w:rsidRPr="002F153F">
        <w:t>цветом.</w:t>
      </w:r>
    </w:p>
    <w:p w14:paraId="14C021D2" w14:textId="0A3AB042" w:rsidR="00EA5175" w:rsidRPr="002F153F" w:rsidRDefault="00EA5175" w:rsidP="00EA5175">
      <w:pPr>
        <w:pStyle w:val="phnormal"/>
      </w:pPr>
      <w:r w:rsidRPr="002F153F">
        <w:t>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C84337C" wp14:editId="104D8C07">
            <wp:extent cx="142875" cy="209550"/>
            <wp:effectExtent l="19050" t="19050" r="28575" b="19050"/>
            <wp:docPr id="100150" name="Рисунок 100150" descr="_scroll_external/attachments/image2023-7-19_11-26-50-27c46ad536d22cf59c059cf152210094b7ada7e2fccc4d23e7fdf27f2155ea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57067" name="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Действия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записью.</w:t>
      </w:r>
    </w:p>
    <w:p w14:paraId="29DE2F5C" w14:textId="1DB2C635" w:rsidR="00EA5175" w:rsidRPr="002F153F" w:rsidRDefault="00EA5175" w:rsidP="00EA5175">
      <w:pPr>
        <w:pStyle w:val="phnormal"/>
      </w:pPr>
      <w:r w:rsidRPr="002F153F">
        <w:t>Для</w:t>
      </w:r>
      <w:r w:rsidR="00F734B3">
        <w:t xml:space="preserve"> </w:t>
      </w:r>
      <w:r w:rsidRPr="002F153F">
        <w:t>автоматического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даты,</w:t>
      </w:r>
      <w:r w:rsidR="00F734B3">
        <w:t xml:space="preserve"> </w:t>
      </w:r>
      <w:r w:rsidRPr="002F153F">
        <w:t>времени,</w:t>
      </w:r>
      <w:r w:rsidR="00F734B3">
        <w:t xml:space="preserve"> </w:t>
      </w:r>
      <w:r w:rsidRPr="002F153F">
        <w:t>врача,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кабинета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13E921A2" wp14:editId="37F28E4B">
            <wp:extent cx="171450" cy="209550"/>
            <wp:effectExtent l="19050" t="19050" r="19050" b="19050"/>
            <wp:docPr id="100151" name="Рисунок 100151" descr="_scroll_external/attachments/image2024-10-17_12-40-15-59fb670f1c5a027671adf432919f2cabd7f6affa2e2e1064c5bc44be478a0b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45955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Действия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записью.</w:t>
      </w:r>
    </w:p>
    <w:p w14:paraId="4BCBAD7E" w14:textId="2DD98C3D" w:rsidR="00EA5175" w:rsidRPr="002F153F" w:rsidRDefault="00EA5175" w:rsidP="00EA5175">
      <w:pPr>
        <w:pStyle w:val="phnormal"/>
      </w:pPr>
      <w:r w:rsidRPr="002F153F">
        <w:t>Для</w:t>
      </w:r>
      <w:r w:rsidR="00F734B3">
        <w:t xml:space="preserve"> </w:t>
      </w:r>
      <w:r w:rsidRPr="002F153F">
        <w:t>самостоятельного</w:t>
      </w:r>
      <w:r w:rsidR="00F734B3">
        <w:t xml:space="preserve"> </w:t>
      </w:r>
      <w:r w:rsidRPr="002F153F">
        <w:t>выбора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перезаписи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5242EC3D" wp14:editId="521AA9C9">
            <wp:extent cx="190500" cy="209550"/>
            <wp:effectExtent l="19050" t="19050" r="19050" b="19050"/>
            <wp:docPr id="100152" name="Рисунок 100152" descr="_scroll_external/attachments/image2024-10-17_12-45-38-2d79a858e5c2ce181f45b552c5399d9f3e98783380c40a8f1ca8aae369f910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03522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Действия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записью.</w:t>
      </w:r>
    </w:p>
    <w:p w14:paraId="5FCBA924" w14:textId="5C2762A9" w:rsidR="00EA5175" w:rsidRPr="002F153F" w:rsidRDefault="00EA5175" w:rsidP="00EA5175">
      <w:pPr>
        <w:pStyle w:val="phnormal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4B70C20C" wp14:editId="71CD93A5">
            <wp:extent cx="200025" cy="209550"/>
            <wp:effectExtent l="19050" t="19050" r="28575" b="19050"/>
            <wp:docPr id="100153" name="Рисунок 100153" descr="_scroll_external/attachments/image2024-10-17_12-49-47-c3bc688ee9fc7d56b3cbf61ae421454d020a94577ebb61edfa14cfd0c547c1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82910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Действия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записью.</w:t>
      </w:r>
    </w:p>
    <w:p w14:paraId="2324B946" w14:textId="17BFC321" w:rsidR="00EA5175" w:rsidRPr="002F153F" w:rsidRDefault="00EA5175" w:rsidP="00EA517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удаляемая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оказана,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="008A0A36">
        <w:t xml:space="preserve">в </w:t>
      </w:r>
      <w:r w:rsidR="008A0A36" w:rsidRPr="002F153F">
        <w:t>Систем</w:t>
      </w:r>
      <w:r w:rsidR="008A0A36">
        <w:t xml:space="preserve">е </w:t>
      </w:r>
      <w:r w:rsidR="008A0A36" w:rsidRPr="002F153F">
        <w:t>на</w:t>
      </w:r>
      <w:r w:rsidR="008A0A36">
        <w:t xml:space="preserve"> </w:t>
      </w:r>
      <w:r w:rsidR="008A0A36" w:rsidRPr="002F153F">
        <w:t>экран</w:t>
      </w:r>
      <w:r w:rsidR="008A0A36">
        <w:t>е отобразится</w:t>
      </w:r>
      <w:r w:rsidR="00F734B3">
        <w:t xml:space="preserve"> </w:t>
      </w:r>
      <w:r w:rsidRPr="002F153F">
        <w:t>сообщение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текстом</w:t>
      </w:r>
      <w:r w:rsidR="00F734B3">
        <w:t xml:space="preserve"> </w:t>
      </w:r>
      <w:r w:rsidR="00B21D8E" w:rsidRPr="002F153F">
        <w:t>«</w:t>
      </w:r>
      <w:r w:rsidRPr="002F153F">
        <w:t>Услуга</w:t>
      </w:r>
      <w:r w:rsidR="00F734B3">
        <w:t xml:space="preserve"> </w:t>
      </w:r>
      <w:r w:rsidRPr="002F153F">
        <w:t>оказана!</w:t>
      </w:r>
      <w:r w:rsidR="00F734B3">
        <w:t xml:space="preserve"> </w:t>
      </w:r>
      <w:r w:rsidRPr="002F153F">
        <w:t>Удаление</w:t>
      </w:r>
      <w:r w:rsidR="00F734B3">
        <w:t xml:space="preserve"> </w:t>
      </w:r>
      <w:r w:rsidRPr="002F153F">
        <w:t>невозможно</w:t>
      </w:r>
      <w:r w:rsidR="00B21D8E" w:rsidRPr="002F153F">
        <w:t>»</w:t>
      </w:r>
      <w:r w:rsidRPr="002F153F">
        <w:t>.</w:t>
      </w:r>
    </w:p>
    <w:p w14:paraId="52E47B2F" w14:textId="40E94B5A" w:rsidR="00CC7EEA" w:rsidRPr="002F153F" w:rsidRDefault="00D053CD">
      <w:pPr>
        <w:pStyle w:val="10"/>
      </w:pPr>
      <w:bookmarkStart w:id="378" w:name="scroll-bookmark-69"/>
      <w:bookmarkStart w:id="379" w:name="_Toc202338599"/>
      <w:bookmarkStart w:id="380" w:name="_Toc202520670"/>
      <w:bookmarkStart w:id="381" w:name="_Toc202520771"/>
      <w:bookmarkStart w:id="382" w:name="_Toc202521181"/>
      <w:bookmarkStart w:id="383" w:name="_Toc205288683"/>
      <w:r w:rsidRPr="002F153F">
        <w:lastRenderedPageBreak/>
        <w:t>Массовая</w:t>
      </w:r>
      <w:r w:rsidR="00F734B3">
        <w:t xml:space="preserve"> </w:t>
      </w:r>
      <w:r w:rsidRPr="002F153F">
        <w:t>запись</w:t>
      </w:r>
      <w:bookmarkEnd w:id="378"/>
      <w:bookmarkEnd w:id="379"/>
      <w:bookmarkEnd w:id="380"/>
      <w:bookmarkEnd w:id="381"/>
      <w:bookmarkEnd w:id="382"/>
      <w:bookmarkEnd w:id="383"/>
    </w:p>
    <w:p w14:paraId="2256A23A" w14:textId="39A67189" w:rsidR="00CC7EEA" w:rsidRPr="002F153F" w:rsidRDefault="00D053CD" w:rsidP="00EA5175">
      <w:pPr>
        <w:pStyle w:val="phnormal"/>
      </w:pPr>
      <w:r w:rsidRPr="002F153F">
        <w:t>Массовая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используется,</w:t>
      </w:r>
      <w:r w:rsidR="00F734B3">
        <w:t xml:space="preserve"> </w:t>
      </w:r>
      <w:r w:rsidRPr="002F153F">
        <w:t>например,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массовой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прививки,</w:t>
      </w:r>
      <w:r w:rsidR="00F734B3">
        <w:t xml:space="preserve"> </w:t>
      </w:r>
      <w:r w:rsidRPr="002F153F">
        <w:t>диспансеризацию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т.п.</w:t>
      </w:r>
      <w:r w:rsidR="00F734B3">
        <w:t xml:space="preserve"> </w:t>
      </w:r>
    </w:p>
    <w:p w14:paraId="709A50FA" w14:textId="415E6E29" w:rsidR="00CC7EEA" w:rsidRPr="002F153F" w:rsidRDefault="00D053CD" w:rsidP="00A3680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массовой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6B2172B7" w14:textId="49F35C85" w:rsidR="00CC7EEA" w:rsidRPr="002F153F" w:rsidRDefault="00D053CD" w:rsidP="00EA5175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Массовая</w:t>
      </w:r>
      <w:r w:rsidR="00F734B3">
        <w:t xml:space="preserve"> </w:t>
      </w:r>
      <w:r w:rsidRPr="002F153F">
        <w:t>запись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Массовая</w:t>
      </w:r>
      <w:r w:rsidR="00F734B3">
        <w:t xml:space="preserve"> </w:t>
      </w:r>
      <w:r w:rsidRPr="002F153F">
        <w:t>запись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_Ref202375627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70</w:t>
      </w:r>
      <w:r w:rsidR="000676F0">
        <w:fldChar w:fldCharType="end"/>
      </w:r>
      <w:r w:rsidR="000676F0">
        <w:t>)</w:t>
      </w:r>
      <w:r w:rsidRPr="002F153F">
        <w:t>;</w:t>
      </w:r>
    </w:p>
    <w:p w14:paraId="7D3AC5E5" w14:textId="77777777" w:rsidR="00CC7EEA" w:rsidRPr="002F153F" w:rsidRDefault="00D053CD" w:rsidP="00EA5175">
      <w:pPr>
        <w:pStyle w:val="phfigure"/>
      </w:pPr>
      <w:r w:rsidRPr="002F153F">
        <w:rPr>
          <w:noProof/>
        </w:rPr>
        <w:drawing>
          <wp:inline distT="0" distB="0" distL="0" distR="0" wp14:anchorId="5529120F" wp14:editId="4718DEAA">
            <wp:extent cx="5800474" cy="5005415"/>
            <wp:effectExtent l="19050" t="19050" r="10160" b="24130"/>
            <wp:docPr id="100154" name="Рисунок 100154" descr="Форма массовой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38221" name="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04699" cy="500906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C6E64A" w14:textId="16A853D9" w:rsidR="00CC7EEA" w:rsidRPr="002F153F" w:rsidRDefault="00F734B3" w:rsidP="00EA5175">
      <w:pPr>
        <w:pStyle w:val="phfiguretitle"/>
      </w:pPr>
      <w:bookmarkStart w:id="384" w:name="_Ref202375627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70</w:t>
      </w:r>
      <w:r w:rsidR="00D053CD" w:rsidRPr="002F153F">
        <w:fldChar w:fldCharType="end"/>
      </w:r>
      <w:bookmarkEnd w:id="384"/>
      <w:r>
        <w:t xml:space="preserve"> </w:t>
      </w:r>
      <w:r w:rsidR="00EA5175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A36808" w:rsidRPr="002F153F">
        <w:t>«Массовая</w:t>
      </w:r>
      <w:r w:rsidR="00A36808">
        <w:t xml:space="preserve"> </w:t>
      </w:r>
      <w:r w:rsidR="00A36808" w:rsidRPr="002F153F">
        <w:t>запись»</w:t>
      </w:r>
    </w:p>
    <w:p w14:paraId="337D87B7" w14:textId="3D3D4B12" w:rsidR="00CC7EEA" w:rsidRPr="002F153F" w:rsidRDefault="00D053CD" w:rsidP="00EA5175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верхней</w:t>
      </w:r>
      <w:r w:rsidR="00F734B3">
        <w:t xml:space="preserve"> </w:t>
      </w:r>
      <w:r w:rsidRPr="002F153F">
        <w:t>части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_Ref202374876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19</w:t>
      </w:r>
      <w:r w:rsidR="00B72149">
        <w:fldChar w:fldCharType="end"/>
      </w:r>
      <w:r w:rsidR="00B72149">
        <w:t>)</w:t>
      </w:r>
      <w:r w:rsidRPr="002F153F">
        <w:t>;</w:t>
      </w:r>
    </w:p>
    <w:p w14:paraId="71CC415B" w14:textId="09E56FF5" w:rsidR="00CC7EEA" w:rsidRPr="002F153F" w:rsidRDefault="00F734B3" w:rsidP="00EA5175">
      <w:pPr>
        <w:pStyle w:val="phtabletitle"/>
      </w:pPr>
      <w:bookmarkStart w:id="385" w:name="_Ref202374876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19</w:t>
      </w:r>
      <w:r w:rsidR="00D053CD" w:rsidRPr="002F153F">
        <w:rPr>
          <w:spacing w:val="20"/>
        </w:rPr>
        <w:fldChar w:fldCharType="end"/>
      </w:r>
      <w:bookmarkEnd w:id="385"/>
      <w:r>
        <w:rPr>
          <w:spacing w:val="20"/>
        </w:rPr>
        <w:t xml:space="preserve"> </w:t>
      </w:r>
      <w:r w:rsidR="00EA5175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поиска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1"/>
        <w:gridCol w:w="2067"/>
        <w:gridCol w:w="1857"/>
        <w:gridCol w:w="6033"/>
      </w:tblGrid>
      <w:tr w:rsidR="00CC7EEA" w:rsidRPr="002F153F" w14:paraId="2A8DE8F0" w14:textId="77777777" w:rsidTr="00F734B3">
        <w:trPr>
          <w:tblHeader/>
        </w:trPr>
        <w:tc>
          <w:tcPr>
            <w:tcW w:w="1141" w:type="pct"/>
            <w:gridSpan w:val="2"/>
          </w:tcPr>
          <w:p w14:paraId="43F44402" w14:textId="17D639B8" w:rsidR="00CC7EEA" w:rsidRPr="002F153F" w:rsidRDefault="00D053CD" w:rsidP="00F734B3">
            <w:pPr>
              <w:pStyle w:val="phtablecolcaption"/>
            </w:pPr>
            <w:bookmarkStart w:id="386" w:name="scroll-bookmark-70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386"/>
          </w:p>
        </w:tc>
        <w:tc>
          <w:tcPr>
            <w:tcW w:w="892" w:type="pct"/>
          </w:tcPr>
          <w:p w14:paraId="0CE1D5A0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967" w:type="pct"/>
          </w:tcPr>
          <w:p w14:paraId="4ECD06E2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5DAD1F2C" w14:textId="77777777" w:rsidTr="00F734B3">
        <w:tc>
          <w:tcPr>
            <w:tcW w:w="1141" w:type="pct"/>
            <w:gridSpan w:val="2"/>
          </w:tcPr>
          <w:p w14:paraId="212E1B0D" w14:textId="5C09CC11" w:rsidR="00CC7EEA" w:rsidRPr="002F153F" w:rsidRDefault="00D053CD" w:rsidP="00EA5175">
            <w:pPr>
              <w:pStyle w:val="phtablecellleft"/>
            </w:pPr>
            <w:r w:rsidRPr="002F153F">
              <w:t>Выбор</w:t>
            </w:r>
            <w:r w:rsidR="00F734B3">
              <w:t xml:space="preserve"> </w:t>
            </w:r>
            <w:r w:rsidRPr="002F153F">
              <w:t>пациентов</w:t>
            </w:r>
          </w:p>
        </w:tc>
        <w:tc>
          <w:tcPr>
            <w:tcW w:w="892" w:type="pct"/>
          </w:tcPr>
          <w:p w14:paraId="00D08FBA" w14:textId="121566A1" w:rsidR="00CC7EEA" w:rsidRPr="002F153F" w:rsidRDefault="00F734B3" w:rsidP="00EA5175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67" w:type="pct"/>
          </w:tcPr>
          <w:p w14:paraId="5C26896B" w14:textId="34B99028" w:rsidR="00CC7EEA" w:rsidRPr="002F153F" w:rsidRDefault="00D053CD" w:rsidP="00EA5175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переключатель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положение:</w:t>
            </w:r>
          </w:p>
          <w:p w14:paraId="4D72A636" w14:textId="7D9D3909" w:rsidR="00CC7EEA" w:rsidRPr="002F153F" w:rsidRDefault="00B21D8E" w:rsidP="00EA5175">
            <w:pPr>
              <w:pStyle w:val="phtableitemizedlist1"/>
            </w:pPr>
            <w:r w:rsidRPr="002F153F">
              <w:lastRenderedPageBreak/>
              <w:t>«</w:t>
            </w:r>
            <w:r w:rsidR="00D053CD" w:rsidRPr="002F153F">
              <w:t>Прикрепленные</w:t>
            </w:r>
            <w:r w:rsidRPr="002F153F">
              <w:t>»</w:t>
            </w:r>
            <w:r w:rsidR="00F734B3">
              <w:t xml:space="preserve"> </w:t>
            </w:r>
            <w:r w:rsidR="00D053CD" w:rsidRPr="002F153F">
              <w:t>–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блоке</w:t>
            </w:r>
            <w:r w:rsidR="00F734B3">
              <w:t xml:space="preserve"> </w:t>
            </w:r>
            <w:r w:rsidRPr="002F153F">
              <w:t>«</w:t>
            </w:r>
            <w:r w:rsidR="00D053CD" w:rsidRPr="002F153F">
              <w:t>Пациенты</w:t>
            </w:r>
            <w:r w:rsidRPr="002F153F">
              <w:t>»</w:t>
            </w:r>
            <w:r w:rsidR="00F734B3">
              <w:t xml:space="preserve"> </w:t>
            </w:r>
            <w:r w:rsidR="00D053CD" w:rsidRPr="002F153F">
              <w:t>отображаются</w:t>
            </w:r>
            <w:r w:rsidR="00F734B3">
              <w:t xml:space="preserve"> </w:t>
            </w:r>
            <w:r w:rsidR="00D053CD" w:rsidRPr="002F153F">
              <w:t>пациенты,</w:t>
            </w:r>
            <w:r w:rsidR="00F734B3">
              <w:t xml:space="preserve"> </w:t>
            </w:r>
            <w:r w:rsidR="00D053CD" w:rsidRPr="002F153F">
              <w:t>прикрепленные</w:t>
            </w:r>
            <w:r w:rsidR="00F734B3">
              <w:t xml:space="preserve"> </w:t>
            </w:r>
            <w:r w:rsidR="00D053CD" w:rsidRPr="002F153F">
              <w:t>к</w:t>
            </w:r>
            <w:r w:rsidR="00F734B3">
              <w:t xml:space="preserve"> </w:t>
            </w:r>
            <w:r w:rsidR="00D053CD" w:rsidRPr="002F153F">
              <w:t>текущей</w:t>
            </w:r>
            <w:r w:rsidR="00F734B3">
              <w:t xml:space="preserve"> </w:t>
            </w:r>
            <w:r w:rsidR="00D053CD" w:rsidRPr="002F153F">
              <w:t>МО;</w:t>
            </w:r>
          </w:p>
          <w:p w14:paraId="425F50D7" w14:textId="306D8044" w:rsidR="00CC7EEA" w:rsidRPr="002F153F" w:rsidRDefault="00B21D8E" w:rsidP="00EA5175">
            <w:pPr>
              <w:pStyle w:val="phtableitemizedlist1"/>
            </w:pPr>
            <w:r w:rsidRPr="002F153F">
              <w:t>«</w:t>
            </w:r>
            <w:r w:rsidR="00D053CD" w:rsidRPr="002F153F">
              <w:t>Все</w:t>
            </w:r>
            <w:r w:rsidRPr="002F153F">
              <w:t>»</w:t>
            </w:r>
            <w:r w:rsidR="00F734B3">
              <w:t xml:space="preserve"> </w:t>
            </w:r>
            <w:r w:rsidR="00D053CD" w:rsidRPr="002F153F">
              <w:t>–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блоке</w:t>
            </w:r>
            <w:r w:rsidR="00F734B3">
              <w:t xml:space="preserve"> </w:t>
            </w:r>
            <w:r w:rsidRPr="002F153F">
              <w:t>«</w:t>
            </w:r>
            <w:r w:rsidR="00D053CD" w:rsidRPr="002F153F">
              <w:t>Пациенты</w:t>
            </w:r>
            <w:r w:rsidRPr="002F153F">
              <w:t>»</w:t>
            </w:r>
            <w:r w:rsidR="00F734B3">
              <w:t xml:space="preserve"> </w:t>
            </w:r>
            <w:r w:rsidR="00D053CD" w:rsidRPr="002F153F">
              <w:t>будут</w:t>
            </w:r>
            <w:r w:rsidR="00F734B3">
              <w:t xml:space="preserve"> </w:t>
            </w:r>
            <w:r w:rsidR="00D053CD" w:rsidRPr="002F153F">
              <w:t>отображаться</w:t>
            </w:r>
            <w:r w:rsidR="00F734B3">
              <w:t xml:space="preserve"> </w:t>
            </w:r>
            <w:r w:rsidR="00D053CD" w:rsidRPr="002F153F">
              <w:t>все</w:t>
            </w:r>
            <w:r w:rsidR="00F734B3">
              <w:t xml:space="preserve"> </w:t>
            </w:r>
            <w:r w:rsidR="00D053CD" w:rsidRPr="002F153F">
              <w:t>пациенты,</w:t>
            </w:r>
            <w:r w:rsidR="00F734B3">
              <w:t xml:space="preserve"> </w:t>
            </w:r>
            <w:r w:rsidR="00D053CD" w:rsidRPr="002F153F">
              <w:t>независимо</w:t>
            </w:r>
            <w:r w:rsidR="00F734B3">
              <w:t xml:space="preserve"> </w:t>
            </w:r>
            <w:r w:rsidR="00D053CD" w:rsidRPr="002F153F">
              <w:t>от</w:t>
            </w:r>
            <w:r w:rsidR="00F734B3">
              <w:t xml:space="preserve"> </w:t>
            </w:r>
            <w:r w:rsidR="00D053CD" w:rsidRPr="002F153F">
              <w:t>наличия</w:t>
            </w:r>
            <w:r w:rsidR="00F734B3">
              <w:t xml:space="preserve"> </w:t>
            </w:r>
            <w:r w:rsidR="00D053CD" w:rsidRPr="002F153F">
              <w:t>прикрепления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МО</w:t>
            </w:r>
          </w:p>
        </w:tc>
      </w:tr>
      <w:tr w:rsidR="00CC7EEA" w:rsidRPr="002F153F" w14:paraId="3556429E" w14:textId="77777777" w:rsidTr="00F734B3">
        <w:tc>
          <w:tcPr>
            <w:tcW w:w="1141" w:type="pct"/>
            <w:gridSpan w:val="2"/>
          </w:tcPr>
          <w:p w14:paraId="5591B75F" w14:textId="77777777" w:rsidR="00CC7EEA" w:rsidRPr="002F153F" w:rsidRDefault="00D053CD" w:rsidP="00EA5175">
            <w:pPr>
              <w:pStyle w:val="phtablecellleft"/>
            </w:pPr>
            <w:r w:rsidRPr="002F153F">
              <w:lastRenderedPageBreak/>
              <w:t>Фамилия</w:t>
            </w:r>
          </w:p>
        </w:tc>
        <w:tc>
          <w:tcPr>
            <w:tcW w:w="892" w:type="pct"/>
          </w:tcPr>
          <w:p w14:paraId="52348FED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45825DD3" w14:textId="102F00F1" w:rsidR="00CC7EEA" w:rsidRPr="002F153F" w:rsidRDefault="00D053CD" w:rsidP="00EA5175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фамилию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0246171B" w14:textId="77777777" w:rsidTr="00F734B3">
        <w:tc>
          <w:tcPr>
            <w:tcW w:w="1141" w:type="pct"/>
            <w:gridSpan w:val="2"/>
          </w:tcPr>
          <w:p w14:paraId="49466E81" w14:textId="77777777" w:rsidR="00CC7EEA" w:rsidRPr="002F153F" w:rsidRDefault="00D053CD" w:rsidP="00EA5175">
            <w:pPr>
              <w:pStyle w:val="phtablecellleft"/>
            </w:pPr>
            <w:r w:rsidRPr="002F153F">
              <w:t>Имя</w:t>
            </w:r>
          </w:p>
        </w:tc>
        <w:tc>
          <w:tcPr>
            <w:tcW w:w="892" w:type="pct"/>
          </w:tcPr>
          <w:p w14:paraId="2E0A332A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5859A61A" w14:textId="6E6F82E0" w:rsidR="00CC7EEA" w:rsidRPr="002F153F" w:rsidRDefault="00D053CD" w:rsidP="00EA5175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имя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383E33EF" w14:textId="77777777" w:rsidTr="00F734B3">
        <w:tc>
          <w:tcPr>
            <w:tcW w:w="1141" w:type="pct"/>
            <w:gridSpan w:val="2"/>
          </w:tcPr>
          <w:p w14:paraId="55F10A40" w14:textId="77777777" w:rsidR="00CC7EEA" w:rsidRPr="002F153F" w:rsidRDefault="00D053CD" w:rsidP="00EA5175">
            <w:pPr>
              <w:pStyle w:val="phtablecellleft"/>
            </w:pPr>
            <w:r w:rsidRPr="002F153F">
              <w:t>Отчество</w:t>
            </w:r>
          </w:p>
        </w:tc>
        <w:tc>
          <w:tcPr>
            <w:tcW w:w="892" w:type="pct"/>
          </w:tcPr>
          <w:p w14:paraId="1B230FDF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2B24A798" w14:textId="1A8D3A61" w:rsidR="00CC7EEA" w:rsidRPr="002F153F" w:rsidRDefault="00D053CD" w:rsidP="00EA5175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отчество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36DB8B21" w14:textId="77777777" w:rsidTr="00F734B3">
        <w:tc>
          <w:tcPr>
            <w:tcW w:w="1141" w:type="pct"/>
            <w:gridSpan w:val="2"/>
          </w:tcPr>
          <w:p w14:paraId="455B16C4" w14:textId="64A9119F" w:rsidR="00CC7EEA" w:rsidRPr="002F153F" w:rsidRDefault="00D053CD" w:rsidP="00EA5175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рождения</w:t>
            </w:r>
          </w:p>
        </w:tc>
        <w:tc>
          <w:tcPr>
            <w:tcW w:w="892" w:type="pct"/>
          </w:tcPr>
          <w:p w14:paraId="528526DB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59308E9A" w14:textId="7BFD867B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рождения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7AC3371B" w14:textId="77777777" w:rsidTr="00F734B3">
        <w:tc>
          <w:tcPr>
            <w:tcW w:w="1141" w:type="pct"/>
            <w:gridSpan w:val="2"/>
          </w:tcPr>
          <w:p w14:paraId="1F753B05" w14:textId="2114F4C4" w:rsidR="00CC7EEA" w:rsidRPr="002F153F" w:rsidRDefault="00D053CD" w:rsidP="00EA5175">
            <w:pPr>
              <w:pStyle w:val="phtablecellleft"/>
            </w:pPr>
            <w:r w:rsidRPr="002F153F">
              <w:t>Номер</w:t>
            </w:r>
            <w:r w:rsidR="00F734B3">
              <w:t xml:space="preserve"> </w:t>
            </w:r>
            <w:r w:rsidRPr="002F153F">
              <w:t>полиса</w:t>
            </w:r>
          </w:p>
        </w:tc>
        <w:tc>
          <w:tcPr>
            <w:tcW w:w="892" w:type="pct"/>
          </w:tcPr>
          <w:p w14:paraId="6F65F3F9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354D8A66" w14:textId="4A252EC2" w:rsidR="00CC7EEA" w:rsidRPr="002F153F" w:rsidRDefault="00D053CD" w:rsidP="00EA5175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полиса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0A89B88C" w14:textId="77777777" w:rsidTr="00F734B3">
        <w:tc>
          <w:tcPr>
            <w:tcW w:w="1141" w:type="pct"/>
            <w:gridSpan w:val="2"/>
          </w:tcPr>
          <w:p w14:paraId="2E25EEA9" w14:textId="2C130B2A" w:rsidR="00CC7EEA" w:rsidRPr="002F153F" w:rsidRDefault="00D053CD" w:rsidP="00EA5175">
            <w:pPr>
              <w:pStyle w:val="phtablecellleft"/>
            </w:pPr>
            <w:r w:rsidRPr="002F153F">
              <w:t>Номер</w:t>
            </w:r>
            <w:r w:rsidR="00F734B3">
              <w:t xml:space="preserve"> </w:t>
            </w:r>
            <w:r w:rsidRPr="002F153F">
              <w:t>карты</w:t>
            </w:r>
          </w:p>
        </w:tc>
        <w:tc>
          <w:tcPr>
            <w:tcW w:w="892" w:type="pct"/>
          </w:tcPr>
          <w:p w14:paraId="004199F2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6FBB9681" w14:textId="186807DD" w:rsidR="00CC7EEA" w:rsidRPr="002F153F" w:rsidRDefault="00D053CD" w:rsidP="00EA5175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карты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03841D17" w14:textId="77777777" w:rsidTr="00F734B3">
        <w:tc>
          <w:tcPr>
            <w:tcW w:w="1141" w:type="pct"/>
            <w:gridSpan w:val="2"/>
          </w:tcPr>
          <w:p w14:paraId="60798117" w14:textId="7809725F" w:rsidR="00CC7EEA" w:rsidRPr="002F153F" w:rsidRDefault="00D053CD" w:rsidP="00EA5175">
            <w:pPr>
              <w:pStyle w:val="phtablecellleft"/>
            </w:pPr>
            <w:r w:rsidRPr="002F153F">
              <w:t>Цель</w:t>
            </w:r>
            <w:r w:rsidR="00F734B3">
              <w:t xml:space="preserve"> </w:t>
            </w:r>
            <w:r w:rsidRPr="002F153F">
              <w:t>прикрепления</w:t>
            </w:r>
          </w:p>
        </w:tc>
        <w:tc>
          <w:tcPr>
            <w:tcW w:w="892" w:type="pct"/>
          </w:tcPr>
          <w:p w14:paraId="305A2BF8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0E55900E" w14:textId="78371DBD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цель</w:t>
            </w:r>
            <w:r w:rsidR="00F734B3">
              <w:t xml:space="preserve"> </w:t>
            </w:r>
            <w:r w:rsidRPr="002F153F">
              <w:t>прикрепления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2F1373D8" w14:textId="77777777" w:rsidTr="00F734B3">
        <w:tc>
          <w:tcPr>
            <w:tcW w:w="1141" w:type="pct"/>
            <w:gridSpan w:val="2"/>
          </w:tcPr>
          <w:p w14:paraId="7E5CB113" w14:textId="4FEF1758" w:rsidR="00CC7EEA" w:rsidRPr="002F153F" w:rsidRDefault="00D053CD" w:rsidP="00EA5175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адреса</w:t>
            </w:r>
          </w:p>
        </w:tc>
        <w:tc>
          <w:tcPr>
            <w:tcW w:w="892" w:type="pct"/>
          </w:tcPr>
          <w:p w14:paraId="45022F2C" w14:textId="07365B75" w:rsidR="00CC7EEA" w:rsidRPr="002F153F" w:rsidRDefault="00F734B3" w:rsidP="00EA5175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67" w:type="pct"/>
          </w:tcPr>
          <w:p w14:paraId="7FD87BD4" w14:textId="60B86148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адреса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2B6D23FB" w14:textId="77777777" w:rsidTr="00F734B3">
        <w:tc>
          <w:tcPr>
            <w:tcW w:w="1141" w:type="pct"/>
            <w:gridSpan w:val="2"/>
          </w:tcPr>
          <w:p w14:paraId="184FFAD1" w14:textId="77777777" w:rsidR="00CC7EEA" w:rsidRPr="002F153F" w:rsidRDefault="00D053CD" w:rsidP="00EA5175">
            <w:pPr>
              <w:pStyle w:val="phtablecellleft"/>
            </w:pPr>
            <w:r w:rsidRPr="002F153F">
              <w:t>Участок</w:t>
            </w:r>
          </w:p>
        </w:tc>
        <w:tc>
          <w:tcPr>
            <w:tcW w:w="892" w:type="pct"/>
          </w:tcPr>
          <w:p w14:paraId="4F55D321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2A918377" w14:textId="4E03070E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участок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Участки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A7FB55F" wp14:editId="4F1F9D90">
                  <wp:extent cx="171450" cy="200025"/>
                  <wp:effectExtent l="19050" t="19050" r="19050" b="28575"/>
                  <wp:docPr id="100155" name="Рисунок 100155" descr="_scroll_external/attachments/image2023-7-10_12-21-43-661b5d41991859b6b7658ada7208af9e6eec0dec9708c00cb6504a8fb88a2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47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участка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Участки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участка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участком</w:t>
            </w:r>
          </w:p>
        </w:tc>
      </w:tr>
      <w:tr w:rsidR="00CC7EEA" w:rsidRPr="002F153F" w14:paraId="3F1CF880" w14:textId="77777777" w:rsidTr="00F734B3">
        <w:tc>
          <w:tcPr>
            <w:tcW w:w="1141" w:type="pct"/>
            <w:gridSpan w:val="2"/>
          </w:tcPr>
          <w:p w14:paraId="150A0D0F" w14:textId="2080FE35" w:rsidR="00CC7EEA" w:rsidRPr="002F153F" w:rsidRDefault="00D053CD" w:rsidP="00EA5175">
            <w:pPr>
              <w:pStyle w:val="phtablecellleft"/>
            </w:pPr>
            <w:r w:rsidRPr="002F153F">
              <w:t>Место</w:t>
            </w:r>
            <w:r w:rsidR="00F734B3">
              <w:t xml:space="preserve"> </w:t>
            </w:r>
            <w:r w:rsidRPr="002F153F">
              <w:t>работы,</w:t>
            </w:r>
            <w:r w:rsidR="00F734B3">
              <w:t xml:space="preserve"> </w:t>
            </w:r>
            <w:r w:rsidRPr="002F153F">
              <w:t>учебы</w:t>
            </w:r>
          </w:p>
        </w:tc>
        <w:tc>
          <w:tcPr>
            <w:tcW w:w="892" w:type="pct"/>
          </w:tcPr>
          <w:p w14:paraId="3DA3A6C1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4A411DB1" w14:textId="6B699D46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место</w:t>
            </w:r>
            <w:r w:rsidR="00F734B3">
              <w:t xml:space="preserve"> </w:t>
            </w:r>
            <w:r w:rsidRPr="002F153F">
              <w:t>работы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учебы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Контрагенты:</w:t>
            </w:r>
            <w:r w:rsidR="00F734B3">
              <w:t xml:space="preserve"> </w:t>
            </w:r>
            <w:r w:rsidRPr="002F153F">
              <w:t>юридические</w:t>
            </w:r>
            <w:r w:rsidR="00F734B3">
              <w:t xml:space="preserve"> </w:t>
            </w:r>
            <w:r w:rsidRPr="002F153F">
              <w:t>лица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8E522D8" wp14:editId="4DF2A519">
                  <wp:extent cx="171450" cy="200025"/>
                  <wp:effectExtent l="19050" t="19050" r="19050" b="28575"/>
                  <wp:docPr id="100156" name="Рисунок 100156" descr="_scroll_external/attachments/image2023-7-10_12-21-43-661b5d41991859b6b7658ada7208af9e6eec0dec9708c00cb6504a8fb88a2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8926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места</w:t>
            </w:r>
            <w:r w:rsidR="00F734B3">
              <w:t xml:space="preserve"> </w:t>
            </w:r>
            <w:r w:rsidRPr="002F153F">
              <w:t>работы/</w:t>
            </w:r>
            <w:r w:rsidR="00F734B3">
              <w:t xml:space="preserve"> </w:t>
            </w:r>
            <w:r w:rsidRPr="002F153F">
              <w:t>учебы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Контрагенты:</w:t>
            </w:r>
            <w:r w:rsidR="00F734B3">
              <w:t xml:space="preserve"> </w:t>
            </w:r>
            <w:r w:rsidRPr="002F153F">
              <w:t>юридические</w:t>
            </w:r>
            <w:r w:rsidR="00F734B3">
              <w:t xml:space="preserve"> </w:t>
            </w:r>
            <w:r w:rsidRPr="002F153F">
              <w:t>лица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места</w:t>
            </w:r>
            <w:r w:rsidR="00F734B3">
              <w:t xml:space="preserve"> </w:t>
            </w:r>
            <w:r w:rsidRPr="002F153F">
              <w:t>работы/</w:t>
            </w:r>
            <w:r w:rsidR="00F734B3">
              <w:t xml:space="preserve"> </w:t>
            </w:r>
            <w:r w:rsidRPr="002F153F">
              <w:t>учебы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местом</w:t>
            </w:r>
            <w:r w:rsidR="00F734B3">
              <w:t xml:space="preserve"> </w:t>
            </w:r>
            <w:r w:rsidRPr="002F153F">
              <w:t>работы/</w:t>
            </w:r>
            <w:r w:rsidR="00F734B3">
              <w:t xml:space="preserve"> </w:t>
            </w:r>
            <w:r w:rsidRPr="002F153F">
              <w:t>учебы</w:t>
            </w:r>
          </w:p>
        </w:tc>
      </w:tr>
      <w:tr w:rsidR="00CC7EEA" w:rsidRPr="002F153F" w14:paraId="2E0897BC" w14:textId="77777777" w:rsidTr="00F734B3">
        <w:tc>
          <w:tcPr>
            <w:tcW w:w="1141" w:type="pct"/>
            <w:gridSpan w:val="2"/>
          </w:tcPr>
          <w:p w14:paraId="5576213D" w14:textId="77777777" w:rsidR="00CC7EEA" w:rsidRPr="002F153F" w:rsidRDefault="00D053CD" w:rsidP="00EA5175">
            <w:pPr>
              <w:pStyle w:val="phtablecellleft"/>
            </w:pPr>
            <w:r w:rsidRPr="002F153F">
              <w:t>Улица</w:t>
            </w:r>
          </w:p>
        </w:tc>
        <w:tc>
          <w:tcPr>
            <w:tcW w:w="892" w:type="pct"/>
          </w:tcPr>
          <w:p w14:paraId="2FE5F9BA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24AA22DF" w14:textId="490946C8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улицу,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которой</w:t>
            </w:r>
            <w:r w:rsidR="00F734B3">
              <w:t xml:space="preserve"> </w:t>
            </w:r>
            <w:r w:rsidRPr="002F153F">
              <w:t>проживает</w:t>
            </w:r>
            <w:r w:rsidR="00F734B3">
              <w:t xml:space="preserve"> </w:t>
            </w:r>
            <w:r w:rsidRPr="002F153F">
              <w:t>пациент,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Географические</w:t>
            </w:r>
            <w:r w:rsidR="00F734B3">
              <w:t xml:space="preserve"> </w:t>
            </w:r>
            <w:r w:rsidRPr="002F153F">
              <w:t>понятия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5B50869" wp14:editId="2A6BD067">
                  <wp:extent cx="171450" cy="200025"/>
                  <wp:effectExtent l="19050" t="19050" r="19050" b="28575"/>
                  <wp:docPr id="100157" name="Рисунок 100157" descr="_scroll_external/attachments/image2023-7-10_12-21-43-661b5d41991859b6b7658ada7208af9e6eec0dec9708c00cb6504a8fb88a2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0400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улицы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Географические</w:t>
            </w:r>
            <w:r w:rsidR="00F734B3">
              <w:t xml:space="preserve"> </w:t>
            </w:r>
            <w:r w:rsidRPr="002F153F">
              <w:t>понятия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улицы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Выбрать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улицей</w:t>
            </w:r>
          </w:p>
        </w:tc>
      </w:tr>
      <w:tr w:rsidR="00CC7EEA" w:rsidRPr="002F153F" w14:paraId="6FD7C89E" w14:textId="77777777" w:rsidTr="00F734B3">
        <w:tc>
          <w:tcPr>
            <w:tcW w:w="1141" w:type="pct"/>
            <w:gridSpan w:val="2"/>
          </w:tcPr>
          <w:p w14:paraId="1AB1CF28" w14:textId="77777777" w:rsidR="00CC7EEA" w:rsidRPr="002F153F" w:rsidRDefault="00D053CD" w:rsidP="00EA5175">
            <w:pPr>
              <w:pStyle w:val="phtablecellleft"/>
            </w:pPr>
            <w:r w:rsidRPr="002F153F">
              <w:t>Дом</w:t>
            </w:r>
          </w:p>
        </w:tc>
        <w:tc>
          <w:tcPr>
            <w:tcW w:w="892" w:type="pct"/>
          </w:tcPr>
          <w:p w14:paraId="3264EC6D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64CEE298" w14:textId="103AC639" w:rsidR="00CC7EEA" w:rsidRPr="002F153F" w:rsidRDefault="00D053CD" w:rsidP="00EA5175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дома,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котором</w:t>
            </w:r>
            <w:r w:rsidR="00F734B3">
              <w:t xml:space="preserve"> </w:t>
            </w:r>
            <w:r w:rsidRPr="002F153F">
              <w:t>проживает</w:t>
            </w:r>
            <w:r w:rsidR="00F734B3">
              <w:t xml:space="preserve"> </w:t>
            </w:r>
            <w:r w:rsidRPr="002F153F">
              <w:t>пациент</w:t>
            </w:r>
          </w:p>
        </w:tc>
      </w:tr>
      <w:tr w:rsidR="00CC7EEA" w:rsidRPr="002F153F" w14:paraId="2B15BEA0" w14:textId="77777777" w:rsidTr="00F734B3">
        <w:tc>
          <w:tcPr>
            <w:tcW w:w="1141" w:type="pct"/>
            <w:gridSpan w:val="2"/>
          </w:tcPr>
          <w:p w14:paraId="443848B7" w14:textId="77777777" w:rsidR="00CC7EEA" w:rsidRPr="002F153F" w:rsidRDefault="00D053CD" w:rsidP="00EA5175">
            <w:pPr>
              <w:pStyle w:val="phtablecellleft"/>
            </w:pPr>
            <w:r w:rsidRPr="002F153F">
              <w:t>Квартира</w:t>
            </w:r>
          </w:p>
        </w:tc>
        <w:tc>
          <w:tcPr>
            <w:tcW w:w="892" w:type="pct"/>
          </w:tcPr>
          <w:p w14:paraId="3E4A5CF0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45DC2F77" w14:textId="63EDE0D7" w:rsidR="00CC7EEA" w:rsidRPr="002F153F" w:rsidRDefault="00D053CD" w:rsidP="00EA5175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квартиры,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которой</w:t>
            </w:r>
            <w:r w:rsidR="00F734B3">
              <w:t xml:space="preserve"> </w:t>
            </w:r>
            <w:r w:rsidRPr="002F153F">
              <w:t>проживает</w:t>
            </w:r>
            <w:r w:rsidR="00F734B3">
              <w:t xml:space="preserve"> </w:t>
            </w:r>
            <w:r w:rsidRPr="002F153F">
              <w:t>пациент</w:t>
            </w:r>
          </w:p>
        </w:tc>
      </w:tr>
      <w:tr w:rsidR="00CC7EEA" w:rsidRPr="002F153F" w14:paraId="58892A4A" w14:textId="77777777" w:rsidTr="00F734B3">
        <w:tc>
          <w:tcPr>
            <w:tcW w:w="1141" w:type="pct"/>
            <w:gridSpan w:val="2"/>
          </w:tcPr>
          <w:p w14:paraId="7C3EC428" w14:textId="638AF0EC" w:rsidR="00CC7EEA" w:rsidRPr="002F153F" w:rsidRDefault="00D053CD" w:rsidP="00EA5175">
            <w:pPr>
              <w:pStyle w:val="phtablecellleft"/>
            </w:pPr>
            <w:r w:rsidRPr="002F153F">
              <w:t>Социальный</w:t>
            </w:r>
            <w:r w:rsidR="00F734B3">
              <w:t xml:space="preserve"> </w:t>
            </w:r>
            <w:r w:rsidRPr="002F153F">
              <w:t>статус</w:t>
            </w:r>
          </w:p>
        </w:tc>
        <w:tc>
          <w:tcPr>
            <w:tcW w:w="892" w:type="pct"/>
          </w:tcPr>
          <w:p w14:paraId="0EF8300A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6257ACB3" w14:textId="2EC2C938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социальный</w:t>
            </w:r>
            <w:r w:rsidR="00F734B3">
              <w:t xml:space="preserve"> </w:t>
            </w:r>
            <w:r w:rsidRPr="002F153F">
              <w:t>статус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Социальные</w:t>
            </w:r>
            <w:r w:rsidR="00F734B3">
              <w:t xml:space="preserve"> </w:t>
            </w:r>
            <w:r w:rsidRPr="002F153F">
              <w:t>положения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0DCEEE8" wp14:editId="2E7BED29">
                  <wp:extent cx="171450" cy="200025"/>
                  <wp:effectExtent l="19050" t="19050" r="19050" b="28575"/>
                  <wp:docPr id="100158" name="Рисунок 100158" descr="_scroll_external/attachments/image2023-7-10_12-21-43-661b5d41991859b6b7658ada7208af9e6eec0dec9708c00cb6504a8fb88a2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9419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статуса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Социальные</w:t>
            </w:r>
            <w:r w:rsidR="00F734B3">
              <w:t xml:space="preserve"> </w:t>
            </w:r>
            <w:r w:rsidRPr="002F153F">
              <w:t>положения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со</w:t>
            </w:r>
            <w:r w:rsidR="00F734B3">
              <w:t xml:space="preserve"> </w:t>
            </w:r>
            <w:r w:rsidRPr="002F153F">
              <w:t>статусом,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со</w:t>
            </w:r>
            <w:r w:rsidR="00F734B3">
              <w:t xml:space="preserve"> </w:t>
            </w:r>
            <w:r w:rsidRPr="002F153F">
              <w:t>статусом</w:t>
            </w:r>
          </w:p>
        </w:tc>
      </w:tr>
      <w:tr w:rsidR="00CC7EEA" w:rsidRPr="002F153F" w14:paraId="706FF9F3" w14:textId="77777777" w:rsidTr="00F734B3">
        <w:tc>
          <w:tcPr>
            <w:tcW w:w="1141" w:type="pct"/>
            <w:gridSpan w:val="2"/>
          </w:tcPr>
          <w:p w14:paraId="21283BDE" w14:textId="137CC8F5" w:rsidR="00CC7EEA" w:rsidRPr="002F153F" w:rsidRDefault="00D053CD" w:rsidP="00EA5175">
            <w:pPr>
              <w:pStyle w:val="phtablecellleft"/>
            </w:pPr>
            <w:r w:rsidRPr="002F153F">
              <w:t>Группа</w:t>
            </w:r>
            <w:r w:rsidR="00F734B3">
              <w:t xml:space="preserve"> </w:t>
            </w:r>
            <w:r w:rsidRPr="002F153F">
              <w:t>риска</w:t>
            </w:r>
          </w:p>
        </w:tc>
        <w:tc>
          <w:tcPr>
            <w:tcW w:w="892" w:type="pct"/>
          </w:tcPr>
          <w:p w14:paraId="1F8D651A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0E6C6BCB" w14:textId="6B027084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группу</w:t>
            </w:r>
            <w:r w:rsidR="00F734B3">
              <w:t xml:space="preserve"> </w:t>
            </w:r>
            <w:r w:rsidRPr="002F153F">
              <w:t>риска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Группы</w:t>
            </w:r>
            <w:r w:rsidR="00F734B3">
              <w:t xml:space="preserve"> </w:t>
            </w:r>
            <w:r w:rsidRPr="002F153F">
              <w:t>риска:</w:t>
            </w:r>
            <w:r w:rsidR="00F734B3">
              <w:t xml:space="preserve"> </w:t>
            </w:r>
            <w:r w:rsidRPr="002F153F">
              <w:t>прививки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27945FB8" wp14:editId="15C358DE">
                  <wp:extent cx="171450" cy="200025"/>
                  <wp:effectExtent l="19050" t="19050" r="19050" b="28575"/>
                  <wp:docPr id="100159" name="Рисунок 100159" descr="_scroll_external/attachments/image2023-7-10_12-21-43-661b5d41991859b6b7658ada7208af9e6eec0dec9708c00cb6504a8fb88a2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9354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группы</w:t>
            </w:r>
            <w:r w:rsidR="00F734B3">
              <w:t xml:space="preserve"> </w:t>
            </w:r>
            <w:r w:rsidRPr="002F153F">
              <w:t>риска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Группы</w:t>
            </w:r>
            <w:r w:rsidR="00F734B3">
              <w:t xml:space="preserve"> </w:t>
            </w:r>
            <w:r w:rsidRPr="002F153F">
              <w:t>риска:</w:t>
            </w:r>
            <w:r w:rsidR="00F734B3">
              <w:t xml:space="preserve"> </w:t>
            </w:r>
            <w:r w:rsidRPr="002F153F">
              <w:t>прививки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группы</w:t>
            </w:r>
            <w:r w:rsidR="00F734B3">
              <w:t xml:space="preserve"> </w:t>
            </w:r>
            <w:r w:rsidRPr="002F153F">
              <w:t>риска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группой</w:t>
            </w:r>
            <w:r w:rsidR="00F734B3">
              <w:t xml:space="preserve"> </w:t>
            </w:r>
            <w:r w:rsidRPr="002F153F">
              <w:t>риска</w:t>
            </w:r>
          </w:p>
        </w:tc>
      </w:tr>
      <w:tr w:rsidR="00CC7EEA" w:rsidRPr="002F153F" w14:paraId="2B224018" w14:textId="77777777" w:rsidTr="00F734B3">
        <w:tc>
          <w:tcPr>
            <w:tcW w:w="1141" w:type="pct"/>
            <w:gridSpan w:val="2"/>
          </w:tcPr>
          <w:p w14:paraId="12D4C9C1" w14:textId="77777777" w:rsidR="00CC7EEA" w:rsidRPr="002F153F" w:rsidRDefault="00D053CD" w:rsidP="00EA5175">
            <w:pPr>
              <w:pStyle w:val="phtablecellleft"/>
            </w:pPr>
            <w:r w:rsidRPr="002F153F">
              <w:lastRenderedPageBreak/>
              <w:t>Пол</w:t>
            </w:r>
          </w:p>
        </w:tc>
        <w:tc>
          <w:tcPr>
            <w:tcW w:w="892" w:type="pct"/>
          </w:tcPr>
          <w:p w14:paraId="084CA8F0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7FF9BF06" w14:textId="3F6E3420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пол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7D7CA426" w14:textId="77777777" w:rsidTr="00F734B3">
        <w:tc>
          <w:tcPr>
            <w:tcW w:w="1141" w:type="pct"/>
            <w:gridSpan w:val="2"/>
          </w:tcPr>
          <w:p w14:paraId="5C019662" w14:textId="77777777" w:rsidR="00CC7EEA" w:rsidRPr="002F153F" w:rsidRDefault="00D053CD" w:rsidP="00EA5175">
            <w:pPr>
              <w:pStyle w:val="phtablecellleft"/>
            </w:pPr>
            <w:r w:rsidRPr="002F153F">
              <w:t>Подразделение</w:t>
            </w:r>
          </w:p>
        </w:tc>
        <w:tc>
          <w:tcPr>
            <w:tcW w:w="892" w:type="pct"/>
          </w:tcPr>
          <w:p w14:paraId="43F31A3F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6042CB43" w14:textId="3ED947BA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подразделение,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котором</w:t>
            </w:r>
            <w:r w:rsidR="00F734B3">
              <w:t xml:space="preserve"> </w:t>
            </w:r>
            <w:r w:rsidRPr="002F153F">
              <w:t>работает</w:t>
            </w:r>
            <w:r w:rsidR="00F734B3">
              <w:t xml:space="preserve"> </w:t>
            </w:r>
            <w:r w:rsidRPr="002F153F">
              <w:t>пациент,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Контрагенты:</w:t>
            </w:r>
            <w:r w:rsidR="00F734B3">
              <w:t xml:space="preserve"> </w:t>
            </w:r>
            <w:r w:rsidRPr="002F153F">
              <w:t>Подразделения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74C2092" wp14:editId="19ACF284">
                  <wp:extent cx="171450" cy="200025"/>
                  <wp:effectExtent l="19050" t="19050" r="19050" b="28575"/>
                  <wp:docPr id="100160" name="Рисунок 100160" descr="_scroll_external/attachments/image2023-7-10_12-21-43-661b5d41991859b6b7658ada7208af9e6eec0dec9708c00cb6504a8fb88a2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8739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Контрагенты:</w:t>
            </w:r>
            <w:r w:rsidR="00F734B3">
              <w:t xml:space="preserve"> </w:t>
            </w:r>
            <w:r w:rsidRPr="002F153F">
              <w:t>Подразделения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подразделением</w:t>
            </w:r>
          </w:p>
        </w:tc>
      </w:tr>
      <w:tr w:rsidR="00CC7EEA" w:rsidRPr="002F153F" w14:paraId="49EE62F1" w14:textId="77777777" w:rsidTr="00F734B3">
        <w:tc>
          <w:tcPr>
            <w:tcW w:w="1141" w:type="pct"/>
            <w:gridSpan w:val="2"/>
          </w:tcPr>
          <w:p w14:paraId="31B24BB4" w14:textId="77777777" w:rsidR="00CC7EEA" w:rsidRPr="002F153F" w:rsidRDefault="00D053CD" w:rsidP="00EA5175">
            <w:pPr>
              <w:pStyle w:val="phtablecellleft"/>
            </w:pPr>
            <w:r w:rsidRPr="002F153F">
              <w:t>Блок</w:t>
            </w:r>
          </w:p>
        </w:tc>
        <w:tc>
          <w:tcPr>
            <w:tcW w:w="892" w:type="pct"/>
          </w:tcPr>
          <w:p w14:paraId="200F02A6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7AE54E00" w14:textId="33CF3E0C" w:rsidR="00CC7EEA" w:rsidRPr="002F153F" w:rsidRDefault="00D053CD" w:rsidP="00EA5175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блока</w:t>
            </w:r>
          </w:p>
        </w:tc>
      </w:tr>
      <w:tr w:rsidR="00CC7EEA" w:rsidRPr="002F153F" w14:paraId="0B32F016" w14:textId="77777777" w:rsidTr="00F734B3">
        <w:tc>
          <w:tcPr>
            <w:tcW w:w="1141" w:type="pct"/>
            <w:gridSpan w:val="2"/>
          </w:tcPr>
          <w:p w14:paraId="595684A7" w14:textId="0B96FD11" w:rsidR="00CC7EEA" w:rsidRPr="002F153F" w:rsidRDefault="00D053CD" w:rsidP="00EA5175">
            <w:pPr>
              <w:pStyle w:val="phtablecellleft"/>
            </w:pPr>
            <w:r w:rsidRPr="002F153F">
              <w:t>Возрастом</w:t>
            </w:r>
            <w:r w:rsidR="00F734B3">
              <w:t xml:space="preserve"> </w:t>
            </w:r>
            <w:r w:rsidRPr="002F153F">
              <w:t>от...до...</w:t>
            </w:r>
          </w:p>
        </w:tc>
        <w:tc>
          <w:tcPr>
            <w:tcW w:w="892" w:type="pct"/>
          </w:tcPr>
          <w:p w14:paraId="672BD0FC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16FD36FB" w14:textId="14286D18" w:rsidR="00CC7EEA" w:rsidRPr="002F153F" w:rsidRDefault="00D053CD" w:rsidP="00EA5175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возрастной</w:t>
            </w:r>
            <w:r w:rsidR="00F734B3">
              <w:t xml:space="preserve"> </w:t>
            </w:r>
            <w:r w:rsidRPr="002F153F">
              <w:t>диапазон,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котором</w:t>
            </w:r>
            <w:r w:rsidR="00F734B3">
              <w:t xml:space="preserve"> </w:t>
            </w:r>
            <w:r w:rsidRPr="002F153F">
              <w:t>находится</w:t>
            </w:r>
            <w:r w:rsidR="00F734B3">
              <w:t xml:space="preserve"> </w:t>
            </w:r>
            <w:r w:rsidRPr="002F153F">
              <w:t>пациент/</w:t>
            </w:r>
            <w:r w:rsidR="00F734B3">
              <w:t xml:space="preserve"> </w:t>
            </w:r>
            <w:r w:rsidRPr="002F153F">
              <w:t>группа</w:t>
            </w:r>
            <w:r w:rsidR="00F734B3">
              <w:t xml:space="preserve"> </w:t>
            </w:r>
            <w:r w:rsidRPr="002F153F">
              <w:t>пациентов,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годах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месяцах</w:t>
            </w:r>
          </w:p>
        </w:tc>
      </w:tr>
      <w:tr w:rsidR="00CC7EEA" w:rsidRPr="002F153F" w14:paraId="427F21AE" w14:textId="77777777" w:rsidTr="00F734B3">
        <w:tc>
          <w:tcPr>
            <w:tcW w:w="1141" w:type="pct"/>
            <w:gridSpan w:val="2"/>
          </w:tcPr>
          <w:p w14:paraId="3C31389C" w14:textId="5E9D715F" w:rsidR="00CC7EEA" w:rsidRPr="002F153F" w:rsidRDefault="00D053CD" w:rsidP="00EA5175">
            <w:pPr>
              <w:pStyle w:val="phtablecellleft"/>
            </w:pPr>
            <w:r w:rsidRPr="002F153F">
              <w:t>Выбор</w:t>
            </w:r>
            <w:r w:rsidR="00F734B3">
              <w:t xml:space="preserve"> </w:t>
            </w:r>
            <w:r w:rsidRPr="002F153F">
              <w:t>прививки</w:t>
            </w:r>
          </w:p>
        </w:tc>
        <w:tc>
          <w:tcPr>
            <w:tcW w:w="892" w:type="pct"/>
          </w:tcPr>
          <w:p w14:paraId="4755907D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3894E0C1" w14:textId="77777777" w:rsidR="00CC7EEA" w:rsidRPr="002F153F" w:rsidRDefault="00CC7EEA" w:rsidP="00EA5175">
            <w:pPr>
              <w:pStyle w:val="phtablecellleft"/>
            </w:pPr>
          </w:p>
        </w:tc>
      </w:tr>
      <w:tr w:rsidR="00CC7EEA" w:rsidRPr="002F153F" w14:paraId="6E07422C" w14:textId="77777777" w:rsidTr="00A36808">
        <w:tc>
          <w:tcPr>
            <w:tcW w:w="120" w:type="pct"/>
          </w:tcPr>
          <w:p w14:paraId="223BFAB0" w14:textId="77777777" w:rsidR="00CC7EEA" w:rsidRPr="002F153F" w:rsidRDefault="00CC7EEA" w:rsidP="00EA5175">
            <w:pPr>
              <w:pStyle w:val="phtablecellleft"/>
            </w:pPr>
          </w:p>
        </w:tc>
        <w:tc>
          <w:tcPr>
            <w:tcW w:w="1021" w:type="pct"/>
          </w:tcPr>
          <w:p w14:paraId="720CE9AE" w14:textId="77777777" w:rsidR="00CC7EEA" w:rsidRPr="002F153F" w:rsidRDefault="00D053CD" w:rsidP="00EA5175">
            <w:pPr>
              <w:pStyle w:val="phtablecellleft"/>
            </w:pPr>
            <w:r w:rsidRPr="002F153F">
              <w:t>Прививка</w:t>
            </w:r>
          </w:p>
        </w:tc>
        <w:tc>
          <w:tcPr>
            <w:tcW w:w="892" w:type="pct"/>
          </w:tcPr>
          <w:p w14:paraId="746DBDCE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311782F2" w14:textId="4963ACC5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прививку,</w:t>
            </w:r>
            <w:r w:rsidR="00F734B3">
              <w:t xml:space="preserve"> </w:t>
            </w:r>
            <w:r w:rsidRPr="002F153F">
              <w:t>назначенную</w:t>
            </w:r>
            <w:r w:rsidR="00F734B3">
              <w:t xml:space="preserve"> </w:t>
            </w:r>
            <w:r w:rsidRPr="002F153F">
              <w:t>пациенту,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Схемы</w:t>
            </w:r>
            <w:r w:rsidR="00F734B3">
              <w:t xml:space="preserve"> </w:t>
            </w:r>
            <w:r w:rsidRPr="002F153F">
              <w:t>применения</w:t>
            </w:r>
            <w:r w:rsidR="00F734B3">
              <w:t xml:space="preserve"> </w:t>
            </w:r>
            <w:r w:rsidRPr="002F153F">
              <w:t>МИБП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21A155F" wp14:editId="51902260">
                  <wp:extent cx="171450" cy="200025"/>
                  <wp:effectExtent l="19050" t="19050" r="19050" b="28575"/>
                  <wp:docPr id="100161" name="Рисунок 100161" descr="_scroll_external/attachments/image2023-7-10_12-21-43-661b5d41991859b6b7658ada7208af9e6eec0dec9708c00cb6504a8fb88a2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9526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прививки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Схемы</w:t>
            </w:r>
            <w:r w:rsidR="00F734B3">
              <w:t xml:space="preserve"> </w:t>
            </w:r>
            <w:r w:rsidRPr="002F153F">
              <w:t>применения</w:t>
            </w:r>
            <w:r w:rsidR="00F734B3">
              <w:t xml:space="preserve"> </w:t>
            </w:r>
            <w:r w:rsidRPr="002F153F">
              <w:t>МИБП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прививки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прививкой</w:t>
            </w:r>
          </w:p>
        </w:tc>
      </w:tr>
      <w:tr w:rsidR="00CC7EEA" w:rsidRPr="002F153F" w14:paraId="58554A08" w14:textId="77777777" w:rsidTr="00A36808">
        <w:tc>
          <w:tcPr>
            <w:tcW w:w="120" w:type="pct"/>
          </w:tcPr>
          <w:p w14:paraId="27827E08" w14:textId="77777777" w:rsidR="00CC7EEA" w:rsidRPr="002F153F" w:rsidRDefault="00CC7EEA" w:rsidP="00EA5175">
            <w:pPr>
              <w:pStyle w:val="phtablecellleft"/>
            </w:pPr>
          </w:p>
        </w:tc>
        <w:tc>
          <w:tcPr>
            <w:tcW w:w="1021" w:type="pct"/>
          </w:tcPr>
          <w:p w14:paraId="5429D00C" w14:textId="4C51DC88" w:rsidR="00CC7EEA" w:rsidRPr="002F153F" w:rsidRDefault="00D053CD" w:rsidP="00EA5175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назначения</w:t>
            </w:r>
          </w:p>
        </w:tc>
        <w:tc>
          <w:tcPr>
            <w:tcW w:w="892" w:type="pct"/>
          </w:tcPr>
          <w:p w14:paraId="631F3FB6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67" w:type="pct"/>
          </w:tcPr>
          <w:p w14:paraId="40DC23C6" w14:textId="2EEFE397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назначения</w:t>
            </w:r>
            <w:r w:rsidR="00F734B3">
              <w:t xml:space="preserve"> </w:t>
            </w:r>
            <w:r w:rsidRPr="002F153F">
              <w:t>прививки</w:t>
            </w:r>
          </w:p>
        </w:tc>
      </w:tr>
    </w:tbl>
    <w:p w14:paraId="5B05EC59" w14:textId="77777777" w:rsidR="00EA5175" w:rsidRPr="002F153F" w:rsidRDefault="00EA5175" w:rsidP="00EA5175">
      <w:pPr>
        <w:pStyle w:val="phnormal"/>
      </w:pPr>
    </w:p>
    <w:p w14:paraId="0D48EB33" w14:textId="6955FFA0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Найти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Пациенты</w:t>
      </w:r>
      <w:r w:rsidR="00B21D8E" w:rsidRPr="002F153F">
        <w:t>»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результаты</w:t>
      </w:r>
      <w:r w:rsidR="00F734B3">
        <w:t xml:space="preserve"> </w:t>
      </w:r>
      <w:r w:rsidRPr="002F153F">
        <w:t>поиска,</w:t>
      </w:r>
      <w:r w:rsidR="00F734B3">
        <w:t xml:space="preserve"> </w:t>
      </w:r>
      <w:r w:rsidRPr="002F153F">
        <w:t>удовлетворяющие</w:t>
      </w:r>
      <w:r w:rsidR="00F734B3">
        <w:t xml:space="preserve"> </w:t>
      </w:r>
      <w:r w:rsidRPr="002F153F">
        <w:t>заданным</w:t>
      </w:r>
      <w:r w:rsidR="00F734B3">
        <w:t xml:space="preserve"> </w:t>
      </w:r>
      <w:r w:rsidRPr="002F153F">
        <w:t>параметрам;</w:t>
      </w:r>
    </w:p>
    <w:p w14:paraId="4173C756" w14:textId="74A6860A" w:rsidR="00CC7EEA" w:rsidRPr="002F153F" w:rsidRDefault="00D053CD" w:rsidP="00EA5175">
      <w:pPr>
        <w:pStyle w:val="phlistitemized1"/>
      </w:pPr>
      <w:r w:rsidRPr="002F153F">
        <w:t>установите</w:t>
      </w:r>
      <w:r w:rsidR="00F734B3">
        <w:t xml:space="preserve"> </w:t>
      </w:r>
      <w:r w:rsidRPr="002F153F">
        <w:t>флажки</w:t>
      </w:r>
      <w:r w:rsidR="00F734B3">
        <w:t xml:space="preserve"> </w:t>
      </w:r>
      <w:r w:rsidRPr="002F153F">
        <w:t>напротив</w:t>
      </w:r>
      <w:r w:rsidR="00F734B3">
        <w:t xml:space="preserve"> </w:t>
      </w:r>
      <w:r w:rsidRPr="002F153F">
        <w:t>нужных</w:t>
      </w:r>
      <w:r w:rsidR="00F734B3">
        <w:t xml:space="preserve"> </w:t>
      </w:r>
      <w:r w:rsidRPr="002F153F">
        <w:t>пациентов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Пациенты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_Ref202375645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71</w:t>
      </w:r>
      <w:r w:rsidR="000676F0">
        <w:fldChar w:fldCharType="end"/>
      </w:r>
      <w:r w:rsidR="000676F0">
        <w:t>)</w:t>
      </w:r>
      <w:r w:rsidRPr="002F153F">
        <w:t>;</w:t>
      </w:r>
    </w:p>
    <w:p w14:paraId="11B316D8" w14:textId="36AFC6F2" w:rsidR="00CC7EEA" w:rsidRPr="002F153F" w:rsidRDefault="00FD3F9B" w:rsidP="00EA5175">
      <w:pPr>
        <w:pStyle w:val="phfigure"/>
      </w:pPr>
      <w:r>
        <w:rPr>
          <w:noProof/>
        </w:rPr>
        <w:drawing>
          <wp:inline distT="0" distB="0" distL="0" distR="0" wp14:anchorId="10700696" wp14:editId="2476896B">
            <wp:extent cx="6152515" cy="3237230"/>
            <wp:effectExtent l="19050" t="19050" r="19685" b="203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72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8025D3" w14:textId="7DD091BE" w:rsidR="00CC7EEA" w:rsidRPr="002F153F" w:rsidRDefault="00F734B3" w:rsidP="00EA5175">
      <w:pPr>
        <w:pStyle w:val="phfiguretitle"/>
      </w:pPr>
      <w:bookmarkStart w:id="387" w:name="_Ref20237564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71</w:t>
      </w:r>
      <w:r w:rsidR="00D053CD" w:rsidRPr="002F153F">
        <w:fldChar w:fldCharType="end"/>
      </w:r>
      <w:bookmarkEnd w:id="387"/>
      <w:r>
        <w:t xml:space="preserve"> </w:t>
      </w:r>
      <w:r w:rsidR="00EA5175" w:rsidRPr="002F153F">
        <w:t>–</w:t>
      </w:r>
      <w:r>
        <w:t xml:space="preserve"> </w:t>
      </w:r>
      <w:r w:rsidR="00D053CD" w:rsidRPr="002F153F">
        <w:t>Установка</w:t>
      </w:r>
      <w:r>
        <w:t xml:space="preserve"> </w:t>
      </w:r>
      <w:r w:rsidR="00D053CD" w:rsidRPr="002F153F">
        <w:t>флажков</w:t>
      </w:r>
      <w:r w:rsidR="00A36808" w:rsidRPr="00A36808">
        <w:t xml:space="preserve"> </w:t>
      </w:r>
      <w:r w:rsidR="00A36808" w:rsidRPr="002F153F">
        <w:t>в</w:t>
      </w:r>
      <w:r w:rsidR="00A36808">
        <w:t xml:space="preserve"> </w:t>
      </w:r>
      <w:r w:rsidR="00A36808" w:rsidRPr="002F153F">
        <w:t>блоке</w:t>
      </w:r>
      <w:r w:rsidR="00A36808">
        <w:t xml:space="preserve"> </w:t>
      </w:r>
      <w:r w:rsidR="00A36808" w:rsidRPr="002F153F">
        <w:t>«Пациенты»</w:t>
      </w:r>
    </w:p>
    <w:p w14:paraId="3537E2D3" w14:textId="40A99DA6" w:rsidR="00CC7EEA" w:rsidRPr="002F153F" w:rsidRDefault="00D053CD" w:rsidP="00EA5175">
      <w:pPr>
        <w:pStyle w:val="phlistitemized1"/>
      </w:pPr>
      <w:r w:rsidRPr="002F153F">
        <w:lastRenderedPageBreak/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Услуги</w:t>
      </w:r>
      <w:r w:rsidR="00B21D8E" w:rsidRPr="002F153F">
        <w:t>»</w:t>
      </w:r>
      <w:r w:rsidR="00EB5269">
        <w:t xml:space="preserve"> (</w:t>
      </w:r>
      <w:r w:rsidR="00EB5269">
        <w:fldChar w:fldCharType="begin"/>
      </w:r>
      <w:r w:rsidR="00EB5269">
        <w:instrText xml:space="preserve"> REF _Ref205218397 \h </w:instrText>
      </w:r>
      <w:r w:rsidR="00EB5269">
        <w:fldChar w:fldCharType="separate"/>
      </w:r>
      <w:r w:rsidR="00B50C08">
        <w:t>Рисунок </w:t>
      </w:r>
      <w:r w:rsidR="00B50C08">
        <w:rPr>
          <w:noProof/>
        </w:rPr>
        <w:t>72</w:t>
      </w:r>
      <w:r w:rsidR="00EB5269">
        <w:fldChar w:fldCharType="end"/>
      </w:r>
      <w:r w:rsidR="00EB5269">
        <w:t>)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_Ref202374885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20</w:t>
      </w:r>
      <w:r w:rsidR="00B72149">
        <w:fldChar w:fldCharType="end"/>
      </w:r>
      <w:r w:rsidR="00B72149">
        <w:t>)</w:t>
      </w:r>
      <w:r w:rsidRPr="002F153F">
        <w:t>;</w:t>
      </w:r>
    </w:p>
    <w:p w14:paraId="3C0583F5" w14:textId="69C0E9CD" w:rsidR="00CC7EEA" w:rsidRPr="002F153F" w:rsidRDefault="00F734B3" w:rsidP="00EA5175">
      <w:pPr>
        <w:pStyle w:val="phtabletitle"/>
      </w:pPr>
      <w:bookmarkStart w:id="388" w:name="_Ref202374885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20</w:t>
      </w:r>
      <w:r w:rsidR="00D053CD" w:rsidRPr="002F153F">
        <w:rPr>
          <w:spacing w:val="20"/>
        </w:rPr>
        <w:fldChar w:fldCharType="end"/>
      </w:r>
      <w:bookmarkEnd w:id="388"/>
      <w:r>
        <w:rPr>
          <w:spacing w:val="20"/>
        </w:rPr>
        <w:t xml:space="preserve"> </w:t>
      </w:r>
      <w:r w:rsidR="00EA5175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фильтра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2325"/>
        <w:gridCol w:w="1942"/>
        <w:gridCol w:w="5921"/>
      </w:tblGrid>
      <w:tr w:rsidR="00CC7EEA" w:rsidRPr="002F153F" w14:paraId="37AE63FB" w14:textId="77777777" w:rsidTr="00A36808">
        <w:trPr>
          <w:tblHeader/>
        </w:trPr>
        <w:tc>
          <w:tcPr>
            <w:tcW w:w="1141" w:type="pct"/>
          </w:tcPr>
          <w:p w14:paraId="3AA41689" w14:textId="03BD175E" w:rsidR="00CC7EEA" w:rsidRPr="002F153F" w:rsidRDefault="00D053CD" w:rsidP="00F734B3">
            <w:pPr>
              <w:pStyle w:val="phtablecolcaption"/>
            </w:pPr>
            <w:bookmarkStart w:id="389" w:name="scroll-bookmark-71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389"/>
          </w:p>
        </w:tc>
        <w:tc>
          <w:tcPr>
            <w:tcW w:w="953" w:type="pct"/>
          </w:tcPr>
          <w:p w14:paraId="44015904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906" w:type="pct"/>
          </w:tcPr>
          <w:p w14:paraId="02C0C0BA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58FF0D52" w14:textId="77777777" w:rsidTr="00A36808">
        <w:tc>
          <w:tcPr>
            <w:tcW w:w="1141" w:type="pct"/>
          </w:tcPr>
          <w:p w14:paraId="383E67CF" w14:textId="7A01BB72" w:rsidR="00CC7EEA" w:rsidRPr="002F153F" w:rsidRDefault="00D053CD" w:rsidP="00EA5175">
            <w:pPr>
              <w:pStyle w:val="phtablecellleft"/>
            </w:pPr>
            <w:r w:rsidRPr="002F153F">
              <w:t>Запись</w:t>
            </w:r>
            <w:r w:rsidR="00F734B3">
              <w:t xml:space="preserve"> </w:t>
            </w:r>
            <w:r w:rsidRPr="002F153F">
              <w:t>начиная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...</w:t>
            </w:r>
            <w:r w:rsidR="00F734B3">
              <w:t xml:space="preserve"> </w:t>
            </w:r>
            <w:r w:rsidRPr="002F153F">
              <w:t>по</w:t>
            </w:r>
          </w:p>
        </w:tc>
        <w:tc>
          <w:tcPr>
            <w:tcW w:w="953" w:type="pct"/>
          </w:tcPr>
          <w:p w14:paraId="4D212F97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06" w:type="pct"/>
          </w:tcPr>
          <w:p w14:paraId="0D2B80F6" w14:textId="1F7EAEDE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временной</w:t>
            </w:r>
            <w:r w:rsidR="00F734B3">
              <w:t xml:space="preserve"> </w:t>
            </w:r>
            <w:r w:rsidRPr="002F153F">
              <w:t>период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пациентов</w:t>
            </w:r>
          </w:p>
        </w:tc>
      </w:tr>
      <w:tr w:rsidR="00F734B3" w:rsidRPr="002F153F" w14:paraId="77D06CB2" w14:textId="77777777" w:rsidTr="00A36808">
        <w:tc>
          <w:tcPr>
            <w:tcW w:w="1141" w:type="pct"/>
          </w:tcPr>
          <w:p w14:paraId="4BAEE638" w14:textId="77777777" w:rsidR="00F734B3" w:rsidRPr="002F153F" w:rsidRDefault="00F734B3" w:rsidP="00EA5175">
            <w:pPr>
              <w:pStyle w:val="phtablecellleft"/>
            </w:pPr>
            <w:r w:rsidRPr="002F153F">
              <w:t>Дата</w:t>
            </w:r>
          </w:p>
        </w:tc>
        <w:tc>
          <w:tcPr>
            <w:tcW w:w="953" w:type="pct"/>
          </w:tcPr>
          <w:p w14:paraId="0FC2CD9C" w14:textId="619BEFD2" w:rsidR="00F734B3" w:rsidRPr="002F153F" w:rsidRDefault="00F734B3" w:rsidP="00EA5175">
            <w:pPr>
              <w:pStyle w:val="phtablecellcenter"/>
            </w:pPr>
            <w:r w:rsidRPr="00C92BF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06" w:type="pct"/>
          </w:tcPr>
          <w:p w14:paraId="3F56964A" w14:textId="53D33F4B" w:rsidR="00F734B3" w:rsidRPr="002F153F" w:rsidRDefault="00F734B3" w:rsidP="00EA5175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массового</w:t>
            </w:r>
            <w:r>
              <w:t xml:space="preserve"> </w:t>
            </w:r>
            <w:r w:rsidRPr="002F153F">
              <w:t>оказания</w:t>
            </w:r>
            <w:r>
              <w:t xml:space="preserve"> </w:t>
            </w:r>
            <w:r w:rsidRPr="002F153F">
              <w:t>медицинской</w:t>
            </w:r>
            <w:r>
              <w:t xml:space="preserve"> </w:t>
            </w:r>
            <w:r w:rsidRPr="002F153F">
              <w:t>услуги</w:t>
            </w:r>
          </w:p>
        </w:tc>
      </w:tr>
      <w:tr w:rsidR="00F734B3" w:rsidRPr="002F153F" w14:paraId="14FAD5AA" w14:textId="77777777" w:rsidTr="00A36808">
        <w:tc>
          <w:tcPr>
            <w:tcW w:w="1141" w:type="pct"/>
          </w:tcPr>
          <w:p w14:paraId="11E6E460" w14:textId="77777777" w:rsidR="00F734B3" w:rsidRPr="002F153F" w:rsidRDefault="00F734B3" w:rsidP="00EA5175">
            <w:pPr>
              <w:pStyle w:val="phtablecellleft"/>
            </w:pPr>
            <w:r w:rsidRPr="002F153F">
              <w:t>Кол.</w:t>
            </w:r>
          </w:p>
        </w:tc>
        <w:tc>
          <w:tcPr>
            <w:tcW w:w="953" w:type="pct"/>
          </w:tcPr>
          <w:p w14:paraId="61D3E627" w14:textId="233BE906" w:rsidR="00F734B3" w:rsidRPr="002F153F" w:rsidRDefault="00F734B3" w:rsidP="00EA5175">
            <w:pPr>
              <w:pStyle w:val="phtablecellcenter"/>
            </w:pPr>
            <w:r w:rsidRPr="00C92BF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06" w:type="pct"/>
          </w:tcPr>
          <w:p w14:paraId="1931579D" w14:textId="14EF0DCA" w:rsidR="00F734B3" w:rsidRPr="002F153F" w:rsidRDefault="00F734B3" w:rsidP="00EA5175">
            <w:pPr>
              <w:pStyle w:val="phtablecellleft"/>
            </w:pPr>
            <w:r w:rsidRPr="002F153F">
              <w:t>Заполняется</w:t>
            </w:r>
            <w:r>
              <w:t xml:space="preserve"> </w:t>
            </w:r>
            <w:r w:rsidRPr="002F153F">
              <w:t>автоматически,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зависимости</w:t>
            </w:r>
            <w:r>
              <w:t xml:space="preserve"> </w:t>
            </w:r>
            <w:r w:rsidRPr="002F153F">
              <w:t>от</w:t>
            </w:r>
            <w:r>
              <w:t xml:space="preserve"> </w:t>
            </w:r>
            <w:r w:rsidRPr="002F153F">
              <w:t>количества</w:t>
            </w:r>
            <w:r>
              <w:t xml:space="preserve"> </w:t>
            </w:r>
            <w:r w:rsidRPr="002F153F">
              <w:t>пациентов,</w:t>
            </w:r>
            <w:r>
              <w:t xml:space="preserve"> </w:t>
            </w:r>
            <w:r w:rsidRPr="002F153F">
              <w:t>выбранных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блоке</w:t>
            </w:r>
            <w:r>
              <w:t xml:space="preserve"> </w:t>
            </w:r>
            <w:r w:rsidRPr="002F153F">
              <w:t>«Пациенты».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нажатии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ссылку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поле</w:t>
            </w:r>
            <w:r>
              <w:t xml:space="preserve"> </w:t>
            </w:r>
            <w:r w:rsidRPr="002F153F">
              <w:t>открывается</w:t>
            </w:r>
            <w:r>
              <w:t xml:space="preserve"> </w:t>
            </w:r>
            <w:r w:rsidRPr="002F153F">
              <w:t>окно</w:t>
            </w:r>
            <w:r>
              <w:t xml:space="preserve"> </w:t>
            </w:r>
            <w:r w:rsidRPr="002F153F">
              <w:t>со</w:t>
            </w:r>
            <w:r>
              <w:t xml:space="preserve"> </w:t>
            </w:r>
            <w:r w:rsidRPr="002F153F">
              <w:t>списком</w:t>
            </w:r>
            <w:r>
              <w:t xml:space="preserve"> </w:t>
            </w:r>
            <w:r w:rsidRPr="002F153F">
              <w:t>пациентов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возможностью</w:t>
            </w:r>
            <w:r>
              <w:t xml:space="preserve"> </w:t>
            </w:r>
            <w:r w:rsidRPr="002F153F">
              <w:t>выгрузки</w:t>
            </w:r>
            <w:r>
              <w:t xml:space="preserve"> </w:t>
            </w:r>
            <w:r w:rsidRPr="002F153F">
              <w:t>данных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Excel</w:t>
            </w:r>
            <w:r>
              <w:t xml:space="preserve"> </w:t>
            </w:r>
            <w:r w:rsidRPr="002F153F">
              <w:t>и</w:t>
            </w:r>
            <w:r>
              <w:t xml:space="preserve"> </w:t>
            </w:r>
            <w:r w:rsidRPr="002F153F">
              <w:t>возможностью</w:t>
            </w:r>
            <w:r>
              <w:t xml:space="preserve"> </w:t>
            </w:r>
            <w:r w:rsidRPr="002F153F">
              <w:t>исключить</w:t>
            </w:r>
            <w:r>
              <w:t xml:space="preserve"> </w:t>
            </w:r>
            <w:r w:rsidRPr="002F153F">
              <w:t>некоторых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выбранных</w:t>
            </w:r>
            <w:r>
              <w:t xml:space="preserve"> </w:t>
            </w:r>
            <w:r w:rsidRPr="002F153F">
              <w:t>пациентов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списка</w:t>
            </w:r>
            <w:r>
              <w:t xml:space="preserve"> </w:t>
            </w:r>
            <w:r w:rsidRPr="002F153F">
              <w:t>пациентов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данной</w:t>
            </w:r>
            <w:r>
              <w:t xml:space="preserve"> </w:t>
            </w:r>
            <w:r w:rsidRPr="002F153F">
              <w:t>услуги</w:t>
            </w:r>
          </w:p>
        </w:tc>
      </w:tr>
      <w:tr w:rsidR="00CC7EEA" w:rsidRPr="002F153F" w14:paraId="7428E241" w14:textId="77777777" w:rsidTr="00A36808">
        <w:tc>
          <w:tcPr>
            <w:tcW w:w="1141" w:type="pct"/>
          </w:tcPr>
          <w:p w14:paraId="75E39400" w14:textId="77777777" w:rsidR="00CC7EEA" w:rsidRPr="002F153F" w:rsidRDefault="00D053CD" w:rsidP="00EA5175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953" w:type="pct"/>
          </w:tcPr>
          <w:p w14:paraId="36B1BB83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06" w:type="pct"/>
          </w:tcPr>
          <w:p w14:paraId="5B735FA3" w14:textId="09021496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оказываемую</w:t>
            </w:r>
            <w:r w:rsidR="00F734B3">
              <w:t xml:space="preserve"> </w:t>
            </w:r>
            <w:r w:rsidRPr="002F153F">
              <w:t>медицинскую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ЛПУ:</w:t>
            </w:r>
            <w:r w:rsidR="00F734B3">
              <w:t xml:space="preserve"> </w:t>
            </w:r>
            <w:r w:rsidRPr="002F153F">
              <w:t>оказываемые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</w:p>
        </w:tc>
      </w:tr>
      <w:tr w:rsidR="00CC7EEA" w:rsidRPr="002F153F" w14:paraId="42E30C34" w14:textId="77777777" w:rsidTr="00A36808">
        <w:tc>
          <w:tcPr>
            <w:tcW w:w="1141" w:type="pct"/>
          </w:tcPr>
          <w:p w14:paraId="5F7CC2FC" w14:textId="35F63550" w:rsidR="00CC7EEA" w:rsidRPr="002F153F" w:rsidRDefault="00D053CD" w:rsidP="00EA5175">
            <w:pPr>
              <w:pStyle w:val="phtablecellleft"/>
            </w:pP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</w:p>
        </w:tc>
        <w:tc>
          <w:tcPr>
            <w:tcW w:w="953" w:type="pct"/>
          </w:tcPr>
          <w:p w14:paraId="505122A0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06" w:type="pct"/>
          </w:tcPr>
          <w:p w14:paraId="53AA2F3D" w14:textId="5E2C045D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0F565816" w14:textId="77777777" w:rsidTr="00A36808">
        <w:tc>
          <w:tcPr>
            <w:tcW w:w="1141" w:type="pct"/>
          </w:tcPr>
          <w:p w14:paraId="1B5806F4" w14:textId="77777777" w:rsidR="00CC7EEA" w:rsidRPr="002F153F" w:rsidRDefault="00D053CD" w:rsidP="00EA5175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953" w:type="pct"/>
          </w:tcPr>
          <w:p w14:paraId="1B0F6CE0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06" w:type="pct"/>
          </w:tcPr>
          <w:p w14:paraId="39D083A0" w14:textId="7C5EF68C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кабинета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66F9E23B" w14:textId="77777777" w:rsidTr="00A36808">
        <w:tc>
          <w:tcPr>
            <w:tcW w:w="1141" w:type="pct"/>
          </w:tcPr>
          <w:p w14:paraId="7E7DF7FD" w14:textId="77777777" w:rsidR="00CC7EEA" w:rsidRPr="002F153F" w:rsidRDefault="00D053CD" w:rsidP="00EA5175">
            <w:pPr>
              <w:pStyle w:val="phtablecellleft"/>
            </w:pPr>
            <w:r w:rsidRPr="002F153F">
              <w:t>Врач</w:t>
            </w:r>
          </w:p>
        </w:tc>
        <w:tc>
          <w:tcPr>
            <w:tcW w:w="953" w:type="pct"/>
          </w:tcPr>
          <w:p w14:paraId="419FA75C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06" w:type="pct"/>
          </w:tcPr>
          <w:p w14:paraId="24E45767" w14:textId="3CC91334" w:rsidR="00CC7EEA" w:rsidRPr="002F153F" w:rsidRDefault="00D053CD" w:rsidP="00EA5175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63777F9E" w14:textId="77777777" w:rsidTr="00A36808">
        <w:tc>
          <w:tcPr>
            <w:tcW w:w="1141" w:type="pct"/>
          </w:tcPr>
          <w:p w14:paraId="1B68ED25" w14:textId="77777777" w:rsidR="00CC7EEA" w:rsidRPr="002F153F" w:rsidRDefault="00D053CD" w:rsidP="00EA5175">
            <w:pPr>
              <w:pStyle w:val="phtablecellleft"/>
            </w:pPr>
            <w:r w:rsidRPr="002F153F">
              <w:t>Срочно</w:t>
            </w:r>
          </w:p>
        </w:tc>
        <w:tc>
          <w:tcPr>
            <w:tcW w:w="953" w:type="pct"/>
          </w:tcPr>
          <w:p w14:paraId="235E53A6" w14:textId="77777777" w:rsidR="00CC7EEA" w:rsidRPr="002F153F" w:rsidRDefault="00CC7EEA" w:rsidP="00EA5175">
            <w:pPr>
              <w:pStyle w:val="phtablecellcenter"/>
            </w:pPr>
          </w:p>
        </w:tc>
        <w:tc>
          <w:tcPr>
            <w:tcW w:w="2906" w:type="pct"/>
          </w:tcPr>
          <w:p w14:paraId="74BBCB69" w14:textId="1E917C77" w:rsidR="00CC7EEA" w:rsidRPr="002F153F" w:rsidRDefault="00D053CD" w:rsidP="00EA5175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случае</w:t>
            </w:r>
            <w:r w:rsidR="00F734B3">
              <w:t xml:space="preserve"> </w:t>
            </w:r>
            <w:r w:rsidRPr="002F153F">
              <w:t>срочной</w:t>
            </w:r>
            <w:r w:rsidR="00F734B3">
              <w:t xml:space="preserve"> </w:t>
            </w:r>
            <w:r w:rsidRPr="002F153F">
              <w:t>записи</w:t>
            </w:r>
          </w:p>
        </w:tc>
      </w:tr>
    </w:tbl>
    <w:p w14:paraId="7A67AFA1" w14:textId="77777777" w:rsidR="00EA5175" w:rsidRPr="002F153F" w:rsidRDefault="00EA5175" w:rsidP="00EA5175">
      <w:pPr>
        <w:pStyle w:val="phnormal"/>
      </w:pPr>
    </w:p>
    <w:p w14:paraId="76C9AE84" w14:textId="1D4F5ED9" w:rsidR="00CC7EEA" w:rsidRPr="002F153F" w:rsidRDefault="00EA5175" w:rsidP="00EA517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добавления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6C499F8C" wp14:editId="26029A87">
            <wp:extent cx="152400" cy="142875"/>
            <wp:effectExtent l="19050" t="19050" r="19050" b="28575"/>
            <wp:docPr id="100163" name="Рисунок 100163" descr="_scroll_external/attachments/worddavaddc2e28a3952413eb71d1dc0a049ed4-82c0fc62c2bb8006d87e73fea367c2e0d5bb3f0ddc819439ed1c686f41f61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05844" name="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.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добавленной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2AF1F6E" wp14:editId="244575E4">
            <wp:extent cx="171450" cy="171450"/>
            <wp:effectExtent l="19050" t="19050" r="19050" b="19050"/>
            <wp:docPr id="100164" name="Рисунок 100164" descr="_scroll_external/attachments/image2023-7-10_15-3-55-dce07393cbbe58b270b3d7c34d8b227637a391ebe1608a77d8c7e081b2058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69052" name="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.</w:t>
      </w:r>
    </w:p>
    <w:p w14:paraId="3239080C" w14:textId="77777777" w:rsidR="00CC7EEA" w:rsidRPr="002F153F" w:rsidRDefault="00D053CD" w:rsidP="00EA5175">
      <w:pPr>
        <w:pStyle w:val="phfigure"/>
      </w:pPr>
      <w:r w:rsidRPr="002F153F">
        <w:rPr>
          <w:noProof/>
        </w:rPr>
        <w:drawing>
          <wp:inline distT="0" distB="0" distL="0" distR="0" wp14:anchorId="4DC6BEDF" wp14:editId="3BC61E1D">
            <wp:extent cx="5459730" cy="874872"/>
            <wp:effectExtent l="19050" t="19050" r="7620" b="20955"/>
            <wp:docPr id="100165" name="Рисунок 100165" descr="Выбранные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66291" name="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87487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F68535" w14:textId="44A2A1A6" w:rsidR="00CC7EEA" w:rsidRPr="002F153F" w:rsidRDefault="00F734B3" w:rsidP="00EA5175">
      <w:pPr>
        <w:pStyle w:val="phfiguretitle"/>
      </w:pPr>
      <w:bookmarkStart w:id="390" w:name="_Ref205218397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72</w:t>
      </w:r>
      <w:r w:rsidR="00D053CD" w:rsidRPr="002F153F">
        <w:fldChar w:fldCharType="end"/>
      </w:r>
      <w:bookmarkEnd w:id="390"/>
      <w:r>
        <w:t xml:space="preserve"> </w:t>
      </w:r>
      <w:r w:rsidR="00EA5175" w:rsidRPr="002F153F">
        <w:t>–</w:t>
      </w:r>
      <w:r>
        <w:t xml:space="preserve"> </w:t>
      </w:r>
      <w:r w:rsidR="00EB5269">
        <w:t xml:space="preserve">Блок </w:t>
      </w:r>
      <w:r w:rsidR="00EB5269" w:rsidRPr="002F153F">
        <w:t>«Услуги»</w:t>
      </w:r>
    </w:p>
    <w:p w14:paraId="1C611BB9" w14:textId="292B6C60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подберет</w:t>
      </w:r>
      <w:r w:rsidR="008A0A36">
        <w:t>ся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записи;</w:t>
      </w:r>
    </w:p>
    <w:p w14:paraId="54713709" w14:textId="0539BFD5" w:rsidR="00EA5175" w:rsidRPr="002F153F" w:rsidRDefault="00EA5175" w:rsidP="00EA5175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изменить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каждого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отдельно,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нужную</w:t>
      </w:r>
      <w:r w:rsidR="00F734B3">
        <w:t xml:space="preserve"> </w:t>
      </w:r>
      <w:r w:rsidRPr="002F153F">
        <w:t>дату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Дата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установив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столбце</w:t>
      </w:r>
      <w:r w:rsidR="00F734B3">
        <w:t xml:space="preserve"> </w:t>
      </w:r>
      <w:r w:rsidR="00B21D8E" w:rsidRPr="002F153F">
        <w:t>«</w:t>
      </w:r>
      <w:r w:rsidRPr="002F153F">
        <w:t>Срочно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нажав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2D57E3A3" wp14:editId="785DA129">
            <wp:extent cx="190500" cy="219075"/>
            <wp:effectExtent l="19050" t="19050" r="19050" b="28575"/>
            <wp:docPr id="100166" name="Рисунок 100166" descr="_scroll_external/attachments/worddavf0c6c7941af946e9a999afa350c8502c-697b64f437e9e8bb36b30453240414715c5ddf6b8698f9a7e03dc916cc9e4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46355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выбранного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выбрать</w:t>
      </w:r>
      <w:r w:rsidR="00F734B3">
        <w:t xml:space="preserve"> </w:t>
      </w:r>
      <w:r w:rsidRPr="002F153F">
        <w:t>произвольное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открываемой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5663574C" wp14:editId="2DDF1D69">
            <wp:extent cx="161925" cy="190500"/>
            <wp:effectExtent l="19050" t="19050" r="28575" b="19050"/>
            <wp:docPr id="100167" name="Рисунок 100167" descr="_scroll_external/attachments/image2023-7-6_16-58-37-8fdccffd7285de819f0957aca2395c66f0534d4dbfaf2fabc6583c593bc6f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09126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строчке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Список</w:t>
      </w:r>
      <w:r w:rsidR="00F734B3">
        <w:t xml:space="preserve"> </w:t>
      </w:r>
      <w:r w:rsidRPr="002F153F">
        <w:t>пациентов</w:t>
      </w:r>
      <w:r w:rsidR="00B21D8E" w:rsidRPr="002F153F">
        <w:t>»</w:t>
      </w:r>
      <w:r w:rsidRPr="002F153F">
        <w:t>.</w:t>
      </w:r>
    </w:p>
    <w:p w14:paraId="16594244" w14:textId="3F055A1F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услуги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пациент</w:t>
      </w:r>
      <w:r w:rsidR="008A0A36">
        <w:t>ы запишутся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медицинских</w:t>
      </w:r>
      <w:r w:rsidR="00F734B3">
        <w:t xml:space="preserve"> </w:t>
      </w:r>
      <w:r w:rsidRPr="002F153F">
        <w:t>услуг.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F734B3">
        <w:t xml:space="preserve"> </w:t>
      </w:r>
      <w:r w:rsidRPr="002F153F">
        <w:t>–</w:t>
      </w:r>
      <w:r w:rsidR="00F734B3">
        <w:t xml:space="preserve"> </w:t>
      </w:r>
      <w:r w:rsidRPr="002F153F">
        <w:t>результат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_Ref202375665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73</w:t>
      </w:r>
      <w:r w:rsidR="000676F0">
        <w:fldChar w:fldCharType="end"/>
      </w:r>
      <w:r w:rsidR="000676F0">
        <w:t>)</w:t>
      </w:r>
      <w:r w:rsidRPr="002F153F">
        <w:t>;</w:t>
      </w:r>
    </w:p>
    <w:p w14:paraId="794FF70D" w14:textId="354CD171" w:rsidR="00CC7EEA" w:rsidRPr="002F153F" w:rsidRDefault="00FD3F9B" w:rsidP="00EA5175">
      <w:pPr>
        <w:pStyle w:val="phfigure"/>
      </w:pPr>
      <w:r>
        <w:rPr>
          <w:noProof/>
        </w:rPr>
        <w:lastRenderedPageBreak/>
        <w:drawing>
          <wp:inline distT="0" distB="0" distL="0" distR="0" wp14:anchorId="5F0BA15C" wp14:editId="4FFE076F">
            <wp:extent cx="6152515" cy="5026660"/>
            <wp:effectExtent l="19050" t="19050" r="19685" b="215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266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C5B173" w14:textId="27116A59" w:rsidR="00CC7EEA" w:rsidRPr="002F153F" w:rsidRDefault="00F734B3" w:rsidP="00EA5175">
      <w:pPr>
        <w:pStyle w:val="phfiguretitle"/>
      </w:pPr>
      <w:bookmarkStart w:id="391" w:name="_Ref20237566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73</w:t>
      </w:r>
      <w:r w:rsidR="00D053CD" w:rsidRPr="002F153F">
        <w:fldChar w:fldCharType="end"/>
      </w:r>
      <w:bookmarkEnd w:id="391"/>
      <w:r>
        <w:t xml:space="preserve"> </w:t>
      </w:r>
      <w:r w:rsidR="00EA5175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36808" w:rsidRPr="002F153F">
        <w:t>«Регистратура</w:t>
      </w:r>
      <w:r w:rsidR="00A36808">
        <w:t xml:space="preserve"> </w:t>
      </w:r>
      <w:r w:rsidR="00A36808" w:rsidRPr="002F153F">
        <w:t>–</w:t>
      </w:r>
      <w:r w:rsidR="00A36808">
        <w:t xml:space="preserve"> </w:t>
      </w:r>
      <w:r w:rsidR="00A36808" w:rsidRPr="002F153F">
        <w:t>результат</w:t>
      </w:r>
      <w:r w:rsidR="00A36808">
        <w:t xml:space="preserve"> </w:t>
      </w:r>
      <w:r w:rsidR="00A36808" w:rsidRPr="002F153F">
        <w:t>записи»</w:t>
      </w:r>
    </w:p>
    <w:p w14:paraId="3A3548D7" w14:textId="1C53AE35" w:rsidR="00CC7EEA" w:rsidRPr="002F153F" w:rsidRDefault="00EA5175" w:rsidP="00EA5175">
      <w:pPr>
        <w:pStyle w:val="phlistitemized1"/>
      </w:pPr>
      <w:r w:rsidRPr="002F153F">
        <w:t>п</w:t>
      </w:r>
      <w:r w:rsidR="00D053CD" w:rsidRPr="002F153F">
        <w:t>ри</w:t>
      </w:r>
      <w:r w:rsidR="00F734B3">
        <w:t xml:space="preserve"> </w:t>
      </w:r>
      <w:r w:rsidR="00D053CD" w:rsidRPr="002F153F">
        <w:t>необходимости</w:t>
      </w:r>
      <w:r w:rsidR="00F734B3">
        <w:t xml:space="preserve"> </w:t>
      </w:r>
      <w:r w:rsidR="00D053CD" w:rsidRPr="002F153F">
        <w:t>распечатки</w:t>
      </w:r>
      <w:r w:rsidR="00F734B3">
        <w:t xml:space="preserve"> </w:t>
      </w:r>
      <w:r w:rsidR="00D053CD" w:rsidRPr="002F153F">
        <w:t>информированного</w:t>
      </w:r>
      <w:r w:rsidR="00F734B3">
        <w:t xml:space="preserve"> </w:t>
      </w:r>
      <w:r w:rsidR="00D053CD" w:rsidRPr="002F153F">
        <w:t>согласия</w:t>
      </w:r>
      <w:r w:rsidR="00F734B3">
        <w:t xml:space="preserve"> </w:t>
      </w:r>
      <w:r w:rsidR="00D053CD" w:rsidRPr="002F153F">
        <w:t>нажмите</w:t>
      </w:r>
      <w:r w:rsidR="00F734B3">
        <w:t xml:space="preserve"> </w:t>
      </w:r>
      <w:r w:rsidR="00D053CD" w:rsidRPr="002F153F">
        <w:t>ссылку</w:t>
      </w:r>
      <w:r w:rsidR="00F734B3">
        <w:t xml:space="preserve"> </w:t>
      </w:r>
      <w:r w:rsidR="00B21D8E" w:rsidRPr="002F153F">
        <w:t>«</w:t>
      </w:r>
      <w:r w:rsidR="00D053CD" w:rsidRPr="002F153F">
        <w:t>Массовая</w:t>
      </w:r>
      <w:r w:rsidR="00F734B3">
        <w:t xml:space="preserve"> </w:t>
      </w:r>
      <w:r w:rsidR="00D053CD" w:rsidRPr="002F153F">
        <w:t>печать</w:t>
      </w:r>
      <w:r w:rsidR="00F734B3">
        <w:t xml:space="preserve"> </w:t>
      </w:r>
      <w:r w:rsidR="00D053CD" w:rsidRPr="002F153F">
        <w:t>информированного</w:t>
      </w:r>
      <w:r w:rsidR="00F734B3">
        <w:t xml:space="preserve"> </w:t>
      </w:r>
      <w:r w:rsidR="00D053CD" w:rsidRPr="002F153F">
        <w:t>согласия</w:t>
      </w:r>
      <w:r w:rsidR="00B21D8E" w:rsidRPr="002F153F">
        <w:t>»</w:t>
      </w:r>
      <w:r w:rsidR="00D053CD" w:rsidRPr="002F153F">
        <w:t>.</w:t>
      </w:r>
      <w:r w:rsidR="00F734B3">
        <w:t xml:space="preserve"> </w:t>
      </w:r>
      <w:r w:rsidR="00D053CD" w:rsidRPr="002F153F">
        <w:t>Откроется</w:t>
      </w:r>
      <w:r w:rsidR="00F734B3">
        <w:t xml:space="preserve"> </w:t>
      </w:r>
      <w:r w:rsidR="00D053CD" w:rsidRPr="002F153F">
        <w:t>окно</w:t>
      </w:r>
      <w:r w:rsidR="00F734B3">
        <w:t xml:space="preserve"> </w:t>
      </w:r>
      <w:r w:rsidR="00B21D8E" w:rsidRPr="002F153F">
        <w:t>«</w:t>
      </w:r>
      <w:r w:rsidR="00D053CD" w:rsidRPr="002F153F">
        <w:t>Просмотр</w:t>
      </w:r>
      <w:r w:rsidR="00F734B3">
        <w:t xml:space="preserve"> </w:t>
      </w:r>
      <w:r w:rsidR="00D053CD" w:rsidRPr="002F153F">
        <w:t>отчета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_Ref202375675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74</w:t>
      </w:r>
      <w:r w:rsidR="000676F0">
        <w:fldChar w:fldCharType="end"/>
      </w:r>
      <w:r w:rsidR="000676F0">
        <w:t>)</w:t>
      </w:r>
      <w:r w:rsidR="00D053CD" w:rsidRPr="002F153F">
        <w:t>;</w:t>
      </w:r>
    </w:p>
    <w:p w14:paraId="2938458F" w14:textId="6E15C7C3" w:rsidR="00CC7EEA" w:rsidRPr="002F153F" w:rsidRDefault="00FD3F9B" w:rsidP="00EA5175">
      <w:pPr>
        <w:pStyle w:val="phfigure"/>
      </w:pPr>
      <w:r>
        <w:rPr>
          <w:noProof/>
        </w:rPr>
        <w:lastRenderedPageBreak/>
        <w:drawing>
          <wp:inline distT="0" distB="0" distL="0" distR="0" wp14:anchorId="549D67F1" wp14:editId="36F672EA">
            <wp:extent cx="6152515" cy="4487545"/>
            <wp:effectExtent l="19050" t="19050" r="19685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75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ED1568A" w14:textId="62468985" w:rsidR="00CC7EEA" w:rsidRPr="002F153F" w:rsidRDefault="00F734B3" w:rsidP="00EA5175">
      <w:pPr>
        <w:pStyle w:val="phfiguretitle"/>
      </w:pPr>
      <w:bookmarkStart w:id="392" w:name="_Ref20237567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74</w:t>
      </w:r>
      <w:r w:rsidR="00D053CD" w:rsidRPr="002F153F">
        <w:fldChar w:fldCharType="end"/>
      </w:r>
      <w:bookmarkEnd w:id="392"/>
      <w:r>
        <w:t xml:space="preserve"> </w:t>
      </w:r>
      <w:r w:rsidR="00EA5175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36808" w:rsidRPr="002F153F">
        <w:t>«Просмотр</w:t>
      </w:r>
      <w:r w:rsidR="00A36808">
        <w:t xml:space="preserve"> </w:t>
      </w:r>
      <w:r w:rsidR="00A36808" w:rsidRPr="002F153F">
        <w:t>отчета»</w:t>
      </w:r>
    </w:p>
    <w:p w14:paraId="6FF1D2EF" w14:textId="55995F97" w:rsidR="00CC7EEA" w:rsidRPr="002F153F" w:rsidRDefault="00D053CD" w:rsidP="00EA5175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(набор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конкретном</w:t>
      </w:r>
      <w:r w:rsidR="00F734B3">
        <w:t xml:space="preserve"> </w:t>
      </w:r>
      <w:r w:rsidRPr="002F153F">
        <w:t>отчете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отличаться),</w:t>
      </w:r>
      <w:r w:rsidR="00F734B3">
        <w:t xml:space="preserve"> </w:t>
      </w:r>
      <w:r w:rsidRPr="002F153F">
        <w:t>нажав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нужну</w:t>
      </w:r>
      <w:r w:rsidR="000676F0">
        <w:t>ю</w:t>
      </w:r>
      <w:r w:rsidR="00F734B3">
        <w:t xml:space="preserve"> </w:t>
      </w:r>
      <w:r w:rsidR="000676F0">
        <w:t>кнопку</w:t>
      </w:r>
      <w:r w:rsidR="00F734B3">
        <w:t xml:space="preserve"> </w:t>
      </w:r>
      <w:r w:rsidR="000676F0">
        <w:t>в</w:t>
      </w:r>
      <w:r w:rsidR="00F734B3">
        <w:t xml:space="preserve"> </w:t>
      </w:r>
      <w:r w:rsidR="000676F0">
        <w:t>верхнем</w:t>
      </w:r>
      <w:r w:rsidR="00F734B3">
        <w:t xml:space="preserve"> </w:t>
      </w:r>
      <w:r w:rsidR="000676F0">
        <w:t>блоке</w:t>
      </w:r>
      <w:r w:rsidR="00F734B3">
        <w:t xml:space="preserve"> </w:t>
      </w:r>
      <w:r w:rsidR="000676F0">
        <w:t>отчета:</w:t>
      </w:r>
    </w:p>
    <w:p w14:paraId="512E6189" w14:textId="3DEA16B7" w:rsidR="00CC7EEA" w:rsidRPr="002F153F" w:rsidRDefault="00D053CD" w:rsidP="00EA5175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документ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7B60B469" w14:textId="5852C564" w:rsidR="00CC7EEA" w:rsidRPr="002F153F" w:rsidRDefault="00D053CD" w:rsidP="00EA5175">
      <w:pPr>
        <w:pStyle w:val="phlistitemized2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необходимый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документа,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затем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документа/</w:t>
      </w:r>
      <w:r w:rsidR="00F734B3">
        <w:t xml:space="preserve"> </w:t>
      </w:r>
      <w:r w:rsidRPr="002F153F">
        <w:t>документов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выбранном</w:t>
      </w:r>
      <w:r w:rsidR="00F734B3">
        <w:t xml:space="preserve"> </w:t>
      </w:r>
      <w:r w:rsidRPr="002F153F">
        <w:t>формате;</w:t>
      </w:r>
    </w:p>
    <w:p w14:paraId="47F612B6" w14:textId="74ECE710" w:rsidR="00CC7EEA" w:rsidRPr="002F153F" w:rsidRDefault="00D053CD" w:rsidP="00EA5175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107ACB79" wp14:editId="247EFDDE">
            <wp:extent cx="266700" cy="238125"/>
            <wp:effectExtent l="19050" t="19050" r="19050" b="28575"/>
            <wp:docPr id="100170" name="Рисунок 100170" descr="_scroll_external/attachments/image2023-7-10_15-33-3-ca044b5f9401de307dc9aa191cb3947b62f2dac4f1efe02e524b52fc9204e8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36574" name="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документа.</w:t>
      </w:r>
    </w:p>
    <w:p w14:paraId="46389F9E" w14:textId="707978F0" w:rsidR="00CC7EEA" w:rsidRPr="002F153F" w:rsidRDefault="00D053CD" w:rsidP="00EA5175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бумажной</w:t>
      </w:r>
      <w:r w:rsidR="00F734B3">
        <w:t xml:space="preserve"> </w:t>
      </w:r>
      <w:r w:rsidRPr="002F153F">
        <w:t>копии</w:t>
      </w:r>
      <w:r w:rsidR="00F734B3">
        <w:t xml:space="preserve"> </w:t>
      </w:r>
      <w:r w:rsidRPr="002F153F">
        <w:t>документа.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вывед</w:t>
      </w:r>
      <w:r w:rsidR="008A0A36">
        <w:t>е</w:t>
      </w:r>
      <w:r w:rsidRPr="002F153F">
        <w:t>т</w:t>
      </w:r>
      <w:r w:rsidR="008A0A36">
        <w:t>ся</w:t>
      </w:r>
      <w:r w:rsidR="00F734B3">
        <w:t xml:space="preserve"> </w:t>
      </w:r>
      <w:r w:rsidRPr="002F153F">
        <w:t>документ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печать.</w:t>
      </w:r>
    </w:p>
    <w:p w14:paraId="05503F87" w14:textId="6A4EA806" w:rsidR="00CC7EEA" w:rsidRPr="002F153F" w:rsidRDefault="00D053CD">
      <w:pPr>
        <w:pStyle w:val="10"/>
      </w:pPr>
      <w:bookmarkStart w:id="393" w:name="scroll-bookmark-72"/>
      <w:bookmarkStart w:id="394" w:name="_Toc202338600"/>
      <w:bookmarkStart w:id="395" w:name="_Toc202520671"/>
      <w:bookmarkStart w:id="396" w:name="_Toc202520772"/>
      <w:bookmarkStart w:id="397" w:name="_Toc202521182"/>
      <w:bookmarkStart w:id="398" w:name="_Toc205288684"/>
      <w:r w:rsidRPr="002F153F">
        <w:lastRenderedPageBreak/>
        <w:t>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несколько</w:t>
      </w:r>
      <w:r w:rsidR="00F734B3">
        <w:t xml:space="preserve"> </w:t>
      </w:r>
      <w:r w:rsidRPr="002F153F">
        <w:t>услуг</w:t>
      </w:r>
      <w:bookmarkEnd w:id="393"/>
      <w:bookmarkEnd w:id="394"/>
      <w:bookmarkEnd w:id="395"/>
      <w:bookmarkEnd w:id="396"/>
      <w:bookmarkEnd w:id="397"/>
      <w:bookmarkEnd w:id="398"/>
    </w:p>
    <w:p w14:paraId="72A1CA53" w14:textId="71821635" w:rsidR="00CC7EEA" w:rsidRPr="002F153F" w:rsidRDefault="00D053CD" w:rsidP="00EA5175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Pr="002F153F">
        <w:t>описан</w:t>
      </w:r>
      <w:r w:rsidR="00F734B3">
        <w:t xml:space="preserve"> </w:t>
      </w:r>
      <w:r w:rsidRPr="002F153F">
        <w:t>процесс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сразу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нескольким</w:t>
      </w:r>
      <w:r w:rsidR="00F734B3">
        <w:t xml:space="preserve"> </w:t>
      </w:r>
      <w:r w:rsidRPr="002F153F">
        <w:t>врачам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несколько</w:t>
      </w:r>
      <w:r w:rsidR="00F734B3">
        <w:t xml:space="preserve"> </w:t>
      </w:r>
      <w:r w:rsidRPr="002F153F">
        <w:t>услуг.</w:t>
      </w:r>
    </w:p>
    <w:p w14:paraId="43DBB967" w14:textId="1E8B4827" w:rsidR="00CC7EEA" w:rsidRPr="002F153F" w:rsidRDefault="00D053CD">
      <w:pPr>
        <w:pStyle w:val="2"/>
      </w:pPr>
      <w:bookmarkStart w:id="399" w:name="scroll-bookmark-73"/>
      <w:bookmarkStart w:id="400" w:name="_Toc202338601"/>
      <w:bookmarkStart w:id="401" w:name="_Toc202520672"/>
      <w:bookmarkStart w:id="402" w:name="_Toc202520773"/>
      <w:bookmarkStart w:id="403" w:name="_Toc202521183"/>
      <w:bookmarkStart w:id="404" w:name="_Toc205288685"/>
      <w:r w:rsidRPr="002F153F">
        <w:t>Запись</w:t>
      </w:r>
      <w:r w:rsidR="00F734B3">
        <w:t xml:space="preserve"> </w:t>
      </w:r>
      <w:r w:rsidRPr="002F153F">
        <w:t>пациента</w:t>
      </w:r>
      <w:bookmarkEnd w:id="399"/>
      <w:bookmarkEnd w:id="400"/>
      <w:bookmarkEnd w:id="401"/>
      <w:bookmarkEnd w:id="402"/>
      <w:bookmarkEnd w:id="403"/>
      <w:bookmarkEnd w:id="404"/>
    </w:p>
    <w:p w14:paraId="5F6489F2" w14:textId="3A22BD8F" w:rsidR="00CC7EEA" w:rsidRPr="002F153F" w:rsidRDefault="00D053CD" w:rsidP="00A3680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нескольким</w:t>
      </w:r>
      <w:r w:rsidR="00F734B3">
        <w:t xml:space="preserve"> </w:t>
      </w:r>
      <w:r w:rsidRPr="002F153F">
        <w:t>врачам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несколько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выполнит</w:t>
      </w:r>
      <w:r w:rsidR="00B51ED5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F0CE77A" w14:textId="56C61476" w:rsidR="00CC7EEA" w:rsidRPr="002F153F" w:rsidRDefault="00D053CD" w:rsidP="00EA5175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0676F0">
        <w:t>/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регистратуру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регистратуру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_Ref202375702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75</w:t>
      </w:r>
      <w:r w:rsidR="000676F0">
        <w:fldChar w:fldCharType="end"/>
      </w:r>
      <w:r w:rsidR="000676F0">
        <w:t>)</w:t>
      </w:r>
      <w:r w:rsidRPr="002F153F">
        <w:t>;</w:t>
      </w:r>
    </w:p>
    <w:p w14:paraId="1D18EFA4" w14:textId="77777777" w:rsidR="00CC7EEA" w:rsidRPr="002F153F" w:rsidRDefault="00D053CD" w:rsidP="00EA5175">
      <w:pPr>
        <w:pStyle w:val="phfigure"/>
      </w:pPr>
      <w:r w:rsidRPr="002F153F">
        <w:rPr>
          <w:noProof/>
        </w:rPr>
        <w:drawing>
          <wp:inline distT="0" distB="0" distL="0" distR="0" wp14:anchorId="17456BD8" wp14:editId="4F7456D3">
            <wp:extent cx="5686425" cy="4198207"/>
            <wp:effectExtent l="19050" t="19050" r="9525" b="12065"/>
            <wp:docPr id="100171" name="Рисунок 100171" descr="Форма записи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24095" name="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89982" cy="42008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AE2285" w14:textId="56604174" w:rsidR="00CC7EEA" w:rsidRPr="002F153F" w:rsidRDefault="00F734B3" w:rsidP="00EA5175">
      <w:pPr>
        <w:pStyle w:val="phfiguretitle"/>
      </w:pPr>
      <w:bookmarkStart w:id="405" w:name="_Ref20237570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75</w:t>
      </w:r>
      <w:r w:rsidR="00D053CD" w:rsidRPr="002F153F">
        <w:fldChar w:fldCharType="end"/>
      </w:r>
      <w:bookmarkEnd w:id="405"/>
      <w:r>
        <w:t xml:space="preserve"> </w:t>
      </w:r>
      <w:r w:rsidR="00EA5175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A36808" w:rsidRPr="002F153F">
        <w:t>«Запись</w:t>
      </w:r>
      <w:r w:rsidR="00A36808">
        <w:t xml:space="preserve"> </w:t>
      </w:r>
      <w:r w:rsidR="00A36808" w:rsidRPr="002F153F">
        <w:t>в</w:t>
      </w:r>
      <w:r w:rsidR="00A36808">
        <w:t xml:space="preserve"> </w:t>
      </w:r>
      <w:r w:rsidR="00A36808" w:rsidRPr="002F153F">
        <w:t>регистратуру»</w:t>
      </w:r>
    </w:p>
    <w:p w14:paraId="136F2E26" w14:textId="55A1E2C6" w:rsidR="00CC7EEA" w:rsidRPr="002F153F" w:rsidRDefault="00D053CD" w:rsidP="00EA5175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выбор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_Ref202375721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76</w:t>
      </w:r>
      <w:r w:rsidR="000676F0">
        <w:fldChar w:fldCharType="end"/>
      </w:r>
      <w:r w:rsidR="000676F0">
        <w:t>)</w:t>
      </w:r>
      <w:r w:rsidRPr="002F153F">
        <w:t>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5E6B79">
        <w:t>п.</w:t>
      </w:r>
      <w:r w:rsidR="00A36808">
        <w:t> </w:t>
      </w:r>
      <w:r w:rsidR="005E6B79">
        <w:fldChar w:fldCharType="begin"/>
      </w:r>
      <w:r w:rsidR="005E6B79">
        <w:instrText xml:space="preserve"> REF scroll-bookmark-6 \n \h </w:instrText>
      </w:r>
      <w:r w:rsidR="005E6B79">
        <w:fldChar w:fldCharType="separate"/>
      </w:r>
      <w:r w:rsidR="00B50C08">
        <w:t>2</w:t>
      </w:r>
      <w:r w:rsidR="005E6B79">
        <w:fldChar w:fldCharType="end"/>
      </w:r>
      <w:r w:rsidRPr="002F153F">
        <w:t>;</w:t>
      </w:r>
    </w:p>
    <w:p w14:paraId="2B4A1583" w14:textId="50132E32" w:rsidR="00CC7EEA" w:rsidRPr="002F153F" w:rsidRDefault="00FD3F9B" w:rsidP="00EA5175">
      <w:pPr>
        <w:pStyle w:val="phfigure"/>
      </w:pPr>
      <w:r>
        <w:rPr>
          <w:noProof/>
        </w:rPr>
        <w:lastRenderedPageBreak/>
        <w:drawing>
          <wp:inline distT="0" distB="0" distL="0" distR="0" wp14:anchorId="0AE00F48" wp14:editId="7874D58B">
            <wp:extent cx="6152515" cy="4826635"/>
            <wp:effectExtent l="19050" t="19050" r="1968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663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2814C9" w14:textId="2F7C64CE" w:rsidR="00CC7EEA" w:rsidRPr="002F153F" w:rsidRDefault="00F734B3" w:rsidP="00EA5175">
      <w:pPr>
        <w:pStyle w:val="phfiguretitle"/>
      </w:pPr>
      <w:bookmarkStart w:id="406" w:name="_Ref20237572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76</w:t>
      </w:r>
      <w:r w:rsidR="00D053CD" w:rsidRPr="002F153F">
        <w:fldChar w:fldCharType="end"/>
      </w:r>
      <w:bookmarkEnd w:id="406"/>
      <w:r>
        <w:t xml:space="preserve"> </w:t>
      </w:r>
      <w:r w:rsidR="00EA5175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D053CD" w:rsidRPr="002F153F">
        <w:t>записи</w:t>
      </w:r>
      <w:r>
        <w:t xml:space="preserve"> </w:t>
      </w:r>
      <w:r w:rsidR="00D053CD" w:rsidRPr="002F153F">
        <w:t>пациента</w:t>
      </w:r>
    </w:p>
    <w:p w14:paraId="20B246D4" w14:textId="41FA1159" w:rsidR="00CC7EEA" w:rsidRPr="002F153F" w:rsidRDefault="00D053CD" w:rsidP="00EA5175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_Ref202374893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21</w:t>
      </w:r>
      <w:r w:rsidR="00B72149">
        <w:fldChar w:fldCharType="end"/>
      </w:r>
      <w:r w:rsidR="00B72149">
        <w:t>)</w:t>
      </w:r>
      <w:r w:rsidRPr="002F153F">
        <w:t>;</w:t>
      </w:r>
    </w:p>
    <w:p w14:paraId="7253E464" w14:textId="727B6891" w:rsidR="00CC7EEA" w:rsidRPr="002F153F" w:rsidRDefault="00F734B3" w:rsidP="008D6391">
      <w:pPr>
        <w:pStyle w:val="phtabletitle"/>
      </w:pPr>
      <w:bookmarkStart w:id="407" w:name="_Ref202374893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21</w:t>
      </w:r>
      <w:r w:rsidR="00D053CD" w:rsidRPr="002F153F">
        <w:rPr>
          <w:spacing w:val="20"/>
        </w:rPr>
        <w:fldChar w:fldCharType="end"/>
      </w:r>
      <w:bookmarkEnd w:id="407"/>
      <w:r>
        <w:rPr>
          <w:spacing w:val="20"/>
        </w:rPr>
        <w:t xml:space="preserve"> </w:t>
      </w:r>
      <w:r w:rsidR="008D6391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на</w:t>
      </w:r>
      <w:r>
        <w:t xml:space="preserve"> </w:t>
      </w:r>
      <w:r w:rsidR="00D053CD" w:rsidRPr="002F153F">
        <w:t>форме</w:t>
      </w:r>
      <w:r>
        <w:t xml:space="preserve"> </w:t>
      </w:r>
      <w:r w:rsidR="00D053CD" w:rsidRPr="002F153F">
        <w:t>записи</w:t>
      </w:r>
      <w:r>
        <w:t xml:space="preserve"> </w:t>
      </w:r>
      <w:r w:rsidR="00D053CD" w:rsidRPr="002F153F">
        <w:t>пациента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83"/>
        <w:gridCol w:w="1877"/>
        <w:gridCol w:w="1903"/>
        <w:gridCol w:w="6025"/>
      </w:tblGrid>
      <w:tr w:rsidR="00CC7EEA" w:rsidRPr="002F153F" w14:paraId="3A457304" w14:textId="77777777" w:rsidTr="00F734B3">
        <w:trPr>
          <w:tblHeader/>
        </w:trPr>
        <w:tc>
          <w:tcPr>
            <w:tcW w:w="1109" w:type="pct"/>
            <w:gridSpan w:val="2"/>
          </w:tcPr>
          <w:p w14:paraId="176DC512" w14:textId="292761F6" w:rsidR="00CC7EEA" w:rsidRPr="002F153F" w:rsidRDefault="00D053CD" w:rsidP="00F734B3">
            <w:pPr>
              <w:pStyle w:val="phtablecolcaption"/>
            </w:pPr>
            <w:bookmarkStart w:id="408" w:name="scroll-bookmark-74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408"/>
          </w:p>
        </w:tc>
        <w:tc>
          <w:tcPr>
            <w:tcW w:w="934" w:type="pct"/>
          </w:tcPr>
          <w:p w14:paraId="692DF703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957" w:type="pct"/>
          </w:tcPr>
          <w:p w14:paraId="236A2621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4F1767A3" w14:textId="77777777" w:rsidTr="00F734B3">
        <w:tc>
          <w:tcPr>
            <w:tcW w:w="1109" w:type="pct"/>
            <w:gridSpan w:val="2"/>
          </w:tcPr>
          <w:p w14:paraId="155A2EAE" w14:textId="19924395" w:rsidR="00CC7EEA" w:rsidRPr="002F153F" w:rsidRDefault="00D053CD" w:rsidP="008D6391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записи</w:t>
            </w:r>
          </w:p>
        </w:tc>
        <w:tc>
          <w:tcPr>
            <w:tcW w:w="934" w:type="pct"/>
          </w:tcPr>
          <w:p w14:paraId="3FBD94F7" w14:textId="31B2EF7F" w:rsidR="00CC7EEA" w:rsidRPr="002F153F" w:rsidRDefault="00F734B3" w:rsidP="008D6391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670893B5" w14:textId="59828436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записи</w:t>
            </w:r>
          </w:p>
        </w:tc>
      </w:tr>
      <w:tr w:rsidR="00CC7EEA" w:rsidRPr="002F153F" w14:paraId="2856677B" w14:textId="77777777" w:rsidTr="00F734B3">
        <w:tc>
          <w:tcPr>
            <w:tcW w:w="1109" w:type="pct"/>
            <w:gridSpan w:val="2"/>
          </w:tcPr>
          <w:p w14:paraId="4FEFACBC" w14:textId="0D934A22" w:rsidR="00CC7EEA" w:rsidRPr="002F153F" w:rsidRDefault="00D053CD" w:rsidP="008D6391">
            <w:pPr>
              <w:pStyle w:val="phtablecellleft"/>
            </w:pPr>
            <w:r w:rsidRPr="002F153F">
              <w:t>В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договор</w:t>
            </w:r>
          </w:p>
        </w:tc>
        <w:tc>
          <w:tcPr>
            <w:tcW w:w="934" w:type="pct"/>
          </w:tcPr>
          <w:p w14:paraId="38C27DF1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186651A2" w14:textId="39C34AA7" w:rsidR="00CC7EEA" w:rsidRPr="002F153F" w:rsidRDefault="00D053CD" w:rsidP="008D6391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включения</w:t>
            </w:r>
            <w:r w:rsidR="00F734B3">
              <w:t xml:space="preserve"> </w:t>
            </w:r>
            <w:r w:rsidRPr="002F153F">
              <w:t>всех</w:t>
            </w:r>
            <w:r w:rsidR="00F734B3">
              <w:t xml:space="preserve"> </w:t>
            </w:r>
            <w:r w:rsidRPr="002F153F">
              <w:t>выбранных</w:t>
            </w:r>
            <w:r w:rsidR="00F734B3">
              <w:t xml:space="preserve"> </w:t>
            </w:r>
            <w:r w:rsidRPr="002F153F">
              <w:t>услуг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договор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пациентом</w:t>
            </w:r>
          </w:p>
        </w:tc>
      </w:tr>
      <w:tr w:rsidR="00CC7EEA" w:rsidRPr="002F153F" w14:paraId="54332503" w14:textId="77777777" w:rsidTr="00F734B3">
        <w:tc>
          <w:tcPr>
            <w:tcW w:w="1109" w:type="pct"/>
            <w:gridSpan w:val="2"/>
          </w:tcPr>
          <w:p w14:paraId="15CC92EF" w14:textId="63B859DD" w:rsidR="00CC7EEA" w:rsidRPr="002F153F" w:rsidRDefault="00D053CD" w:rsidP="008D6391">
            <w:pPr>
              <w:pStyle w:val="phtablecellleft"/>
            </w:pPr>
            <w:r w:rsidRPr="002F153F">
              <w:t>Подбирать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срочное</w:t>
            </w:r>
            <w:r w:rsidR="00F734B3">
              <w:t xml:space="preserve"> </w:t>
            </w:r>
            <w:r w:rsidRPr="002F153F">
              <w:t>время</w:t>
            </w:r>
          </w:p>
        </w:tc>
        <w:tc>
          <w:tcPr>
            <w:tcW w:w="934" w:type="pct"/>
          </w:tcPr>
          <w:p w14:paraId="642D859B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416B80A6" w14:textId="7026AC25" w:rsidR="00CC7EEA" w:rsidRPr="002F153F" w:rsidRDefault="00D053CD" w:rsidP="008D6391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срочное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всех</w:t>
            </w:r>
            <w:r w:rsidR="00F734B3">
              <w:t xml:space="preserve"> </w:t>
            </w:r>
            <w:r w:rsidRPr="002F153F">
              <w:t>выбранных</w:t>
            </w:r>
            <w:r w:rsidR="00F734B3">
              <w:t xml:space="preserve"> </w:t>
            </w:r>
            <w:r w:rsidRPr="002F153F">
              <w:t>услуг</w:t>
            </w:r>
          </w:p>
        </w:tc>
      </w:tr>
      <w:tr w:rsidR="00CC7EEA" w:rsidRPr="002F153F" w14:paraId="7C7E6BD8" w14:textId="77777777" w:rsidTr="00F734B3">
        <w:tc>
          <w:tcPr>
            <w:tcW w:w="1109" w:type="pct"/>
            <w:gridSpan w:val="2"/>
          </w:tcPr>
          <w:p w14:paraId="491FD395" w14:textId="1ECF0E48" w:rsidR="00CC7EEA" w:rsidRPr="002F153F" w:rsidRDefault="00D053CD" w:rsidP="008D6391">
            <w:pPr>
              <w:pStyle w:val="phtablecellleft"/>
            </w:pPr>
            <w:r w:rsidRPr="002F153F">
              <w:t>Направившее</w:t>
            </w:r>
            <w:r w:rsidR="00F734B3">
              <w:t xml:space="preserve"> </w:t>
            </w:r>
            <w:r w:rsidRPr="002F153F">
              <w:t>отделение</w:t>
            </w:r>
          </w:p>
        </w:tc>
        <w:tc>
          <w:tcPr>
            <w:tcW w:w="934" w:type="pct"/>
          </w:tcPr>
          <w:p w14:paraId="6504DFC1" w14:textId="1E801623" w:rsidR="00CC7EEA" w:rsidRPr="002F153F" w:rsidRDefault="00F734B3" w:rsidP="008D6391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0708ED25" w14:textId="5ED8C149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отделение</w:t>
            </w:r>
            <w:r w:rsidR="00F734B3">
              <w:t xml:space="preserve"> </w:t>
            </w:r>
            <w:r w:rsidRPr="002F153F">
              <w:t>МО,</w:t>
            </w:r>
            <w:r w:rsidR="00F734B3">
              <w:t xml:space="preserve"> </w:t>
            </w:r>
            <w:r w:rsidRPr="002F153F">
              <w:t>направившее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прием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врачу/</w:t>
            </w:r>
            <w:r w:rsidR="00F734B3">
              <w:t xml:space="preserve"> </w:t>
            </w:r>
            <w:r w:rsidRPr="002F153F">
              <w:t>оказание</w:t>
            </w:r>
            <w:r w:rsidR="00F734B3">
              <w:t xml:space="preserve"> </w:t>
            </w:r>
            <w:r w:rsidRPr="002F153F">
              <w:t>медицинских</w:t>
            </w:r>
            <w:r w:rsidR="00F734B3">
              <w:t xml:space="preserve"> </w:t>
            </w:r>
            <w:r w:rsidRPr="002F153F">
              <w:t>услуг</w:t>
            </w:r>
          </w:p>
        </w:tc>
      </w:tr>
      <w:tr w:rsidR="00CC7EEA" w:rsidRPr="002F153F" w14:paraId="29E81D71" w14:textId="77777777" w:rsidTr="00F734B3">
        <w:tc>
          <w:tcPr>
            <w:tcW w:w="1109" w:type="pct"/>
            <w:gridSpan w:val="2"/>
          </w:tcPr>
          <w:p w14:paraId="18FC41A5" w14:textId="7916DE34" w:rsidR="00CC7EEA" w:rsidRPr="002F153F" w:rsidRDefault="00D053CD" w:rsidP="008D6391">
            <w:pPr>
              <w:pStyle w:val="phtablecellleft"/>
            </w:pPr>
            <w:r w:rsidRPr="002F153F">
              <w:t>Шаблон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934" w:type="pct"/>
          </w:tcPr>
          <w:p w14:paraId="206F1A4E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6150E120" w14:textId="4E6C1F77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необходимости</w:t>
            </w:r>
            <w:r w:rsidR="00F734B3">
              <w:t xml:space="preserve"> </w:t>
            </w:r>
            <w:r w:rsidRPr="002F153F">
              <w:t>шаблон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Шаблоны</w:t>
            </w:r>
            <w:r w:rsidR="00F734B3">
              <w:t xml:space="preserve"> </w:t>
            </w:r>
            <w:r w:rsidRPr="002F153F">
              <w:t>направлений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3B2EABE9" wp14:editId="7C256118">
                  <wp:extent cx="161925" cy="209550"/>
                  <wp:effectExtent l="19050" t="19050" r="28575" b="19050"/>
                  <wp:docPr id="100173" name="Рисунок 100173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4218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шаблона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Шаблоны</w:t>
            </w:r>
            <w:r w:rsidR="00F734B3">
              <w:t xml:space="preserve"> </w:t>
            </w:r>
            <w:r w:rsidRPr="002F153F">
              <w:t>направлений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шаблоном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шаблоном,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Pr="002F153F">
              <w:t>.</w:t>
            </w:r>
          </w:p>
          <w:p w14:paraId="76D96AB4" w14:textId="77777777" w:rsidR="00CC7EEA" w:rsidRPr="002F153F" w:rsidRDefault="00D053CD" w:rsidP="00A479A1">
            <w:pPr>
              <w:pStyle w:val="phtablecellleft"/>
              <w:keepNext/>
              <w:rPr>
                <w:spacing w:val="20"/>
              </w:rPr>
            </w:pPr>
            <w:r w:rsidRPr="002F153F">
              <w:rPr>
                <w:spacing w:val="20"/>
              </w:rPr>
              <w:lastRenderedPageBreak/>
              <w:t>Примечания</w:t>
            </w:r>
          </w:p>
          <w:p w14:paraId="0DDF72AE" w14:textId="63F59E62" w:rsidR="00CC7EEA" w:rsidRPr="002F153F" w:rsidRDefault="008D6391" w:rsidP="008D6391">
            <w:pPr>
              <w:pStyle w:val="phtablecellleft"/>
            </w:pPr>
            <w:r w:rsidRPr="002F153F">
              <w:t>1</w:t>
            </w:r>
            <w:r w:rsidR="00615A6A">
              <w:t> </w:t>
            </w:r>
            <w:r w:rsidR="00B51ED5">
              <w:t>З</w:t>
            </w:r>
            <w:r w:rsidR="00B51ED5" w:rsidRPr="002F153F">
              <w:t>аполнит</w:t>
            </w:r>
            <w:r w:rsidR="00B51ED5">
              <w:t>е д</w:t>
            </w:r>
            <w:r w:rsidR="00D053CD" w:rsidRPr="002F153F">
              <w:t>анное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случае</w:t>
            </w:r>
            <w:r w:rsidR="00F734B3">
              <w:t xml:space="preserve"> </w:t>
            </w:r>
            <w:r w:rsidR="00D053CD" w:rsidRPr="002F153F">
              <w:t>стандартной</w:t>
            </w:r>
            <w:r w:rsidR="00F734B3">
              <w:t xml:space="preserve"> </w:t>
            </w:r>
            <w:r w:rsidR="00D053CD" w:rsidRPr="002F153F">
              <w:t>записи</w:t>
            </w:r>
            <w:r w:rsidR="00F734B3">
              <w:t xml:space="preserve"> </w:t>
            </w:r>
            <w:r w:rsidR="00D053CD" w:rsidRPr="002F153F">
              <w:t>пациента</w:t>
            </w:r>
            <w:r w:rsidR="00F734B3">
              <w:t xml:space="preserve"> </w:t>
            </w:r>
            <w:r w:rsidR="00D053CD" w:rsidRPr="002F153F">
              <w:t>по</w:t>
            </w:r>
            <w:r w:rsidR="00F734B3">
              <w:t xml:space="preserve"> </w:t>
            </w:r>
            <w:r w:rsidR="00D053CD" w:rsidRPr="002F153F">
              <w:t>определенной</w:t>
            </w:r>
            <w:r w:rsidR="00F734B3">
              <w:t xml:space="preserve"> </w:t>
            </w:r>
            <w:r w:rsidR="00D053CD" w:rsidRPr="002F153F">
              <w:t>схеме</w:t>
            </w:r>
            <w:r w:rsidR="00F734B3">
              <w:t xml:space="preserve"> </w:t>
            </w:r>
            <w:r w:rsidR="00D053CD" w:rsidRPr="002F153F">
              <w:t>(шаблону).</w:t>
            </w:r>
            <w:r w:rsidR="00F734B3">
              <w:t xml:space="preserve"> </w:t>
            </w:r>
            <w:r w:rsidR="00D053CD" w:rsidRPr="002F153F">
              <w:t>После</w:t>
            </w:r>
            <w:r w:rsidR="00F734B3">
              <w:t xml:space="preserve"> </w:t>
            </w:r>
            <w:r w:rsidR="00D053CD" w:rsidRPr="002F153F">
              <w:t>этого</w:t>
            </w:r>
            <w:r w:rsidR="00F734B3">
              <w:t xml:space="preserve"> </w:t>
            </w:r>
            <w:r w:rsidR="00D053CD" w:rsidRPr="002F153F">
              <w:t>услуги,</w:t>
            </w:r>
            <w:r w:rsidR="00F734B3">
              <w:t xml:space="preserve"> </w:t>
            </w:r>
            <w:r w:rsidR="00D053CD" w:rsidRPr="002F153F">
              <w:t>имеющиеся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выбранном</w:t>
            </w:r>
            <w:r w:rsidR="00F734B3">
              <w:t xml:space="preserve"> </w:t>
            </w:r>
            <w:r w:rsidR="00D053CD" w:rsidRPr="002F153F">
              <w:t>шаблоне,</w:t>
            </w:r>
            <w:r w:rsidR="00F734B3">
              <w:t xml:space="preserve"> </w:t>
            </w:r>
            <w:r w:rsidR="00D053CD" w:rsidRPr="002F153F">
              <w:t>добавятся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форму</w:t>
            </w:r>
            <w:r w:rsidR="00F734B3">
              <w:t xml:space="preserve"> </w:t>
            </w:r>
            <w:r w:rsidR="00D053CD" w:rsidRPr="002F153F">
              <w:t>записи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автоматическим</w:t>
            </w:r>
            <w:r w:rsidR="00F734B3">
              <w:t xml:space="preserve"> </w:t>
            </w:r>
            <w:r w:rsidR="00D053CD" w:rsidRPr="002F153F">
              <w:t>заполнением</w:t>
            </w:r>
            <w:r w:rsidR="00F734B3">
              <w:t xml:space="preserve"> </w:t>
            </w:r>
            <w:r w:rsidR="00D053CD" w:rsidRPr="002F153F">
              <w:t>необходимых</w:t>
            </w:r>
            <w:r w:rsidR="00F734B3">
              <w:t xml:space="preserve"> </w:t>
            </w:r>
            <w:r w:rsidR="00D053CD" w:rsidRPr="002F153F">
              <w:t>полей.</w:t>
            </w:r>
          </w:p>
          <w:p w14:paraId="503F3748" w14:textId="344CA343" w:rsidR="00CC7EEA" w:rsidRPr="005E6B79" w:rsidRDefault="008D6391" w:rsidP="008D6391">
            <w:pPr>
              <w:pStyle w:val="phtablecellleft"/>
            </w:pPr>
            <w:r w:rsidRPr="002F153F">
              <w:t>2</w:t>
            </w:r>
            <w:r w:rsidR="00615A6A">
              <w:t> </w:t>
            </w:r>
            <w:r w:rsidR="00D053CD" w:rsidRPr="002F153F">
              <w:t>Настройка</w:t>
            </w:r>
            <w:r w:rsidR="00F734B3">
              <w:t xml:space="preserve"> </w:t>
            </w:r>
            <w:r w:rsidR="00D053CD" w:rsidRPr="002F153F">
              <w:t>шаблонов</w:t>
            </w:r>
            <w:r w:rsidR="00F734B3">
              <w:t xml:space="preserve"> </w:t>
            </w:r>
            <w:r w:rsidR="00D053CD" w:rsidRPr="002F153F">
              <w:t>направлений</w:t>
            </w:r>
            <w:r w:rsidR="00F734B3">
              <w:t xml:space="preserve"> </w:t>
            </w:r>
            <w:r w:rsidR="00D053CD" w:rsidRPr="002F153F">
              <w:t>подробно</w:t>
            </w:r>
            <w:r w:rsidR="00F734B3">
              <w:t xml:space="preserve"> </w:t>
            </w:r>
            <w:r w:rsidR="00D053CD" w:rsidRPr="002F153F">
              <w:t>описана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руководстве</w:t>
            </w:r>
            <w:r w:rsidR="00F734B3">
              <w:t xml:space="preserve"> </w:t>
            </w:r>
            <w:r w:rsidR="00D053CD" w:rsidRPr="005E6B79">
              <w:t>администратора</w:t>
            </w:r>
            <w:r w:rsidR="00F734B3">
              <w:t xml:space="preserve"> </w:t>
            </w:r>
            <w:r w:rsidR="00B21D8E" w:rsidRPr="005E6B79">
              <w:t>«</w:t>
            </w:r>
            <w:r w:rsidR="00D053CD" w:rsidRPr="005E6B79">
              <w:t>Регистратура</w:t>
            </w:r>
            <w:r w:rsidR="00B21D8E" w:rsidRPr="005E6B79">
              <w:t>»</w:t>
            </w:r>
            <w:r w:rsidR="00615A6A">
              <w:t>.</w:t>
            </w:r>
          </w:p>
          <w:p w14:paraId="2438963B" w14:textId="1065A0AB" w:rsidR="00CC7EEA" w:rsidRPr="002F153F" w:rsidRDefault="008D6391" w:rsidP="00615A6A">
            <w:pPr>
              <w:pStyle w:val="phtablecellleft"/>
            </w:pPr>
            <w:r w:rsidRPr="002F153F">
              <w:t>3</w:t>
            </w:r>
            <w:r w:rsidR="00615A6A">
              <w:t> 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выборе</w:t>
            </w:r>
            <w:r w:rsidR="00F734B3">
              <w:t xml:space="preserve"> </w:t>
            </w:r>
            <w:r w:rsidR="00D053CD" w:rsidRPr="002F153F">
              <w:t>шаблона</w:t>
            </w:r>
            <w:r w:rsidR="00F734B3">
              <w:t xml:space="preserve"> </w:t>
            </w:r>
            <w:r w:rsidR="00D053CD" w:rsidRPr="002F153F">
              <w:t>направлений,</w:t>
            </w:r>
            <w:r w:rsidR="00F734B3">
              <w:t xml:space="preserve"> </w:t>
            </w:r>
            <w:r w:rsidR="00D053CD" w:rsidRPr="002F153F">
              <w:t>который</w:t>
            </w:r>
            <w:r w:rsidR="00F734B3">
              <w:t xml:space="preserve"> </w:t>
            </w:r>
            <w:r w:rsidR="00D053CD" w:rsidRPr="002F153F">
              <w:t>содержит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себе</w:t>
            </w:r>
            <w:r w:rsidR="00F734B3">
              <w:t xml:space="preserve"> </w:t>
            </w:r>
            <w:r w:rsidR="00D053CD" w:rsidRPr="002F153F">
              <w:t>составную</w:t>
            </w:r>
            <w:r w:rsidR="00F734B3">
              <w:t xml:space="preserve"> </w:t>
            </w:r>
            <w:r w:rsidR="00D053CD" w:rsidRPr="002F153F">
              <w:t>услугу,</w:t>
            </w:r>
            <w:r w:rsidR="00F734B3">
              <w:t xml:space="preserve"> </w:t>
            </w:r>
            <w:r w:rsidR="00D053CD" w:rsidRPr="002F153F">
              <w:t>признак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услугу</w:t>
            </w:r>
            <w:r w:rsidR="00F734B3">
              <w:t xml:space="preserve"> </w:t>
            </w:r>
            <w:r w:rsidR="00D053CD" w:rsidRPr="002F153F">
              <w:t>проставляе</w:t>
            </w:r>
            <w:r w:rsidR="003C790E">
              <w:t>тся</w:t>
            </w:r>
            <w:r w:rsidR="00F734B3">
              <w:t xml:space="preserve"> </w:t>
            </w:r>
            <w:r w:rsidR="003C790E">
              <w:t>согласно</w:t>
            </w:r>
            <w:r w:rsidR="00F734B3">
              <w:t xml:space="preserve"> </w:t>
            </w:r>
            <w:r w:rsidR="003C790E">
              <w:t>настройкам</w:t>
            </w:r>
            <w:r w:rsidR="00F734B3">
              <w:t xml:space="preserve"> </w:t>
            </w:r>
            <w:r w:rsidR="003C790E">
              <w:t>шаблона</w:t>
            </w:r>
          </w:p>
        </w:tc>
      </w:tr>
      <w:tr w:rsidR="00CC7EEA" w:rsidRPr="002F153F" w14:paraId="341FD707" w14:textId="77777777" w:rsidTr="00F734B3">
        <w:tc>
          <w:tcPr>
            <w:tcW w:w="1109" w:type="pct"/>
            <w:gridSpan w:val="2"/>
          </w:tcPr>
          <w:p w14:paraId="48BE40E2" w14:textId="1F2EE3C8" w:rsidR="00CC7EEA" w:rsidRPr="002F153F" w:rsidRDefault="00D053CD" w:rsidP="00594B47">
            <w:pPr>
              <w:pStyle w:val="phtablecellleft"/>
            </w:pPr>
            <w:r w:rsidRPr="002F153F">
              <w:lastRenderedPageBreak/>
              <w:t>Тип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934" w:type="pct"/>
          </w:tcPr>
          <w:p w14:paraId="45CBE6DB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3A6447B6" w14:textId="503F8C28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  <w:tr w:rsidR="00CC7EEA" w:rsidRPr="002F153F" w14:paraId="35010D0B" w14:textId="77777777" w:rsidTr="00F734B3">
        <w:tc>
          <w:tcPr>
            <w:tcW w:w="1109" w:type="pct"/>
            <w:gridSpan w:val="2"/>
          </w:tcPr>
          <w:p w14:paraId="4488ED14" w14:textId="3689D05A" w:rsidR="00CC7EEA" w:rsidRPr="002F153F" w:rsidRDefault="00D053CD" w:rsidP="00594B47">
            <w:pPr>
              <w:pStyle w:val="phtablecellleft"/>
            </w:pPr>
            <w:r w:rsidRPr="002F153F">
              <w:t>Раскрываемый</w:t>
            </w:r>
            <w:r w:rsidR="00F734B3">
              <w:t xml:space="preserve"> </w:t>
            </w:r>
            <w:r w:rsidRPr="002F153F">
              <w:t>блок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Параметры</w:t>
            </w:r>
            <w:r w:rsidR="00F734B3">
              <w:t xml:space="preserve"> </w:t>
            </w:r>
            <w:r w:rsidRPr="002F153F">
              <w:t>внешнего</w:t>
            </w:r>
            <w:r w:rsidR="00F734B3">
              <w:t xml:space="preserve"> </w:t>
            </w:r>
            <w:r w:rsidRPr="002F153F">
              <w:t>направления</w:t>
            </w:r>
            <w:r w:rsidR="00B21D8E" w:rsidRPr="002F153F">
              <w:t>»</w:t>
            </w:r>
          </w:p>
        </w:tc>
        <w:tc>
          <w:tcPr>
            <w:tcW w:w="934" w:type="pct"/>
          </w:tcPr>
          <w:p w14:paraId="53FBE152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00FFE474" w14:textId="1D706E4B" w:rsidR="00CC7EEA" w:rsidRPr="002F153F" w:rsidRDefault="00D053CD" w:rsidP="008D6391">
            <w:pPr>
              <w:pStyle w:val="phtablecellleft"/>
            </w:pPr>
            <w:r w:rsidRPr="002F153F">
              <w:t>Раскрываемый</w:t>
            </w:r>
            <w:r w:rsidR="00F734B3">
              <w:t xml:space="preserve"> </w:t>
            </w:r>
            <w:r w:rsidRPr="002F153F">
              <w:t>блок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группой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внесения</w:t>
            </w:r>
            <w:r w:rsidR="00F734B3">
              <w:t xml:space="preserve"> </w:t>
            </w:r>
            <w:r w:rsidRPr="002F153F">
              <w:t>сведений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внешнем</w:t>
            </w:r>
            <w:r w:rsidR="00F734B3">
              <w:t xml:space="preserve"> </w:t>
            </w:r>
            <w:r w:rsidRPr="002F153F">
              <w:t>направлении.</w:t>
            </w:r>
          </w:p>
          <w:p w14:paraId="73EBEB90" w14:textId="77777777" w:rsidR="00CC7EEA" w:rsidRPr="002F153F" w:rsidRDefault="00D053CD" w:rsidP="00A479A1">
            <w:pPr>
              <w:pStyle w:val="phtablecellleft"/>
              <w:keepNext/>
              <w:rPr>
                <w:spacing w:val="20"/>
              </w:rPr>
            </w:pPr>
            <w:r w:rsidRPr="002F153F">
              <w:rPr>
                <w:spacing w:val="20"/>
              </w:rPr>
              <w:t>Примечания</w:t>
            </w:r>
          </w:p>
          <w:p w14:paraId="3CB8E0B6" w14:textId="1914725A" w:rsidR="00CC7EEA" w:rsidRPr="002F153F" w:rsidRDefault="008D6391" w:rsidP="008D6391">
            <w:pPr>
              <w:pStyle w:val="phtablecellleft"/>
            </w:pPr>
            <w:r w:rsidRPr="002F153F">
              <w:t>1</w:t>
            </w:r>
            <w:r w:rsidR="00615A6A">
              <w:t> </w:t>
            </w:r>
            <w:r w:rsidR="00B51ED5">
              <w:t>Заполни</w:t>
            </w:r>
            <w:r w:rsidR="00B51ED5" w:rsidRPr="002F153F">
              <w:t>т</w:t>
            </w:r>
            <w:r w:rsidR="00B51ED5">
              <w:t>е</w:t>
            </w:r>
            <w:r w:rsidR="00B51ED5" w:rsidRPr="002F153F">
              <w:t xml:space="preserve"> </w:t>
            </w:r>
            <w:r w:rsidR="00B51ED5">
              <w:t>д</w:t>
            </w:r>
            <w:r w:rsidR="00D053CD" w:rsidRPr="002F153F">
              <w:t>анную</w:t>
            </w:r>
            <w:r w:rsidR="00F734B3">
              <w:t xml:space="preserve"> </w:t>
            </w:r>
            <w:r w:rsidR="00D053CD" w:rsidRPr="002F153F">
              <w:t>группу</w:t>
            </w:r>
            <w:r w:rsidR="00F734B3">
              <w:t xml:space="preserve"> </w:t>
            </w:r>
            <w:r w:rsidR="00D053CD" w:rsidRPr="002F153F">
              <w:t>полей,</w:t>
            </w:r>
            <w:r w:rsidR="00F734B3">
              <w:t xml:space="preserve"> 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пациента</w:t>
            </w:r>
            <w:r w:rsidR="00F734B3">
              <w:t xml:space="preserve"> </w:t>
            </w:r>
            <w:r w:rsidR="00D053CD" w:rsidRPr="002F153F">
              <w:t>направили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прием/оказание</w:t>
            </w:r>
            <w:r w:rsidR="00F734B3">
              <w:t xml:space="preserve"> </w:t>
            </w:r>
            <w:r w:rsidR="00D053CD" w:rsidRPr="002F153F">
              <w:t>медицинской</w:t>
            </w:r>
            <w:r w:rsidR="00F734B3">
              <w:t xml:space="preserve"> </w:t>
            </w:r>
            <w:r w:rsidR="00D053CD" w:rsidRPr="002F153F">
              <w:t>услуги</w:t>
            </w:r>
            <w:r w:rsidR="00F734B3">
              <w:t xml:space="preserve"> </w:t>
            </w:r>
            <w:r w:rsidR="00D053CD" w:rsidRPr="002F153F">
              <w:t>из</w:t>
            </w:r>
            <w:r w:rsidR="00F734B3">
              <w:t xml:space="preserve"> </w:t>
            </w:r>
            <w:r w:rsidR="00D053CD" w:rsidRPr="002F153F">
              <w:t>другой</w:t>
            </w:r>
            <w:r w:rsidR="00F734B3">
              <w:t xml:space="preserve"> </w:t>
            </w:r>
            <w:r w:rsidR="00D053CD" w:rsidRPr="002F153F">
              <w:t>МО.</w:t>
            </w:r>
          </w:p>
          <w:p w14:paraId="1B916CA1" w14:textId="55AA0859" w:rsidR="00CC7EEA" w:rsidRPr="002F153F" w:rsidRDefault="008D6391" w:rsidP="00615A6A">
            <w:pPr>
              <w:pStyle w:val="phtablecellleft"/>
            </w:pPr>
            <w:r w:rsidRPr="002F153F">
              <w:t>2</w:t>
            </w:r>
            <w:r w:rsidR="00615A6A">
              <w:t> </w:t>
            </w:r>
            <w:r w:rsidR="00D053CD" w:rsidRPr="002F153F">
              <w:t>Данный</w:t>
            </w:r>
            <w:r w:rsidR="00F734B3">
              <w:t xml:space="preserve"> </w:t>
            </w:r>
            <w:r w:rsidR="00D053CD" w:rsidRPr="002F153F">
              <w:t>блок</w:t>
            </w:r>
            <w:r w:rsidR="00F734B3">
              <w:t xml:space="preserve"> </w:t>
            </w:r>
            <w:r w:rsidR="00D053CD" w:rsidRPr="002F153F">
              <w:t>раскрывается</w:t>
            </w:r>
            <w:r w:rsidR="00F734B3">
              <w:t xml:space="preserve"> </w:t>
            </w:r>
            <w:r w:rsidR="00D053CD" w:rsidRPr="002F153F">
              <w:t>нажатием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кнопку</w:t>
            </w:r>
            <w:r w:rsidR="00F734B3">
              <w:t xml:space="preserve"> </w:t>
            </w:r>
            <w:r w:rsidR="00D053CD" w:rsidRPr="002F153F">
              <w:rPr>
                <w:noProof/>
              </w:rPr>
              <w:drawing>
                <wp:inline distT="0" distB="0" distL="0" distR="0" wp14:anchorId="139D1BE9" wp14:editId="5174E283">
                  <wp:extent cx="323850" cy="200025"/>
                  <wp:effectExtent l="19050" t="19050" r="19050" b="28575"/>
                  <wp:docPr id="100174" name="Рисунок 100174" descr="_scroll_external/attachments/worddavc8f743474621004d8b3ac01748750409-96b5996f838f7b56a744a340e49306917fd72ad8af1bfd4949123b90b5012e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6507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EA" w:rsidRPr="002F153F" w14:paraId="405EEF52" w14:textId="77777777" w:rsidTr="00F734B3">
        <w:tc>
          <w:tcPr>
            <w:tcW w:w="188" w:type="pct"/>
          </w:tcPr>
          <w:p w14:paraId="045E2D73" w14:textId="77777777" w:rsidR="00CC7EEA" w:rsidRPr="002F153F" w:rsidRDefault="00CC7EEA" w:rsidP="008D6391">
            <w:pPr>
              <w:pStyle w:val="phtablecellleft"/>
            </w:pPr>
          </w:p>
        </w:tc>
        <w:tc>
          <w:tcPr>
            <w:tcW w:w="921" w:type="pct"/>
          </w:tcPr>
          <w:p w14:paraId="2C024F13" w14:textId="6329CDB6" w:rsidR="00CC7EEA" w:rsidRPr="002F153F" w:rsidRDefault="00D053CD" w:rsidP="008D6391">
            <w:pPr>
              <w:pStyle w:val="phtablecellleft"/>
            </w:pPr>
            <w:r w:rsidRPr="002F153F">
              <w:t>Внеш.</w:t>
            </w:r>
            <w:r w:rsidR="00F734B3">
              <w:t xml:space="preserve"> </w:t>
            </w:r>
            <w:r w:rsidRPr="002F153F">
              <w:t>направление</w:t>
            </w:r>
          </w:p>
        </w:tc>
        <w:tc>
          <w:tcPr>
            <w:tcW w:w="934" w:type="pct"/>
          </w:tcPr>
          <w:p w14:paraId="6FA04B84" w14:textId="0AA73332" w:rsidR="00CC7EEA" w:rsidRPr="002F153F" w:rsidRDefault="00F734B3" w:rsidP="008D6391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737DE8F5" w14:textId="7386E4AE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внешнее</w:t>
            </w:r>
            <w:r w:rsidR="00F734B3">
              <w:t xml:space="preserve"> </w:t>
            </w:r>
            <w:r w:rsidRPr="002F153F">
              <w:t>направление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Учет</w:t>
            </w:r>
            <w:r w:rsidR="00F734B3">
              <w:t xml:space="preserve"> </w:t>
            </w:r>
            <w:r w:rsidRPr="002F153F">
              <w:t>внешних</w:t>
            </w:r>
            <w:r w:rsidR="00F734B3">
              <w:t xml:space="preserve"> </w:t>
            </w:r>
            <w:r w:rsidRPr="002F153F">
              <w:t>направлений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7E3EFDD" wp14:editId="7980EB62">
                  <wp:extent cx="161925" cy="209550"/>
                  <wp:effectExtent l="19050" t="19050" r="28575" b="19050"/>
                  <wp:docPr id="100175" name="Рисунок 100175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39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Учет</w:t>
            </w:r>
            <w:r w:rsidR="00F734B3">
              <w:t xml:space="preserve"> </w:t>
            </w:r>
            <w:r w:rsidRPr="002F153F">
              <w:t>внешних</w:t>
            </w:r>
            <w:r w:rsidR="00F734B3">
              <w:t xml:space="preserve"> </w:t>
            </w:r>
            <w:r w:rsidRPr="002F153F">
              <w:t>направлений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направлением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направлением,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35B09447" w14:textId="77777777" w:rsidTr="00F734B3">
        <w:tc>
          <w:tcPr>
            <w:tcW w:w="188" w:type="pct"/>
          </w:tcPr>
          <w:p w14:paraId="1510016C" w14:textId="77777777" w:rsidR="00CC7EEA" w:rsidRPr="002F153F" w:rsidRDefault="00CC7EEA" w:rsidP="008D6391">
            <w:pPr>
              <w:pStyle w:val="phtablecellleft"/>
            </w:pPr>
          </w:p>
        </w:tc>
        <w:tc>
          <w:tcPr>
            <w:tcW w:w="921" w:type="pct"/>
          </w:tcPr>
          <w:p w14:paraId="22133D8A" w14:textId="77777777" w:rsidR="00CC7EEA" w:rsidRPr="002F153F" w:rsidRDefault="00D053CD" w:rsidP="008D6391">
            <w:pPr>
              <w:pStyle w:val="phtablecellleft"/>
            </w:pPr>
            <w:r w:rsidRPr="002F153F">
              <w:t>Номер</w:t>
            </w:r>
          </w:p>
        </w:tc>
        <w:tc>
          <w:tcPr>
            <w:tcW w:w="934" w:type="pct"/>
          </w:tcPr>
          <w:p w14:paraId="572C9E8A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65CAF1F1" w14:textId="1DF99E37" w:rsidR="00CC7EEA" w:rsidRPr="002F153F" w:rsidRDefault="00D053CD" w:rsidP="008D6391">
            <w:pPr>
              <w:pStyle w:val="phtablecellleft"/>
            </w:pPr>
            <w:r w:rsidRPr="002F153F">
              <w:t>Укажите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  <w:tr w:rsidR="00CC7EEA" w:rsidRPr="002F153F" w14:paraId="07A75DC1" w14:textId="77777777" w:rsidTr="00F734B3">
        <w:tc>
          <w:tcPr>
            <w:tcW w:w="188" w:type="pct"/>
          </w:tcPr>
          <w:p w14:paraId="52352695" w14:textId="77777777" w:rsidR="00CC7EEA" w:rsidRPr="002F153F" w:rsidRDefault="00CC7EEA" w:rsidP="008D6391">
            <w:pPr>
              <w:pStyle w:val="phtablecellleft"/>
            </w:pPr>
          </w:p>
        </w:tc>
        <w:tc>
          <w:tcPr>
            <w:tcW w:w="921" w:type="pct"/>
          </w:tcPr>
          <w:p w14:paraId="5C160435" w14:textId="421495D3" w:rsidR="00CC7EEA" w:rsidRPr="002F153F" w:rsidRDefault="00D053CD" w:rsidP="008D6391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с</w:t>
            </w:r>
          </w:p>
        </w:tc>
        <w:tc>
          <w:tcPr>
            <w:tcW w:w="934" w:type="pct"/>
          </w:tcPr>
          <w:p w14:paraId="53AC5C8A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1666FA92" w14:textId="6F1D6CF1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создания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  <w:tr w:rsidR="00CC7EEA" w:rsidRPr="002F153F" w14:paraId="7D9A394D" w14:textId="77777777" w:rsidTr="00F734B3">
        <w:tc>
          <w:tcPr>
            <w:tcW w:w="188" w:type="pct"/>
          </w:tcPr>
          <w:p w14:paraId="3AC456C2" w14:textId="77777777" w:rsidR="00CC7EEA" w:rsidRPr="002F153F" w:rsidRDefault="00CC7EEA" w:rsidP="008D6391">
            <w:pPr>
              <w:pStyle w:val="phtablecellleft"/>
            </w:pPr>
          </w:p>
        </w:tc>
        <w:tc>
          <w:tcPr>
            <w:tcW w:w="921" w:type="pct"/>
          </w:tcPr>
          <w:p w14:paraId="1941194F" w14:textId="50111F46" w:rsidR="00CC7EEA" w:rsidRPr="002F153F" w:rsidRDefault="00D053CD" w:rsidP="008D6391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по</w:t>
            </w:r>
          </w:p>
        </w:tc>
        <w:tc>
          <w:tcPr>
            <w:tcW w:w="934" w:type="pct"/>
          </w:tcPr>
          <w:p w14:paraId="7174B474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253BAE4B" w14:textId="1CEFFB4C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</w:t>
            </w:r>
            <w:r w:rsidR="00F734B3">
              <w:t xml:space="preserve"> </w:t>
            </w:r>
            <w:r w:rsidRPr="002F153F">
              <w:t>окончания</w:t>
            </w:r>
            <w:r w:rsidR="00F734B3">
              <w:t xml:space="preserve"> </w:t>
            </w:r>
            <w:r w:rsidRPr="002F153F">
              <w:t>направления</w:t>
            </w:r>
          </w:p>
        </w:tc>
      </w:tr>
      <w:tr w:rsidR="00CC7EEA" w:rsidRPr="002F153F" w14:paraId="4DE91B7A" w14:textId="77777777" w:rsidTr="00F734B3">
        <w:tc>
          <w:tcPr>
            <w:tcW w:w="188" w:type="pct"/>
          </w:tcPr>
          <w:p w14:paraId="209538CF" w14:textId="77777777" w:rsidR="00CC7EEA" w:rsidRPr="002F153F" w:rsidRDefault="00CC7EEA" w:rsidP="008D6391">
            <w:pPr>
              <w:pStyle w:val="phtablecellleft"/>
            </w:pPr>
          </w:p>
        </w:tc>
        <w:tc>
          <w:tcPr>
            <w:tcW w:w="921" w:type="pct"/>
          </w:tcPr>
          <w:p w14:paraId="17B11E2A" w14:textId="77777777" w:rsidR="00CC7EEA" w:rsidRPr="002F153F" w:rsidRDefault="00D053CD" w:rsidP="008D6391">
            <w:pPr>
              <w:pStyle w:val="phtablecellleft"/>
            </w:pPr>
            <w:r w:rsidRPr="002F153F">
              <w:t>Откуда</w:t>
            </w:r>
          </w:p>
        </w:tc>
        <w:tc>
          <w:tcPr>
            <w:tcW w:w="934" w:type="pct"/>
          </w:tcPr>
          <w:p w14:paraId="00DEF73F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04BFD207" w14:textId="6E2D035C" w:rsidR="00CC7EEA" w:rsidRPr="002F153F" w:rsidRDefault="00D053CD" w:rsidP="008D6391">
            <w:pPr>
              <w:pStyle w:val="phtablecellleft"/>
            </w:pPr>
            <w:r w:rsidRPr="002F153F">
              <w:t>Укажите</w:t>
            </w:r>
            <w:r w:rsidR="00F734B3">
              <w:t xml:space="preserve"> </w:t>
            </w:r>
            <w:r w:rsidRPr="002F153F">
              <w:t>МО,</w:t>
            </w:r>
            <w:r w:rsidR="00F734B3">
              <w:t xml:space="preserve"> </w:t>
            </w:r>
            <w:r w:rsidRPr="002F153F">
              <w:t>выписавшую</w:t>
            </w:r>
            <w:r w:rsidR="00F734B3">
              <w:t xml:space="preserve"> </w:t>
            </w:r>
            <w:r w:rsidRPr="002F153F">
              <w:t>направление.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заполнения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243E477E" wp14:editId="1186F08D">
                  <wp:extent cx="161925" cy="209550"/>
                  <wp:effectExtent l="19050" t="19050" r="28575" b="19050"/>
                  <wp:docPr id="100176" name="Рисунок 100176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0636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открывшемся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Контрагенты:</w:t>
            </w:r>
            <w:r w:rsidR="00F734B3">
              <w:t xml:space="preserve"> </w:t>
            </w:r>
            <w:r w:rsidRPr="002F153F">
              <w:t>юридические</w:t>
            </w:r>
            <w:r w:rsidR="00F734B3">
              <w:t xml:space="preserve"> </w:t>
            </w:r>
            <w:r w:rsidRPr="002F153F">
              <w:t>лица</w:t>
            </w:r>
            <w:r w:rsidR="00F734B3">
              <w:t xml:space="preserve"> </w:t>
            </w:r>
            <w:r w:rsidRPr="002F153F">
              <w:t>(список</w:t>
            </w:r>
            <w:r w:rsidR="00F734B3">
              <w:t xml:space="preserve"> </w:t>
            </w:r>
            <w:r w:rsidRPr="002F153F">
              <w:t>МО)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флажком</w:t>
            </w:r>
            <w:r w:rsidR="00F734B3">
              <w:t xml:space="preserve"> </w:t>
            </w:r>
            <w:r w:rsidRPr="002F153F">
              <w:t>отметьте</w:t>
            </w:r>
            <w:r w:rsidR="00F734B3">
              <w:t xml:space="preserve"> </w:t>
            </w:r>
            <w:r w:rsidRPr="002F153F">
              <w:t>нужное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название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нижнем</w:t>
            </w:r>
            <w:r w:rsidR="00F734B3">
              <w:t xml:space="preserve"> </w:t>
            </w:r>
            <w:r w:rsidRPr="002F153F">
              <w:t>поле</w:t>
            </w:r>
          </w:p>
        </w:tc>
      </w:tr>
      <w:tr w:rsidR="00CC7EEA" w:rsidRPr="002F153F" w14:paraId="706FFA63" w14:textId="77777777" w:rsidTr="00F734B3">
        <w:tc>
          <w:tcPr>
            <w:tcW w:w="188" w:type="pct"/>
          </w:tcPr>
          <w:p w14:paraId="02D000DB" w14:textId="77777777" w:rsidR="00CC7EEA" w:rsidRPr="002F153F" w:rsidRDefault="00CC7EEA" w:rsidP="008D6391">
            <w:pPr>
              <w:pStyle w:val="phtablecellleft"/>
            </w:pPr>
          </w:p>
        </w:tc>
        <w:tc>
          <w:tcPr>
            <w:tcW w:w="921" w:type="pct"/>
          </w:tcPr>
          <w:p w14:paraId="00BD8A82" w14:textId="77777777" w:rsidR="00CC7EEA" w:rsidRPr="002F153F" w:rsidRDefault="00D053CD" w:rsidP="008D6391">
            <w:pPr>
              <w:pStyle w:val="phtablecellleft"/>
            </w:pPr>
            <w:r w:rsidRPr="002F153F">
              <w:t>Диагноз</w:t>
            </w:r>
          </w:p>
        </w:tc>
        <w:tc>
          <w:tcPr>
            <w:tcW w:w="934" w:type="pct"/>
          </w:tcPr>
          <w:p w14:paraId="02775282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36A4EEF5" w14:textId="6F9CE86A" w:rsidR="00CC7EEA" w:rsidRPr="002F153F" w:rsidRDefault="00D053CD" w:rsidP="008D6391">
            <w:pPr>
              <w:pStyle w:val="phtablecellleft"/>
            </w:pPr>
            <w:r w:rsidRPr="002F153F">
              <w:t>Укажите</w:t>
            </w:r>
            <w:r w:rsidR="00F734B3">
              <w:t xml:space="preserve"> </w:t>
            </w:r>
            <w:r w:rsidRPr="002F153F">
              <w:t>диагноз</w:t>
            </w:r>
            <w:r w:rsidR="00F734B3">
              <w:t xml:space="preserve"> </w:t>
            </w:r>
            <w:r w:rsidRPr="002F153F">
              <w:t>пациента.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заполнения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2FA8F81" wp14:editId="708857E3">
                  <wp:extent cx="161925" cy="209550"/>
                  <wp:effectExtent l="19050" t="19050" r="28575" b="19050"/>
                  <wp:docPr id="100177" name="Рисунок 100177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75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открывшемся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Справочник</w:t>
            </w:r>
            <w:r w:rsidR="00F734B3">
              <w:t xml:space="preserve"> </w:t>
            </w:r>
            <w:r w:rsidRPr="002F153F">
              <w:t>МКБ-10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Pr="002F153F">
              <w:t>двойным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название</w:t>
            </w:r>
            <w:r w:rsidR="00F734B3">
              <w:t xml:space="preserve"> </w:t>
            </w:r>
            <w:r w:rsidRPr="002F153F">
              <w:t>диагноза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нижнем</w:t>
            </w:r>
            <w:r w:rsidR="00F734B3">
              <w:t xml:space="preserve"> </w:t>
            </w:r>
            <w:r w:rsidRPr="002F153F">
              <w:t>поле</w:t>
            </w:r>
          </w:p>
        </w:tc>
      </w:tr>
      <w:tr w:rsidR="00CC7EEA" w:rsidRPr="002F153F" w14:paraId="290A73E7" w14:textId="77777777" w:rsidTr="00F734B3">
        <w:tc>
          <w:tcPr>
            <w:tcW w:w="188" w:type="pct"/>
          </w:tcPr>
          <w:p w14:paraId="12E592AA" w14:textId="77777777" w:rsidR="00CC7EEA" w:rsidRPr="002F153F" w:rsidRDefault="00CC7EEA" w:rsidP="008D6391">
            <w:pPr>
              <w:pStyle w:val="phtablecellleft"/>
            </w:pPr>
          </w:p>
        </w:tc>
        <w:tc>
          <w:tcPr>
            <w:tcW w:w="921" w:type="pct"/>
          </w:tcPr>
          <w:p w14:paraId="0C38506A" w14:textId="4CDADA40" w:rsidR="00CC7EEA" w:rsidRPr="002F153F" w:rsidRDefault="00D053CD" w:rsidP="008D6391">
            <w:pPr>
              <w:pStyle w:val="phtablecellleft"/>
            </w:pPr>
            <w:r w:rsidRPr="002F153F">
              <w:t>Направивший</w:t>
            </w:r>
            <w:r w:rsidR="00F734B3">
              <w:t xml:space="preserve"> </w:t>
            </w:r>
            <w:r w:rsidRPr="002F153F">
              <w:t>врач</w:t>
            </w:r>
          </w:p>
        </w:tc>
        <w:tc>
          <w:tcPr>
            <w:tcW w:w="934" w:type="pct"/>
          </w:tcPr>
          <w:p w14:paraId="67719F03" w14:textId="4CC8F093" w:rsidR="00CC7EEA" w:rsidRPr="002F153F" w:rsidRDefault="00F734B3" w:rsidP="008D6391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0CEE3240" w14:textId="39B0BDB8" w:rsidR="00CC7EEA" w:rsidRPr="002F153F" w:rsidRDefault="00D053CD" w:rsidP="008D6391">
            <w:pPr>
              <w:pStyle w:val="phtablecellleft"/>
            </w:pPr>
            <w:r w:rsidRPr="002F153F">
              <w:t>Укажите</w:t>
            </w:r>
            <w:r w:rsidR="00F734B3">
              <w:t xml:space="preserve"> </w:t>
            </w:r>
            <w:r w:rsidRPr="002F153F">
              <w:t>направившего</w:t>
            </w:r>
            <w:r w:rsidR="00F734B3">
              <w:t xml:space="preserve"> </w:t>
            </w:r>
            <w:r w:rsidRPr="002F153F">
              <w:t>врача.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заполнения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BE936E1" wp14:editId="3A237357">
                  <wp:extent cx="161925" cy="209550"/>
                  <wp:effectExtent l="19050" t="19050" r="28575" b="19050"/>
                  <wp:docPr id="100178" name="Рисунок 100178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843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открывшемся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Контрагенты:</w:t>
            </w:r>
            <w:r w:rsidR="00F734B3">
              <w:t xml:space="preserve"> </w:t>
            </w:r>
            <w:r w:rsidRPr="002F153F">
              <w:t>физические</w:t>
            </w:r>
            <w:r w:rsidR="00F734B3">
              <w:t xml:space="preserve"> </w:t>
            </w:r>
            <w:r w:rsidRPr="002F153F">
              <w:t>лица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Pr="002F153F">
              <w:t>двойным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инициалы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нижнем</w:t>
            </w:r>
            <w:r w:rsidR="00F734B3">
              <w:t xml:space="preserve"> </w:t>
            </w:r>
            <w:r w:rsidRPr="002F153F">
              <w:t>поле</w:t>
            </w:r>
          </w:p>
        </w:tc>
      </w:tr>
      <w:tr w:rsidR="00CC7EEA" w:rsidRPr="002F153F" w14:paraId="7DC9BD3A" w14:textId="77777777" w:rsidTr="00F734B3">
        <w:tc>
          <w:tcPr>
            <w:tcW w:w="188" w:type="pct"/>
          </w:tcPr>
          <w:p w14:paraId="110D36AB" w14:textId="77777777" w:rsidR="00CC7EEA" w:rsidRPr="002F153F" w:rsidRDefault="00CC7EEA" w:rsidP="008D6391">
            <w:pPr>
              <w:pStyle w:val="phtablecellleft"/>
            </w:pPr>
          </w:p>
        </w:tc>
        <w:tc>
          <w:tcPr>
            <w:tcW w:w="921" w:type="pct"/>
          </w:tcPr>
          <w:p w14:paraId="42F6F81E" w14:textId="77777777" w:rsidR="00CC7EEA" w:rsidRPr="002F153F" w:rsidRDefault="00D053CD" w:rsidP="008D6391">
            <w:pPr>
              <w:pStyle w:val="phtablecellleft"/>
            </w:pPr>
            <w:r w:rsidRPr="002F153F">
              <w:t>Специальность</w:t>
            </w:r>
          </w:p>
        </w:tc>
        <w:tc>
          <w:tcPr>
            <w:tcW w:w="934" w:type="pct"/>
          </w:tcPr>
          <w:p w14:paraId="17996101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722B2F7D" w14:textId="4A492F91" w:rsidR="00CC7EEA" w:rsidRPr="002F153F" w:rsidRDefault="00D053CD" w:rsidP="008D6391">
            <w:pPr>
              <w:pStyle w:val="phtablecellleft"/>
            </w:pPr>
            <w:r w:rsidRPr="002F153F">
              <w:t>Укажите</w:t>
            </w:r>
            <w:r w:rsidR="00F734B3">
              <w:t xml:space="preserve"> </w:t>
            </w:r>
            <w:r w:rsidRPr="002F153F">
              <w:t>специальность</w:t>
            </w:r>
            <w:r w:rsidR="00F734B3">
              <w:t xml:space="preserve"> </w:t>
            </w:r>
            <w:r w:rsidRPr="002F153F">
              <w:t>направившего</w:t>
            </w:r>
            <w:r w:rsidR="00F734B3">
              <w:t xml:space="preserve"> </w:t>
            </w:r>
            <w:r w:rsidRPr="002F153F">
              <w:t>врача.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заполнения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4D51AB6" wp14:editId="5D8340AA">
                  <wp:extent cx="161925" cy="209550"/>
                  <wp:effectExtent l="19050" t="19050" r="28575" b="19050"/>
                  <wp:docPr id="100179" name="Рисунок 100179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6404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открывшемся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Специальности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флажком</w:t>
            </w:r>
            <w:r w:rsidR="00F734B3">
              <w:t xml:space="preserve"> </w:t>
            </w:r>
            <w:r w:rsidRPr="002F153F">
              <w:t>отметьте</w:t>
            </w:r>
            <w:r w:rsidR="00F734B3">
              <w:t xml:space="preserve"> </w:t>
            </w:r>
            <w:r w:rsidRPr="002F153F">
              <w:t>нужное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выберите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Pr="002F153F">
              <w:t>двойным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мыши</w:t>
            </w:r>
          </w:p>
        </w:tc>
      </w:tr>
      <w:tr w:rsidR="00CC7EEA" w:rsidRPr="002F153F" w14:paraId="3DE20DA1" w14:textId="77777777" w:rsidTr="00F734B3">
        <w:tc>
          <w:tcPr>
            <w:tcW w:w="188" w:type="pct"/>
          </w:tcPr>
          <w:p w14:paraId="3F6D4CC9" w14:textId="77777777" w:rsidR="00CC7EEA" w:rsidRPr="002F153F" w:rsidRDefault="00CC7EEA" w:rsidP="008D6391">
            <w:pPr>
              <w:pStyle w:val="phtablecellleft"/>
            </w:pPr>
          </w:p>
        </w:tc>
        <w:tc>
          <w:tcPr>
            <w:tcW w:w="921" w:type="pct"/>
          </w:tcPr>
          <w:p w14:paraId="5F279874" w14:textId="02BD8805" w:rsidR="00CC7EEA" w:rsidRPr="002F153F" w:rsidRDefault="00D053CD" w:rsidP="008D6391">
            <w:pPr>
              <w:pStyle w:val="phtablecellleft"/>
            </w:pPr>
            <w:r w:rsidRPr="002F153F">
              <w:t>Обоснование</w:t>
            </w:r>
            <w:r w:rsidR="00F734B3">
              <w:t xml:space="preserve"> </w:t>
            </w:r>
            <w:r w:rsidRPr="002F153F">
              <w:t>направления</w:t>
            </w:r>
          </w:p>
        </w:tc>
        <w:tc>
          <w:tcPr>
            <w:tcW w:w="934" w:type="pct"/>
          </w:tcPr>
          <w:p w14:paraId="0D108764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4E26B45C" w14:textId="3C7856CB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цель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помощью</w:t>
            </w:r>
            <w:r w:rsidR="00F734B3">
              <w:t xml:space="preserve"> </w:t>
            </w:r>
            <w:r w:rsidRPr="002F153F">
              <w:t>кнопки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7D8BC96" wp14:editId="32530A78">
                  <wp:extent cx="190500" cy="209550"/>
                  <wp:effectExtent l="19050" t="19050" r="19050" b="19050"/>
                  <wp:docPr id="100180" name="Рисунок 100180" descr="_scroll_external/attachments/image2023-9-28_15-23-57-70ac261e7377f8a93b390f47ba3c046dbe53ff61082ccb268c7e7273556696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29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4B3" w:rsidRPr="002F153F" w14:paraId="647EFAEA" w14:textId="77777777" w:rsidTr="00F734B3">
        <w:tc>
          <w:tcPr>
            <w:tcW w:w="1109" w:type="pct"/>
            <w:gridSpan w:val="2"/>
          </w:tcPr>
          <w:p w14:paraId="2431BC05" w14:textId="627A5E82" w:rsidR="00F734B3" w:rsidRPr="002F153F" w:rsidRDefault="00F734B3" w:rsidP="000676F0">
            <w:pPr>
              <w:pStyle w:val="phtablecellleft"/>
            </w:pPr>
            <w:r w:rsidRPr="002F153F">
              <w:t>Безымянное</w:t>
            </w:r>
            <w:r>
              <w:t xml:space="preserve"> </w:t>
            </w:r>
            <w:r w:rsidRPr="002F153F">
              <w:t>поле</w:t>
            </w:r>
          </w:p>
        </w:tc>
        <w:tc>
          <w:tcPr>
            <w:tcW w:w="934" w:type="pct"/>
          </w:tcPr>
          <w:p w14:paraId="2306E030" w14:textId="67B845C8" w:rsidR="00F734B3" w:rsidRPr="002F153F" w:rsidRDefault="00F734B3" w:rsidP="008D6391">
            <w:pPr>
              <w:pStyle w:val="phtablecellcenter"/>
            </w:pPr>
            <w:r w:rsidRPr="001A3EE3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59D35925" w14:textId="753E00A3" w:rsidR="00F734B3" w:rsidRPr="002F153F" w:rsidRDefault="00F734B3" w:rsidP="008D6391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</w:t>
            </w:r>
            <w:r>
              <w:t xml:space="preserve"> </w:t>
            </w:r>
            <w:r w:rsidRPr="002F153F">
              <w:t>значение,</w:t>
            </w:r>
            <w:r>
              <w:t xml:space="preserve"> </w:t>
            </w:r>
            <w:r w:rsidRPr="002F153F">
              <w:t>указывающее</w:t>
            </w:r>
            <w:r>
              <w:t xml:space="preserve"> </w:t>
            </w:r>
            <w:r w:rsidRPr="002F153F">
              <w:t>цель</w:t>
            </w:r>
            <w:r>
              <w:t xml:space="preserve"> </w:t>
            </w:r>
            <w:r w:rsidRPr="002F153F">
              <w:t>записи:</w:t>
            </w:r>
          </w:p>
          <w:p w14:paraId="1C0FB3C4" w14:textId="59C8113C" w:rsidR="00F734B3" w:rsidRPr="002F153F" w:rsidRDefault="00F734B3" w:rsidP="008D6391">
            <w:pPr>
              <w:pStyle w:val="phtableitemizedlist1"/>
            </w:pPr>
            <w:r w:rsidRPr="002F153F">
              <w:t>«к</w:t>
            </w:r>
            <w:r>
              <w:t xml:space="preserve"> </w:t>
            </w:r>
            <w:r w:rsidRPr="002F153F">
              <w:t>врачу»;</w:t>
            </w:r>
          </w:p>
          <w:p w14:paraId="21701915" w14:textId="1369BE54" w:rsidR="00F734B3" w:rsidRPr="002F153F" w:rsidRDefault="00F734B3" w:rsidP="008D6391">
            <w:pPr>
              <w:pStyle w:val="phtableitemizedlist1"/>
            </w:pPr>
            <w:r w:rsidRPr="002F153F">
              <w:t>«на</w:t>
            </w:r>
            <w:r>
              <w:t xml:space="preserve"> </w:t>
            </w:r>
            <w:r w:rsidRPr="002F153F">
              <w:t>услугу»</w:t>
            </w:r>
          </w:p>
        </w:tc>
      </w:tr>
      <w:tr w:rsidR="00F734B3" w:rsidRPr="002F153F" w14:paraId="04116BD8" w14:textId="77777777" w:rsidTr="00F734B3">
        <w:tc>
          <w:tcPr>
            <w:tcW w:w="1109" w:type="pct"/>
            <w:gridSpan w:val="2"/>
          </w:tcPr>
          <w:p w14:paraId="766CDD5D" w14:textId="77777777" w:rsidR="00F734B3" w:rsidRPr="002F153F" w:rsidRDefault="00F734B3" w:rsidP="008D6391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934" w:type="pct"/>
          </w:tcPr>
          <w:p w14:paraId="49752A60" w14:textId="4F199B87" w:rsidR="00F734B3" w:rsidRPr="002F153F" w:rsidRDefault="00F734B3" w:rsidP="008D6391">
            <w:pPr>
              <w:pStyle w:val="phtablecellcenter"/>
            </w:pPr>
            <w:r w:rsidRPr="001A3EE3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2EE78CCD" w14:textId="4288E675" w:rsidR="00F734B3" w:rsidRPr="002F153F" w:rsidRDefault="00F734B3" w:rsidP="008D6391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медицинскую</w:t>
            </w:r>
            <w:r>
              <w:t xml:space="preserve"> </w:t>
            </w:r>
            <w:r w:rsidRPr="002F153F">
              <w:t>услугу,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оказание</w:t>
            </w:r>
            <w:r>
              <w:t xml:space="preserve"> </w:t>
            </w:r>
            <w:r w:rsidRPr="002F153F">
              <w:t>которой</w:t>
            </w:r>
            <w:r>
              <w:t xml:space="preserve"> </w:t>
            </w:r>
            <w:r w:rsidRPr="002F153F">
              <w:t>записывается</w:t>
            </w:r>
            <w:r>
              <w:t xml:space="preserve"> </w:t>
            </w:r>
            <w:r w:rsidRPr="002F153F">
              <w:t>пациент,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«Услуги»,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095560E7" wp14:editId="5D26A2CB">
                  <wp:extent cx="161925" cy="209550"/>
                  <wp:effectExtent l="19050" t="19050" r="28575" b="19050"/>
                  <wp:docPr id="100181" name="Рисунок 100181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773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нужной</w:t>
            </w:r>
            <w:r>
              <w:t xml:space="preserve"> </w:t>
            </w:r>
            <w:r w:rsidRPr="002F153F">
              <w:t>услуги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«Услуги»</w:t>
            </w:r>
            <w:r>
              <w:t xml:space="preserve"> </w:t>
            </w:r>
            <w:r w:rsidRPr="002F153F">
              <w:t>два</w:t>
            </w:r>
            <w:r>
              <w:t xml:space="preserve"> </w:t>
            </w:r>
            <w:r w:rsidRPr="002F153F">
              <w:t>раза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услугой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один</w:t>
            </w:r>
            <w:r>
              <w:t xml:space="preserve"> </w:t>
            </w:r>
            <w:r w:rsidRPr="002F153F">
              <w:t>раз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услугой,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затем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</w:p>
        </w:tc>
      </w:tr>
      <w:tr w:rsidR="00F734B3" w:rsidRPr="002F153F" w14:paraId="5B639F81" w14:textId="77777777" w:rsidTr="00F734B3">
        <w:tc>
          <w:tcPr>
            <w:tcW w:w="1109" w:type="pct"/>
            <w:gridSpan w:val="2"/>
          </w:tcPr>
          <w:p w14:paraId="2B62E901" w14:textId="77777777" w:rsidR="00F734B3" w:rsidRPr="002F153F" w:rsidRDefault="00F734B3" w:rsidP="008D6391">
            <w:pPr>
              <w:pStyle w:val="phtablecellleft"/>
            </w:pPr>
            <w:r w:rsidRPr="002F153F">
              <w:t>Количество</w:t>
            </w:r>
          </w:p>
        </w:tc>
        <w:tc>
          <w:tcPr>
            <w:tcW w:w="934" w:type="pct"/>
          </w:tcPr>
          <w:p w14:paraId="0C91934C" w14:textId="0527F8A0" w:rsidR="00F734B3" w:rsidRPr="002F153F" w:rsidRDefault="00F734B3" w:rsidP="008D6391">
            <w:pPr>
              <w:pStyle w:val="phtablecellcenter"/>
            </w:pPr>
            <w:r w:rsidRPr="001A3EE3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47CC8C79" w14:textId="37D1F69B" w:rsidR="00F734B3" w:rsidRPr="002F153F" w:rsidRDefault="00F734B3" w:rsidP="008D6391">
            <w:pPr>
              <w:pStyle w:val="phtablecellleft"/>
            </w:pP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количество</w:t>
            </w:r>
            <w:r>
              <w:t xml:space="preserve"> </w:t>
            </w:r>
            <w:r w:rsidRPr="002F153F">
              <w:t>медицинских</w:t>
            </w:r>
            <w:r>
              <w:t xml:space="preserve"> </w:t>
            </w:r>
            <w:r w:rsidRPr="002F153F">
              <w:t>услуг</w:t>
            </w:r>
            <w:r>
              <w:t xml:space="preserve"> </w:t>
            </w:r>
            <w:r w:rsidRPr="002F153F">
              <w:t>(т.е.,</w:t>
            </w:r>
            <w:r>
              <w:t xml:space="preserve"> </w:t>
            </w:r>
            <w:r w:rsidRPr="002F153F">
              <w:t>сколько</w:t>
            </w:r>
            <w:r>
              <w:t xml:space="preserve"> </w:t>
            </w:r>
            <w:r w:rsidRPr="002F153F">
              <w:t>раз</w:t>
            </w:r>
            <w:r>
              <w:t xml:space="preserve"> </w:t>
            </w:r>
            <w:r w:rsidRPr="002F153F">
              <w:t>будет</w:t>
            </w:r>
            <w:r>
              <w:t xml:space="preserve"> </w:t>
            </w:r>
            <w:r w:rsidRPr="002F153F">
              <w:t>оказана</w:t>
            </w:r>
            <w:r>
              <w:t xml:space="preserve"> </w:t>
            </w:r>
            <w:r w:rsidRPr="002F153F">
              <w:t>выбранная</w:t>
            </w:r>
            <w:r>
              <w:t xml:space="preserve"> </w:t>
            </w:r>
            <w:r w:rsidRPr="002F153F">
              <w:t>услуга).</w:t>
            </w:r>
          </w:p>
          <w:p w14:paraId="0D35CAD6" w14:textId="77777777" w:rsidR="00F734B3" w:rsidRPr="002F153F" w:rsidRDefault="00F734B3" w:rsidP="00A479A1">
            <w:pPr>
              <w:pStyle w:val="phtablecellleft"/>
              <w:keepNext/>
            </w:pPr>
            <w:r w:rsidRPr="002F153F">
              <w:rPr>
                <w:spacing w:val="20"/>
              </w:rPr>
              <w:t>Примечания</w:t>
            </w:r>
          </w:p>
          <w:p w14:paraId="63B33527" w14:textId="3ED2CFF6" w:rsidR="00F734B3" w:rsidRPr="002F153F" w:rsidRDefault="00F734B3" w:rsidP="008D6391">
            <w:pPr>
              <w:pStyle w:val="phtablecellleft"/>
            </w:pPr>
            <w:r w:rsidRPr="002F153F">
              <w:t>1</w:t>
            </w:r>
            <w:r w:rsidR="00615A6A">
              <w:t> </w:t>
            </w:r>
            <w:r w:rsidRPr="002F153F">
              <w:t>При</w:t>
            </w:r>
            <w:r>
              <w:t xml:space="preserve"> </w:t>
            </w:r>
            <w:r w:rsidRPr="002F153F">
              <w:t>выборе</w:t>
            </w:r>
            <w:r>
              <w:t xml:space="preserve"> </w:t>
            </w:r>
            <w:r w:rsidRPr="002F153F">
              <w:t>количества</w:t>
            </w:r>
            <w:r>
              <w:t xml:space="preserve"> </w:t>
            </w:r>
            <w:r w:rsidRPr="002F153F">
              <w:t>услуг</w:t>
            </w:r>
            <w:r>
              <w:t xml:space="preserve"> </w:t>
            </w:r>
            <w:r w:rsidRPr="002F153F">
              <w:t>больше</w:t>
            </w:r>
            <w:r>
              <w:t xml:space="preserve"> </w:t>
            </w:r>
            <w:r w:rsidRPr="002F153F">
              <w:t>1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«Схема</w:t>
            </w:r>
            <w:r>
              <w:t xml:space="preserve"> </w:t>
            </w:r>
            <w:r w:rsidRPr="002F153F">
              <w:t>лечения»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параметров</w:t>
            </w:r>
            <w:r>
              <w:t xml:space="preserve"> </w:t>
            </w:r>
            <w:r w:rsidRPr="002F153F">
              <w:t>курса</w:t>
            </w:r>
            <w:r>
              <w:t xml:space="preserve"> </w:t>
            </w:r>
            <w:r w:rsidRPr="002F153F">
              <w:t>процедур</w:t>
            </w:r>
            <w:r>
              <w:t xml:space="preserve"> </w:t>
            </w:r>
            <w:r w:rsidRPr="002F153F">
              <w:t>(выбор</w:t>
            </w:r>
            <w:r>
              <w:t xml:space="preserve"> </w:t>
            </w:r>
            <w:r w:rsidRPr="002F153F">
              <w:t>параметров</w:t>
            </w:r>
            <w:r>
              <w:t xml:space="preserve"> </w:t>
            </w:r>
            <w:r w:rsidRPr="002F153F">
              <w:t>описан</w:t>
            </w:r>
            <w:r>
              <w:t xml:space="preserve"> </w:t>
            </w:r>
            <w:r w:rsidRPr="002F153F">
              <w:t>далее</w:t>
            </w:r>
            <w:r>
              <w:t xml:space="preserve"> </w:t>
            </w:r>
            <w:r w:rsidRPr="002F153F">
              <w:t>в</w:t>
            </w:r>
            <w:r>
              <w:t xml:space="preserve"> п.</w:t>
            </w:r>
            <w:r w:rsidR="00615A6A">
              <w:t> </w:t>
            </w:r>
            <w:r>
              <w:fldChar w:fldCharType="begin"/>
            </w:r>
            <w:r>
              <w:instrText xml:space="preserve"> REF scroll-bookmark-29 \n \h </w:instrText>
            </w:r>
            <w:r>
              <w:fldChar w:fldCharType="separate"/>
            </w:r>
            <w:r w:rsidR="00B50C08">
              <w:t>5.3.2</w:t>
            </w:r>
            <w:r>
              <w:fldChar w:fldCharType="end"/>
            </w:r>
            <w:r w:rsidRPr="002F153F">
              <w:t>).</w:t>
            </w:r>
          </w:p>
          <w:p w14:paraId="6D0B08F5" w14:textId="4649720B" w:rsidR="00F734B3" w:rsidRPr="002F153F" w:rsidRDefault="00F734B3" w:rsidP="00615A6A">
            <w:pPr>
              <w:pStyle w:val="phtablecellleft"/>
            </w:pPr>
            <w:r w:rsidRPr="002F153F">
              <w:t>2</w:t>
            </w:r>
            <w:r w:rsidR="00615A6A">
              <w:t> </w:t>
            </w:r>
            <w:r w:rsidRPr="002F153F">
              <w:t>При</w:t>
            </w:r>
            <w:r>
              <w:t xml:space="preserve"> </w:t>
            </w:r>
            <w:r w:rsidRPr="002F153F">
              <w:t>выборе</w:t>
            </w:r>
            <w:r>
              <w:t xml:space="preserve"> </w:t>
            </w:r>
            <w:r w:rsidRPr="002F153F">
              <w:t>комплексной</w:t>
            </w:r>
            <w:r>
              <w:t xml:space="preserve"> </w:t>
            </w:r>
            <w:r w:rsidRPr="002F153F">
              <w:t>услуги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услуги,</w:t>
            </w:r>
            <w:r>
              <w:t xml:space="preserve"> </w:t>
            </w:r>
            <w:r w:rsidRPr="002F153F">
              <w:t>назначенной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составе</w:t>
            </w:r>
            <w:r>
              <w:t xml:space="preserve"> </w:t>
            </w:r>
            <w:r w:rsidRPr="002F153F">
              <w:t>комплекса,</w:t>
            </w:r>
            <w:r>
              <w:t xml:space="preserve"> </w:t>
            </w:r>
            <w:r w:rsidRPr="002F153F">
              <w:t>данное</w:t>
            </w:r>
            <w:r>
              <w:t xml:space="preserve"> </w:t>
            </w:r>
            <w:r w:rsidRPr="002F153F">
              <w:t>поле</w:t>
            </w:r>
            <w:r>
              <w:t xml:space="preserve"> </w:t>
            </w:r>
            <w:r w:rsidRPr="002F153F">
              <w:t>становится</w:t>
            </w:r>
            <w:r>
              <w:t xml:space="preserve"> </w:t>
            </w:r>
            <w:r w:rsidRPr="002F153F">
              <w:t>недоступным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редактирования</w:t>
            </w:r>
            <w:r>
              <w:t xml:space="preserve"> </w:t>
            </w:r>
            <w:r w:rsidRPr="002F153F">
              <w:t>со</w:t>
            </w:r>
            <w:r>
              <w:t xml:space="preserve"> </w:t>
            </w:r>
            <w:r w:rsidRPr="002F153F">
              <w:t>значением</w:t>
            </w:r>
            <w:r>
              <w:t xml:space="preserve"> </w:t>
            </w:r>
            <w:r w:rsidRPr="002F153F">
              <w:t>«1»</w:t>
            </w:r>
          </w:p>
        </w:tc>
      </w:tr>
      <w:tr w:rsidR="00CC7EEA" w:rsidRPr="002F153F" w14:paraId="66FCA09C" w14:textId="77777777" w:rsidTr="00F734B3">
        <w:tc>
          <w:tcPr>
            <w:tcW w:w="1109" w:type="pct"/>
            <w:gridSpan w:val="2"/>
          </w:tcPr>
          <w:p w14:paraId="17EB057C" w14:textId="77777777" w:rsidR="00CC7EEA" w:rsidRPr="002F153F" w:rsidRDefault="00D053CD" w:rsidP="008D6391">
            <w:pPr>
              <w:pStyle w:val="phtablecellleft"/>
            </w:pPr>
            <w:r w:rsidRPr="002F153F">
              <w:t>Биоматериал</w:t>
            </w:r>
          </w:p>
        </w:tc>
        <w:tc>
          <w:tcPr>
            <w:tcW w:w="934" w:type="pct"/>
          </w:tcPr>
          <w:p w14:paraId="2E3E35EC" w14:textId="17F26382" w:rsidR="00CC7EEA" w:rsidRPr="002F153F" w:rsidRDefault="00F734B3" w:rsidP="008D6391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23A76A57" w14:textId="10550917" w:rsidR="00CC7EEA" w:rsidRPr="002F153F" w:rsidRDefault="00D053CD" w:rsidP="008D6391">
            <w:pPr>
              <w:pStyle w:val="phtablecellleft"/>
            </w:pP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внесения</w:t>
            </w:r>
            <w:r w:rsidR="00F734B3">
              <w:t xml:space="preserve"> </w:t>
            </w:r>
            <w:r w:rsidRPr="002F153F">
              <w:t>данных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биоматериале,</w:t>
            </w:r>
            <w:r w:rsidR="00F734B3">
              <w:t xml:space="preserve"> </w:t>
            </w:r>
            <w:r w:rsidRPr="002F153F">
              <w:t>необходимом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выполнения</w:t>
            </w:r>
            <w:r w:rsidR="00F734B3">
              <w:t xml:space="preserve"> </w:t>
            </w:r>
            <w:r w:rsidRPr="002F153F">
              <w:t>анализа.</w:t>
            </w:r>
          </w:p>
          <w:p w14:paraId="68A749A5" w14:textId="77777777" w:rsidR="00CC7EEA" w:rsidRPr="002F153F" w:rsidRDefault="00D053CD" w:rsidP="00A479A1">
            <w:pPr>
              <w:pStyle w:val="phtablecellleft"/>
              <w:keepNext/>
            </w:pPr>
            <w:r w:rsidRPr="002F153F">
              <w:rPr>
                <w:spacing w:val="20"/>
              </w:rPr>
              <w:t>Примечания</w:t>
            </w:r>
          </w:p>
          <w:p w14:paraId="74C12810" w14:textId="0EDFF43E" w:rsidR="00CC7EEA" w:rsidRPr="002F153F" w:rsidRDefault="008D6391" w:rsidP="008D6391">
            <w:pPr>
              <w:pStyle w:val="phtablecellleft"/>
            </w:pPr>
            <w:r w:rsidRPr="002F153F">
              <w:t>1</w:t>
            </w:r>
            <w:r w:rsidR="00615A6A">
              <w:t> </w:t>
            </w:r>
            <w:r w:rsidR="00D053CD" w:rsidRPr="002F153F">
              <w:t>Данная</w:t>
            </w:r>
            <w:r w:rsidR="00F734B3">
              <w:t xml:space="preserve"> </w:t>
            </w:r>
            <w:r w:rsidR="00D053CD" w:rsidRPr="002F153F">
              <w:t>группа</w:t>
            </w:r>
            <w:r w:rsidR="00F734B3">
              <w:t xml:space="preserve"> </w:t>
            </w:r>
            <w:r w:rsidR="00D053CD" w:rsidRPr="002F153F">
              <w:t>полей</w:t>
            </w:r>
            <w:r w:rsidR="00F734B3">
              <w:t xml:space="preserve"> </w:t>
            </w:r>
            <w:r w:rsidR="00D053CD" w:rsidRPr="002F153F">
              <w:t>становится</w:t>
            </w:r>
            <w:r w:rsidR="00F734B3">
              <w:t xml:space="preserve"> </w:t>
            </w:r>
            <w:r w:rsidR="00D053CD" w:rsidRPr="002F153F">
              <w:t>доступной,</w:t>
            </w:r>
            <w:r w:rsidR="00F734B3">
              <w:t xml:space="preserve"> 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Услуга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выбрана</w:t>
            </w:r>
            <w:r w:rsidR="00F734B3">
              <w:t xml:space="preserve"> </w:t>
            </w:r>
            <w:r w:rsidR="00D053CD" w:rsidRPr="002F153F">
              <w:t>услуга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типом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Анализ</w:t>
            </w:r>
            <w:r w:rsidR="00B21D8E" w:rsidRPr="002F153F">
              <w:t>»</w:t>
            </w:r>
            <w:r w:rsidR="00D053CD" w:rsidRPr="002F153F">
              <w:t>.</w:t>
            </w:r>
          </w:p>
          <w:p w14:paraId="312AE7F2" w14:textId="480BDC69" w:rsidR="00CC7EEA" w:rsidRPr="002F153F" w:rsidRDefault="008D6391" w:rsidP="008D6391">
            <w:pPr>
              <w:pStyle w:val="phtablecellleft"/>
            </w:pPr>
            <w:r w:rsidRPr="002F153F">
              <w:t>2</w:t>
            </w:r>
            <w:r w:rsidR="00615A6A">
              <w:t> </w:t>
            </w:r>
            <w:r w:rsidR="00D053CD" w:rsidRPr="002F153F">
              <w:t>Данная</w:t>
            </w:r>
            <w:r w:rsidR="00F734B3">
              <w:t xml:space="preserve"> </w:t>
            </w:r>
            <w:r w:rsidR="00D053CD" w:rsidRPr="002F153F">
              <w:t>группа</w:t>
            </w:r>
            <w:r w:rsidR="00F734B3">
              <w:t xml:space="preserve"> </w:t>
            </w:r>
            <w:r w:rsidR="00D053CD" w:rsidRPr="002F153F">
              <w:t>полей</w:t>
            </w:r>
            <w:r w:rsidR="00F734B3">
              <w:t xml:space="preserve"> </w:t>
            </w:r>
            <w:r w:rsidR="00D053CD" w:rsidRPr="002F153F">
              <w:t>раскрывается</w:t>
            </w:r>
            <w:r w:rsidR="00F734B3">
              <w:t xml:space="preserve"> </w:t>
            </w:r>
            <w:r w:rsidR="00D053CD" w:rsidRPr="002F153F">
              <w:t>нажатием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кнопку</w:t>
            </w:r>
            <w:r w:rsidR="00F734B3">
              <w:t xml:space="preserve"> </w:t>
            </w:r>
            <w:r w:rsidR="00D053CD" w:rsidRPr="002F153F">
              <w:rPr>
                <w:noProof/>
              </w:rPr>
              <w:drawing>
                <wp:inline distT="0" distB="0" distL="0" distR="0" wp14:anchorId="7D9F6856" wp14:editId="4F9062BD">
                  <wp:extent cx="142875" cy="190500"/>
                  <wp:effectExtent l="19050" t="19050" r="28575" b="19050"/>
                  <wp:docPr id="100182" name="Рисунок 100182" descr="_scroll_external/attachments/image2023-7-11_9-45-7-f45658d7d5edb687546323212a139a29191b00521505d64b3d4037c3b06e9e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1347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3CD" w:rsidRPr="002F153F">
              <w:t>.</w:t>
            </w:r>
          </w:p>
          <w:p w14:paraId="56110BC0" w14:textId="2B3A5D87" w:rsidR="00CC7EEA" w:rsidRPr="002F153F" w:rsidRDefault="008D6391" w:rsidP="00615A6A">
            <w:pPr>
              <w:pStyle w:val="phtablecellleft"/>
            </w:pPr>
            <w:r w:rsidRPr="002F153F">
              <w:t>3</w:t>
            </w:r>
            <w:r w:rsidR="00615A6A">
              <w:t> 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при</w:t>
            </w:r>
            <w:r w:rsidR="00F734B3">
              <w:t xml:space="preserve"> </w:t>
            </w:r>
            <w:r w:rsidR="00D053CD" w:rsidRPr="002F153F">
              <w:t>направлении</w:t>
            </w:r>
            <w:r w:rsidR="00F734B3">
              <w:t xml:space="preserve"> </w:t>
            </w:r>
            <w:r w:rsidR="00D053CD" w:rsidRPr="002F153F">
              <w:t>пациента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анализы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окне</w:t>
            </w:r>
            <w:r w:rsidR="00F734B3">
              <w:t xml:space="preserve"> </w:t>
            </w:r>
            <w:r w:rsidR="00D053CD" w:rsidRPr="002F153F">
              <w:t>выбора</w:t>
            </w:r>
            <w:r w:rsidR="00F734B3">
              <w:t xml:space="preserve"> </w:t>
            </w:r>
            <w:r w:rsidR="00D053CD" w:rsidRPr="002F153F">
              <w:t>биоматериала</w:t>
            </w:r>
            <w:r w:rsidR="00F734B3">
              <w:t xml:space="preserve"> </w:t>
            </w:r>
            <w:r w:rsidR="00D053CD" w:rsidRPr="002F153F">
              <w:t>было</w:t>
            </w:r>
            <w:r w:rsidR="00F734B3">
              <w:t xml:space="preserve"> </w:t>
            </w:r>
            <w:r w:rsidR="00D053CD" w:rsidRPr="002F153F">
              <w:t>выбрано</w:t>
            </w:r>
            <w:r w:rsidR="00F734B3">
              <w:t xml:space="preserve"> </w:t>
            </w:r>
            <w:r w:rsidR="00D053CD" w:rsidRPr="002F153F">
              <w:t>несколько</w:t>
            </w:r>
            <w:r w:rsidR="00F734B3">
              <w:t xml:space="preserve"> </w:t>
            </w:r>
            <w:r w:rsidR="00D053CD" w:rsidRPr="002F153F">
              <w:t>биоматериалов,</w:t>
            </w:r>
            <w:r w:rsidR="00F734B3">
              <w:t xml:space="preserve"> </w:t>
            </w:r>
            <w:r w:rsidR="00D053CD" w:rsidRPr="002F153F">
              <w:t>будет</w:t>
            </w:r>
            <w:r w:rsidR="00F734B3">
              <w:t xml:space="preserve"> </w:t>
            </w:r>
            <w:r w:rsidR="00D053CD" w:rsidRPr="002F153F">
              <w:t>создано</w:t>
            </w:r>
            <w:r w:rsidR="00F734B3">
              <w:t xml:space="preserve"> </w:t>
            </w:r>
            <w:r w:rsidR="00D053CD" w:rsidRPr="002F153F">
              <w:t>одно</w:t>
            </w:r>
            <w:r w:rsidR="00F734B3">
              <w:t xml:space="preserve"> </w:t>
            </w:r>
            <w:r w:rsidR="00D053CD" w:rsidRPr="002F153F">
              <w:t>направление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услугу</w:t>
            </w:r>
            <w:r w:rsidR="00F734B3">
              <w:t xml:space="preserve"> </w:t>
            </w:r>
            <w:r w:rsidR="00D053CD" w:rsidRPr="002F153F">
              <w:t>и</w:t>
            </w:r>
            <w:r w:rsidR="00F734B3">
              <w:t xml:space="preserve"> </w:t>
            </w:r>
            <w:r w:rsidR="00D053CD" w:rsidRPr="002F153F">
              <w:t>множество</w:t>
            </w:r>
            <w:r w:rsidR="00F734B3">
              <w:t xml:space="preserve"> </w:t>
            </w:r>
            <w:r w:rsidR="00D053CD" w:rsidRPr="002F153F">
              <w:t>направлений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анализы.</w:t>
            </w:r>
            <w:r w:rsidR="00F734B3">
              <w:t xml:space="preserve"> </w:t>
            </w:r>
            <w:r w:rsidR="00D053CD" w:rsidRPr="002F153F">
              <w:t>Каждое</w:t>
            </w:r>
            <w:r w:rsidR="00F734B3">
              <w:t xml:space="preserve"> </w:t>
            </w:r>
            <w:r w:rsidR="00D053CD" w:rsidRPr="002F153F">
              <w:t>направление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анализ</w:t>
            </w:r>
            <w:r w:rsidR="00F734B3">
              <w:t xml:space="preserve"> </w:t>
            </w:r>
            <w:r w:rsidR="00D053CD" w:rsidRPr="002F153F">
              <w:t>соответствует</w:t>
            </w:r>
            <w:r w:rsidR="00F734B3">
              <w:t xml:space="preserve"> </w:t>
            </w:r>
            <w:r w:rsidR="00D053CD" w:rsidRPr="002F153F">
              <w:t>одному</w:t>
            </w:r>
            <w:r w:rsidR="00F734B3">
              <w:t xml:space="preserve"> </w:t>
            </w:r>
            <w:r w:rsidR="00D053CD" w:rsidRPr="002F153F">
              <w:t>биоматериалу,</w:t>
            </w:r>
            <w:r w:rsidR="00F734B3">
              <w:t xml:space="preserve"> </w:t>
            </w:r>
            <w:r w:rsidR="00D053CD" w:rsidRPr="002F153F">
              <w:t>т.</w:t>
            </w:r>
            <w:r w:rsidR="00F734B3">
              <w:t xml:space="preserve"> </w:t>
            </w:r>
            <w:r w:rsidR="00D053CD" w:rsidRPr="002F153F">
              <w:t>е.,</w:t>
            </w:r>
            <w:r w:rsidR="00F734B3">
              <w:t xml:space="preserve"> 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пациента</w:t>
            </w:r>
            <w:r w:rsidR="00F734B3">
              <w:t xml:space="preserve"> </w:t>
            </w:r>
            <w:r w:rsidR="00D053CD" w:rsidRPr="002F153F">
              <w:t>направили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два</w:t>
            </w:r>
            <w:r w:rsidR="00F734B3">
              <w:t xml:space="preserve"> </w:t>
            </w:r>
            <w:r w:rsidR="00D053CD" w:rsidRPr="002F153F">
              <w:t>биоматериала,</w:t>
            </w:r>
            <w:r w:rsidR="00F734B3">
              <w:t xml:space="preserve"> </w:t>
            </w:r>
            <w:r w:rsidR="00D053CD" w:rsidRPr="002F153F">
              <w:t>то</w:t>
            </w:r>
            <w:r w:rsidR="00F734B3">
              <w:t xml:space="preserve"> </w:t>
            </w:r>
            <w:r w:rsidR="00D053CD" w:rsidRPr="002F153F">
              <w:t>сформируется</w:t>
            </w:r>
            <w:r w:rsidR="00F734B3">
              <w:t xml:space="preserve"> </w:t>
            </w:r>
            <w:r w:rsidR="00D053CD" w:rsidRPr="002F153F">
              <w:t>два</w:t>
            </w:r>
            <w:r w:rsidR="00F734B3">
              <w:t xml:space="preserve"> </w:t>
            </w:r>
            <w:r w:rsidR="00D053CD" w:rsidRPr="002F153F">
              <w:t>направления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анализы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разные</w:t>
            </w:r>
            <w:r w:rsidR="00F734B3">
              <w:t xml:space="preserve"> </w:t>
            </w:r>
            <w:r w:rsidR="00D053CD" w:rsidRPr="002F153F">
              <w:t>биоматериалы.</w:t>
            </w:r>
            <w:r w:rsidR="00F734B3">
              <w:t xml:space="preserve"> </w:t>
            </w:r>
            <w:r w:rsidR="00D053CD" w:rsidRPr="002F153F">
              <w:t>Каждое</w:t>
            </w:r>
            <w:r w:rsidR="00F734B3">
              <w:t xml:space="preserve"> </w:t>
            </w:r>
            <w:r w:rsidR="00D053CD" w:rsidRPr="002F153F">
              <w:t>направление</w:t>
            </w:r>
            <w:r w:rsidR="00F734B3">
              <w:t xml:space="preserve"> </w:t>
            </w:r>
            <w:r w:rsidR="00D053CD" w:rsidRPr="002F153F">
              <w:t>на</w:t>
            </w:r>
            <w:r w:rsidR="00F734B3">
              <w:t xml:space="preserve"> </w:t>
            </w:r>
            <w:r w:rsidR="00D053CD" w:rsidRPr="002F153F">
              <w:t>анализ</w:t>
            </w:r>
            <w:r w:rsidR="00F734B3">
              <w:t xml:space="preserve"> </w:t>
            </w:r>
            <w:r w:rsidR="00D053CD" w:rsidRPr="002F153F">
              <w:t>сформируется</w:t>
            </w:r>
            <w:r w:rsidR="00F734B3">
              <w:t xml:space="preserve"> </w:t>
            </w:r>
            <w:r w:rsidR="00D053CD" w:rsidRPr="002F153F">
              <w:t>исходя</w:t>
            </w:r>
            <w:r w:rsidR="00F734B3">
              <w:t xml:space="preserve"> </w:t>
            </w:r>
            <w:r w:rsidR="00D053CD" w:rsidRPr="002F153F">
              <w:t>из</w:t>
            </w:r>
            <w:r w:rsidR="00F734B3">
              <w:t xml:space="preserve"> </w:t>
            </w:r>
            <w:r w:rsidR="00D053CD" w:rsidRPr="002F153F">
              <w:t>настройки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условии</w:t>
            </w:r>
            <w:r w:rsidR="00F734B3">
              <w:t xml:space="preserve"> </w:t>
            </w:r>
            <w:r w:rsidR="00D053CD" w:rsidRPr="002F153F">
              <w:t>забора</w:t>
            </w:r>
            <w:r w:rsidR="00F734B3">
              <w:t xml:space="preserve"> </w:t>
            </w:r>
            <w:r w:rsidR="00D053CD" w:rsidRPr="002F153F">
              <w:t>вида</w:t>
            </w:r>
            <w:r w:rsidR="00F734B3">
              <w:t xml:space="preserve"> </w:t>
            </w:r>
            <w:r w:rsidR="00D053CD" w:rsidRPr="002F153F">
              <w:t>анализа</w:t>
            </w:r>
          </w:p>
        </w:tc>
      </w:tr>
      <w:tr w:rsidR="00F734B3" w:rsidRPr="002F153F" w14:paraId="7E1CB945" w14:textId="77777777" w:rsidTr="00F734B3">
        <w:tc>
          <w:tcPr>
            <w:tcW w:w="188" w:type="pct"/>
          </w:tcPr>
          <w:p w14:paraId="04AA750A" w14:textId="77777777" w:rsidR="00F734B3" w:rsidRPr="002F153F" w:rsidRDefault="00F734B3" w:rsidP="008D6391">
            <w:pPr>
              <w:pStyle w:val="phtablecellleft"/>
            </w:pPr>
          </w:p>
        </w:tc>
        <w:tc>
          <w:tcPr>
            <w:tcW w:w="921" w:type="pct"/>
          </w:tcPr>
          <w:p w14:paraId="1A58B77C" w14:textId="77777777" w:rsidR="00F734B3" w:rsidRPr="002F153F" w:rsidRDefault="00F734B3" w:rsidP="008D6391">
            <w:pPr>
              <w:pStyle w:val="phtablecellleft"/>
            </w:pPr>
            <w:r w:rsidRPr="002F153F">
              <w:t>Биоматериал</w:t>
            </w:r>
          </w:p>
        </w:tc>
        <w:tc>
          <w:tcPr>
            <w:tcW w:w="934" w:type="pct"/>
          </w:tcPr>
          <w:p w14:paraId="5883C206" w14:textId="5E37E6D0" w:rsidR="00F734B3" w:rsidRPr="002F153F" w:rsidRDefault="00F734B3" w:rsidP="008D6391">
            <w:pPr>
              <w:pStyle w:val="phtablecellcenter"/>
            </w:pPr>
            <w:r w:rsidRPr="00A546E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51B73FF0" w14:textId="23EFD705" w:rsidR="00F734B3" w:rsidRPr="002F153F" w:rsidRDefault="00F734B3" w:rsidP="008D6391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биоматериал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«Выбор</w:t>
            </w:r>
            <w:r>
              <w:t xml:space="preserve"> </w:t>
            </w:r>
            <w:r w:rsidRPr="002F153F">
              <w:t>биоматериала»,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32EA8FED" wp14:editId="20F92573">
                  <wp:extent cx="161925" cy="209550"/>
                  <wp:effectExtent l="19050" t="19050" r="28575" b="19050"/>
                  <wp:docPr id="100183" name="Рисунок 100183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491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нужного</w:t>
            </w:r>
            <w:r>
              <w:t xml:space="preserve"> </w:t>
            </w:r>
            <w:r w:rsidRPr="002F153F">
              <w:t>биоматериала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«Выбор</w:t>
            </w:r>
            <w:r>
              <w:t xml:space="preserve"> </w:t>
            </w:r>
            <w:r w:rsidRPr="002F153F">
              <w:t>биоматериала»</w:t>
            </w:r>
            <w:r>
              <w:t xml:space="preserve"> </w:t>
            </w:r>
            <w:r w:rsidRPr="002F153F">
              <w:t>установите</w:t>
            </w:r>
            <w:r>
              <w:t xml:space="preserve"> </w:t>
            </w:r>
            <w:r w:rsidRPr="002F153F">
              <w:t>флажок</w:t>
            </w:r>
            <w:r>
              <w:t xml:space="preserve"> </w:t>
            </w:r>
            <w:r w:rsidRPr="002F153F">
              <w:t>напротив</w:t>
            </w:r>
            <w:r>
              <w:t xml:space="preserve"> </w:t>
            </w:r>
            <w:r w:rsidRPr="002F153F">
              <w:t>биоматериала,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затем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</w:p>
        </w:tc>
      </w:tr>
      <w:tr w:rsidR="00F734B3" w:rsidRPr="002F153F" w14:paraId="21DC0EF0" w14:textId="77777777" w:rsidTr="00F734B3">
        <w:tc>
          <w:tcPr>
            <w:tcW w:w="188" w:type="pct"/>
          </w:tcPr>
          <w:p w14:paraId="2EFC792A" w14:textId="77777777" w:rsidR="00F734B3" w:rsidRPr="002F153F" w:rsidRDefault="00F734B3" w:rsidP="008D6391">
            <w:pPr>
              <w:pStyle w:val="phtablecellleft"/>
            </w:pPr>
          </w:p>
        </w:tc>
        <w:tc>
          <w:tcPr>
            <w:tcW w:w="921" w:type="pct"/>
          </w:tcPr>
          <w:p w14:paraId="26C105B8" w14:textId="77777777" w:rsidR="00F734B3" w:rsidRPr="002F153F" w:rsidRDefault="00F734B3" w:rsidP="008D6391">
            <w:pPr>
              <w:pStyle w:val="phtablecellleft"/>
            </w:pPr>
            <w:r w:rsidRPr="002F153F">
              <w:t>Локус</w:t>
            </w:r>
          </w:p>
        </w:tc>
        <w:tc>
          <w:tcPr>
            <w:tcW w:w="934" w:type="pct"/>
          </w:tcPr>
          <w:p w14:paraId="560525EE" w14:textId="5D19361D" w:rsidR="00F734B3" w:rsidRPr="002F153F" w:rsidRDefault="00F734B3" w:rsidP="008D6391">
            <w:pPr>
              <w:pStyle w:val="phtablecellcenter"/>
            </w:pPr>
            <w:r w:rsidRPr="00A546E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1E8CFD3F" w14:textId="0FF473EB" w:rsidR="00F734B3" w:rsidRPr="002F153F" w:rsidRDefault="00F734B3" w:rsidP="008D6391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локус,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котором</w:t>
            </w:r>
            <w:r>
              <w:t xml:space="preserve"> </w:t>
            </w:r>
            <w:r w:rsidRPr="002F153F">
              <w:t>следует</w:t>
            </w:r>
            <w:r>
              <w:t xml:space="preserve"> </w:t>
            </w:r>
            <w:r w:rsidRPr="002F153F">
              <w:t>взять</w:t>
            </w:r>
            <w:r>
              <w:t xml:space="preserve"> </w:t>
            </w:r>
            <w:r w:rsidRPr="002F153F">
              <w:t>выбранный</w:t>
            </w:r>
            <w:r>
              <w:t xml:space="preserve"> </w:t>
            </w:r>
            <w:r w:rsidRPr="002F153F">
              <w:t>биоматериал,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«Выбор</w:t>
            </w:r>
            <w:r>
              <w:t xml:space="preserve"> </w:t>
            </w:r>
            <w:r w:rsidRPr="002F153F">
              <w:t>локуса»,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D7C5951" wp14:editId="541E121A">
                  <wp:extent cx="161925" cy="209550"/>
                  <wp:effectExtent l="19050" t="19050" r="28575" b="19050"/>
                  <wp:docPr id="100184" name="Рисунок 100184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937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нужного</w:t>
            </w:r>
            <w:r>
              <w:t xml:space="preserve"> </w:t>
            </w:r>
            <w:r w:rsidRPr="002F153F">
              <w:t>локуса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«Выбор</w:t>
            </w:r>
            <w:r>
              <w:t xml:space="preserve"> </w:t>
            </w:r>
            <w:r w:rsidRPr="002F153F">
              <w:t>локуса»</w:t>
            </w:r>
            <w:r>
              <w:t xml:space="preserve"> </w:t>
            </w:r>
            <w:r w:rsidRPr="002F153F">
              <w:t>два</w:t>
            </w:r>
            <w:r>
              <w:t xml:space="preserve"> </w:t>
            </w:r>
            <w:r w:rsidRPr="002F153F">
              <w:t>раза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локусом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один</w:t>
            </w:r>
            <w:r>
              <w:t xml:space="preserve"> </w:t>
            </w:r>
            <w:r w:rsidRPr="002F153F">
              <w:t>раз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локусом,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затем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</w:p>
        </w:tc>
      </w:tr>
      <w:tr w:rsidR="00F734B3" w:rsidRPr="002F153F" w14:paraId="6B30A9A5" w14:textId="77777777" w:rsidTr="00F734B3">
        <w:tc>
          <w:tcPr>
            <w:tcW w:w="188" w:type="pct"/>
          </w:tcPr>
          <w:p w14:paraId="1235D7BF" w14:textId="77777777" w:rsidR="00F734B3" w:rsidRPr="002F153F" w:rsidRDefault="00F734B3" w:rsidP="008D6391">
            <w:pPr>
              <w:pStyle w:val="phtablecellleft"/>
            </w:pPr>
          </w:p>
        </w:tc>
        <w:tc>
          <w:tcPr>
            <w:tcW w:w="921" w:type="pct"/>
          </w:tcPr>
          <w:p w14:paraId="36A26399" w14:textId="27A10285" w:rsidR="00F734B3" w:rsidRPr="002F153F" w:rsidRDefault="00F734B3" w:rsidP="008D6391">
            <w:pPr>
              <w:pStyle w:val="phtablecellleft"/>
            </w:pPr>
            <w:r w:rsidRPr="002F153F">
              <w:t>Примечание</w:t>
            </w:r>
            <w:r>
              <w:t xml:space="preserve"> </w:t>
            </w:r>
            <w:r w:rsidRPr="002F153F">
              <w:t>к</w:t>
            </w:r>
            <w:r>
              <w:t xml:space="preserve"> </w:t>
            </w:r>
            <w:r w:rsidRPr="002F153F">
              <w:t>локусу</w:t>
            </w:r>
          </w:p>
        </w:tc>
        <w:tc>
          <w:tcPr>
            <w:tcW w:w="934" w:type="pct"/>
          </w:tcPr>
          <w:p w14:paraId="0ED3BAAE" w14:textId="7DC320CB" w:rsidR="00F734B3" w:rsidRPr="002F153F" w:rsidRDefault="00F734B3" w:rsidP="008D6391">
            <w:pPr>
              <w:pStyle w:val="phtablecellcenter"/>
            </w:pPr>
            <w:r w:rsidRPr="00A546E2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6BAD4D5F" w14:textId="6F4B6295" w:rsidR="00F734B3" w:rsidRPr="002F153F" w:rsidRDefault="00F734B3" w:rsidP="008D6391">
            <w:pPr>
              <w:pStyle w:val="phtablecellleft"/>
            </w:pP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уточняющую</w:t>
            </w:r>
            <w:r>
              <w:t xml:space="preserve"> </w:t>
            </w:r>
            <w:r w:rsidRPr="002F153F">
              <w:t>информацию</w:t>
            </w:r>
            <w:r>
              <w:t xml:space="preserve"> </w:t>
            </w:r>
            <w:r w:rsidRPr="002F153F">
              <w:t>по</w:t>
            </w:r>
            <w:r>
              <w:t xml:space="preserve"> </w:t>
            </w:r>
            <w:r w:rsidRPr="002F153F">
              <w:t>выбранному</w:t>
            </w:r>
            <w:r>
              <w:t xml:space="preserve"> </w:t>
            </w:r>
            <w:r w:rsidRPr="002F153F">
              <w:t>локусу.</w:t>
            </w:r>
          </w:p>
          <w:p w14:paraId="727E1D23" w14:textId="0D444A74" w:rsidR="00F734B3" w:rsidRPr="002F153F" w:rsidRDefault="00F734B3" w:rsidP="008D6391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>
              <w:t xml:space="preserve"> </w:t>
            </w:r>
            <w:r w:rsidRPr="002F153F">
              <w:t>Данное</w:t>
            </w:r>
            <w:r>
              <w:t xml:space="preserve"> </w:t>
            </w:r>
            <w:r w:rsidRPr="002F153F">
              <w:t>поле</w:t>
            </w:r>
            <w:r>
              <w:t xml:space="preserve"> </w:t>
            </w:r>
            <w:r w:rsidRPr="002F153F">
              <w:t>становится</w:t>
            </w:r>
            <w:r>
              <w:t xml:space="preserve"> </w:t>
            </w:r>
            <w:r w:rsidRPr="002F153F">
              <w:t>доступным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редактирования</w:t>
            </w:r>
            <w:r>
              <w:t xml:space="preserve"> </w:t>
            </w:r>
            <w:r w:rsidRPr="002F153F">
              <w:t>после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локуса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поле</w:t>
            </w:r>
            <w:r>
              <w:t xml:space="preserve"> </w:t>
            </w:r>
            <w:r w:rsidRPr="002F153F">
              <w:t>«Локус»</w:t>
            </w:r>
          </w:p>
        </w:tc>
      </w:tr>
      <w:tr w:rsidR="00CC7EEA" w:rsidRPr="002F153F" w14:paraId="419B2EEF" w14:textId="77777777" w:rsidTr="00F734B3">
        <w:tc>
          <w:tcPr>
            <w:tcW w:w="1109" w:type="pct"/>
            <w:gridSpan w:val="2"/>
          </w:tcPr>
          <w:p w14:paraId="44E9085E" w14:textId="75D24CB1" w:rsidR="00CC7EEA" w:rsidRPr="002F153F" w:rsidRDefault="00D053CD" w:rsidP="008D6391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интервала</w:t>
            </w:r>
          </w:p>
        </w:tc>
        <w:tc>
          <w:tcPr>
            <w:tcW w:w="934" w:type="pct"/>
          </w:tcPr>
          <w:p w14:paraId="3AF2C781" w14:textId="5BFEC5F2" w:rsidR="00CC7EEA" w:rsidRPr="002F153F" w:rsidRDefault="00F734B3" w:rsidP="008D6391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0EDC7309" w14:textId="6048DBDC" w:rsidR="00CC7EEA" w:rsidRPr="002F153F" w:rsidRDefault="00D053CD" w:rsidP="00594B4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интервала</w:t>
            </w:r>
            <w:r w:rsidR="00F734B3">
              <w:t xml:space="preserve"> </w:t>
            </w:r>
            <w:r w:rsidRPr="002F153F">
              <w:t>рабочих</w:t>
            </w:r>
            <w:r w:rsidR="00F734B3">
              <w:t xml:space="preserve"> </w:t>
            </w:r>
            <w:r w:rsidRPr="002F153F">
              <w:t>графиков</w:t>
            </w:r>
            <w:r w:rsidR="00F734B3">
              <w:t xml:space="preserve"> </w:t>
            </w:r>
            <w:r w:rsidRPr="002F153F">
              <w:t>врачей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оказания</w:t>
            </w:r>
            <w:r w:rsidR="00F734B3">
              <w:t xml:space="preserve"> </w:t>
            </w:r>
            <w:r w:rsidRPr="002F153F">
              <w:t>медицинских</w:t>
            </w:r>
            <w:r w:rsidR="00F734B3">
              <w:t xml:space="preserve"> </w:t>
            </w:r>
            <w:r w:rsidRPr="002F153F">
              <w:t>услуг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списка.</w:t>
            </w:r>
          </w:p>
          <w:p w14:paraId="3A35EB93" w14:textId="2F9B31EE" w:rsidR="00CC7EEA" w:rsidRPr="002F153F" w:rsidRDefault="00D053CD" w:rsidP="00594B47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После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типа</w:t>
            </w:r>
            <w:r w:rsidR="00F734B3">
              <w:t xml:space="preserve"> </w:t>
            </w:r>
            <w:r w:rsidRPr="002F153F">
              <w:t>интервала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выборе</w:t>
            </w:r>
            <w:r w:rsidR="00F734B3">
              <w:t xml:space="preserve"> </w:t>
            </w:r>
            <w:r w:rsidRPr="002F153F">
              <w:t>времени</w:t>
            </w:r>
            <w:r w:rsidR="00F734B3">
              <w:t xml:space="preserve"> </w:t>
            </w:r>
            <w:r w:rsidRPr="002F153F">
              <w:t>будет</w:t>
            </w:r>
            <w:r w:rsidR="00F734B3">
              <w:t xml:space="preserve"> </w:t>
            </w:r>
            <w:r w:rsidRPr="002F153F">
              <w:t>показано</w:t>
            </w:r>
            <w:r w:rsidR="00F734B3">
              <w:t xml:space="preserve"> </w:t>
            </w:r>
            <w:r w:rsidRPr="002F153F">
              <w:t>расписание</w:t>
            </w:r>
            <w:r w:rsidR="00F734B3">
              <w:t xml:space="preserve"> </w:t>
            </w:r>
            <w:r w:rsidRPr="002F153F">
              <w:t>только</w:t>
            </w:r>
            <w:r w:rsidR="00F734B3">
              <w:t xml:space="preserve"> </w:t>
            </w:r>
            <w:r w:rsidRPr="002F153F">
              <w:t>данного</w:t>
            </w:r>
            <w:r w:rsidR="00F734B3">
              <w:t xml:space="preserve"> </w:t>
            </w:r>
            <w:r w:rsidRPr="002F153F">
              <w:t>типа</w:t>
            </w:r>
            <w:r w:rsidR="00F734B3">
              <w:t xml:space="preserve"> </w:t>
            </w:r>
            <w:r w:rsidRPr="002F153F">
              <w:t>интервала</w:t>
            </w:r>
          </w:p>
        </w:tc>
      </w:tr>
      <w:tr w:rsidR="00CC7EEA" w:rsidRPr="002F153F" w14:paraId="22901CD2" w14:textId="77777777" w:rsidTr="00F734B3">
        <w:tc>
          <w:tcPr>
            <w:tcW w:w="1109" w:type="pct"/>
            <w:gridSpan w:val="2"/>
          </w:tcPr>
          <w:p w14:paraId="79645A11" w14:textId="77777777" w:rsidR="00CC7EEA" w:rsidRPr="002F153F" w:rsidRDefault="00D053CD" w:rsidP="008D6391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934" w:type="pct"/>
          </w:tcPr>
          <w:p w14:paraId="19E036D0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49A38E1F" w14:textId="64C7EFED" w:rsidR="00CC7EEA" w:rsidRPr="002F153F" w:rsidRDefault="00D053CD" w:rsidP="00594B4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Кабинеты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98A8D56" wp14:editId="2AF94902">
                  <wp:extent cx="161925" cy="209550"/>
                  <wp:effectExtent l="19050" t="19050" r="28575" b="19050"/>
                  <wp:docPr id="100185" name="Рисунок 100185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180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кабинета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Кабинеты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кабинетом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кабинетом,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1B69A602" w14:textId="77777777" w:rsidTr="00F734B3">
        <w:tc>
          <w:tcPr>
            <w:tcW w:w="1109" w:type="pct"/>
            <w:gridSpan w:val="2"/>
          </w:tcPr>
          <w:p w14:paraId="0DAE6ACD" w14:textId="77777777" w:rsidR="00CC7EEA" w:rsidRPr="002F153F" w:rsidRDefault="00D053CD" w:rsidP="00594B47">
            <w:pPr>
              <w:pStyle w:val="phtablecellleft"/>
            </w:pPr>
            <w:r w:rsidRPr="002F153F">
              <w:t>Врач</w:t>
            </w:r>
          </w:p>
        </w:tc>
        <w:tc>
          <w:tcPr>
            <w:tcW w:w="934" w:type="pct"/>
          </w:tcPr>
          <w:p w14:paraId="7743EB06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039C39FF" w14:textId="71FFAC87" w:rsidR="00CC7EEA" w:rsidRPr="002F153F" w:rsidRDefault="00D053CD" w:rsidP="00594B4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Врачи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24A643C5" wp14:editId="54AC6E50">
                  <wp:extent cx="161925" cy="209550"/>
                  <wp:effectExtent l="19050" t="19050" r="28575" b="19050"/>
                  <wp:docPr id="100186" name="Рисунок 100186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457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Врачи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врачом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врачом,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F734B3" w:rsidRPr="002F153F" w14:paraId="0C814653" w14:textId="77777777" w:rsidTr="00F734B3">
        <w:tc>
          <w:tcPr>
            <w:tcW w:w="1109" w:type="pct"/>
            <w:gridSpan w:val="2"/>
          </w:tcPr>
          <w:p w14:paraId="3F12614F" w14:textId="77777777" w:rsidR="00F734B3" w:rsidRPr="002F153F" w:rsidRDefault="00F734B3" w:rsidP="00594B47">
            <w:pPr>
              <w:pStyle w:val="phtablecellleft"/>
            </w:pPr>
            <w:r w:rsidRPr="002F153F">
              <w:t>Время</w:t>
            </w:r>
          </w:p>
        </w:tc>
        <w:tc>
          <w:tcPr>
            <w:tcW w:w="934" w:type="pct"/>
          </w:tcPr>
          <w:p w14:paraId="3F2BF196" w14:textId="65746B35" w:rsidR="00F734B3" w:rsidRPr="002F153F" w:rsidRDefault="00F734B3" w:rsidP="008D6391">
            <w:pPr>
              <w:pStyle w:val="phtablecellcenter"/>
            </w:pPr>
            <w:r w:rsidRPr="006E2135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13DFD1D3" w14:textId="48157304" w:rsidR="00F734B3" w:rsidRPr="002F153F" w:rsidRDefault="00F734B3" w:rsidP="00594B47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время</w:t>
            </w:r>
            <w:r>
              <w:t xml:space="preserve"> </w:t>
            </w:r>
            <w:r w:rsidRPr="002F153F">
              <w:t>приема</w:t>
            </w:r>
            <w:r>
              <w:t xml:space="preserve"> </w:t>
            </w:r>
            <w:r w:rsidRPr="002F153F">
              <w:t>врача/</w:t>
            </w:r>
            <w:r>
              <w:t xml:space="preserve"> </w:t>
            </w:r>
            <w:r w:rsidRPr="002F153F">
              <w:t>оказания</w:t>
            </w:r>
            <w:r>
              <w:t xml:space="preserve"> </w:t>
            </w:r>
            <w:r w:rsidRPr="002F153F">
              <w:t>медицинской</w:t>
            </w:r>
            <w:r>
              <w:t xml:space="preserve"> </w:t>
            </w:r>
            <w:r w:rsidRPr="002F153F">
              <w:t>услуги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расписанием</w:t>
            </w:r>
            <w:r>
              <w:t xml:space="preserve"> </w:t>
            </w:r>
            <w:r w:rsidRPr="002F153F">
              <w:t>МО,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5B96FAB" wp14:editId="1502B1D1">
                  <wp:extent cx="161925" cy="209550"/>
                  <wp:effectExtent l="19050" t="19050" r="28575" b="19050"/>
                  <wp:docPr id="100187" name="Рисунок 100187" descr="_scroll_external/attachments/image2023-7-10_16-22-34-65d1190cfcce74815c0a266148c7debe13f1759826e4bb82f1c254d2a91be0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765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Выбери</w:t>
            </w:r>
            <w:r>
              <w:t xml:space="preserve">те время, как описано в п. </w:t>
            </w:r>
            <w:r>
              <w:fldChar w:fldCharType="begin"/>
            </w:r>
            <w:r>
              <w:instrText xml:space="preserve"> REF scroll-bookmark-25 \n \h </w:instrText>
            </w:r>
            <w:r>
              <w:fldChar w:fldCharType="separate"/>
            </w:r>
            <w:r w:rsidR="00B50C08">
              <w:t>5.3.1</w:t>
            </w:r>
            <w:r>
              <w:fldChar w:fldCharType="end"/>
            </w:r>
          </w:p>
        </w:tc>
      </w:tr>
      <w:tr w:rsidR="00F734B3" w:rsidRPr="002F153F" w14:paraId="4B26B993" w14:textId="77777777" w:rsidTr="00F734B3">
        <w:tc>
          <w:tcPr>
            <w:tcW w:w="1109" w:type="pct"/>
            <w:gridSpan w:val="2"/>
          </w:tcPr>
          <w:p w14:paraId="56739A3E" w14:textId="2B57CF13" w:rsidR="00F734B3" w:rsidRPr="002F153F" w:rsidRDefault="00F734B3" w:rsidP="00594B47">
            <w:pPr>
              <w:pStyle w:val="phtablecellleft"/>
            </w:pPr>
            <w:r w:rsidRPr="002F153F">
              <w:t>Вид</w:t>
            </w:r>
            <w:r>
              <w:t xml:space="preserve"> </w:t>
            </w:r>
            <w:r w:rsidRPr="002F153F">
              <w:t>оплаты</w:t>
            </w:r>
          </w:p>
        </w:tc>
        <w:tc>
          <w:tcPr>
            <w:tcW w:w="934" w:type="pct"/>
          </w:tcPr>
          <w:p w14:paraId="2BF1304A" w14:textId="79691DE7" w:rsidR="00F734B3" w:rsidRPr="002F153F" w:rsidRDefault="00F734B3" w:rsidP="008D6391">
            <w:pPr>
              <w:pStyle w:val="phtablecellcenter"/>
            </w:pPr>
            <w:r w:rsidRPr="006E2135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5ED652B5" w14:textId="689AC069" w:rsidR="00F734B3" w:rsidRPr="002F153F" w:rsidRDefault="00F734B3" w:rsidP="00594B47">
            <w:pPr>
              <w:pStyle w:val="phtablecellleft"/>
            </w:pPr>
            <w:r w:rsidRPr="002F153F">
              <w:t>Заполняется</w:t>
            </w:r>
            <w:r>
              <w:t xml:space="preserve"> </w:t>
            </w:r>
            <w:r w:rsidRPr="002F153F">
              <w:t>автоматически</w:t>
            </w:r>
            <w:r>
              <w:t xml:space="preserve"> </w:t>
            </w:r>
            <w:r w:rsidRPr="002F153F">
              <w:t>видом</w:t>
            </w:r>
            <w:r>
              <w:t xml:space="preserve"> </w:t>
            </w:r>
            <w:r w:rsidRPr="002F153F">
              <w:t>оплаты,</w:t>
            </w:r>
            <w:r>
              <w:t xml:space="preserve"> </w:t>
            </w:r>
            <w:r w:rsidRPr="002F153F">
              <w:t>соответствующим</w:t>
            </w:r>
            <w:r>
              <w:t xml:space="preserve"> </w:t>
            </w:r>
            <w:r w:rsidRPr="002F153F">
              <w:t>интервалу,</w:t>
            </w:r>
            <w:r>
              <w:t xml:space="preserve"> </w:t>
            </w:r>
            <w:r w:rsidRPr="002F153F">
              <w:t>выбранному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поле</w:t>
            </w:r>
            <w:r>
              <w:t xml:space="preserve"> </w:t>
            </w:r>
            <w:r w:rsidRPr="002F153F">
              <w:t>«Тип</w:t>
            </w:r>
            <w:r>
              <w:t xml:space="preserve"> </w:t>
            </w:r>
            <w:r w:rsidRPr="002F153F">
              <w:t>интервала».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необходимости</w:t>
            </w:r>
            <w:r>
              <w:t xml:space="preserve"> </w:t>
            </w:r>
            <w:r w:rsidRPr="002F153F">
              <w:t>изменения</w:t>
            </w:r>
            <w:r>
              <w:t xml:space="preserve"> </w:t>
            </w:r>
            <w:r w:rsidRPr="002F153F">
              <w:t>вида</w:t>
            </w:r>
            <w:r>
              <w:t xml:space="preserve"> </w:t>
            </w:r>
            <w:r w:rsidRPr="002F153F">
              <w:t>оплаты</w:t>
            </w:r>
            <w:r>
              <w:t xml:space="preserve"> </w:t>
            </w:r>
            <w:r w:rsidRPr="002F153F">
              <w:t>выберите</w:t>
            </w:r>
            <w:r>
              <w:t xml:space="preserve"> </w:t>
            </w:r>
            <w:r w:rsidRPr="002F153F">
              <w:t>другое</w:t>
            </w:r>
            <w:r>
              <w:t xml:space="preserve"> </w:t>
            </w:r>
            <w:r w:rsidRPr="002F153F">
              <w:t>значение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списка.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зависимости</w:t>
            </w:r>
            <w:r>
              <w:t xml:space="preserve"> </w:t>
            </w:r>
            <w:r w:rsidRPr="002F153F">
              <w:t>от</w:t>
            </w:r>
            <w:r>
              <w:t xml:space="preserve"> </w:t>
            </w:r>
            <w:r w:rsidRPr="002F153F">
              <w:t>выбранного</w:t>
            </w:r>
            <w:r>
              <w:t xml:space="preserve"> </w:t>
            </w:r>
            <w:r w:rsidRPr="002F153F">
              <w:t>вида</w:t>
            </w:r>
            <w:r>
              <w:t xml:space="preserve"> </w:t>
            </w:r>
            <w:r w:rsidRPr="002F153F">
              <w:t>оплаты</w:t>
            </w:r>
            <w:r>
              <w:t xml:space="preserve"> </w:t>
            </w:r>
            <w:r w:rsidR="008A0A36">
              <w:t xml:space="preserve">в </w:t>
            </w:r>
            <w:r w:rsidRPr="002F153F">
              <w:t>Систем</w:t>
            </w:r>
            <w:r w:rsidR="008A0A36">
              <w:t>е</w:t>
            </w:r>
            <w:r>
              <w:t xml:space="preserve"> </w:t>
            </w:r>
            <w:r w:rsidR="008A0A36">
              <w:t>отобразятся</w:t>
            </w:r>
            <w:r>
              <w:t xml:space="preserve"> </w:t>
            </w:r>
            <w:r w:rsidRPr="002F153F">
              <w:t>дополнительные</w:t>
            </w:r>
            <w:r>
              <w:t xml:space="preserve"> </w:t>
            </w:r>
            <w:r w:rsidRPr="002F153F">
              <w:t>поля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пациента.</w:t>
            </w:r>
          </w:p>
          <w:p w14:paraId="5F2FE310" w14:textId="265A44A7" w:rsidR="00F734B3" w:rsidRPr="002F153F" w:rsidRDefault="00F734B3" w:rsidP="00594B47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добавления</w:t>
            </w:r>
            <w:r>
              <w:t xml:space="preserve"> </w:t>
            </w:r>
            <w:r w:rsidRPr="002F153F">
              <w:t>вида</w:t>
            </w:r>
            <w:r>
              <w:t xml:space="preserve"> </w:t>
            </w:r>
            <w:r w:rsidRPr="002F153F">
              <w:t>оплаты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ссылку</w:t>
            </w:r>
            <w:r>
              <w:t xml:space="preserve"> </w:t>
            </w:r>
            <w:r w:rsidRPr="002F153F">
              <w:t>«Добавить»,</w:t>
            </w:r>
            <w:r>
              <w:t xml:space="preserve"> </w:t>
            </w:r>
            <w:r w:rsidRPr="002F153F">
              <w:t>после</w:t>
            </w:r>
            <w:r>
              <w:t xml:space="preserve"> </w:t>
            </w:r>
            <w:r w:rsidRPr="002F153F">
              <w:t>чего</w:t>
            </w:r>
            <w:r>
              <w:t xml:space="preserve"> </w:t>
            </w:r>
            <w:r w:rsidRPr="002F153F">
              <w:t>отобразятся</w:t>
            </w:r>
            <w:r>
              <w:t xml:space="preserve"> </w:t>
            </w:r>
            <w:r w:rsidRPr="002F153F">
              <w:t>дополнительные</w:t>
            </w:r>
            <w:r>
              <w:t xml:space="preserve"> </w:t>
            </w:r>
            <w:r w:rsidRPr="002F153F">
              <w:t>поля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внесения</w:t>
            </w:r>
            <w:r>
              <w:t xml:space="preserve"> </w:t>
            </w:r>
            <w:r w:rsidRPr="002F153F">
              <w:t>данных</w:t>
            </w:r>
            <w:r>
              <w:t xml:space="preserve"> </w:t>
            </w:r>
            <w:r w:rsidRPr="002F153F">
              <w:t>о</w:t>
            </w:r>
            <w:r>
              <w:t xml:space="preserve"> </w:t>
            </w:r>
            <w:r w:rsidRPr="002F153F">
              <w:t>дополнительном</w:t>
            </w:r>
            <w:r>
              <w:t xml:space="preserve"> </w:t>
            </w:r>
            <w:r w:rsidRPr="002F153F">
              <w:t>виде</w:t>
            </w:r>
            <w:r>
              <w:t xml:space="preserve"> </w:t>
            </w:r>
            <w:r w:rsidRPr="002F153F">
              <w:t>оплаты.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удаления</w:t>
            </w:r>
            <w:r>
              <w:t xml:space="preserve"> </w:t>
            </w:r>
            <w:r w:rsidRPr="002F153F">
              <w:t>дополнительного</w:t>
            </w:r>
            <w:r>
              <w:t xml:space="preserve"> </w:t>
            </w:r>
            <w:r w:rsidRPr="002F153F">
              <w:t>вида</w:t>
            </w:r>
            <w:r>
              <w:t xml:space="preserve"> </w:t>
            </w:r>
            <w:r w:rsidRPr="002F153F">
              <w:t>оплаты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ссылку</w:t>
            </w:r>
            <w:r>
              <w:t xml:space="preserve"> </w:t>
            </w:r>
            <w:r w:rsidRPr="002F153F">
              <w:t>«Удалить»</w:t>
            </w:r>
          </w:p>
        </w:tc>
      </w:tr>
      <w:tr w:rsidR="00CC7EEA" w:rsidRPr="002F153F" w14:paraId="726BE31C" w14:textId="77777777" w:rsidTr="00F734B3">
        <w:tc>
          <w:tcPr>
            <w:tcW w:w="1109" w:type="pct"/>
            <w:gridSpan w:val="2"/>
          </w:tcPr>
          <w:p w14:paraId="27AA114C" w14:textId="77777777" w:rsidR="00CC7EEA" w:rsidRPr="002F153F" w:rsidRDefault="00D053CD" w:rsidP="00594B47">
            <w:pPr>
              <w:pStyle w:val="phtablecellleft"/>
            </w:pPr>
            <w:r w:rsidRPr="002F153F">
              <w:t>Сумма</w:t>
            </w:r>
          </w:p>
        </w:tc>
        <w:tc>
          <w:tcPr>
            <w:tcW w:w="934" w:type="pct"/>
          </w:tcPr>
          <w:p w14:paraId="426662BB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6CE67CC4" w14:textId="273FC140" w:rsidR="00CC7EEA" w:rsidRPr="002F153F" w:rsidRDefault="00D053CD" w:rsidP="00594B47">
            <w:pPr>
              <w:pStyle w:val="phtablecellleft"/>
            </w:pPr>
            <w:r w:rsidRPr="002F153F">
              <w:t>Заполняется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суммой</w:t>
            </w:r>
            <w:r w:rsidR="00F734B3">
              <w:t xml:space="preserve"> </w:t>
            </w:r>
            <w:r w:rsidRPr="002F153F">
              <w:t>оплаты.</w:t>
            </w:r>
          </w:p>
          <w:p w14:paraId="614D6D6D" w14:textId="2B742262" w:rsidR="00CC7EEA" w:rsidRPr="002F153F" w:rsidRDefault="00D053CD" w:rsidP="00B51ED5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заполнения</w:t>
            </w:r>
            <w:r w:rsidR="00F734B3">
              <w:t xml:space="preserve"> </w:t>
            </w:r>
            <w:r w:rsidRPr="002F153F">
              <w:t>данного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Pr="002F153F">
              <w:t>выб</w:t>
            </w:r>
            <w:r w:rsidR="00B51ED5">
              <w:t>ерите</w:t>
            </w:r>
            <w:r w:rsidR="00F734B3">
              <w:t xml:space="preserve"> </w:t>
            </w:r>
            <w:r w:rsidRPr="002F153F">
              <w:t>значени</w:t>
            </w:r>
            <w:r w:rsidR="00B51ED5">
              <w:t>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полях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Количество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Цена</w:t>
            </w:r>
            <w:r w:rsidR="00B21D8E" w:rsidRPr="002F153F">
              <w:t>»</w:t>
            </w:r>
          </w:p>
        </w:tc>
      </w:tr>
      <w:tr w:rsidR="00CC7EEA" w:rsidRPr="002F153F" w14:paraId="53446FCA" w14:textId="77777777" w:rsidTr="00F734B3">
        <w:tc>
          <w:tcPr>
            <w:tcW w:w="1109" w:type="pct"/>
            <w:gridSpan w:val="2"/>
          </w:tcPr>
          <w:p w14:paraId="2FF49452" w14:textId="03E5EAA9" w:rsidR="00CC7EEA" w:rsidRPr="002F153F" w:rsidRDefault="00D053CD" w:rsidP="00594B47">
            <w:pPr>
              <w:pStyle w:val="phtablecellleft"/>
            </w:pPr>
            <w:r w:rsidRPr="002F153F">
              <w:t>Создать</w:t>
            </w:r>
            <w:r w:rsidR="00F734B3">
              <w:t xml:space="preserve"> </w:t>
            </w:r>
            <w:r w:rsidRPr="002F153F">
              <w:t>договор</w:t>
            </w:r>
          </w:p>
        </w:tc>
        <w:tc>
          <w:tcPr>
            <w:tcW w:w="934" w:type="pct"/>
          </w:tcPr>
          <w:p w14:paraId="54EADE09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5154EDB7" w14:textId="47C4D213" w:rsidR="00CC7EEA" w:rsidRPr="002F153F" w:rsidRDefault="00D053CD" w:rsidP="00594B4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Да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создания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пациентом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Нет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договор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пациентом</w:t>
            </w:r>
            <w:r w:rsidR="00F734B3">
              <w:t xml:space="preserve"> </w:t>
            </w:r>
            <w:r w:rsidRPr="002F153F">
              <w:t>уже</w:t>
            </w:r>
            <w:r w:rsidR="00F734B3">
              <w:t xml:space="preserve"> </w:t>
            </w:r>
            <w:r w:rsidRPr="002F153F">
              <w:t>заключен.</w:t>
            </w:r>
          </w:p>
          <w:p w14:paraId="42305547" w14:textId="2B01D7D6" w:rsidR="00CC7EEA" w:rsidRPr="002F153F" w:rsidRDefault="00D053CD" w:rsidP="00594B47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отображается,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выбрано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Средства</w:t>
            </w:r>
            <w:r w:rsidR="00F734B3">
              <w:t xml:space="preserve"> </w:t>
            </w:r>
            <w:r w:rsidRPr="002F153F">
              <w:t>граждан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="00B21D8E" w:rsidRPr="002F153F">
              <w:lastRenderedPageBreak/>
              <w:t>«</w:t>
            </w:r>
            <w:r w:rsidRPr="002F153F">
              <w:t>Онкологический</w:t>
            </w:r>
            <w:r w:rsidR="00F734B3">
              <w:t xml:space="preserve"> </w:t>
            </w:r>
            <w:r w:rsidRPr="002F153F">
              <w:t>кластер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иные</w:t>
            </w:r>
            <w:r w:rsidR="00F734B3">
              <w:t xml:space="preserve"> </w:t>
            </w:r>
            <w:r w:rsidRPr="002F153F">
              <w:t>виды</w:t>
            </w:r>
            <w:r w:rsidR="00F734B3">
              <w:t xml:space="preserve"> </w:t>
            </w:r>
            <w:r w:rsidRPr="002F153F">
              <w:t>оплаты,</w:t>
            </w:r>
            <w:r w:rsidR="00F734B3">
              <w:t xml:space="preserve"> </w:t>
            </w:r>
            <w:r w:rsidRPr="002F153F">
              <w:t>связанные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типом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</w:t>
            </w:r>
            <w:r w:rsidR="00F734B3">
              <w:t xml:space="preserve"> </w:t>
            </w:r>
            <w:r w:rsidRPr="002F153F">
              <w:t>физическими</w:t>
            </w:r>
            <w:r w:rsidR="00F734B3">
              <w:t xml:space="preserve"> </w:t>
            </w:r>
            <w:r w:rsidRPr="002F153F">
              <w:t>лицами</w:t>
            </w:r>
            <w:r w:rsidR="00B21D8E" w:rsidRPr="002F153F">
              <w:t>»</w:t>
            </w:r>
          </w:p>
        </w:tc>
      </w:tr>
      <w:tr w:rsidR="00CC7EEA" w:rsidRPr="002F153F" w14:paraId="60BC628E" w14:textId="77777777" w:rsidTr="00F734B3">
        <w:tc>
          <w:tcPr>
            <w:tcW w:w="1109" w:type="pct"/>
            <w:gridSpan w:val="2"/>
          </w:tcPr>
          <w:p w14:paraId="038180E9" w14:textId="77777777" w:rsidR="00CC7EEA" w:rsidRPr="002F153F" w:rsidRDefault="00D053CD" w:rsidP="00594B47">
            <w:pPr>
              <w:pStyle w:val="phtablecellleft"/>
            </w:pPr>
            <w:r w:rsidRPr="002F153F">
              <w:lastRenderedPageBreak/>
              <w:t>Договор</w:t>
            </w:r>
          </w:p>
        </w:tc>
        <w:tc>
          <w:tcPr>
            <w:tcW w:w="934" w:type="pct"/>
          </w:tcPr>
          <w:p w14:paraId="1A3B2D09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6B3B6332" w14:textId="15EB3731" w:rsidR="00CC7EEA" w:rsidRPr="002F153F" w:rsidRDefault="00D053CD" w:rsidP="00594B4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существующий</w:t>
            </w:r>
            <w:r w:rsidR="00F734B3">
              <w:t xml:space="preserve"> </w:t>
            </w:r>
            <w:r w:rsidRPr="002F153F">
              <w:t>договор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пациентом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Действующие</w:t>
            </w:r>
            <w:r w:rsidR="00F734B3">
              <w:t xml:space="preserve"> </w:t>
            </w:r>
            <w:r w:rsidRPr="002F153F">
              <w:t>договоры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видом</w:t>
            </w:r>
            <w:r w:rsidR="00F734B3">
              <w:t xml:space="preserve"> </w:t>
            </w:r>
            <w:r w:rsidRPr="002F153F">
              <w:t>оплаты:</w:t>
            </w:r>
            <w:r w:rsidR="00F734B3">
              <w:t xml:space="preserve"> </w:t>
            </w:r>
            <w:r w:rsidRPr="002F153F">
              <w:t>[вид</w:t>
            </w:r>
            <w:r w:rsidR="00F734B3">
              <w:t xml:space="preserve"> </w:t>
            </w:r>
            <w:r w:rsidRPr="002F153F">
              <w:t>оплаты]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27674B9D" wp14:editId="57BBDB8D">
                  <wp:extent cx="190500" cy="200025"/>
                  <wp:effectExtent l="19050" t="19050" r="19050" b="28575"/>
                  <wp:docPr id="100188" name="Рисунок 100188" descr="_scroll_external/attachments/image2023-7-4_11-21-51-39e1b1d6fd7e92b9db9a67300c189baecd37c54629340c6e6e75cd5a35b5eb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969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договором.</w:t>
            </w:r>
          </w:p>
          <w:p w14:paraId="60596674" w14:textId="5381455F" w:rsidR="00CC7EEA" w:rsidRPr="002F153F" w:rsidRDefault="00D053CD" w:rsidP="00594B47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отображается,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Создать</w:t>
            </w:r>
            <w:r w:rsidR="00F734B3">
              <w:t xml:space="preserve"> </w:t>
            </w:r>
            <w:r w:rsidRPr="002F153F">
              <w:t>договор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выбрано</w:t>
            </w:r>
            <w:r w:rsidR="00F734B3">
              <w:t xml:space="preserve"> </w:t>
            </w:r>
            <w:r w:rsidRPr="002F153F">
              <w:t>значение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Нет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выбранный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  <w:r w:rsidR="00F734B3">
              <w:t xml:space="preserve"> </w:t>
            </w:r>
            <w:r w:rsidRPr="002F153F">
              <w:t>предусматривает</w:t>
            </w:r>
            <w:r w:rsidR="00F734B3">
              <w:t xml:space="preserve"> </w:t>
            </w:r>
            <w:r w:rsidRPr="002F153F">
              <w:t>указание</w:t>
            </w:r>
            <w:r w:rsidR="00F734B3">
              <w:t xml:space="preserve"> </w:t>
            </w:r>
            <w:r w:rsidRPr="002F153F">
              <w:t>договора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услугу</w:t>
            </w:r>
          </w:p>
        </w:tc>
      </w:tr>
      <w:tr w:rsidR="00CC7EEA" w:rsidRPr="002F153F" w14:paraId="249B5CEF" w14:textId="77777777" w:rsidTr="00F734B3">
        <w:tc>
          <w:tcPr>
            <w:tcW w:w="1109" w:type="pct"/>
            <w:gridSpan w:val="2"/>
          </w:tcPr>
          <w:p w14:paraId="361DC970" w14:textId="77777777" w:rsidR="00CC7EEA" w:rsidRPr="002F153F" w:rsidRDefault="00D053CD" w:rsidP="00594B47">
            <w:pPr>
              <w:pStyle w:val="phtablecellleft"/>
            </w:pPr>
            <w:r w:rsidRPr="002F153F">
              <w:t>Направление</w:t>
            </w:r>
          </w:p>
        </w:tc>
        <w:tc>
          <w:tcPr>
            <w:tcW w:w="934" w:type="pct"/>
          </w:tcPr>
          <w:p w14:paraId="2FC59E16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4B4E8802" w14:textId="44593378" w:rsidR="00CC7EEA" w:rsidRPr="002F153F" w:rsidRDefault="00D053CD" w:rsidP="00594B4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направление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пациенту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04776D8D" wp14:editId="04BF801F">
                  <wp:extent cx="190500" cy="200025"/>
                  <wp:effectExtent l="19050" t="19050" r="19050" b="28575"/>
                  <wp:docPr id="100189" name="Рисунок 100189" descr="_scroll_external/attachments/image2023-7-4_11-21-51-39e1b1d6fd7e92b9db9a67300c189baecd37c54629340c6e6e75cd5a35b5eb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872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Направления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пациенту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направлением.</w:t>
            </w:r>
          </w:p>
          <w:p w14:paraId="1EC4A2A6" w14:textId="77777777" w:rsidR="00CC7EEA" w:rsidRPr="002F153F" w:rsidRDefault="00D053CD" w:rsidP="00A479A1">
            <w:pPr>
              <w:pStyle w:val="phtablecellleft"/>
              <w:keepNext/>
            </w:pPr>
            <w:r w:rsidRPr="002F153F">
              <w:rPr>
                <w:spacing w:val="20"/>
              </w:rPr>
              <w:t>Примечания</w:t>
            </w:r>
          </w:p>
          <w:p w14:paraId="78A07FAF" w14:textId="470638DD" w:rsidR="00CC7EEA" w:rsidRPr="002F153F" w:rsidRDefault="00594B47" w:rsidP="00594B47">
            <w:pPr>
              <w:pStyle w:val="phtablecellleft"/>
            </w:pPr>
            <w:r w:rsidRPr="002F153F">
              <w:t>1</w:t>
            </w:r>
            <w:r w:rsidR="00615A6A">
              <w:t> </w:t>
            </w:r>
            <w:r w:rsidR="00D053CD" w:rsidRPr="002F153F">
              <w:t>Данное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D053CD" w:rsidRPr="002F153F">
              <w:t>отображается,</w:t>
            </w:r>
            <w:r w:rsidR="00F734B3">
              <w:t xml:space="preserve"> 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Вид</w:t>
            </w:r>
            <w:r w:rsidR="00F734B3">
              <w:t xml:space="preserve"> </w:t>
            </w:r>
            <w:r w:rsidR="00D053CD" w:rsidRPr="002F153F">
              <w:t>оплаты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выбрано</w:t>
            </w:r>
            <w:r w:rsidR="00F734B3">
              <w:t xml:space="preserve"> </w:t>
            </w:r>
            <w:r w:rsidR="00D053CD" w:rsidRPr="002F153F">
              <w:t>значение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ДМС</w:t>
            </w:r>
            <w:r w:rsidR="00B21D8E" w:rsidRPr="002F153F">
              <w:t>»</w:t>
            </w:r>
            <w:r w:rsidR="00D053CD" w:rsidRPr="002F153F">
              <w:t>,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Договор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организацией</w:t>
            </w:r>
            <w:r w:rsidR="00B21D8E" w:rsidRPr="002F153F">
              <w:t>»</w:t>
            </w:r>
            <w:r w:rsidR="00D053CD" w:rsidRPr="002F153F">
              <w:t>,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Прочее</w:t>
            </w:r>
            <w:r w:rsidR="00B21D8E" w:rsidRPr="002F153F">
              <w:t>»</w:t>
            </w:r>
            <w:r w:rsidR="00D053CD" w:rsidRPr="002F153F">
              <w:t>,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Договоры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юридическими</w:t>
            </w:r>
            <w:r w:rsidR="00F734B3">
              <w:t xml:space="preserve"> </w:t>
            </w:r>
            <w:r w:rsidR="00D053CD" w:rsidRPr="002F153F">
              <w:t>лицами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D053CD" w:rsidRPr="002F153F">
              <w:t>иные</w:t>
            </w:r>
            <w:r w:rsidR="00F734B3">
              <w:t xml:space="preserve"> </w:t>
            </w:r>
            <w:r w:rsidR="00D053CD" w:rsidRPr="002F153F">
              <w:t>виды</w:t>
            </w:r>
            <w:r w:rsidR="00F734B3">
              <w:t xml:space="preserve"> </w:t>
            </w:r>
            <w:r w:rsidR="00D053CD" w:rsidRPr="002F153F">
              <w:t>оплаты,</w:t>
            </w:r>
            <w:r w:rsidR="00F734B3">
              <w:t xml:space="preserve"> </w:t>
            </w:r>
            <w:r w:rsidR="00D053CD" w:rsidRPr="002F153F">
              <w:t>связанные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типом</w:t>
            </w:r>
            <w:r w:rsidR="00F734B3">
              <w:t xml:space="preserve"> </w:t>
            </w:r>
            <w:r w:rsidR="00D053CD" w:rsidRPr="002F153F">
              <w:t>договора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Договоры</w:t>
            </w:r>
            <w:r w:rsidR="00F734B3">
              <w:t xml:space="preserve"> </w:t>
            </w:r>
            <w:r w:rsidR="00D053CD" w:rsidRPr="002F153F">
              <w:t>ДМС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или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Договоры</w:t>
            </w:r>
            <w:r w:rsidR="00F734B3">
              <w:t xml:space="preserve"> </w:t>
            </w:r>
            <w:r w:rsidR="00D053CD" w:rsidRPr="002F153F">
              <w:t>с</w:t>
            </w:r>
            <w:r w:rsidR="00F734B3">
              <w:t xml:space="preserve"> </w:t>
            </w:r>
            <w:r w:rsidR="00D053CD" w:rsidRPr="002F153F">
              <w:t>Юридическими</w:t>
            </w:r>
            <w:r w:rsidR="00F734B3">
              <w:t xml:space="preserve"> </w:t>
            </w:r>
            <w:r w:rsidR="00D053CD" w:rsidRPr="002F153F">
              <w:t>лицами</w:t>
            </w:r>
            <w:r w:rsidR="00B21D8E" w:rsidRPr="002F153F">
              <w:t>»</w:t>
            </w:r>
            <w:r w:rsidR="00D053CD" w:rsidRPr="002F153F">
              <w:t>.</w:t>
            </w:r>
          </w:p>
          <w:p w14:paraId="404F646B" w14:textId="7672AEC5" w:rsidR="00CC7EEA" w:rsidRPr="002F153F" w:rsidRDefault="00594B47" w:rsidP="00594B47">
            <w:pPr>
              <w:pStyle w:val="phtablecellleft"/>
            </w:pPr>
            <w:r w:rsidRPr="002F153F">
              <w:t>2</w:t>
            </w:r>
            <w:r w:rsidR="00615A6A">
              <w:t> </w:t>
            </w:r>
            <w:r w:rsidR="00D053CD" w:rsidRPr="002F153F">
              <w:t>Для</w:t>
            </w:r>
            <w:r w:rsidR="00F734B3">
              <w:t xml:space="preserve"> </w:t>
            </w:r>
            <w:r w:rsidR="00D053CD" w:rsidRPr="002F153F">
              <w:t>отображения</w:t>
            </w:r>
            <w:r w:rsidR="00F734B3">
              <w:t xml:space="preserve"> </w:t>
            </w:r>
            <w:r w:rsidR="00D053CD" w:rsidRPr="002F153F">
              <w:t>необходимых</w:t>
            </w:r>
            <w:r w:rsidR="00F734B3">
              <w:t xml:space="preserve"> </w:t>
            </w:r>
            <w:r w:rsidR="00D053CD" w:rsidRPr="002F153F">
              <w:t>направлений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Направления</w:t>
            </w:r>
            <w:r w:rsidR="00F734B3">
              <w:t xml:space="preserve"> </w:t>
            </w:r>
            <w:r w:rsidR="00D053CD" w:rsidRPr="002F153F">
              <w:t>по</w:t>
            </w:r>
            <w:r w:rsidR="00F734B3">
              <w:t xml:space="preserve"> </w:t>
            </w:r>
            <w:r w:rsidR="00D053CD" w:rsidRPr="002F153F">
              <w:t>пациенту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выберите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Показывать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тип</w:t>
            </w:r>
            <w:r w:rsidR="00F734B3">
              <w:t xml:space="preserve"> </w:t>
            </w:r>
            <w:r w:rsidR="00D053CD" w:rsidRPr="002F153F">
              <w:t>направления</w:t>
            </w:r>
            <w:r w:rsidR="00F734B3">
              <w:t xml:space="preserve"> </w:t>
            </w:r>
            <w:r w:rsidR="00D053CD" w:rsidRPr="002F153F">
              <w:t>из</w:t>
            </w:r>
            <w:r w:rsidR="00F734B3">
              <w:t xml:space="preserve"> </w:t>
            </w:r>
            <w:r w:rsidR="00D053CD" w:rsidRPr="002F153F">
              <w:t>выпадающего</w:t>
            </w:r>
            <w:r w:rsidR="00F734B3">
              <w:t xml:space="preserve"> </w:t>
            </w:r>
            <w:r w:rsidR="00D053CD" w:rsidRPr="002F153F">
              <w:t>списка:</w:t>
            </w:r>
          </w:p>
          <w:p w14:paraId="40CC42D9" w14:textId="77777777" w:rsidR="00CC7EEA" w:rsidRPr="002F153F" w:rsidRDefault="00B21D8E" w:rsidP="00594B47">
            <w:pPr>
              <w:pStyle w:val="phtableitemizedlist1"/>
            </w:pPr>
            <w:r w:rsidRPr="002F153F">
              <w:t>«</w:t>
            </w:r>
            <w:r w:rsidR="00D053CD" w:rsidRPr="002F153F">
              <w:t>Все</w:t>
            </w:r>
            <w:r w:rsidRPr="002F153F">
              <w:t>»</w:t>
            </w:r>
            <w:r w:rsidR="00D053CD" w:rsidRPr="002F153F">
              <w:t>;</w:t>
            </w:r>
          </w:p>
          <w:p w14:paraId="772D60D6" w14:textId="77777777" w:rsidR="00CC7EEA" w:rsidRPr="002F153F" w:rsidRDefault="00B21D8E" w:rsidP="00594B47">
            <w:pPr>
              <w:pStyle w:val="phtableitemizedlist1"/>
            </w:pPr>
            <w:r w:rsidRPr="002F153F">
              <w:t>«</w:t>
            </w:r>
            <w:r w:rsidR="00D053CD" w:rsidRPr="002F153F">
              <w:t>Активные</w:t>
            </w:r>
            <w:r w:rsidRPr="002F153F">
              <w:t>»</w:t>
            </w:r>
            <w:r w:rsidR="00D053CD" w:rsidRPr="002F153F">
              <w:t>;</w:t>
            </w:r>
          </w:p>
          <w:p w14:paraId="22E8E210" w14:textId="77777777" w:rsidR="00CC7EEA" w:rsidRPr="002F153F" w:rsidRDefault="00B21D8E" w:rsidP="00594B47">
            <w:pPr>
              <w:pStyle w:val="phtableitemizedlist1"/>
            </w:pPr>
            <w:r w:rsidRPr="002F153F">
              <w:t>«</w:t>
            </w:r>
            <w:r w:rsidR="00D053CD" w:rsidRPr="002F153F">
              <w:t>Неактивные</w:t>
            </w:r>
            <w:r w:rsidRPr="002F153F">
              <w:t>»</w:t>
            </w:r>
            <w:r w:rsidR="00D053CD" w:rsidRPr="002F153F">
              <w:t>.</w:t>
            </w:r>
          </w:p>
          <w:p w14:paraId="5B353E14" w14:textId="1A122C56" w:rsidR="00CC7EEA" w:rsidRPr="002F153F" w:rsidRDefault="00594B47" w:rsidP="00615A6A">
            <w:pPr>
              <w:pStyle w:val="phtablecellleft"/>
            </w:pPr>
            <w:r w:rsidRPr="002F153F">
              <w:t>3</w:t>
            </w:r>
            <w:r w:rsidR="00615A6A">
              <w:t> 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направления</w:t>
            </w:r>
            <w:r w:rsidR="00F734B3">
              <w:t xml:space="preserve"> </w:t>
            </w:r>
            <w:r w:rsidR="00D053CD" w:rsidRPr="002F153F">
              <w:t>нет,</w:t>
            </w:r>
            <w:r w:rsidR="00F734B3">
              <w:t xml:space="preserve"> </w:t>
            </w:r>
            <w:r w:rsidR="00D053CD" w:rsidRPr="002F153F">
              <w:t>то</w:t>
            </w:r>
            <w:r w:rsidR="00F734B3">
              <w:t xml:space="preserve"> </w:t>
            </w:r>
            <w:r w:rsidR="00D053CD" w:rsidRPr="002F153F">
              <w:t>его</w:t>
            </w:r>
            <w:r w:rsidR="00F734B3">
              <w:t xml:space="preserve"> </w:t>
            </w:r>
            <w:r w:rsidR="00D053CD" w:rsidRPr="002F153F">
              <w:t>можно</w:t>
            </w:r>
            <w:r w:rsidR="00F734B3">
              <w:t xml:space="preserve"> </w:t>
            </w:r>
            <w:r w:rsidR="00D053CD" w:rsidRPr="002F153F">
              <w:t>добавить,</w:t>
            </w:r>
            <w:r w:rsidR="00F734B3">
              <w:t xml:space="preserve"> </w:t>
            </w:r>
            <w:r w:rsidR="00D053CD" w:rsidRPr="002F153F">
              <w:t>как</w:t>
            </w:r>
            <w:r w:rsidR="00F734B3">
              <w:t xml:space="preserve"> </w:t>
            </w:r>
            <w:r w:rsidR="00D053CD" w:rsidRPr="002F153F">
              <w:t>описано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5E6B79">
              <w:t>п.</w:t>
            </w:r>
            <w:r w:rsidR="00615A6A">
              <w:t> </w:t>
            </w:r>
            <w:r w:rsidR="005E6B79">
              <w:fldChar w:fldCharType="begin"/>
            </w:r>
            <w:r w:rsidR="005E6B79">
              <w:instrText xml:space="preserve"> REF scroll-bookmark-28 \n \h </w:instrText>
            </w:r>
            <w:r w:rsidR="005E6B79">
              <w:fldChar w:fldCharType="separate"/>
            </w:r>
            <w:r w:rsidR="00B50C08">
              <w:t>5.3.5</w:t>
            </w:r>
            <w:r w:rsidR="005E6B79">
              <w:fldChar w:fldCharType="end"/>
            </w:r>
          </w:p>
        </w:tc>
      </w:tr>
      <w:tr w:rsidR="00CC7EEA" w:rsidRPr="002F153F" w14:paraId="3F186B0A" w14:textId="77777777" w:rsidTr="00F734B3">
        <w:tc>
          <w:tcPr>
            <w:tcW w:w="1109" w:type="pct"/>
            <w:gridSpan w:val="2"/>
          </w:tcPr>
          <w:p w14:paraId="7749043A" w14:textId="77777777" w:rsidR="00CC7EEA" w:rsidRPr="00A479A1" w:rsidRDefault="00D053CD" w:rsidP="00A479A1">
            <w:pPr>
              <w:pStyle w:val="phtablecellleft"/>
            </w:pPr>
            <w:r w:rsidRPr="00A479A1">
              <w:rPr>
                <w:rStyle w:val="a5"/>
                <w:color w:val="auto"/>
                <w:u w:val="none"/>
              </w:rPr>
              <w:t>Комментарий</w:t>
            </w:r>
          </w:p>
        </w:tc>
        <w:tc>
          <w:tcPr>
            <w:tcW w:w="934" w:type="pct"/>
          </w:tcPr>
          <w:p w14:paraId="4734293E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371F1940" w14:textId="3E441649" w:rsidR="00CC7EEA" w:rsidRPr="002F153F" w:rsidRDefault="00D053CD" w:rsidP="00594B4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необходимости</w:t>
            </w:r>
            <w:r w:rsidR="00F734B3">
              <w:t xml:space="preserve"> </w:t>
            </w:r>
            <w:r w:rsidRPr="002F153F">
              <w:t>комментарий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Примечания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D692F36" wp14:editId="6888EA52">
                  <wp:extent cx="190500" cy="200025"/>
                  <wp:effectExtent l="19050" t="19050" r="19050" b="28575"/>
                  <wp:docPr id="100190" name="Рисунок 100190" descr="_scroll_external/attachments/image2023-7-4_11-21-51-39e1b1d6fd7e92b9db9a67300c189baecd37c54629340c6e6e75cd5a35b5eb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3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примечания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Примечания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примечанием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примечания,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1EDD5458" w14:textId="77777777" w:rsidTr="00F734B3">
        <w:tc>
          <w:tcPr>
            <w:tcW w:w="1109" w:type="pct"/>
            <w:gridSpan w:val="2"/>
          </w:tcPr>
          <w:p w14:paraId="26CF40B7" w14:textId="48E1124D" w:rsidR="00CC7EEA" w:rsidRPr="002F153F" w:rsidRDefault="00D053CD" w:rsidP="00594B47">
            <w:pPr>
              <w:pStyle w:val="phtablecellleft"/>
            </w:pPr>
            <w:r w:rsidRPr="002F153F">
              <w:t>Подбирать</w:t>
            </w:r>
            <w:r w:rsidR="00F734B3">
              <w:t xml:space="preserve"> </w:t>
            </w:r>
            <w:r w:rsidRPr="002F153F">
              <w:t>начиная</w:t>
            </w:r>
            <w:r w:rsidR="00F734B3">
              <w:t xml:space="preserve"> </w:t>
            </w:r>
            <w:r w:rsidRPr="002F153F">
              <w:t>с</w:t>
            </w:r>
          </w:p>
        </w:tc>
        <w:tc>
          <w:tcPr>
            <w:tcW w:w="934" w:type="pct"/>
          </w:tcPr>
          <w:p w14:paraId="77F27D66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2CC1B8DA" w14:textId="54C0500C" w:rsidR="00CC7EEA" w:rsidRPr="002F153F" w:rsidRDefault="00D053CD" w:rsidP="00594B4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дату,</w:t>
            </w:r>
            <w:r w:rsidR="00F734B3">
              <w:t xml:space="preserve"> </w:t>
            </w:r>
            <w:r w:rsidRPr="002F153F">
              <w:t>начиная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которой</w:t>
            </w:r>
            <w:r w:rsidR="00F734B3">
              <w:t xml:space="preserve"> </w:t>
            </w:r>
            <w:r w:rsidRPr="002F153F">
              <w:t>следует</w:t>
            </w:r>
            <w:r w:rsidR="00F734B3">
              <w:t xml:space="preserve"> </w:t>
            </w:r>
            <w:r w:rsidRPr="002F153F">
              <w:t>подобрать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прием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врачу/оказание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Подобрать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(в</w:t>
            </w:r>
            <w:r w:rsidR="00F734B3">
              <w:t xml:space="preserve"> </w:t>
            </w:r>
            <w:r w:rsidRPr="002F153F">
              <w:t>случае</w:t>
            </w:r>
            <w:r w:rsidR="00F734B3">
              <w:t xml:space="preserve"> </w:t>
            </w:r>
            <w:r w:rsidRPr="002F153F">
              <w:t>подбора</w:t>
            </w:r>
            <w:r w:rsidR="00F734B3">
              <w:t xml:space="preserve"> </w:t>
            </w:r>
            <w:r w:rsidRPr="002F153F">
              <w:t>времени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одной</w:t>
            </w:r>
            <w:r w:rsidR="00F734B3">
              <w:t xml:space="preserve"> </w:t>
            </w:r>
            <w:r w:rsidRPr="002F153F">
              <w:t>услуги)</w:t>
            </w:r>
          </w:p>
        </w:tc>
      </w:tr>
      <w:tr w:rsidR="00CC7EEA" w:rsidRPr="002F153F" w14:paraId="603A4B3E" w14:textId="77777777" w:rsidTr="00F734B3">
        <w:tc>
          <w:tcPr>
            <w:tcW w:w="1109" w:type="pct"/>
            <w:gridSpan w:val="2"/>
          </w:tcPr>
          <w:p w14:paraId="2BF982F2" w14:textId="51785B8A" w:rsidR="00CC7EEA" w:rsidRPr="002F153F" w:rsidRDefault="00D053CD" w:rsidP="00594B47">
            <w:pPr>
              <w:pStyle w:val="phtablecellleft"/>
            </w:pPr>
            <w:r w:rsidRPr="002F153F">
              <w:t>на</w:t>
            </w:r>
            <w:r w:rsidR="00F734B3">
              <w:t xml:space="preserve"> </w:t>
            </w:r>
            <w:r w:rsidRPr="002F153F">
              <w:t>срочное</w:t>
            </w:r>
            <w:r w:rsidR="00F734B3">
              <w:t xml:space="preserve"> </w:t>
            </w:r>
            <w:r w:rsidRPr="002F153F">
              <w:t>время</w:t>
            </w:r>
          </w:p>
        </w:tc>
        <w:tc>
          <w:tcPr>
            <w:tcW w:w="934" w:type="pct"/>
          </w:tcPr>
          <w:p w14:paraId="1E2142A0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7D05BD40" w14:textId="127694E3" w:rsidR="00CC7EEA" w:rsidRPr="002F153F" w:rsidRDefault="00D053CD" w:rsidP="00594B47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подобрать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пациента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прием</w:t>
            </w:r>
            <w:r w:rsidR="00F734B3">
              <w:t xml:space="preserve"> </w:t>
            </w:r>
            <w:r w:rsidRPr="002F153F">
              <w:t>к</w:t>
            </w:r>
            <w:r w:rsidR="00F734B3">
              <w:t xml:space="preserve"> </w:t>
            </w:r>
            <w:r w:rsidRPr="002F153F">
              <w:t>врачу/оказание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срочное</w:t>
            </w:r>
            <w:r w:rsidR="00F734B3">
              <w:t xml:space="preserve"> </w:t>
            </w:r>
            <w:r w:rsidRPr="002F153F">
              <w:t>время</w:t>
            </w:r>
          </w:p>
        </w:tc>
      </w:tr>
      <w:tr w:rsidR="00CC7EEA" w:rsidRPr="002F153F" w14:paraId="06170EBE" w14:textId="77777777" w:rsidTr="00F734B3">
        <w:tc>
          <w:tcPr>
            <w:tcW w:w="1109" w:type="pct"/>
            <w:gridSpan w:val="2"/>
          </w:tcPr>
          <w:p w14:paraId="37656144" w14:textId="77777777" w:rsidR="00CC7EEA" w:rsidRPr="002F153F" w:rsidRDefault="00D053CD" w:rsidP="00594B47">
            <w:pPr>
              <w:pStyle w:val="phtablecellleft"/>
            </w:pPr>
            <w:r w:rsidRPr="002F153F">
              <w:t>Цена</w:t>
            </w:r>
          </w:p>
        </w:tc>
        <w:tc>
          <w:tcPr>
            <w:tcW w:w="934" w:type="pct"/>
          </w:tcPr>
          <w:p w14:paraId="47513C14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127AA4F5" w14:textId="5C25531F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цену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Выбор</w:t>
            </w:r>
            <w:r w:rsidR="00F734B3">
              <w:t xml:space="preserve"> </w:t>
            </w:r>
            <w:r w:rsidRPr="002F153F">
              <w:t>цены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34F0E9F" wp14:editId="3F84FA7F">
                  <wp:extent cx="190500" cy="200025"/>
                  <wp:effectExtent l="19050" t="19050" r="19050" b="28575"/>
                  <wp:docPr id="100191" name="Рисунок 100191" descr="_scroll_external/attachments/image2023-7-4_11-21-51-39e1b1d6fd7e92b9db9a67300c189baecd37c54629340c6e6e75cd5a35b5eb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388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прайс-листа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Выбор</w:t>
            </w:r>
            <w:r w:rsidR="00F734B3">
              <w:t xml:space="preserve"> </w:t>
            </w:r>
            <w:r w:rsidRPr="002F153F">
              <w:t>цены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прайс-листом</w:t>
            </w:r>
            <w:r w:rsidR="00F734B3">
              <w:t xml:space="preserve"> </w:t>
            </w:r>
            <w:r w:rsidRPr="002F153F">
              <w:lastRenderedPageBreak/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прайс-листом,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74D09792" w14:textId="77777777" w:rsidTr="00F734B3">
        <w:tc>
          <w:tcPr>
            <w:tcW w:w="1109" w:type="pct"/>
            <w:gridSpan w:val="2"/>
          </w:tcPr>
          <w:p w14:paraId="3D9D4A4B" w14:textId="629DCE48" w:rsidR="00CC7EEA" w:rsidRPr="002F153F" w:rsidRDefault="00D053CD" w:rsidP="00594B47">
            <w:pPr>
              <w:pStyle w:val="phtablecellleft"/>
            </w:pPr>
            <w:r w:rsidRPr="002F153F">
              <w:lastRenderedPageBreak/>
              <w:t>К</w:t>
            </w:r>
            <w:r w:rsidR="00F734B3">
              <w:t xml:space="preserve"> </w:t>
            </w:r>
            <w:r w:rsidRPr="002F153F">
              <w:t>оплате</w:t>
            </w:r>
          </w:p>
        </w:tc>
        <w:tc>
          <w:tcPr>
            <w:tcW w:w="934" w:type="pct"/>
          </w:tcPr>
          <w:p w14:paraId="5637ECB9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3A814801" w14:textId="4E103AEF" w:rsidR="00CC7EEA" w:rsidRPr="002F153F" w:rsidRDefault="00D053CD" w:rsidP="008D6391">
            <w:pPr>
              <w:pStyle w:val="phtablecellleft"/>
            </w:pPr>
            <w:r w:rsidRPr="002F153F">
              <w:t>Отображается</w:t>
            </w:r>
            <w:r w:rsidR="00F734B3">
              <w:t xml:space="preserve"> </w:t>
            </w:r>
            <w:r w:rsidRPr="002F153F">
              <w:t>сумма,</w:t>
            </w:r>
            <w:r w:rsidR="00F734B3">
              <w:t xml:space="preserve"> </w:t>
            </w:r>
            <w:r w:rsidRPr="002F153F">
              <w:t>подлежащая</w:t>
            </w:r>
            <w:r w:rsidR="00F734B3">
              <w:t xml:space="preserve"> </w:t>
            </w:r>
            <w:r w:rsidRPr="002F153F">
              <w:t>оплате.</w:t>
            </w:r>
          </w:p>
          <w:p w14:paraId="0CB41D31" w14:textId="1B84B04D" w:rsidR="00CC7EEA" w:rsidRPr="002F153F" w:rsidRDefault="00D053CD" w:rsidP="008D6391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 w:rsidRPr="008E0F71">
              <w:t xml:space="preserve"> </w:t>
            </w:r>
            <w:r w:rsidRPr="002F153F">
              <w:t>Данное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нередактируемым</w:t>
            </w:r>
          </w:p>
        </w:tc>
      </w:tr>
      <w:tr w:rsidR="00CC7EEA" w:rsidRPr="002F153F" w14:paraId="3ED7D12E" w14:textId="77777777" w:rsidTr="00F734B3">
        <w:tc>
          <w:tcPr>
            <w:tcW w:w="1109" w:type="pct"/>
            <w:gridSpan w:val="2"/>
          </w:tcPr>
          <w:p w14:paraId="0153B3C7" w14:textId="77777777" w:rsidR="00CC7EEA" w:rsidRPr="002F153F" w:rsidRDefault="00D053CD" w:rsidP="00594B47">
            <w:pPr>
              <w:pStyle w:val="phtablecellleft"/>
            </w:pPr>
            <w:r w:rsidRPr="002F153F">
              <w:t>Скидка</w:t>
            </w:r>
          </w:p>
        </w:tc>
        <w:tc>
          <w:tcPr>
            <w:tcW w:w="934" w:type="pct"/>
          </w:tcPr>
          <w:p w14:paraId="032496F7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2DC021A7" w14:textId="018E8348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скидку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оплату</w:t>
            </w:r>
            <w:r w:rsidR="00F734B3">
              <w:t xml:space="preserve"> </w:t>
            </w:r>
            <w:r w:rsidRPr="002F153F">
              <w:t>медицинской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Скидки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1361478A" wp14:editId="0CF8AE1E">
                  <wp:extent cx="190500" cy="200025"/>
                  <wp:effectExtent l="19050" t="19050" r="19050" b="28575"/>
                  <wp:docPr id="100192" name="Рисунок 100192" descr="_scroll_external/attachments/image2023-7-4_11-21-51-39e1b1d6fd7e92b9db9a67300c189baecd37c54629340c6e6e75cd5a35b5eb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8347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скидки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Скидки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скидкой</w:t>
            </w:r>
          </w:p>
        </w:tc>
      </w:tr>
      <w:tr w:rsidR="00CC7EEA" w:rsidRPr="002F153F" w14:paraId="47D915B8" w14:textId="77777777" w:rsidTr="00F734B3">
        <w:tc>
          <w:tcPr>
            <w:tcW w:w="1109" w:type="pct"/>
            <w:gridSpan w:val="2"/>
          </w:tcPr>
          <w:p w14:paraId="7880A42B" w14:textId="46BB84A1" w:rsidR="00CC7EEA" w:rsidRPr="002F153F" w:rsidRDefault="00D053CD" w:rsidP="00594B47">
            <w:pPr>
              <w:pStyle w:val="phtablecellleft"/>
            </w:pPr>
            <w:r w:rsidRPr="002F153F">
              <w:t>Раскрываемый</w:t>
            </w:r>
            <w:r w:rsidR="00F734B3">
              <w:t xml:space="preserve"> </w:t>
            </w:r>
            <w:r w:rsidRPr="002F153F">
              <w:t>блок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Дополнительные</w:t>
            </w:r>
            <w:r w:rsidR="00F734B3">
              <w:t xml:space="preserve"> </w:t>
            </w:r>
            <w:r w:rsidRPr="002F153F">
              <w:t>параметры</w:t>
            </w:r>
            <w:r w:rsidR="00B21D8E" w:rsidRPr="002F153F">
              <w:t>»</w:t>
            </w:r>
          </w:p>
        </w:tc>
        <w:tc>
          <w:tcPr>
            <w:tcW w:w="934" w:type="pct"/>
          </w:tcPr>
          <w:p w14:paraId="7A26EEAB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429F0970" w14:textId="7B8F6000" w:rsidR="00CC7EEA" w:rsidRPr="002F153F" w:rsidRDefault="00D053CD" w:rsidP="008D6391">
            <w:pPr>
              <w:pStyle w:val="phtablecellleft"/>
            </w:pPr>
            <w:r w:rsidRPr="002F153F">
              <w:t>Группа</w:t>
            </w:r>
            <w:r w:rsidR="00F734B3">
              <w:t xml:space="preserve"> </w:t>
            </w:r>
            <w:r w:rsidRPr="002F153F">
              <w:t>полей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внесения</w:t>
            </w:r>
            <w:r w:rsidR="00F734B3">
              <w:t xml:space="preserve"> </w:t>
            </w:r>
            <w:r w:rsidRPr="002F153F">
              <w:t>данных</w:t>
            </w:r>
            <w:r w:rsidR="00F734B3">
              <w:t xml:space="preserve"> </w:t>
            </w:r>
            <w:r w:rsidRPr="002F153F">
              <w:t>о</w:t>
            </w:r>
            <w:r w:rsidR="00F734B3">
              <w:t xml:space="preserve"> </w:t>
            </w:r>
            <w:r w:rsidRPr="002F153F">
              <w:t>внутреннем</w:t>
            </w:r>
            <w:r w:rsidR="00F734B3">
              <w:t xml:space="preserve"> </w:t>
            </w:r>
            <w:r w:rsidRPr="002F153F">
              <w:t>направлении.</w:t>
            </w:r>
          </w:p>
          <w:p w14:paraId="6A39D624" w14:textId="4CD607D5" w:rsidR="00CC7EEA" w:rsidRPr="002F153F" w:rsidRDefault="00D053CD" w:rsidP="008D6391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Данный</w:t>
            </w:r>
            <w:r w:rsidR="00F734B3">
              <w:t xml:space="preserve"> </w:t>
            </w:r>
            <w:r w:rsidRPr="002F153F">
              <w:t>блок</w:t>
            </w:r>
            <w:r w:rsidR="00F734B3">
              <w:t xml:space="preserve"> </w:t>
            </w:r>
            <w:r w:rsidRPr="002F153F">
              <w:t>раскрывается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F366EA8" wp14:editId="55A394F9">
                  <wp:extent cx="323850" cy="200025"/>
                  <wp:effectExtent l="19050" t="19050" r="19050" b="28575"/>
                  <wp:docPr id="100193" name="Рисунок 100193" descr="_scroll_external/attachments/worddavc8f743474621004d8b3ac01748750409-96b5996f838f7b56a744a340e49306917fd72ad8af1bfd4949123b90b5012e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284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4B3" w:rsidRPr="002F153F" w14:paraId="69ED3098" w14:textId="77777777" w:rsidTr="00F734B3">
        <w:tc>
          <w:tcPr>
            <w:tcW w:w="188" w:type="pct"/>
          </w:tcPr>
          <w:p w14:paraId="6E230A3C" w14:textId="77777777" w:rsidR="00F734B3" w:rsidRPr="002F153F" w:rsidRDefault="00F734B3" w:rsidP="00594B47">
            <w:pPr>
              <w:pStyle w:val="phtablecellleft"/>
            </w:pPr>
          </w:p>
        </w:tc>
        <w:tc>
          <w:tcPr>
            <w:tcW w:w="921" w:type="pct"/>
          </w:tcPr>
          <w:p w14:paraId="514C8A32" w14:textId="333FBE50" w:rsidR="00F734B3" w:rsidRPr="002F153F" w:rsidRDefault="00F734B3" w:rsidP="00594B47">
            <w:pPr>
              <w:pStyle w:val="phtablecellleft"/>
            </w:pPr>
            <w:r w:rsidRPr="002F153F">
              <w:t>Вид</w:t>
            </w:r>
            <w:r>
              <w:t xml:space="preserve"> </w:t>
            </w:r>
            <w:r w:rsidRPr="002F153F">
              <w:t>обращения</w:t>
            </w:r>
          </w:p>
        </w:tc>
        <w:tc>
          <w:tcPr>
            <w:tcW w:w="934" w:type="pct"/>
          </w:tcPr>
          <w:p w14:paraId="005E774F" w14:textId="5F925B5A" w:rsidR="00F734B3" w:rsidRPr="002F153F" w:rsidRDefault="00F734B3" w:rsidP="008D6391">
            <w:pPr>
              <w:pStyle w:val="phtablecellcenter"/>
            </w:pPr>
            <w:r w:rsidRPr="00C00863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4313CEB1" w14:textId="0ACF6350" w:rsidR="00F734B3" w:rsidRPr="002F153F" w:rsidRDefault="00F734B3" w:rsidP="008D6391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вид</w:t>
            </w:r>
            <w:r>
              <w:t xml:space="preserve"> </w:t>
            </w:r>
            <w:r w:rsidRPr="002F153F">
              <w:t>обращения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</w:t>
            </w:r>
          </w:p>
        </w:tc>
      </w:tr>
      <w:tr w:rsidR="00F734B3" w:rsidRPr="002F153F" w14:paraId="1D43B41B" w14:textId="77777777" w:rsidTr="00F734B3">
        <w:tc>
          <w:tcPr>
            <w:tcW w:w="188" w:type="pct"/>
          </w:tcPr>
          <w:p w14:paraId="4B6E2CB5" w14:textId="77777777" w:rsidR="00F734B3" w:rsidRPr="002F153F" w:rsidRDefault="00F734B3" w:rsidP="00594B47">
            <w:pPr>
              <w:pStyle w:val="phtablecellleft"/>
            </w:pPr>
          </w:p>
        </w:tc>
        <w:tc>
          <w:tcPr>
            <w:tcW w:w="921" w:type="pct"/>
          </w:tcPr>
          <w:p w14:paraId="5CB5EE66" w14:textId="14FC9599" w:rsidR="00F734B3" w:rsidRPr="002F153F" w:rsidRDefault="00F734B3" w:rsidP="00594B47">
            <w:pPr>
              <w:pStyle w:val="phtablecellleft"/>
            </w:pPr>
            <w:r w:rsidRPr="002F153F">
              <w:t>Вид</w:t>
            </w:r>
            <w:r>
              <w:t xml:space="preserve"> </w:t>
            </w:r>
            <w:r w:rsidRPr="002F153F">
              <w:t>посещения</w:t>
            </w:r>
          </w:p>
        </w:tc>
        <w:tc>
          <w:tcPr>
            <w:tcW w:w="934" w:type="pct"/>
          </w:tcPr>
          <w:p w14:paraId="4A87A64E" w14:textId="58D6E735" w:rsidR="00F734B3" w:rsidRPr="002F153F" w:rsidRDefault="00F734B3" w:rsidP="008D6391">
            <w:pPr>
              <w:pStyle w:val="phtablecellcenter"/>
            </w:pPr>
            <w:r w:rsidRPr="00C00863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57" w:type="pct"/>
          </w:tcPr>
          <w:p w14:paraId="5103E3B7" w14:textId="1CD497B3" w:rsidR="00F734B3" w:rsidRPr="002F153F" w:rsidRDefault="00F734B3" w:rsidP="008D6391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вид</w:t>
            </w:r>
            <w:r>
              <w:t xml:space="preserve"> </w:t>
            </w:r>
            <w:r w:rsidRPr="002F153F">
              <w:t>посещения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</w:t>
            </w:r>
          </w:p>
        </w:tc>
      </w:tr>
      <w:tr w:rsidR="00CC7EEA" w:rsidRPr="002F153F" w14:paraId="6AB44C6D" w14:textId="77777777" w:rsidTr="00F734B3">
        <w:tc>
          <w:tcPr>
            <w:tcW w:w="188" w:type="pct"/>
          </w:tcPr>
          <w:p w14:paraId="4961345E" w14:textId="77777777" w:rsidR="00CC7EEA" w:rsidRPr="002F153F" w:rsidRDefault="00CC7EEA" w:rsidP="00594B47">
            <w:pPr>
              <w:pStyle w:val="phtablecellleft"/>
            </w:pPr>
          </w:p>
        </w:tc>
        <w:tc>
          <w:tcPr>
            <w:tcW w:w="921" w:type="pct"/>
          </w:tcPr>
          <w:p w14:paraId="3122DBB5" w14:textId="1840A6F5" w:rsidR="00CC7EEA" w:rsidRPr="002F153F" w:rsidRDefault="00D053CD" w:rsidP="00594B47">
            <w:pPr>
              <w:pStyle w:val="phtablecellleft"/>
            </w:pPr>
            <w:r w:rsidRPr="002F153F">
              <w:t>Цель</w:t>
            </w:r>
            <w:r w:rsidR="00F734B3">
              <w:t xml:space="preserve"> </w:t>
            </w:r>
            <w:r w:rsidRPr="002F153F">
              <w:t>посещения</w:t>
            </w:r>
          </w:p>
        </w:tc>
        <w:tc>
          <w:tcPr>
            <w:tcW w:w="934" w:type="pct"/>
          </w:tcPr>
          <w:p w14:paraId="21537543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19C66242" w14:textId="6FBC99DC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цель</w:t>
            </w:r>
            <w:r w:rsidR="00F734B3">
              <w:t xml:space="preserve"> </w:t>
            </w:r>
            <w:r w:rsidRPr="002F153F">
              <w:t>посещения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Цели</w:t>
            </w:r>
            <w:r w:rsidR="00F734B3">
              <w:t xml:space="preserve"> </w:t>
            </w:r>
            <w:r w:rsidRPr="002F153F">
              <w:t>посещения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33AEBC7A" wp14:editId="3CC251BC">
                  <wp:extent cx="190500" cy="200025"/>
                  <wp:effectExtent l="19050" t="19050" r="19050" b="28575"/>
                  <wp:docPr id="100194" name="Рисунок 100194" descr="_scroll_external/attachments/image2023-7-4_11-21-51-39e1b1d6fd7e92b9db9a67300c189baecd37c54629340c6e6e75cd5a35b5eb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7651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цели</w:t>
            </w:r>
            <w:r w:rsidR="00F734B3">
              <w:t xml:space="preserve"> </w:t>
            </w:r>
            <w:r w:rsidRPr="002F153F">
              <w:t>посещения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Цели</w:t>
            </w:r>
            <w:r w:rsidR="00F734B3">
              <w:t xml:space="preserve"> </w:t>
            </w:r>
            <w:r w:rsidRPr="002F153F">
              <w:t>посещения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целью</w:t>
            </w:r>
            <w:r w:rsidR="00F734B3">
              <w:t xml:space="preserve"> </w:t>
            </w:r>
            <w:r w:rsidRPr="002F153F">
              <w:t>посещения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один</w:t>
            </w:r>
            <w:r w:rsidR="00F734B3">
              <w:t xml:space="preserve"> </w:t>
            </w:r>
            <w:r w:rsidRPr="002F153F">
              <w:t>раз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целью</w:t>
            </w:r>
            <w:r w:rsidR="00F734B3">
              <w:t xml:space="preserve"> </w:t>
            </w:r>
            <w:r w:rsidRPr="002F153F">
              <w:t>посещения,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5B2503B6" w14:textId="77777777" w:rsidTr="00F734B3">
        <w:tc>
          <w:tcPr>
            <w:tcW w:w="188" w:type="pct"/>
          </w:tcPr>
          <w:p w14:paraId="21E4D242" w14:textId="77777777" w:rsidR="00CC7EEA" w:rsidRPr="002F153F" w:rsidRDefault="00CC7EEA" w:rsidP="00594B47">
            <w:pPr>
              <w:pStyle w:val="phtablecellleft"/>
            </w:pPr>
          </w:p>
        </w:tc>
        <w:tc>
          <w:tcPr>
            <w:tcW w:w="921" w:type="pct"/>
          </w:tcPr>
          <w:p w14:paraId="6262ED97" w14:textId="6BF15E21" w:rsidR="00CC7EEA" w:rsidRPr="002F153F" w:rsidRDefault="00D053CD" w:rsidP="00594B47">
            <w:pPr>
              <w:pStyle w:val="phtablecellleft"/>
            </w:pPr>
            <w:r w:rsidRPr="002F153F">
              <w:t>Вид</w:t>
            </w:r>
            <w:r w:rsidR="00F734B3">
              <w:t xml:space="preserve"> </w:t>
            </w:r>
            <w:r w:rsidRPr="002F153F">
              <w:t>отделения</w:t>
            </w:r>
          </w:p>
        </w:tc>
        <w:tc>
          <w:tcPr>
            <w:tcW w:w="934" w:type="pct"/>
          </w:tcPr>
          <w:p w14:paraId="08419BDE" w14:textId="77777777" w:rsidR="00CC7EEA" w:rsidRPr="002F153F" w:rsidRDefault="00D053CD" w:rsidP="008D6391">
            <w:pPr>
              <w:pStyle w:val="phtablecellcenter"/>
            </w:pPr>
            <w:r w:rsidRPr="002F153F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2957" w:type="pct"/>
          </w:tcPr>
          <w:p w14:paraId="5805373D" w14:textId="40BC2CC6" w:rsidR="00CC7EEA" w:rsidRPr="002F153F" w:rsidRDefault="00D053CD" w:rsidP="008D6391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направившего</w:t>
            </w:r>
            <w:r w:rsidR="00F734B3">
              <w:t xml:space="preserve"> </w:t>
            </w:r>
            <w:r w:rsidRPr="002F153F">
              <w:t>отделения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1491D9A1" w14:textId="77777777" w:rsidTr="00F734B3">
        <w:tc>
          <w:tcPr>
            <w:tcW w:w="1109" w:type="pct"/>
            <w:gridSpan w:val="2"/>
          </w:tcPr>
          <w:p w14:paraId="360C542E" w14:textId="5F36017C" w:rsidR="00CC7EEA" w:rsidRPr="002F153F" w:rsidRDefault="00D053CD" w:rsidP="00594B47">
            <w:pPr>
              <w:pStyle w:val="phtablecellleft"/>
            </w:pPr>
            <w:r w:rsidRPr="002F153F">
              <w:t>Оказывается</w:t>
            </w:r>
            <w:r w:rsidR="00F734B3">
              <w:t xml:space="preserve"> </w:t>
            </w:r>
            <w:r w:rsidRPr="002F153F">
              <w:t>впервые</w:t>
            </w:r>
          </w:p>
        </w:tc>
        <w:tc>
          <w:tcPr>
            <w:tcW w:w="934" w:type="pct"/>
          </w:tcPr>
          <w:p w14:paraId="1206343E" w14:textId="77777777" w:rsidR="00CC7EEA" w:rsidRPr="002F153F" w:rsidRDefault="00CC7EEA" w:rsidP="008D6391">
            <w:pPr>
              <w:pStyle w:val="phtablecellcenter"/>
            </w:pPr>
          </w:p>
        </w:tc>
        <w:tc>
          <w:tcPr>
            <w:tcW w:w="2957" w:type="pct"/>
          </w:tcPr>
          <w:p w14:paraId="130EE599" w14:textId="0132A94B" w:rsidR="00CC7EEA" w:rsidRPr="002F153F" w:rsidRDefault="00D053CD" w:rsidP="008D6391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выбранная</w:t>
            </w:r>
            <w:r w:rsidR="00F734B3">
              <w:t xml:space="preserve"> </w:t>
            </w:r>
            <w:r w:rsidRPr="002F153F">
              <w:t>медицинская</w:t>
            </w:r>
            <w:r w:rsidR="00F734B3">
              <w:t xml:space="preserve"> </w:t>
            </w:r>
            <w:r w:rsidRPr="002F153F">
              <w:t>услуга</w:t>
            </w:r>
            <w:r w:rsidR="00F734B3">
              <w:t xml:space="preserve"> </w:t>
            </w:r>
            <w:r w:rsidRPr="002F153F">
              <w:t>оказывается</w:t>
            </w:r>
            <w:r w:rsidR="00F734B3">
              <w:t xml:space="preserve"> </w:t>
            </w:r>
            <w:r w:rsidRPr="002F153F">
              <w:t>выбранному</w:t>
            </w:r>
            <w:r w:rsidR="00F734B3">
              <w:t xml:space="preserve"> </w:t>
            </w:r>
            <w:r w:rsidRPr="002F153F">
              <w:t>пациенту</w:t>
            </w:r>
            <w:r w:rsidR="00F734B3">
              <w:t xml:space="preserve"> </w:t>
            </w:r>
            <w:r w:rsidRPr="002F153F">
              <w:t>впервые.</w:t>
            </w:r>
          </w:p>
          <w:p w14:paraId="3D8AE577" w14:textId="25BA934B" w:rsidR="00CC7EEA" w:rsidRPr="002F153F" w:rsidRDefault="00D053CD" w:rsidP="008D6391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Установка</w:t>
            </w:r>
            <w:r w:rsidR="00F734B3">
              <w:t xml:space="preserve"> </w:t>
            </w:r>
            <w:r w:rsidRPr="002F153F">
              <w:t>данного</w:t>
            </w:r>
            <w:r w:rsidR="00F734B3">
              <w:t xml:space="preserve"> </w:t>
            </w:r>
            <w:r w:rsidRPr="002F153F">
              <w:t>флажка</w:t>
            </w:r>
            <w:r w:rsidR="00F734B3">
              <w:t xml:space="preserve"> </w:t>
            </w:r>
            <w:r w:rsidRPr="002F153F">
              <w:t>необходима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сбора</w:t>
            </w:r>
            <w:r w:rsidR="00F734B3">
              <w:t xml:space="preserve"> </w:t>
            </w:r>
            <w:r w:rsidRPr="002F153F">
              <w:t>различной</w:t>
            </w:r>
            <w:r w:rsidR="00F734B3">
              <w:t xml:space="preserve"> </w:t>
            </w:r>
            <w:r w:rsidRPr="002F153F">
              <w:t>отчетности</w:t>
            </w:r>
            <w:r w:rsidR="00F734B3">
              <w:t xml:space="preserve"> </w:t>
            </w:r>
            <w:r w:rsidRPr="002F153F">
              <w:t>(о</w:t>
            </w:r>
            <w:r w:rsidR="00F734B3">
              <w:t xml:space="preserve"> </w:t>
            </w:r>
            <w:r w:rsidRPr="002F153F">
              <w:t>том,</w:t>
            </w:r>
            <w:r w:rsidR="00F734B3">
              <w:t xml:space="preserve"> </w:t>
            </w:r>
            <w:r w:rsidRPr="002F153F">
              <w:t>сколько</w:t>
            </w:r>
            <w:r w:rsidR="00F734B3">
              <w:t xml:space="preserve"> </w:t>
            </w:r>
            <w:r w:rsidRPr="002F153F">
              <w:t>было</w:t>
            </w:r>
            <w:r w:rsidR="00F734B3">
              <w:t xml:space="preserve"> </w:t>
            </w:r>
            <w:r w:rsidRPr="002F153F">
              <w:t>всего</w:t>
            </w:r>
            <w:r w:rsidR="00F734B3">
              <w:t xml:space="preserve"> </w:t>
            </w:r>
            <w:r w:rsidRPr="002F153F">
              <w:t>приемов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данной</w:t>
            </w:r>
            <w:r w:rsidR="00F734B3">
              <w:t xml:space="preserve"> </w:t>
            </w:r>
            <w:r w:rsidRPr="002F153F">
              <w:t>услуге,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том</w:t>
            </w:r>
            <w:r w:rsidR="00F734B3">
              <w:t xml:space="preserve"> </w:t>
            </w:r>
            <w:r w:rsidRPr="002F153F">
              <w:t>числе</w:t>
            </w:r>
            <w:r w:rsidR="00F734B3">
              <w:t xml:space="preserve"> </w:t>
            </w:r>
            <w:r w:rsidRPr="002F153F">
              <w:t>повторных),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также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учета</w:t>
            </w:r>
            <w:r w:rsidR="00F734B3">
              <w:t xml:space="preserve"> </w:t>
            </w:r>
            <w:r w:rsidRPr="002F153F">
              <w:t>стоимости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платным</w:t>
            </w:r>
            <w:r w:rsidR="00F734B3">
              <w:t xml:space="preserve"> </w:t>
            </w:r>
            <w:r w:rsidRPr="002F153F">
              <w:t>услугам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услугам,</w:t>
            </w:r>
            <w:r w:rsidR="00F734B3">
              <w:t xml:space="preserve"> </w:t>
            </w:r>
            <w:r w:rsidRPr="002F153F">
              <w:t>оплачиваемым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ОМС,</w:t>
            </w:r>
            <w:r w:rsidR="00F734B3">
              <w:t xml:space="preserve"> </w:t>
            </w:r>
            <w:r w:rsidRPr="002F153F">
              <w:t>когда</w:t>
            </w:r>
            <w:r w:rsidR="00F734B3">
              <w:t xml:space="preserve"> </w:t>
            </w:r>
            <w:r w:rsidRPr="002F153F">
              <w:t>цена</w:t>
            </w:r>
            <w:r w:rsidR="00F734B3">
              <w:t xml:space="preserve"> </w:t>
            </w:r>
            <w:r w:rsidRPr="002F153F">
              <w:t>первичного</w:t>
            </w:r>
            <w:r w:rsidR="00F734B3">
              <w:t xml:space="preserve"> </w:t>
            </w:r>
            <w:r w:rsidRPr="002F153F">
              <w:t>приема</w:t>
            </w:r>
            <w:r w:rsidR="00F734B3">
              <w:t xml:space="preserve"> </w:t>
            </w:r>
            <w:r w:rsidRPr="002F153F">
              <w:t>отличается</w:t>
            </w:r>
            <w:r w:rsidR="00F734B3">
              <w:t xml:space="preserve"> </w:t>
            </w:r>
            <w:r w:rsidRPr="002F153F">
              <w:t>от</w:t>
            </w:r>
            <w:r w:rsidR="00F734B3">
              <w:t xml:space="preserve"> </w:t>
            </w:r>
            <w:r w:rsidRPr="002F153F">
              <w:t>цены</w:t>
            </w:r>
            <w:r w:rsidR="00F734B3">
              <w:t xml:space="preserve"> </w:t>
            </w:r>
            <w:r w:rsidRPr="002F153F">
              <w:t>повторного</w:t>
            </w:r>
            <w:r w:rsidR="00F734B3">
              <w:t xml:space="preserve"> </w:t>
            </w:r>
            <w:r w:rsidRPr="002F153F">
              <w:t>посещения</w:t>
            </w:r>
          </w:p>
        </w:tc>
      </w:tr>
    </w:tbl>
    <w:p w14:paraId="3A56AF55" w14:textId="77777777" w:rsidR="00594B47" w:rsidRPr="002F153F" w:rsidRDefault="00594B47" w:rsidP="00594B47">
      <w:pPr>
        <w:pStyle w:val="phnormal"/>
      </w:pPr>
    </w:p>
    <w:p w14:paraId="2A913269" w14:textId="2E67818A" w:rsidR="00CC7EEA" w:rsidRPr="002F153F" w:rsidRDefault="00D053CD" w:rsidP="00594B4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Добавить</w:t>
      </w:r>
      <w:r w:rsidR="00F734B3">
        <w:t xml:space="preserve"> </w:t>
      </w:r>
      <w:r w:rsidRPr="002F153F">
        <w:t>услугу</w:t>
      </w:r>
      <w:r w:rsidR="00B21D8E" w:rsidRPr="002F153F">
        <w:t>»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добавления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заполните</w:t>
      </w:r>
      <w:r w:rsidR="00F734B3">
        <w:t xml:space="preserve"> </w:t>
      </w:r>
      <w:r w:rsidRPr="002F153F">
        <w:t>открывшиеся</w:t>
      </w:r>
      <w:r w:rsidR="00F734B3">
        <w:t xml:space="preserve"> </w:t>
      </w:r>
      <w:r w:rsidRPr="002F153F">
        <w:t>дополнительные</w:t>
      </w:r>
      <w:r w:rsidR="00F734B3">
        <w:t xml:space="preserve"> </w:t>
      </w:r>
      <w:r w:rsidRPr="002F153F">
        <w:t>поля,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таблице</w:t>
      </w:r>
      <w:r w:rsidR="00F734B3">
        <w:t xml:space="preserve"> </w:t>
      </w:r>
      <w:r w:rsidRPr="002F153F">
        <w:t>выше;</w:t>
      </w:r>
    </w:p>
    <w:p w14:paraId="1F47BA84" w14:textId="42B589B1" w:rsidR="00594B47" w:rsidRPr="002F153F" w:rsidRDefault="00594B47" w:rsidP="00594B47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 w:rsidRPr="008E0F71">
        <w:t xml:space="preserve"> </w:t>
      </w:r>
      <w:r w:rsidRPr="002F153F">
        <w:t>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добавленной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124271B" wp14:editId="32581BDE">
            <wp:extent cx="161925" cy="175419"/>
            <wp:effectExtent l="19050" t="19050" r="9525" b="15240"/>
            <wp:docPr id="100195" name="Рисунок 100195" descr="_scroll_external/attachments/worddavffc33c2704f88e5150bbd86267dedf6d-4e789bc9c60ad7199f61f3a07fd00b71cc90450a527fa2b5bf17b687d20695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43810" name="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54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правом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углу</w:t>
      </w:r>
      <w:r w:rsidR="00F734B3">
        <w:t xml:space="preserve"> </w:t>
      </w:r>
      <w:r w:rsidRPr="002F153F">
        <w:t>блока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данной</w:t>
      </w:r>
      <w:r w:rsidR="00F734B3">
        <w:t xml:space="preserve"> </w:t>
      </w:r>
      <w:r w:rsidRPr="002F153F">
        <w:t>формы.</w:t>
      </w:r>
    </w:p>
    <w:p w14:paraId="1DCB21A9" w14:textId="1D3892FB" w:rsidR="00CC7EEA" w:rsidRPr="002F153F" w:rsidRDefault="00D053CD" w:rsidP="00594B4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</w:t>
      </w:r>
      <w:r w:rsidR="00B21D8E" w:rsidRPr="002F153F">
        <w:t>»</w:t>
      </w:r>
      <w:r w:rsidR="00F734B3">
        <w:t xml:space="preserve"> </w:t>
      </w:r>
      <w:r w:rsidRPr="002F153F">
        <w:t>(в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одной</w:t>
      </w:r>
      <w:r w:rsidR="00F734B3">
        <w:t xml:space="preserve"> </w:t>
      </w:r>
      <w:r w:rsidRPr="002F153F">
        <w:t>услуги)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="00B21D8E" w:rsidRPr="002F153F">
        <w:t>«</w:t>
      </w:r>
      <w:r w:rsidRPr="002F153F">
        <w:t>Подобрать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B21D8E" w:rsidRPr="002F153F">
        <w:t>»</w:t>
      </w:r>
      <w:r w:rsidR="00F734B3">
        <w:t xml:space="preserve"> </w:t>
      </w:r>
      <w:r w:rsidRPr="002F153F">
        <w:t>(в</w:t>
      </w:r>
      <w:r w:rsidR="00F734B3">
        <w:t xml:space="preserve"> </w:t>
      </w:r>
      <w:r w:rsidRPr="002F153F">
        <w:t>случае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нескольких</w:t>
      </w:r>
      <w:r w:rsidR="00F734B3">
        <w:t xml:space="preserve"> </w:t>
      </w:r>
      <w:r w:rsidRPr="002F153F">
        <w:t>услуг,</w:t>
      </w:r>
      <w:r w:rsidR="00F734B3">
        <w:t xml:space="preserve"> </w:t>
      </w:r>
      <w:r w:rsidRPr="002F153F">
        <w:t>добавленных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Добавить</w:t>
      </w:r>
      <w:r w:rsidR="00F734B3">
        <w:t xml:space="preserve"> </w:t>
      </w:r>
      <w:r w:rsidRPr="002F153F">
        <w:t>услугу</w:t>
      </w:r>
      <w:r w:rsidR="00B21D8E" w:rsidRPr="002F153F">
        <w:t>»</w:t>
      </w:r>
      <w:r w:rsidRPr="002F153F">
        <w:t>).</w:t>
      </w:r>
      <w:r w:rsidR="00F734B3">
        <w:t xml:space="preserve"> </w:t>
      </w:r>
      <w:r w:rsidR="008A0A36">
        <w:t xml:space="preserve">В </w:t>
      </w:r>
      <w:r w:rsidRPr="002F153F">
        <w:t>Систем</w:t>
      </w:r>
      <w:r w:rsidR="008A0A36">
        <w:t>е</w:t>
      </w:r>
      <w:r w:rsidR="00F734B3">
        <w:t xml:space="preserve"> </w:t>
      </w:r>
      <w:r w:rsidRPr="002F153F">
        <w:t>подберет</w:t>
      </w:r>
      <w:r w:rsidR="008A0A36">
        <w:t>ся</w:t>
      </w:r>
      <w:r w:rsidR="00F734B3">
        <w:t xml:space="preserve"> </w:t>
      </w:r>
      <w:r w:rsidRPr="002F153F">
        <w:t>ближайшее</w:t>
      </w:r>
      <w:r w:rsidR="00F734B3">
        <w:t xml:space="preserve"> </w:t>
      </w:r>
      <w:r w:rsidRPr="002F153F">
        <w:t>свободное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оказания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услуги/услуг;</w:t>
      </w:r>
    </w:p>
    <w:p w14:paraId="14D723B8" w14:textId="77777777" w:rsidR="00594B47" w:rsidRPr="002F153F" w:rsidRDefault="00594B47" w:rsidP="00A479A1">
      <w:pPr>
        <w:pStyle w:val="phnormalnote"/>
        <w:keepNext/>
        <w:ind w:right="0"/>
      </w:pPr>
      <w:r w:rsidRPr="002F153F">
        <w:lastRenderedPageBreak/>
        <w:t>Примечания</w:t>
      </w:r>
    </w:p>
    <w:p w14:paraId="1C81FCB9" w14:textId="3A61FA22" w:rsidR="00594B47" w:rsidRPr="002F153F" w:rsidRDefault="00594B47" w:rsidP="00594B47">
      <w:pPr>
        <w:pStyle w:val="phnormalnotetext"/>
      </w:pPr>
      <w:r w:rsidRPr="002F153F">
        <w:t>1</w:t>
      </w:r>
      <w:r w:rsidR="008E0F71">
        <w:t> </w:t>
      </w:r>
      <w:r w:rsidRPr="002F153F">
        <w:t>Перед</w:t>
      </w:r>
      <w:r w:rsidR="00F734B3">
        <w:t xml:space="preserve"> </w:t>
      </w:r>
      <w:r w:rsidRPr="002F153F">
        <w:t>тем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нажать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Подобрать</w:t>
      </w:r>
      <w:r w:rsidR="00B21D8E" w:rsidRPr="002F153F">
        <w:t>»</w:t>
      </w:r>
      <w:r w:rsidRPr="002F153F">
        <w:t>/</w:t>
      </w:r>
      <w:r w:rsidR="00B21D8E" w:rsidRPr="002F153F">
        <w:t>«</w:t>
      </w:r>
      <w:r w:rsidRPr="002F153F">
        <w:t>Подобрать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всех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убедитесь,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заполнено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Подбирать</w:t>
      </w:r>
      <w:r w:rsidR="005E6B79">
        <w:t>,</w:t>
      </w:r>
      <w:r w:rsidR="00F734B3">
        <w:t xml:space="preserve"> </w:t>
      </w:r>
      <w:r w:rsidRPr="002F153F">
        <w:t>начиная</w:t>
      </w:r>
      <w:r w:rsidR="00F734B3">
        <w:t xml:space="preserve"> </w:t>
      </w:r>
      <w:r w:rsidRPr="002F153F">
        <w:t>с</w:t>
      </w:r>
      <w:r w:rsidR="00B21D8E" w:rsidRPr="002F153F">
        <w:t>»</w:t>
      </w:r>
      <w:r w:rsidRPr="002F153F">
        <w:t>.</w:t>
      </w:r>
    </w:p>
    <w:p w14:paraId="41C9057F" w14:textId="008D76CD" w:rsidR="00594B47" w:rsidRPr="002F153F" w:rsidRDefault="00594B47" w:rsidP="00594B47">
      <w:pPr>
        <w:pStyle w:val="phnormalnotetext"/>
      </w:pPr>
      <w:r w:rsidRPr="002F153F">
        <w:t>2</w:t>
      </w:r>
      <w:r w:rsidR="008E0F71">
        <w:t> </w:t>
      </w:r>
      <w:r w:rsidRPr="002F153F">
        <w:t>Чтобы</w:t>
      </w:r>
      <w:r w:rsidR="00F734B3">
        <w:t xml:space="preserve"> </w:t>
      </w:r>
      <w:r w:rsidRPr="002F153F">
        <w:t>подбор</w:t>
      </w:r>
      <w:r w:rsidR="00F734B3">
        <w:t xml:space="preserve"> </w:t>
      </w:r>
      <w:r w:rsidRPr="002F153F">
        <w:t>шел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срочное</w:t>
      </w:r>
      <w:r w:rsidR="00F734B3">
        <w:t xml:space="preserve"> </w:t>
      </w:r>
      <w:r w:rsidRPr="002F153F">
        <w:t>время,</w:t>
      </w:r>
      <w:r w:rsidR="00F734B3">
        <w:t xml:space="preserve"> </w:t>
      </w:r>
      <w:r w:rsidRPr="002F153F">
        <w:t>установите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на</w:t>
      </w:r>
      <w:r w:rsidR="00F734B3">
        <w:t xml:space="preserve"> </w:t>
      </w:r>
      <w:r w:rsidRPr="002F153F">
        <w:t>срочное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Pr="002F153F">
        <w:t>.</w:t>
      </w:r>
    </w:p>
    <w:p w14:paraId="7C3C983F" w14:textId="54A1459B" w:rsidR="003C790E" w:rsidRDefault="00594B47" w:rsidP="00594B47">
      <w:pPr>
        <w:pStyle w:val="phnormalnotetext"/>
      </w:pPr>
      <w:r w:rsidRPr="002F153F">
        <w:t>3</w:t>
      </w:r>
      <w:r w:rsidR="008E0F71">
        <w:t> </w:t>
      </w:r>
      <w:r w:rsidRPr="002F153F">
        <w:t>Время</w:t>
      </w:r>
      <w:r w:rsidR="00F734B3">
        <w:t xml:space="preserve"> </w:t>
      </w:r>
      <w:r w:rsidRPr="002F153F">
        <w:t>подбирается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значений,</w:t>
      </w:r>
      <w:r w:rsidR="00F734B3">
        <w:t xml:space="preserve"> </w:t>
      </w:r>
      <w:r w:rsidRPr="002F153F">
        <w:t>выбранных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полях</w:t>
      </w:r>
      <w:r w:rsidR="00F734B3">
        <w:t xml:space="preserve"> </w:t>
      </w:r>
      <w:r w:rsidR="00B21D8E" w:rsidRPr="002F153F">
        <w:t>«</w:t>
      </w:r>
      <w:r w:rsidRPr="002F153F">
        <w:t>Услуга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Кабинет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Врач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Тип</w:t>
      </w:r>
      <w:r w:rsidR="00F734B3">
        <w:t xml:space="preserve"> </w:t>
      </w:r>
      <w:r w:rsidRPr="002F153F">
        <w:t>интервала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какое-то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этих</w:t>
      </w:r>
      <w:r w:rsidR="00F734B3">
        <w:t xml:space="preserve"> </w:t>
      </w:r>
      <w:r w:rsidRPr="002F153F">
        <w:t>полей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заполнено,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оно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учитывается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подборе.</w:t>
      </w:r>
    </w:p>
    <w:p w14:paraId="57E4AD21" w14:textId="50990A42" w:rsidR="00594B47" w:rsidRPr="002F153F" w:rsidRDefault="003C790E" w:rsidP="00594B47">
      <w:pPr>
        <w:pStyle w:val="phnormalnotetext"/>
      </w:pPr>
      <w:r>
        <w:t>4</w:t>
      </w:r>
      <w:r w:rsidR="008E0F71">
        <w:t> </w:t>
      </w:r>
      <w:r w:rsidR="00594B47" w:rsidRPr="002F153F">
        <w:t>Время</w:t>
      </w:r>
      <w:r w:rsidR="00F734B3">
        <w:t xml:space="preserve"> </w:t>
      </w:r>
      <w:r w:rsidR="00594B47" w:rsidRPr="002F153F">
        <w:t>подбирается</w:t>
      </w:r>
      <w:r w:rsidR="00F734B3">
        <w:t xml:space="preserve"> </w:t>
      </w:r>
      <w:r w:rsidR="00594B47" w:rsidRPr="002F153F">
        <w:t>с</w:t>
      </w:r>
      <w:r w:rsidR="00F734B3">
        <w:t xml:space="preserve"> </w:t>
      </w:r>
      <w:r w:rsidR="00594B47" w:rsidRPr="002F153F">
        <w:t>учетом</w:t>
      </w:r>
      <w:r w:rsidR="00F734B3">
        <w:t xml:space="preserve"> </w:t>
      </w:r>
      <w:r w:rsidR="00594B47" w:rsidRPr="002F153F">
        <w:t>ограничения</w:t>
      </w:r>
      <w:r w:rsidR="00F734B3">
        <w:t xml:space="preserve"> </w:t>
      </w:r>
      <w:r w:rsidR="00594B47" w:rsidRPr="002F153F">
        <w:t>в</w:t>
      </w:r>
      <w:r w:rsidR="00F734B3">
        <w:t xml:space="preserve"> </w:t>
      </w:r>
      <w:r w:rsidR="00594B47" w:rsidRPr="002F153F">
        <w:t>днях,</w:t>
      </w:r>
      <w:r w:rsidR="00F734B3">
        <w:t xml:space="preserve"> </w:t>
      </w:r>
      <w:r w:rsidR="00594B47" w:rsidRPr="002F153F">
        <w:t>определенного</w:t>
      </w:r>
      <w:r w:rsidR="00F734B3">
        <w:t xml:space="preserve"> </w:t>
      </w:r>
      <w:r w:rsidR="00594B47" w:rsidRPr="002F153F">
        <w:t>в</w:t>
      </w:r>
      <w:r w:rsidR="00F734B3">
        <w:t xml:space="preserve"> </w:t>
      </w:r>
      <w:r w:rsidR="00594B47" w:rsidRPr="002F153F">
        <w:t>системных</w:t>
      </w:r>
      <w:r w:rsidR="00F734B3">
        <w:t xml:space="preserve"> </w:t>
      </w:r>
      <w:r w:rsidR="00594B47" w:rsidRPr="002F153F">
        <w:t>опциях</w:t>
      </w:r>
      <w:r w:rsidR="00F734B3">
        <w:t xml:space="preserve"> </w:t>
      </w:r>
      <w:r w:rsidR="00594B47" w:rsidRPr="002F153F">
        <w:t>(см.</w:t>
      </w:r>
      <w:r w:rsidR="00F734B3">
        <w:t xml:space="preserve"> </w:t>
      </w:r>
      <w:r w:rsidR="00594B47" w:rsidRPr="002F153F">
        <w:t>руководство</w:t>
      </w:r>
      <w:r w:rsidR="00F734B3">
        <w:t xml:space="preserve"> </w:t>
      </w:r>
      <w:r w:rsidR="00594B47" w:rsidRPr="002F153F">
        <w:t>администратора</w:t>
      </w:r>
      <w:r w:rsidR="00F734B3">
        <w:t xml:space="preserve"> </w:t>
      </w:r>
      <w:r w:rsidR="00B21D8E" w:rsidRPr="002F153F">
        <w:t>«</w:t>
      </w:r>
      <w:r w:rsidR="00594B47" w:rsidRPr="002F153F">
        <w:t>Системные</w:t>
      </w:r>
      <w:r w:rsidR="00F734B3">
        <w:t xml:space="preserve"> </w:t>
      </w:r>
      <w:r w:rsidR="00594B47" w:rsidRPr="002F153F">
        <w:t>опции</w:t>
      </w:r>
      <w:r w:rsidR="00B21D8E" w:rsidRPr="002F153F">
        <w:t>»</w:t>
      </w:r>
      <w:r w:rsidR="00594B47" w:rsidRPr="002F153F">
        <w:t>).</w:t>
      </w:r>
      <w:r w:rsidR="00F734B3">
        <w:t xml:space="preserve"> </w:t>
      </w:r>
      <w:r w:rsidR="00594B47" w:rsidRPr="002F153F">
        <w:t>Если</w:t>
      </w:r>
      <w:r w:rsidR="00F734B3">
        <w:t xml:space="preserve"> </w:t>
      </w:r>
      <w:r w:rsidR="00594B47" w:rsidRPr="002F153F">
        <w:t>для</w:t>
      </w:r>
      <w:r w:rsidR="00F734B3">
        <w:t xml:space="preserve"> </w:t>
      </w:r>
      <w:r w:rsidR="00594B47" w:rsidRPr="002F153F">
        <w:t>выбранной</w:t>
      </w:r>
      <w:r w:rsidR="00F734B3">
        <w:t xml:space="preserve"> </w:t>
      </w:r>
      <w:r w:rsidR="00594B47" w:rsidRPr="002F153F">
        <w:t>услуги</w:t>
      </w:r>
      <w:r w:rsidR="00F734B3">
        <w:t xml:space="preserve"> </w:t>
      </w:r>
      <w:r w:rsidR="00594B47" w:rsidRPr="002F153F">
        <w:t>по</w:t>
      </w:r>
      <w:r w:rsidR="00F734B3">
        <w:t xml:space="preserve"> </w:t>
      </w:r>
      <w:r w:rsidR="00594B47" w:rsidRPr="002F153F">
        <w:t>заданным</w:t>
      </w:r>
      <w:r w:rsidR="00F734B3">
        <w:t xml:space="preserve"> </w:t>
      </w:r>
      <w:r w:rsidR="00594B47" w:rsidRPr="002F153F">
        <w:t>параметрам</w:t>
      </w:r>
      <w:r w:rsidR="00F734B3">
        <w:t xml:space="preserve"> </w:t>
      </w:r>
      <w:r w:rsidR="00594B47" w:rsidRPr="002F153F">
        <w:t>не</w:t>
      </w:r>
      <w:r w:rsidR="00F734B3">
        <w:t xml:space="preserve"> </w:t>
      </w:r>
      <w:r w:rsidR="00594B47" w:rsidRPr="002F153F">
        <w:t>предусмотрено</w:t>
      </w:r>
      <w:r w:rsidR="00F734B3">
        <w:t xml:space="preserve"> </w:t>
      </w:r>
      <w:r w:rsidR="00594B47" w:rsidRPr="002F153F">
        <w:t>свободное</w:t>
      </w:r>
      <w:r w:rsidR="00F734B3">
        <w:t xml:space="preserve"> </w:t>
      </w:r>
      <w:r w:rsidR="00594B47" w:rsidRPr="002F153F">
        <w:t>время</w:t>
      </w:r>
      <w:r w:rsidR="00F734B3">
        <w:t xml:space="preserve"> </w:t>
      </w:r>
      <w:r w:rsidR="00594B47" w:rsidRPr="002F153F">
        <w:t>для</w:t>
      </w:r>
      <w:r w:rsidR="00F734B3">
        <w:t xml:space="preserve"> </w:t>
      </w:r>
      <w:r w:rsidR="00594B47" w:rsidRPr="002F153F">
        <w:t>ее</w:t>
      </w:r>
      <w:r w:rsidR="00F734B3">
        <w:t xml:space="preserve"> </w:t>
      </w:r>
      <w:r w:rsidR="00594B47" w:rsidRPr="002F153F">
        <w:t>оказания,</w:t>
      </w:r>
      <w:r w:rsidR="00F734B3">
        <w:t xml:space="preserve"> </w:t>
      </w:r>
      <w:r w:rsidR="00594B47" w:rsidRPr="002F153F">
        <w:t>то</w:t>
      </w:r>
      <w:r w:rsidR="00F734B3">
        <w:t xml:space="preserve"> </w:t>
      </w:r>
      <w:r w:rsidR="00594B47" w:rsidRPr="002F153F">
        <w:t>при</w:t>
      </w:r>
      <w:r w:rsidR="00F734B3">
        <w:t xml:space="preserve"> </w:t>
      </w:r>
      <w:r w:rsidR="00594B47" w:rsidRPr="002F153F">
        <w:t>нажатии</w:t>
      </w:r>
      <w:r w:rsidR="00F734B3">
        <w:t xml:space="preserve"> </w:t>
      </w:r>
      <w:r w:rsidR="00594B47" w:rsidRPr="002F153F">
        <w:t>кнопки</w:t>
      </w:r>
      <w:r w:rsidR="00F734B3">
        <w:t xml:space="preserve"> </w:t>
      </w:r>
      <w:r w:rsidR="00B21D8E" w:rsidRPr="002F153F">
        <w:t>«</w:t>
      </w:r>
      <w:r w:rsidR="00594B47" w:rsidRPr="002F153F">
        <w:t>Подобрать</w:t>
      </w:r>
      <w:r w:rsidR="00B21D8E" w:rsidRPr="002F153F">
        <w:t>»</w:t>
      </w:r>
      <w:r w:rsidR="00F734B3">
        <w:t xml:space="preserve"> </w:t>
      </w:r>
      <w:r w:rsidR="00594B47" w:rsidRPr="002F153F">
        <w:t>появится</w:t>
      </w:r>
      <w:r w:rsidR="00F734B3">
        <w:t xml:space="preserve"> </w:t>
      </w:r>
      <w:r w:rsidR="00594B47" w:rsidRPr="002F153F">
        <w:t>сообщение</w:t>
      </w:r>
      <w:r w:rsidR="00F734B3">
        <w:t xml:space="preserve"> </w:t>
      </w:r>
      <w:r w:rsidR="00594B47" w:rsidRPr="002F153F">
        <w:t>с</w:t>
      </w:r>
      <w:r w:rsidR="00F734B3">
        <w:t xml:space="preserve"> </w:t>
      </w:r>
      <w:r w:rsidR="00594B47" w:rsidRPr="002F153F">
        <w:t>текстом</w:t>
      </w:r>
      <w:r w:rsidR="00F734B3">
        <w:t xml:space="preserve"> </w:t>
      </w:r>
      <w:r w:rsidR="00B21D8E" w:rsidRPr="002F153F">
        <w:t>«</w:t>
      </w:r>
      <w:r w:rsidR="00594B47" w:rsidRPr="002F153F">
        <w:t>Не</w:t>
      </w:r>
      <w:r w:rsidR="00F734B3">
        <w:t xml:space="preserve"> </w:t>
      </w:r>
      <w:r w:rsidR="00594B47" w:rsidRPr="002F153F">
        <w:t>могу</w:t>
      </w:r>
      <w:r w:rsidR="00F734B3">
        <w:t xml:space="preserve"> </w:t>
      </w:r>
      <w:r w:rsidR="00594B47" w:rsidRPr="002F153F">
        <w:t>подобрать</w:t>
      </w:r>
      <w:r w:rsidR="00F734B3">
        <w:t xml:space="preserve"> </w:t>
      </w:r>
      <w:r w:rsidR="00594B47" w:rsidRPr="002F153F">
        <w:t>время</w:t>
      </w:r>
      <w:r w:rsidR="00B21D8E" w:rsidRPr="002F153F">
        <w:t>»</w:t>
      </w:r>
      <w:r w:rsidR="00594B47" w:rsidRPr="002F153F">
        <w:t>.</w:t>
      </w:r>
    </w:p>
    <w:p w14:paraId="7AD2BC94" w14:textId="31306206" w:rsidR="00CC7EEA" w:rsidRPr="002F153F" w:rsidRDefault="00D053CD" w:rsidP="00594B4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регистратуру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результатом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_Ref202375761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77</w:t>
      </w:r>
      <w:r w:rsidR="000676F0">
        <w:fldChar w:fldCharType="end"/>
      </w:r>
      <w:r w:rsidR="000676F0">
        <w:t>)</w:t>
      </w:r>
      <w:r w:rsidRPr="002F153F">
        <w:t>.</w:t>
      </w:r>
    </w:p>
    <w:p w14:paraId="019961B2" w14:textId="77777777" w:rsidR="00CC7EEA" w:rsidRPr="002F153F" w:rsidRDefault="00D053CD" w:rsidP="00594B47">
      <w:pPr>
        <w:pStyle w:val="phfigure"/>
      </w:pPr>
      <w:r w:rsidRPr="002F153F">
        <w:rPr>
          <w:noProof/>
        </w:rPr>
        <w:drawing>
          <wp:inline distT="0" distB="0" distL="0" distR="0" wp14:anchorId="1AE2EDA3" wp14:editId="592578E5">
            <wp:extent cx="4486275" cy="3398694"/>
            <wp:effectExtent l="19050" t="19050" r="9525" b="11430"/>
            <wp:docPr id="100196" name="Рисунок 100196" descr="Результат запис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10641" name="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496271" cy="340626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459ABD" w14:textId="1E4D21CA" w:rsidR="00CC7EEA" w:rsidRPr="002F153F" w:rsidRDefault="00F734B3" w:rsidP="00594B47">
      <w:pPr>
        <w:pStyle w:val="phfiguretitle"/>
      </w:pPr>
      <w:bookmarkStart w:id="409" w:name="_Ref20237576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77</w:t>
      </w:r>
      <w:r w:rsidR="00D053CD" w:rsidRPr="002F153F">
        <w:fldChar w:fldCharType="end"/>
      </w:r>
      <w:bookmarkEnd w:id="409"/>
      <w:r>
        <w:t xml:space="preserve"> </w:t>
      </w:r>
      <w:r w:rsidR="00594B47" w:rsidRPr="002F153F">
        <w:t>–</w:t>
      </w:r>
      <w:r>
        <w:t xml:space="preserve"> </w:t>
      </w:r>
      <w:r w:rsidR="008E0F71">
        <w:t>О</w:t>
      </w:r>
      <w:r w:rsidR="008E0F71" w:rsidRPr="002F153F">
        <w:t>кно</w:t>
      </w:r>
      <w:r w:rsidR="008E0F71">
        <w:t xml:space="preserve"> </w:t>
      </w:r>
      <w:r w:rsidR="008E0F71" w:rsidRPr="002F153F">
        <w:t>с</w:t>
      </w:r>
      <w:r w:rsidR="008E0F71">
        <w:t xml:space="preserve"> </w:t>
      </w:r>
      <w:r w:rsidR="008E0F71" w:rsidRPr="002F153F">
        <w:t>результатом</w:t>
      </w:r>
      <w:r w:rsidR="008E0F71">
        <w:t xml:space="preserve"> </w:t>
      </w:r>
      <w:r w:rsidR="008E0F71" w:rsidRPr="002F153F">
        <w:t>записи</w:t>
      </w:r>
      <w:r w:rsidR="008E0F71">
        <w:t xml:space="preserve"> </w:t>
      </w:r>
      <w:r w:rsidR="008E0F71" w:rsidRPr="002F153F">
        <w:t>пациента</w:t>
      </w:r>
    </w:p>
    <w:p w14:paraId="2D4E43E4" w14:textId="7FACDFC8" w:rsidR="00CC7EEA" w:rsidRPr="002F153F" w:rsidRDefault="00D053CD" w:rsidP="00594B47">
      <w:pPr>
        <w:pStyle w:val="phnormal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данного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еще</w:t>
      </w:r>
      <w:r w:rsidR="00F734B3">
        <w:t xml:space="preserve"> </w:t>
      </w:r>
      <w:r w:rsidRPr="002F153F">
        <w:t>один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этого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ещё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один</w:t>
      </w:r>
      <w:r w:rsidR="00F734B3">
        <w:t xml:space="preserve"> </w:t>
      </w:r>
      <w:r w:rsidRPr="002F153F">
        <w:t>приём</w:t>
      </w:r>
      <w:r w:rsidR="00B21D8E" w:rsidRPr="002F153F">
        <w:t>»</w:t>
      </w:r>
      <w:r w:rsidRPr="002F153F">
        <w:t>.</w:t>
      </w:r>
    </w:p>
    <w:p w14:paraId="2E8F512E" w14:textId="6FCCD849" w:rsidR="00CC7EEA" w:rsidRPr="002F153F" w:rsidRDefault="00D053CD" w:rsidP="00594B47">
      <w:pPr>
        <w:pStyle w:val="phnormal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другого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нового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.</w:t>
      </w:r>
    </w:p>
    <w:p w14:paraId="4B2A12E6" w14:textId="39937BE8" w:rsidR="00CC7EEA" w:rsidRPr="002F153F" w:rsidRDefault="00D053CD" w:rsidP="00594B47">
      <w:pPr>
        <w:pStyle w:val="phnormal"/>
      </w:pPr>
      <w:r w:rsidRPr="002F153F">
        <w:t>Для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документа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тех,</w:t>
      </w:r>
      <w:r w:rsidR="00F734B3">
        <w:t xml:space="preserve"> </w:t>
      </w:r>
      <w:r w:rsidRPr="002F153F">
        <w:t>что</w:t>
      </w:r>
      <w:r w:rsidR="00F734B3">
        <w:t xml:space="preserve"> </w:t>
      </w:r>
      <w:r w:rsidRPr="002F153F">
        <w:t>перечислены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результатом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наименованием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документа,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чего</w:t>
      </w:r>
      <w:r w:rsidR="00F734B3">
        <w:t xml:space="preserve"> </w:t>
      </w:r>
      <w:r w:rsidRPr="002F153F">
        <w:t>от</w:t>
      </w:r>
      <w:r w:rsidR="00594B47" w:rsidRPr="002F153F">
        <w:t>кроется</w:t>
      </w:r>
      <w:r w:rsidR="00F734B3">
        <w:t xml:space="preserve"> </w:t>
      </w:r>
      <w:r w:rsidR="00594B47" w:rsidRPr="002F153F">
        <w:t>окно</w:t>
      </w:r>
      <w:r w:rsidR="00F734B3">
        <w:t xml:space="preserve"> </w:t>
      </w:r>
      <w:r w:rsidR="00B21D8E" w:rsidRPr="002F153F">
        <w:t>«</w:t>
      </w:r>
      <w:r w:rsidR="00594B47" w:rsidRPr="002F153F">
        <w:t>Просмотр</w:t>
      </w:r>
      <w:r w:rsidR="00F734B3">
        <w:t xml:space="preserve"> </w:t>
      </w:r>
      <w:r w:rsidR="00594B47" w:rsidRPr="002F153F">
        <w:t>отчета</w:t>
      </w:r>
      <w:r w:rsidR="00B21D8E" w:rsidRPr="002F153F">
        <w:t>»</w:t>
      </w:r>
      <w:r w:rsidR="00594B47" w:rsidRPr="002F153F">
        <w:t>,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которого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выгрузить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распечатать</w:t>
      </w:r>
      <w:r w:rsidR="00F734B3">
        <w:t xml:space="preserve"> </w:t>
      </w:r>
      <w:r w:rsidRPr="002F153F">
        <w:t>выбранный</w:t>
      </w:r>
      <w:r w:rsidR="00F734B3">
        <w:t xml:space="preserve"> </w:t>
      </w:r>
      <w:r w:rsidRPr="002F153F">
        <w:t>документ.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документов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вместо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="00F734B3">
        <w:t xml:space="preserve"> </w:t>
      </w:r>
      <w:r w:rsidRPr="002F153F">
        <w:t>нажать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распечатать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чего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F734B3">
        <w:t xml:space="preserve"> </w:t>
      </w:r>
      <w:r w:rsidRPr="002F153F">
        <w:t>отчета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которого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распечатать</w:t>
      </w:r>
      <w:r w:rsidR="00F734B3">
        <w:t xml:space="preserve"> </w:t>
      </w:r>
      <w:r w:rsidRPr="002F153F">
        <w:t>нужные</w:t>
      </w:r>
      <w:r w:rsidR="00F734B3">
        <w:t xml:space="preserve"> </w:t>
      </w:r>
      <w:r w:rsidRPr="002F153F">
        <w:t>документы</w:t>
      </w:r>
      <w:r w:rsidR="005E6B79">
        <w:t>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8E0F71">
        <w:t> </w:t>
      </w:r>
      <w:r w:rsidR="00863645">
        <w:fldChar w:fldCharType="begin"/>
      </w:r>
      <w:r w:rsidR="00863645">
        <w:instrText xml:space="preserve"> REF scroll-bookmark-33 \n \h </w:instrText>
      </w:r>
      <w:r w:rsidR="00863645">
        <w:fldChar w:fldCharType="separate"/>
      </w:r>
      <w:r w:rsidR="00B50C08">
        <w:t>5.3.3</w:t>
      </w:r>
      <w:r w:rsidR="00863645">
        <w:fldChar w:fldCharType="end"/>
      </w:r>
      <w:r w:rsidRPr="002F153F">
        <w:t>.</w:t>
      </w:r>
    </w:p>
    <w:p w14:paraId="2823DC72" w14:textId="19CA72C8" w:rsidR="00CC7EEA" w:rsidRPr="002F153F" w:rsidRDefault="00D053CD">
      <w:pPr>
        <w:pStyle w:val="2"/>
      </w:pPr>
      <w:bookmarkStart w:id="410" w:name="scroll-bookmark-75"/>
      <w:bookmarkStart w:id="411" w:name="_Toc202338602"/>
      <w:bookmarkStart w:id="412" w:name="_Toc202520673"/>
      <w:bookmarkStart w:id="413" w:name="_Toc202520774"/>
      <w:bookmarkStart w:id="414" w:name="_Toc202521184"/>
      <w:bookmarkStart w:id="415" w:name="_Toc205288686"/>
      <w:r w:rsidRPr="002F153F">
        <w:lastRenderedPageBreak/>
        <w:t>Выбор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состава</w:t>
      </w:r>
      <w:bookmarkEnd w:id="410"/>
      <w:bookmarkEnd w:id="411"/>
      <w:bookmarkEnd w:id="412"/>
      <w:bookmarkEnd w:id="413"/>
      <w:bookmarkEnd w:id="414"/>
      <w:bookmarkEnd w:id="415"/>
    </w:p>
    <w:p w14:paraId="02CCC18F" w14:textId="54459497" w:rsidR="00CC7EEA" w:rsidRPr="002F153F" w:rsidRDefault="00D053CD" w:rsidP="00594B47">
      <w:pPr>
        <w:pStyle w:val="phnormal"/>
      </w:pPr>
      <w:r w:rsidRPr="002F153F">
        <w:t>Если</w:t>
      </w:r>
      <w:r w:rsidR="00F734B3">
        <w:t xml:space="preserve"> </w:t>
      </w:r>
      <w:r w:rsidRPr="002F153F">
        <w:t>выбранная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является</w:t>
      </w:r>
      <w:r w:rsidR="00F734B3">
        <w:t xml:space="preserve"> </w:t>
      </w:r>
      <w:r w:rsidRPr="002F153F">
        <w:t>составной</w:t>
      </w:r>
      <w:r w:rsidR="00F734B3">
        <w:t xml:space="preserve"> </w:t>
      </w:r>
      <w:r w:rsidRPr="002F153F">
        <w:t>(т.е.</w:t>
      </w:r>
      <w:r w:rsidR="00F734B3">
        <w:t xml:space="preserve"> </w:t>
      </w:r>
      <w:r w:rsidRPr="002F153F">
        <w:t>состоит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нескольких</w:t>
      </w:r>
      <w:r w:rsidR="00F734B3">
        <w:t xml:space="preserve"> </w:t>
      </w:r>
      <w:r w:rsidRPr="002F153F">
        <w:t>подуслуг),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после</w:t>
      </w:r>
      <w:r w:rsidR="00F734B3">
        <w:t xml:space="preserve"> </w:t>
      </w:r>
      <w:r w:rsidRPr="002F153F">
        <w:t>нажатия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выбора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состава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заполнения</w:t>
      </w:r>
      <w:r w:rsidR="00F734B3">
        <w:t xml:space="preserve"> </w:t>
      </w:r>
      <w:r w:rsidRPr="002F153F">
        <w:t>необходимых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_Ref202375778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78</w:t>
      </w:r>
      <w:r w:rsidR="000676F0">
        <w:fldChar w:fldCharType="end"/>
      </w:r>
      <w:r w:rsidR="000676F0">
        <w:t>)</w:t>
      </w:r>
      <w:r w:rsidRPr="002F153F">
        <w:t>.</w:t>
      </w:r>
    </w:p>
    <w:p w14:paraId="042A2AA6" w14:textId="2EB8B7C3" w:rsidR="00594B47" w:rsidRPr="002F153F" w:rsidRDefault="00594B47" w:rsidP="00594B47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данной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Pr="002F153F">
        <w:t>отображаются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входящие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состав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составной</w:t>
      </w:r>
      <w:r w:rsidR="00F734B3">
        <w:t xml:space="preserve"> </w:t>
      </w:r>
      <w:r w:rsidRPr="002F153F">
        <w:t>услуги.</w:t>
      </w:r>
    </w:p>
    <w:p w14:paraId="60B2CF6A" w14:textId="77777777" w:rsidR="00CC7EEA" w:rsidRPr="002F153F" w:rsidRDefault="00D053CD" w:rsidP="00594B47">
      <w:pPr>
        <w:pStyle w:val="phfigure"/>
      </w:pPr>
      <w:r w:rsidRPr="002F153F">
        <w:rPr>
          <w:noProof/>
        </w:rPr>
        <w:drawing>
          <wp:inline distT="0" distB="0" distL="0" distR="0" wp14:anchorId="7346C46F" wp14:editId="42CE2B34">
            <wp:extent cx="5761249" cy="2166355"/>
            <wp:effectExtent l="19050" t="19050" r="11430" b="24765"/>
            <wp:docPr id="100197" name="Рисунок 100197" descr="Форма для выбора услуг сост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44875" name="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73426" cy="21709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CBED50" w14:textId="32116D0F" w:rsidR="00CC7EEA" w:rsidRPr="002F153F" w:rsidRDefault="00F734B3" w:rsidP="00594B47">
      <w:pPr>
        <w:pStyle w:val="phfiguretitle"/>
      </w:pPr>
      <w:bookmarkStart w:id="416" w:name="_Ref202375778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78</w:t>
      </w:r>
      <w:r w:rsidR="00D053CD" w:rsidRPr="002F153F">
        <w:fldChar w:fldCharType="end"/>
      </w:r>
      <w:bookmarkEnd w:id="416"/>
      <w:r>
        <w:t xml:space="preserve"> </w:t>
      </w:r>
      <w:r w:rsidR="00594B47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D053CD" w:rsidRPr="002F153F">
        <w:t>для</w:t>
      </w:r>
      <w:r>
        <w:t xml:space="preserve"> </w:t>
      </w:r>
      <w:r w:rsidR="00D053CD" w:rsidRPr="002F153F">
        <w:t>выбора</w:t>
      </w:r>
      <w:r>
        <w:t xml:space="preserve"> </w:t>
      </w:r>
      <w:r w:rsidR="00D053CD" w:rsidRPr="002F153F">
        <w:t>услуг</w:t>
      </w:r>
      <w:r>
        <w:t xml:space="preserve"> </w:t>
      </w:r>
      <w:r w:rsidR="00D053CD" w:rsidRPr="002F153F">
        <w:t>состава</w:t>
      </w:r>
    </w:p>
    <w:p w14:paraId="185C027D" w14:textId="3A7D3F84" w:rsidR="00CC7EEA" w:rsidRPr="002F153F" w:rsidRDefault="00D053CD" w:rsidP="008E0F71">
      <w:pPr>
        <w:pStyle w:val="phlistitemizedtitle"/>
      </w:pPr>
      <w:r w:rsidRPr="002F153F">
        <w:t>На</w:t>
      </w:r>
      <w:r w:rsidR="00F734B3">
        <w:t xml:space="preserve"> </w:t>
      </w:r>
      <w:r w:rsidRPr="002F153F">
        <w:t>данной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Pr="002F153F">
        <w:t>выполнит</w:t>
      </w:r>
      <w:r w:rsidR="008E0F71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1CD82285" w14:textId="51AC465F" w:rsidR="00CC7EEA" w:rsidRPr="002F153F" w:rsidRDefault="00D053CD" w:rsidP="00594B47">
      <w:pPr>
        <w:pStyle w:val="phlistitemized1"/>
      </w:pPr>
      <w:r w:rsidRPr="002F153F">
        <w:t>установите</w:t>
      </w:r>
      <w:r w:rsidR="00F734B3">
        <w:t xml:space="preserve"> </w:t>
      </w:r>
      <w:r w:rsidRPr="002F153F">
        <w:t>флажки</w:t>
      </w:r>
      <w:r w:rsidR="00F734B3">
        <w:t xml:space="preserve"> </w:t>
      </w:r>
      <w:r w:rsidRPr="002F153F">
        <w:t>напротив</w:t>
      </w:r>
      <w:r w:rsidR="00F734B3">
        <w:t xml:space="preserve"> </w:t>
      </w:r>
      <w:r w:rsidRPr="002F153F">
        <w:t>нужных</w:t>
      </w:r>
      <w:r w:rsidR="00F734B3">
        <w:t xml:space="preserve"> </w:t>
      </w:r>
      <w:r w:rsidRPr="002F153F">
        <w:t>услуг;</w:t>
      </w:r>
    </w:p>
    <w:p w14:paraId="2AB10922" w14:textId="11488673" w:rsidR="00CC7EEA" w:rsidRPr="002F153F" w:rsidRDefault="00D053CD" w:rsidP="00594B4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Кратность</w:t>
      </w:r>
      <w:r w:rsidR="00B21D8E" w:rsidRPr="002F153F">
        <w:t>»</w:t>
      </w:r>
      <w:r w:rsidR="00F734B3">
        <w:t xml:space="preserve"> </w:t>
      </w:r>
      <w:r w:rsidRPr="002F153F">
        <w:t>кратность</w:t>
      </w:r>
      <w:r w:rsidR="00F734B3">
        <w:t xml:space="preserve"> </w:t>
      </w:r>
      <w:r w:rsidRPr="002F153F">
        <w:t>оказания</w:t>
      </w:r>
      <w:r w:rsidR="00F734B3">
        <w:t xml:space="preserve"> </w:t>
      </w:r>
      <w:r w:rsidRPr="002F153F">
        <w:t>каждой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услуги;</w:t>
      </w:r>
    </w:p>
    <w:p w14:paraId="64B81565" w14:textId="417EE4D9" w:rsidR="00CC7EEA" w:rsidRPr="002F153F" w:rsidRDefault="00D053CD" w:rsidP="00594B47">
      <w:pPr>
        <w:pStyle w:val="phlistitemized1"/>
      </w:pPr>
      <w:r w:rsidRPr="002F153F">
        <w:t>введите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комментарий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Комментарий</w:t>
      </w:r>
      <w:r w:rsidR="00B21D8E" w:rsidRPr="002F153F">
        <w:t>»</w:t>
      </w:r>
      <w:r w:rsidR="00F734B3">
        <w:t xml:space="preserve"> </w:t>
      </w:r>
      <w:r w:rsidRPr="002F153F">
        <w:t>(при</w:t>
      </w:r>
      <w:r w:rsidR="00F734B3">
        <w:t xml:space="preserve"> </w:t>
      </w:r>
      <w:r w:rsidRPr="002F153F">
        <w:t>необходимости);</w:t>
      </w:r>
    </w:p>
    <w:p w14:paraId="0519BECD" w14:textId="583D4881" w:rsidR="00CC7EEA" w:rsidRPr="002F153F" w:rsidRDefault="00D053CD" w:rsidP="00594B4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вид</w:t>
      </w:r>
      <w:r w:rsidR="00F734B3">
        <w:t xml:space="preserve"> </w:t>
      </w:r>
      <w:r w:rsidRPr="002F153F">
        <w:t>оплаты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каждой</w:t>
      </w:r>
      <w:r w:rsidR="00F734B3">
        <w:t xml:space="preserve"> </w:t>
      </w:r>
      <w:r w:rsidRPr="002F153F">
        <w:t>выбранной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Вид</w:t>
      </w:r>
      <w:r w:rsidR="00F734B3">
        <w:t xml:space="preserve"> </w:t>
      </w:r>
      <w:r w:rsidRPr="002F153F">
        <w:t>оплаты</w:t>
      </w:r>
      <w:r w:rsidR="00B21D8E" w:rsidRPr="002F153F">
        <w:t>»</w:t>
      </w:r>
      <w:r w:rsidRPr="002F153F">
        <w:t>;</w:t>
      </w:r>
    </w:p>
    <w:p w14:paraId="47B982A8" w14:textId="6C31BEFA" w:rsidR="00CC7EEA" w:rsidRPr="002F153F" w:rsidRDefault="00D053CD" w:rsidP="00594B4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Подтвердить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44A30">
        <w:t xml:space="preserve">В </w:t>
      </w:r>
      <w:r w:rsidRPr="002F153F">
        <w:t>Систем</w:t>
      </w:r>
      <w:r w:rsidR="00144A30">
        <w:t>е</w:t>
      </w:r>
      <w:r w:rsidR="00F734B3">
        <w:t xml:space="preserve"> </w:t>
      </w:r>
      <w:r w:rsidRPr="002F153F">
        <w:t>запишет</w:t>
      </w:r>
      <w:r w:rsidR="00144A30">
        <w:t>ся</w:t>
      </w:r>
      <w:r w:rsidR="00F734B3">
        <w:t xml:space="preserve"> </w:t>
      </w:r>
      <w:r w:rsidR="00144A30">
        <w:t>пациент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написано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пункте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="00673C47">
        <w:t>(см</w:t>
      </w:r>
      <w:r w:rsidR="008E0F71">
        <w:t>. 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scroll-bookmark-73 \n \h </w:instrText>
      </w:r>
      <w:r w:rsidR="00673C47">
        <w:fldChar w:fldCharType="separate"/>
      </w:r>
      <w:r w:rsidR="00B50C08">
        <w:t>7.1</w:t>
      </w:r>
      <w:r w:rsidR="00673C47">
        <w:fldChar w:fldCharType="end"/>
      </w:r>
      <w:r w:rsidR="00673C47">
        <w:t>)</w:t>
      </w:r>
      <w:r w:rsidRPr="002F153F">
        <w:t>.</w:t>
      </w:r>
    </w:p>
    <w:p w14:paraId="32D64C1C" w14:textId="206AD32E" w:rsidR="00CC7EEA" w:rsidRPr="002F153F" w:rsidRDefault="00594B47" w:rsidP="00594B47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составная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имеет</w:t>
      </w:r>
      <w:r w:rsidR="00F734B3">
        <w:t xml:space="preserve"> </w:t>
      </w:r>
      <w:r w:rsidRPr="002F153F">
        <w:t>комбинированное</w:t>
      </w:r>
      <w:r w:rsidR="00F734B3">
        <w:t xml:space="preserve"> </w:t>
      </w:r>
      <w:r w:rsidRPr="002F153F">
        <w:t>ценообразование,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отображаются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="00B21D8E" w:rsidRPr="002F153F">
        <w:t>«</w:t>
      </w:r>
      <w:r w:rsidRPr="002F153F">
        <w:t>Создать</w:t>
      </w:r>
      <w:r w:rsidR="00F734B3">
        <w:t xml:space="preserve"> </w:t>
      </w:r>
      <w:r w:rsidRPr="002F153F">
        <w:t>договор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Договор</w:t>
      </w:r>
      <w:r w:rsidR="00B21D8E" w:rsidRPr="002F153F">
        <w:t>»</w:t>
      </w:r>
      <w:r w:rsidRPr="002F153F">
        <w:t>,</w:t>
      </w:r>
      <w:r w:rsidR="00F734B3">
        <w:t xml:space="preserve"> </w:t>
      </w:r>
      <w:r w:rsidR="00B21D8E" w:rsidRPr="002F153F">
        <w:t>«</w:t>
      </w:r>
      <w:r w:rsidRPr="002F153F">
        <w:t>Направление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составная</w:t>
      </w:r>
      <w:r w:rsidR="00F734B3">
        <w:t xml:space="preserve"> </w:t>
      </w:r>
      <w:r w:rsidRPr="002F153F">
        <w:t>услуга</w:t>
      </w:r>
      <w:r w:rsidR="00F734B3">
        <w:t xml:space="preserve"> </w:t>
      </w:r>
      <w:r w:rsidRPr="002F153F">
        <w:t>является</w:t>
      </w:r>
      <w:r w:rsidR="00F734B3">
        <w:t xml:space="preserve"> </w:t>
      </w:r>
      <w:r w:rsidRPr="002F153F">
        <w:t>тестированием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ВИЧ,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Код</w:t>
      </w:r>
      <w:r w:rsidR="00F734B3">
        <w:t xml:space="preserve"> </w:t>
      </w:r>
      <w:r w:rsidRPr="002F153F">
        <w:t>обследования</w:t>
      </w:r>
      <w:r w:rsidR="00B21D8E" w:rsidRPr="002F153F">
        <w:t>»</w:t>
      </w:r>
      <w:r w:rsidRPr="002F153F">
        <w:t>.</w:t>
      </w:r>
    </w:p>
    <w:p w14:paraId="6232A948" w14:textId="2D38B89B" w:rsidR="00CC7EEA" w:rsidRPr="002F153F" w:rsidRDefault="00D053CD">
      <w:pPr>
        <w:pStyle w:val="10"/>
      </w:pPr>
      <w:bookmarkStart w:id="417" w:name="scroll-bookmark-76"/>
      <w:bookmarkStart w:id="418" w:name="_Toc202338603"/>
      <w:bookmarkStart w:id="419" w:name="_Toc202520674"/>
      <w:bookmarkStart w:id="420" w:name="_Toc202520775"/>
      <w:bookmarkStart w:id="421" w:name="_Toc202521185"/>
      <w:bookmarkStart w:id="422" w:name="_Toc205288687"/>
      <w:r w:rsidRPr="002F153F">
        <w:lastRenderedPageBreak/>
        <w:t>Оформление</w:t>
      </w:r>
      <w:r w:rsidR="00F734B3">
        <w:t xml:space="preserve"> </w:t>
      </w:r>
      <w:r w:rsidRPr="002F153F">
        <w:t>пациентов,</w:t>
      </w:r>
      <w:r w:rsidR="00F734B3">
        <w:t xml:space="preserve"> </w:t>
      </w:r>
      <w:r w:rsidRPr="002F153F">
        <w:t>записанных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ЕР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ЕПГУ</w:t>
      </w:r>
      <w:bookmarkEnd w:id="417"/>
      <w:bookmarkEnd w:id="418"/>
      <w:bookmarkEnd w:id="419"/>
      <w:bookmarkEnd w:id="420"/>
      <w:bookmarkEnd w:id="421"/>
      <w:bookmarkEnd w:id="422"/>
    </w:p>
    <w:p w14:paraId="4C952A90" w14:textId="49AB7612" w:rsidR="00CC7EEA" w:rsidRPr="002F153F" w:rsidRDefault="00D053CD" w:rsidP="00E8000B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Pr="002F153F">
        <w:t>описан</w:t>
      </w:r>
      <w:r w:rsidR="00F734B3">
        <w:t xml:space="preserve"> </w:t>
      </w:r>
      <w:r w:rsidRPr="002F153F">
        <w:t>процесс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ЕР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ФЕР.</w:t>
      </w:r>
    </w:p>
    <w:p w14:paraId="118EB660" w14:textId="0520965D" w:rsidR="00CC7EEA" w:rsidRPr="002F153F" w:rsidRDefault="00D053CD">
      <w:pPr>
        <w:pStyle w:val="2"/>
      </w:pPr>
      <w:bookmarkStart w:id="423" w:name="scroll-bookmark-77"/>
      <w:bookmarkStart w:id="424" w:name="_Toc202338604"/>
      <w:bookmarkStart w:id="425" w:name="_Toc202520675"/>
      <w:bookmarkStart w:id="426" w:name="_Toc202520776"/>
      <w:bookmarkStart w:id="427" w:name="_Toc202521186"/>
      <w:bookmarkStart w:id="428" w:name="_Toc205288688"/>
      <w:r w:rsidRPr="002F153F">
        <w:t>Оформление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ЕР</w:t>
      </w:r>
      <w:r w:rsidR="00F734B3">
        <w:t xml:space="preserve"> </w:t>
      </w:r>
      <w:r w:rsidR="00B21D8E" w:rsidRPr="002F153F">
        <w:t>«</w:t>
      </w:r>
      <w:r w:rsidRPr="002F153F">
        <w:t>БАРС.Здравоохранение-Регистратура</w:t>
      </w:r>
      <w:r w:rsidR="00B21D8E" w:rsidRPr="002F153F">
        <w:t>»</w:t>
      </w:r>
      <w:bookmarkEnd w:id="423"/>
      <w:bookmarkEnd w:id="424"/>
      <w:bookmarkEnd w:id="425"/>
      <w:bookmarkEnd w:id="426"/>
      <w:bookmarkEnd w:id="427"/>
      <w:bookmarkEnd w:id="428"/>
    </w:p>
    <w:p w14:paraId="2AF72F1B" w14:textId="55940FA5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оформления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ЕР</w:t>
      </w:r>
      <w:r w:rsidR="00F734B3">
        <w:t xml:space="preserve"> </w:t>
      </w:r>
      <w:r w:rsidR="00B21D8E" w:rsidRPr="002F153F">
        <w:t>«</w:t>
      </w:r>
      <w:r w:rsidRPr="002F153F">
        <w:t>БАРС.Здравоохранение-Регистратура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выполнит</w:t>
      </w:r>
      <w:r w:rsidR="00B51ED5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67D6FB6B" w14:textId="2B71E994" w:rsidR="00CC7EEA" w:rsidRPr="002F153F" w:rsidRDefault="00D053CD" w:rsidP="00E8000B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E8000B" w:rsidRPr="002F153F">
        <w:t>/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регистратуру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регистратуру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_Ref202375790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79</w:t>
      </w:r>
      <w:r w:rsidR="000676F0">
        <w:fldChar w:fldCharType="end"/>
      </w:r>
      <w:r w:rsidR="000676F0">
        <w:t>)</w:t>
      </w:r>
      <w:r w:rsidRPr="002F153F">
        <w:t>;</w:t>
      </w:r>
    </w:p>
    <w:p w14:paraId="3D782531" w14:textId="77777777" w:rsidR="00CC7EEA" w:rsidRPr="002F153F" w:rsidRDefault="00D053CD" w:rsidP="00E8000B">
      <w:pPr>
        <w:pStyle w:val="phfigure"/>
      </w:pPr>
      <w:r w:rsidRPr="002F153F">
        <w:rPr>
          <w:noProof/>
        </w:rPr>
        <w:drawing>
          <wp:inline distT="0" distB="0" distL="0" distR="0" wp14:anchorId="579F5183" wp14:editId="4EEAD663">
            <wp:extent cx="6009669" cy="4436853"/>
            <wp:effectExtent l="19050" t="19050" r="10160" b="20955"/>
            <wp:docPr id="100198" name="Рисунок 100198" descr="Форма записи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61677" name="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14372" cy="4440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37A32A" w14:textId="0C48159C" w:rsidR="00CC7EEA" w:rsidRPr="002F153F" w:rsidRDefault="00F734B3" w:rsidP="00E8000B">
      <w:pPr>
        <w:pStyle w:val="phfiguretitle"/>
      </w:pPr>
      <w:bookmarkStart w:id="429" w:name="_Ref20237579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79</w:t>
      </w:r>
      <w:r w:rsidR="00D053CD" w:rsidRPr="002F153F">
        <w:fldChar w:fldCharType="end"/>
      </w:r>
      <w:bookmarkEnd w:id="429"/>
      <w:r>
        <w:t xml:space="preserve"> </w:t>
      </w:r>
      <w:r w:rsidR="00E8000B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8E0F71" w:rsidRPr="002F153F">
        <w:t>«Запись</w:t>
      </w:r>
      <w:r w:rsidR="008E0F71">
        <w:t xml:space="preserve"> </w:t>
      </w:r>
      <w:r w:rsidR="008E0F71" w:rsidRPr="002F153F">
        <w:t>в</w:t>
      </w:r>
      <w:r w:rsidR="008E0F71">
        <w:t xml:space="preserve"> </w:t>
      </w:r>
      <w:r w:rsidR="008E0F71" w:rsidRPr="002F153F">
        <w:t>регистратуру»</w:t>
      </w:r>
    </w:p>
    <w:p w14:paraId="027B5E59" w14:textId="5BA388EE" w:rsidR="00CC7EEA" w:rsidRPr="002F153F" w:rsidRDefault="00D053CD" w:rsidP="00E8000B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выбор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_Ref202375801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80</w:t>
      </w:r>
      <w:r w:rsidR="000676F0">
        <w:fldChar w:fldCharType="end"/>
      </w:r>
      <w:r w:rsidR="000676F0">
        <w:t>)</w:t>
      </w:r>
      <w:r w:rsidRPr="002F153F">
        <w:t>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5E6B79">
        <w:t>п.</w:t>
      </w:r>
      <w:r w:rsidR="008E0F71">
        <w:t> </w:t>
      </w:r>
      <w:r w:rsidR="005E6B79">
        <w:fldChar w:fldCharType="begin"/>
      </w:r>
      <w:r w:rsidR="005E6B79">
        <w:instrText xml:space="preserve"> REF scroll-bookmark-6 \n \h </w:instrText>
      </w:r>
      <w:r w:rsidR="005E6B79">
        <w:fldChar w:fldCharType="separate"/>
      </w:r>
      <w:r w:rsidR="00B50C08">
        <w:t>2</w:t>
      </w:r>
      <w:r w:rsidR="005E6B79">
        <w:fldChar w:fldCharType="end"/>
      </w:r>
      <w:r w:rsidRPr="002F153F">
        <w:t>;</w:t>
      </w:r>
    </w:p>
    <w:p w14:paraId="51DF38E0" w14:textId="645F3A7A" w:rsidR="00CC7EEA" w:rsidRPr="002F153F" w:rsidRDefault="00AC7C9E" w:rsidP="00E8000B">
      <w:pPr>
        <w:pStyle w:val="phfigure"/>
      </w:pPr>
      <w:r>
        <w:rPr>
          <w:noProof/>
        </w:rPr>
        <w:lastRenderedPageBreak/>
        <w:drawing>
          <wp:inline distT="0" distB="0" distL="0" distR="0" wp14:anchorId="34534ADD" wp14:editId="577FD777">
            <wp:extent cx="6152515" cy="4826635"/>
            <wp:effectExtent l="19050" t="19050" r="19685" b="120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663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95BA39" w14:textId="1F02672B" w:rsidR="00CC7EEA" w:rsidRPr="002F153F" w:rsidRDefault="00F734B3" w:rsidP="00E8000B">
      <w:pPr>
        <w:pStyle w:val="phfiguretitle"/>
      </w:pPr>
      <w:bookmarkStart w:id="430" w:name="_Ref20237580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80</w:t>
      </w:r>
      <w:r w:rsidR="00D053CD" w:rsidRPr="002F153F">
        <w:fldChar w:fldCharType="end"/>
      </w:r>
      <w:bookmarkEnd w:id="430"/>
      <w:r>
        <w:t xml:space="preserve"> </w:t>
      </w:r>
      <w:r w:rsidR="00E8000B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D053CD" w:rsidRPr="002F153F">
        <w:t>записи</w:t>
      </w:r>
      <w:r>
        <w:t xml:space="preserve"> </w:t>
      </w:r>
      <w:r w:rsidR="00D053CD" w:rsidRPr="002F153F">
        <w:t>пациента</w:t>
      </w:r>
    </w:p>
    <w:p w14:paraId="3A160D2D" w14:textId="3FF82630" w:rsidR="00CC7EEA" w:rsidRPr="002F153F" w:rsidRDefault="00D053CD" w:rsidP="00E8000B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Еще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Pr="002F153F">
        <w:t>под</w:t>
      </w:r>
      <w:r w:rsidR="00F734B3">
        <w:t xml:space="preserve"> </w:t>
      </w:r>
      <w:r w:rsidRPr="002F153F">
        <w:t>строкой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данными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Поиск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регистратуре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_Ref202375824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81</w:t>
      </w:r>
      <w:r w:rsidR="000676F0">
        <w:fldChar w:fldCharType="end"/>
      </w:r>
      <w:r w:rsidR="000676F0">
        <w:t>)</w:t>
      </w:r>
      <w:r w:rsidRPr="002F153F">
        <w:t>;</w:t>
      </w:r>
    </w:p>
    <w:p w14:paraId="7B04438C" w14:textId="106128BF" w:rsidR="00CC7EEA" w:rsidRPr="002F153F" w:rsidRDefault="00AC7C9E" w:rsidP="00E8000B">
      <w:pPr>
        <w:pStyle w:val="phfigure"/>
      </w:pPr>
      <w:r>
        <w:rPr>
          <w:noProof/>
        </w:rPr>
        <w:lastRenderedPageBreak/>
        <w:drawing>
          <wp:inline distT="0" distB="0" distL="0" distR="0" wp14:anchorId="7A64F396" wp14:editId="497CCC71">
            <wp:extent cx="5409524" cy="5476191"/>
            <wp:effectExtent l="19050" t="19050" r="20320" b="107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4761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A047A5" w14:textId="30056B93" w:rsidR="00E8000B" w:rsidRPr="002F153F" w:rsidRDefault="00F734B3" w:rsidP="00E8000B">
      <w:pPr>
        <w:pStyle w:val="phfiguretitle"/>
      </w:pPr>
      <w:bookmarkStart w:id="431" w:name="_Ref202375824"/>
      <w:r>
        <w:t>Рисунок </w:t>
      </w:r>
      <w:r w:rsidR="00E8000B" w:rsidRPr="002F153F">
        <w:fldChar w:fldCharType="begin"/>
      </w:r>
      <w:r w:rsidR="00E8000B" w:rsidRPr="002F153F">
        <w:instrText>SEQ Рисунок \* ARABIC</w:instrText>
      </w:r>
      <w:r w:rsidR="00E8000B" w:rsidRPr="002F153F">
        <w:fldChar w:fldCharType="separate"/>
      </w:r>
      <w:r w:rsidR="00B50C08">
        <w:rPr>
          <w:noProof/>
        </w:rPr>
        <w:t>81</w:t>
      </w:r>
      <w:r w:rsidR="00E8000B" w:rsidRPr="002F153F">
        <w:fldChar w:fldCharType="end"/>
      </w:r>
      <w:bookmarkEnd w:id="431"/>
      <w:r>
        <w:t xml:space="preserve"> </w:t>
      </w:r>
      <w:r w:rsidR="00E8000B" w:rsidRPr="002F153F">
        <w:t>–</w:t>
      </w:r>
      <w:r>
        <w:t xml:space="preserve"> </w:t>
      </w:r>
      <w:r w:rsidR="000676F0">
        <w:t>О</w:t>
      </w:r>
      <w:r w:rsidR="000676F0" w:rsidRPr="002F153F">
        <w:t>кно</w:t>
      </w:r>
      <w:r>
        <w:t xml:space="preserve"> </w:t>
      </w:r>
      <w:r w:rsidR="000676F0" w:rsidRPr="002F153F">
        <w:t>«Поиск</w:t>
      </w:r>
      <w:r>
        <w:t xml:space="preserve"> </w:t>
      </w:r>
      <w:r w:rsidR="000676F0" w:rsidRPr="002F153F">
        <w:t>записей</w:t>
      </w:r>
      <w:r>
        <w:t xml:space="preserve"> </w:t>
      </w:r>
      <w:r w:rsidR="000676F0" w:rsidRPr="002F153F">
        <w:t>пациента</w:t>
      </w:r>
      <w:r>
        <w:t xml:space="preserve"> </w:t>
      </w:r>
      <w:r w:rsidR="000676F0" w:rsidRPr="002F153F">
        <w:t>в</w:t>
      </w:r>
      <w:r>
        <w:t xml:space="preserve"> </w:t>
      </w:r>
      <w:r w:rsidR="000676F0" w:rsidRPr="002F153F">
        <w:t>регистратуре»</w:t>
      </w:r>
    </w:p>
    <w:p w14:paraId="38E97376" w14:textId="2A76BE15" w:rsidR="00CC7EEA" w:rsidRPr="002F153F" w:rsidRDefault="00D053CD" w:rsidP="00E8000B">
      <w:pPr>
        <w:pStyle w:val="phlistitemized1"/>
      </w:pP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прием/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которой</w:t>
      </w:r>
      <w:r w:rsidR="00F734B3">
        <w:t xml:space="preserve"> </w:t>
      </w:r>
      <w:r w:rsidRPr="002F153F">
        <w:t>пришел</w:t>
      </w:r>
      <w:r w:rsidR="00F734B3">
        <w:t xml:space="preserve"> </w:t>
      </w:r>
      <w:r w:rsidRPr="002F153F">
        <w:t>пациент,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Печатать</w:t>
      </w:r>
      <w:r w:rsidR="00F734B3">
        <w:t xml:space="preserve"> </w:t>
      </w:r>
      <w:r w:rsidRPr="002F153F">
        <w:t>талон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F734B3">
        <w:t xml:space="preserve"> </w:t>
      </w:r>
      <w:r w:rsidRPr="002F153F">
        <w:t>маршрутного</w:t>
      </w:r>
      <w:r w:rsidR="00F734B3">
        <w:t xml:space="preserve"> </w:t>
      </w:r>
      <w:r w:rsidRPr="002F153F">
        <w:t>листа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_Ref202375843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82</w:t>
      </w:r>
      <w:r w:rsidR="000676F0">
        <w:fldChar w:fldCharType="end"/>
      </w:r>
      <w:r w:rsidR="000676F0">
        <w:t>)</w:t>
      </w:r>
      <w:r w:rsidRPr="002F153F">
        <w:t>;</w:t>
      </w:r>
    </w:p>
    <w:p w14:paraId="6EFF4CB5" w14:textId="77777777" w:rsidR="00CC7EEA" w:rsidRPr="002F153F" w:rsidRDefault="00D053CD" w:rsidP="00E8000B">
      <w:pPr>
        <w:pStyle w:val="phfigure"/>
      </w:pPr>
      <w:r w:rsidRPr="002F153F">
        <w:rPr>
          <w:noProof/>
        </w:rPr>
        <w:drawing>
          <wp:inline distT="0" distB="0" distL="0" distR="0" wp14:anchorId="78335289" wp14:editId="581B68AC">
            <wp:extent cx="3390900" cy="1562100"/>
            <wp:effectExtent l="19050" t="19050" r="19050" b="19050"/>
            <wp:docPr id="100201" name="Рисунок 100201" descr="Окно печати маршрут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88460" name="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5621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2EA999" w14:textId="3E923C42" w:rsidR="00CC7EEA" w:rsidRPr="002F153F" w:rsidRDefault="00F734B3" w:rsidP="00E8000B">
      <w:pPr>
        <w:pStyle w:val="phfiguretitle"/>
      </w:pPr>
      <w:bookmarkStart w:id="432" w:name="_Ref202375843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82</w:t>
      </w:r>
      <w:r w:rsidR="00D053CD" w:rsidRPr="002F153F">
        <w:fldChar w:fldCharType="end"/>
      </w:r>
      <w:bookmarkEnd w:id="432"/>
      <w:r>
        <w:t xml:space="preserve"> </w:t>
      </w:r>
      <w:r w:rsidR="00E8000B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8E0F71" w:rsidRPr="002F153F">
        <w:t>«Печать</w:t>
      </w:r>
      <w:r w:rsidR="008E0F71">
        <w:t xml:space="preserve"> </w:t>
      </w:r>
      <w:r w:rsidR="008E0F71" w:rsidRPr="002F153F">
        <w:t>маршрутного</w:t>
      </w:r>
      <w:r w:rsidR="008E0F71">
        <w:t xml:space="preserve"> </w:t>
      </w:r>
      <w:r w:rsidR="008E0F71" w:rsidRPr="002F153F">
        <w:t>листа»</w:t>
      </w:r>
    </w:p>
    <w:p w14:paraId="402D3783" w14:textId="7264510C" w:rsidR="00CC7EEA" w:rsidRPr="002F153F" w:rsidRDefault="00D053CD" w:rsidP="00E8000B">
      <w:pPr>
        <w:pStyle w:val="phlistitemized1"/>
      </w:pPr>
      <w:r w:rsidRPr="002F153F">
        <w:lastRenderedPageBreak/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помощи</w:t>
      </w:r>
      <w:r w:rsidR="00F734B3">
        <w:t xml:space="preserve"> </w:t>
      </w:r>
      <w:r w:rsidRPr="002F153F">
        <w:t>календаря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введите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даты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полях</w:t>
      </w:r>
      <w:r w:rsidR="00F734B3">
        <w:t xml:space="preserve"> </w:t>
      </w:r>
      <w:r w:rsidR="00B21D8E" w:rsidRPr="002F153F">
        <w:t>«</w:t>
      </w:r>
      <w:r w:rsidRPr="002F153F">
        <w:t>Дата</w:t>
      </w:r>
      <w:r w:rsidR="00F734B3">
        <w:t xml:space="preserve"> </w:t>
      </w:r>
      <w:r w:rsidRPr="002F153F">
        <w:t>с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Дата</w:t>
      </w:r>
      <w:r w:rsidR="00F734B3">
        <w:t xml:space="preserve"> </w:t>
      </w:r>
      <w:r w:rsidRPr="002F153F">
        <w:t>по</w:t>
      </w:r>
      <w:r w:rsidR="00B21D8E" w:rsidRPr="002F153F">
        <w:t>»</w:t>
      </w:r>
      <w:r w:rsidRPr="002F153F">
        <w:t>;</w:t>
      </w:r>
    </w:p>
    <w:p w14:paraId="21B769C5" w14:textId="5F021758" w:rsidR="00CC7EEA" w:rsidRPr="002F153F" w:rsidRDefault="00D053CD" w:rsidP="00E8000B">
      <w:pPr>
        <w:pStyle w:val="phlistitemized1"/>
      </w:pPr>
      <w:r w:rsidRPr="002F153F">
        <w:t>введите</w:t>
      </w:r>
      <w:r w:rsidR="00F734B3">
        <w:t xml:space="preserve"> </w:t>
      </w:r>
      <w:r w:rsidRPr="002F153F">
        <w:t>вручную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полях</w:t>
      </w:r>
      <w:r w:rsidR="00F734B3">
        <w:t xml:space="preserve"> </w:t>
      </w:r>
      <w:r w:rsidR="00B21D8E" w:rsidRPr="002F153F">
        <w:t>«</w:t>
      </w:r>
      <w:r w:rsidRPr="002F153F">
        <w:t>Время</w:t>
      </w:r>
      <w:r w:rsidR="00F734B3">
        <w:t xml:space="preserve"> </w:t>
      </w:r>
      <w:r w:rsidRPr="002F153F">
        <w:t>с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Время</w:t>
      </w:r>
      <w:r w:rsidR="00F734B3">
        <w:t xml:space="preserve"> </w:t>
      </w:r>
      <w:r w:rsidRPr="002F153F">
        <w:t>по</w:t>
      </w:r>
      <w:r w:rsidR="00B21D8E" w:rsidRPr="002F153F">
        <w:t>»</w:t>
      </w:r>
      <w:r w:rsidRPr="002F153F">
        <w:t>;</w:t>
      </w:r>
    </w:p>
    <w:p w14:paraId="1461617E" w14:textId="741BB501" w:rsidR="00CC7EEA" w:rsidRPr="002F153F" w:rsidRDefault="00D053CD" w:rsidP="00E8000B">
      <w:pPr>
        <w:pStyle w:val="phlistitemized1"/>
      </w:pPr>
      <w:r w:rsidRPr="002F153F">
        <w:t>установите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Pr="002F153F">
        <w:t>напротив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типа</w:t>
      </w:r>
      <w:r w:rsidR="00F734B3">
        <w:t xml:space="preserve"> </w:t>
      </w:r>
      <w:r w:rsidRPr="002F153F">
        <w:t>маршрутного</w:t>
      </w:r>
      <w:r w:rsidR="00F734B3">
        <w:t xml:space="preserve"> </w:t>
      </w:r>
      <w:r w:rsidRPr="002F153F">
        <w:t>листа:</w:t>
      </w:r>
    </w:p>
    <w:p w14:paraId="76E5D7B7" w14:textId="77777777" w:rsidR="00CC7EEA" w:rsidRPr="002F153F" w:rsidRDefault="00B21D8E" w:rsidP="00E8000B">
      <w:pPr>
        <w:pStyle w:val="phlistitemized2"/>
      </w:pPr>
      <w:r w:rsidRPr="002F153F">
        <w:t>«</w:t>
      </w:r>
      <w:r w:rsidR="00D053CD" w:rsidRPr="002F153F">
        <w:t>Текущее</w:t>
      </w:r>
      <w:r w:rsidRPr="002F153F">
        <w:t>»</w:t>
      </w:r>
      <w:r w:rsidR="00D053CD" w:rsidRPr="002F153F">
        <w:t>;</w:t>
      </w:r>
    </w:p>
    <w:p w14:paraId="6A91897B" w14:textId="0B48BEED" w:rsidR="00CC7EEA" w:rsidRPr="002F153F" w:rsidRDefault="00B21D8E" w:rsidP="00E8000B">
      <w:pPr>
        <w:pStyle w:val="phlistitemized2"/>
      </w:pPr>
      <w:r w:rsidRPr="002F153F">
        <w:t>«</w:t>
      </w:r>
      <w:r w:rsidR="00D053CD" w:rsidRPr="002F153F">
        <w:t>Не</w:t>
      </w:r>
      <w:r w:rsidR="00F734B3">
        <w:t xml:space="preserve"> </w:t>
      </w:r>
      <w:r w:rsidR="00D053CD" w:rsidRPr="002F153F">
        <w:t>оказанные</w:t>
      </w:r>
      <w:r w:rsidRPr="002F153F">
        <w:t>»</w:t>
      </w:r>
      <w:r w:rsidR="00D053CD" w:rsidRPr="002F153F">
        <w:t>;</w:t>
      </w:r>
    </w:p>
    <w:p w14:paraId="6C541337" w14:textId="0602FCEB" w:rsidR="00CC7EEA" w:rsidRPr="002F153F" w:rsidRDefault="00D053CD" w:rsidP="00E8000B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F734B3">
        <w:t xml:space="preserve"> </w:t>
      </w:r>
      <w:r w:rsidRPr="002F153F">
        <w:t>отчета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_Ref202375854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83</w:t>
      </w:r>
      <w:r w:rsidR="000676F0">
        <w:fldChar w:fldCharType="end"/>
      </w:r>
      <w:r w:rsidR="000676F0">
        <w:t>)</w:t>
      </w:r>
      <w:r w:rsidRPr="002F153F">
        <w:t>;</w:t>
      </w:r>
    </w:p>
    <w:p w14:paraId="70721585" w14:textId="77777777" w:rsidR="00CC7EEA" w:rsidRPr="002F153F" w:rsidRDefault="00D053CD" w:rsidP="00E8000B">
      <w:pPr>
        <w:pStyle w:val="phfigure"/>
      </w:pPr>
      <w:r w:rsidRPr="002F153F">
        <w:rPr>
          <w:noProof/>
        </w:rPr>
        <w:drawing>
          <wp:inline distT="0" distB="0" distL="0" distR="0" wp14:anchorId="62FD46AB" wp14:editId="5777FFE5">
            <wp:extent cx="5140623" cy="5311977"/>
            <wp:effectExtent l="19050" t="19050" r="22225" b="22225"/>
            <wp:docPr id="100202" name="Рисунок 100202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46581" name="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145113" cy="531661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B088EC" w14:textId="15CF5C6D" w:rsidR="00CC7EEA" w:rsidRPr="002F153F" w:rsidRDefault="00F734B3" w:rsidP="00E8000B">
      <w:pPr>
        <w:pStyle w:val="phfiguretitle"/>
      </w:pPr>
      <w:bookmarkStart w:id="433" w:name="_Ref20237585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83</w:t>
      </w:r>
      <w:r w:rsidR="00D053CD" w:rsidRPr="002F153F">
        <w:fldChar w:fldCharType="end"/>
      </w:r>
      <w:bookmarkEnd w:id="433"/>
      <w:r>
        <w:t xml:space="preserve"> </w:t>
      </w:r>
      <w:r w:rsidR="00E8000B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8E0F71" w:rsidRPr="002F153F">
        <w:t>«Просмотр</w:t>
      </w:r>
      <w:r w:rsidR="008E0F71">
        <w:t xml:space="preserve"> </w:t>
      </w:r>
      <w:r w:rsidR="008E0F71" w:rsidRPr="002F153F">
        <w:t>отчета»</w:t>
      </w:r>
    </w:p>
    <w:p w14:paraId="0681BE73" w14:textId="69EE9B83" w:rsidR="00CC7EEA" w:rsidRPr="002F153F" w:rsidRDefault="00D053CD" w:rsidP="00E8000B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</w:t>
      </w:r>
      <w:r w:rsidR="00E8000B" w:rsidRPr="002F153F">
        <w:t>ости</w:t>
      </w:r>
      <w:r w:rsidR="00F734B3">
        <w:t xml:space="preserve"> </w:t>
      </w:r>
      <w:r w:rsidR="00E8000B" w:rsidRPr="002F153F">
        <w:t>одно</w:t>
      </w:r>
      <w:r w:rsidR="00F734B3">
        <w:t xml:space="preserve"> </w:t>
      </w:r>
      <w:r w:rsidR="00E8000B" w:rsidRPr="002F153F">
        <w:t>из</w:t>
      </w:r>
      <w:r w:rsidR="00F734B3">
        <w:t xml:space="preserve"> </w:t>
      </w:r>
      <w:r w:rsidR="00E8000B" w:rsidRPr="002F153F">
        <w:t>доступных</w:t>
      </w:r>
      <w:r w:rsidR="00F734B3">
        <w:t xml:space="preserve"> </w:t>
      </w:r>
      <w:r w:rsidR="00E8000B" w:rsidRPr="002F153F">
        <w:t>действий:</w:t>
      </w:r>
    </w:p>
    <w:p w14:paraId="3A73E6CB" w14:textId="254FFEAD" w:rsidR="00CC7EEA" w:rsidRPr="002F153F" w:rsidRDefault="00D053CD" w:rsidP="00E8000B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документ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0B69C940" w14:textId="4F196CC1" w:rsidR="00CC7EEA" w:rsidRPr="002F153F" w:rsidRDefault="00D053CD" w:rsidP="00E8000B">
      <w:pPr>
        <w:pStyle w:val="phlistitemized2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верхнем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необходимый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документа,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затем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документа/документов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выбранном</w:t>
      </w:r>
      <w:r w:rsidR="00F734B3">
        <w:t xml:space="preserve"> </w:t>
      </w:r>
      <w:r w:rsidRPr="002F153F">
        <w:t>формате;</w:t>
      </w:r>
    </w:p>
    <w:p w14:paraId="745A4502" w14:textId="3BEAEE28" w:rsidR="00E8000B" w:rsidRPr="002F153F" w:rsidRDefault="00D053CD" w:rsidP="00E8000B">
      <w:pPr>
        <w:pStyle w:val="phlistitemized2"/>
      </w:pPr>
      <w:r w:rsidRPr="002F153F">
        <w:lastRenderedPageBreak/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1E2174BD" wp14:editId="1179E410">
            <wp:extent cx="219075" cy="190500"/>
            <wp:effectExtent l="19050" t="19050" r="28575" b="19050"/>
            <wp:docPr id="100203" name="Рисунок 100203" descr="_scroll_external/attachments/image2023-7-11_15-32-9-1535d12bb0dc41e55ee32d6698556f6e473b0a56c665198dd33eda1c0c0866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9681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документа.</w:t>
      </w:r>
    </w:p>
    <w:p w14:paraId="461656BC" w14:textId="67D68315" w:rsidR="00CC7EEA" w:rsidRPr="002F153F" w:rsidRDefault="00D053CD" w:rsidP="00E8000B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бумажной</w:t>
      </w:r>
      <w:r w:rsidR="00F734B3">
        <w:t xml:space="preserve"> </w:t>
      </w:r>
      <w:r w:rsidRPr="002F153F">
        <w:t>копии</w:t>
      </w:r>
      <w:r w:rsidR="00F734B3">
        <w:t xml:space="preserve"> </w:t>
      </w:r>
      <w:r w:rsidRPr="002F153F">
        <w:t>документа.</w:t>
      </w:r>
      <w:r w:rsidR="00F734B3">
        <w:t xml:space="preserve"> </w:t>
      </w:r>
      <w:r w:rsidR="00144A30">
        <w:t xml:space="preserve">В </w:t>
      </w:r>
      <w:r w:rsidRPr="002F153F">
        <w:t>Систем</w:t>
      </w:r>
      <w:r w:rsidR="00144A30">
        <w:t>е</w:t>
      </w:r>
      <w:r w:rsidR="00F734B3">
        <w:t xml:space="preserve"> </w:t>
      </w:r>
      <w:r w:rsidRPr="002F153F">
        <w:t>выведет</w:t>
      </w:r>
      <w:r w:rsidR="00144A30">
        <w:t>ся</w:t>
      </w:r>
      <w:r w:rsidR="00F734B3">
        <w:t xml:space="preserve"> </w:t>
      </w:r>
      <w:r w:rsidRPr="002F153F">
        <w:t>документ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печать.</w:t>
      </w:r>
    </w:p>
    <w:p w14:paraId="620A519F" w14:textId="0E4A6EA0" w:rsidR="00CC7EEA" w:rsidRPr="002F153F" w:rsidRDefault="00D053CD">
      <w:pPr>
        <w:pStyle w:val="2"/>
      </w:pPr>
      <w:bookmarkStart w:id="434" w:name="scroll-bookmark-78"/>
      <w:bookmarkStart w:id="435" w:name="_Toc202338605"/>
      <w:bookmarkStart w:id="436" w:name="_Toc202520676"/>
      <w:bookmarkStart w:id="437" w:name="_Toc202520777"/>
      <w:bookmarkStart w:id="438" w:name="_Toc202521187"/>
      <w:bookmarkStart w:id="439" w:name="_Toc205288689"/>
      <w:r w:rsidRPr="002F153F">
        <w:t>Оформление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записавшегося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ЕПГУ</w:t>
      </w:r>
      <w:bookmarkEnd w:id="434"/>
      <w:bookmarkEnd w:id="435"/>
      <w:bookmarkEnd w:id="436"/>
      <w:bookmarkEnd w:id="437"/>
      <w:bookmarkEnd w:id="438"/>
      <w:bookmarkEnd w:id="439"/>
    </w:p>
    <w:p w14:paraId="40EA2D1C" w14:textId="1655EFD9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оформления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записавшегося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Единый</w:t>
      </w:r>
      <w:r w:rsidR="00F734B3">
        <w:t xml:space="preserve"> </w:t>
      </w:r>
      <w:r w:rsidRPr="002F153F">
        <w:t>портал</w:t>
      </w:r>
      <w:r w:rsidR="00F734B3">
        <w:t xml:space="preserve"> </w:t>
      </w:r>
      <w:r w:rsidRPr="002F153F">
        <w:t>государственных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муниципальных</w:t>
      </w:r>
      <w:r w:rsidR="00F734B3">
        <w:t xml:space="preserve"> </w:t>
      </w:r>
      <w:r w:rsidRPr="002F153F">
        <w:t>услуг</w:t>
      </w:r>
      <w:r w:rsidR="00F734B3">
        <w:t xml:space="preserve"> </w:t>
      </w:r>
      <w:r w:rsidRPr="002F153F">
        <w:t>(ЕПГУ),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72D157AC" w14:textId="39E3BE64" w:rsidR="00CC7EEA" w:rsidRPr="002F153F" w:rsidRDefault="00D053CD" w:rsidP="00E8000B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_Ref202375862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84</w:t>
      </w:r>
      <w:r w:rsidR="000676F0">
        <w:fldChar w:fldCharType="end"/>
      </w:r>
      <w:r w:rsidR="000676F0">
        <w:t>)</w:t>
      </w:r>
      <w:r w:rsidRPr="002F153F">
        <w:t>;</w:t>
      </w:r>
    </w:p>
    <w:p w14:paraId="641D4CC8" w14:textId="77777777" w:rsidR="00CC7EEA" w:rsidRPr="002F153F" w:rsidRDefault="00D053CD" w:rsidP="00E8000B">
      <w:pPr>
        <w:pStyle w:val="phfigure"/>
      </w:pPr>
      <w:r w:rsidRPr="002F153F">
        <w:rPr>
          <w:noProof/>
        </w:rPr>
        <w:drawing>
          <wp:inline distT="0" distB="0" distL="0" distR="0" wp14:anchorId="7A20CBB7" wp14:editId="71C8841C">
            <wp:extent cx="6110095" cy="4108512"/>
            <wp:effectExtent l="19050" t="19050" r="24130" b="25400"/>
            <wp:docPr id="100204" name="Рисунок 100204" descr="Форма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2805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6668" cy="41129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1772B1" w14:textId="709C9D2F" w:rsidR="00CC7EEA" w:rsidRPr="002F153F" w:rsidRDefault="00F734B3" w:rsidP="00E8000B">
      <w:pPr>
        <w:pStyle w:val="phfiguretitle"/>
      </w:pPr>
      <w:bookmarkStart w:id="440" w:name="_Ref20237586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84</w:t>
      </w:r>
      <w:r w:rsidR="00D053CD" w:rsidRPr="002F153F">
        <w:fldChar w:fldCharType="end"/>
      </w:r>
      <w:bookmarkEnd w:id="440"/>
      <w:r>
        <w:t xml:space="preserve"> </w:t>
      </w:r>
      <w:r w:rsidR="00E8000B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D053CD" w:rsidRPr="002F153F">
        <w:t>расписания</w:t>
      </w:r>
    </w:p>
    <w:p w14:paraId="4597C891" w14:textId="065A2641" w:rsidR="00CC7EEA" w:rsidRPr="002F153F" w:rsidRDefault="00D053CD" w:rsidP="00E8000B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врача/кабинета/оказания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8E0F71">
        <w:t> </w:t>
      </w:r>
      <w:r w:rsidR="00C8596F">
        <w:fldChar w:fldCharType="begin"/>
      </w:r>
      <w:r w:rsidR="00C8596F">
        <w:instrText xml:space="preserve"> REF scroll-bookmark-23 \n \h </w:instrText>
      </w:r>
      <w:r w:rsidR="00C8596F">
        <w:fldChar w:fldCharType="separate"/>
      </w:r>
      <w:r w:rsidR="00B50C08">
        <w:t>5.2</w:t>
      </w:r>
      <w:r w:rsidR="00C8596F">
        <w:fldChar w:fldCharType="end"/>
      </w:r>
      <w:r w:rsidRPr="002F153F">
        <w:t>;</w:t>
      </w:r>
    </w:p>
    <w:p w14:paraId="6AF63B77" w14:textId="1828C9D1" w:rsidR="00CC7EEA" w:rsidRPr="002F153F" w:rsidRDefault="00D053CD" w:rsidP="00E8000B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врача/номером</w:t>
      </w:r>
      <w:r w:rsidR="00F734B3">
        <w:t xml:space="preserve"> </w:t>
      </w:r>
      <w:r w:rsidRPr="002F153F">
        <w:t>кабинета/наименованием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временной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соответствующего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ФИО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записанного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ЕПГУ,</w:t>
      </w:r>
      <w:r w:rsidR="00F734B3">
        <w:t xml:space="preserve"> </w:t>
      </w:r>
      <w:r w:rsidRPr="002F153F">
        <w:t>отобразится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_Ref202375884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85</w:t>
      </w:r>
      <w:r w:rsidR="000676F0">
        <w:fldChar w:fldCharType="end"/>
      </w:r>
      <w:r w:rsidR="000676F0">
        <w:t>)</w:t>
      </w:r>
      <w:r w:rsidRPr="002F153F">
        <w:t>.</w:t>
      </w:r>
    </w:p>
    <w:p w14:paraId="03542771" w14:textId="77777777" w:rsidR="00CC7EEA" w:rsidRPr="002F153F" w:rsidRDefault="00D053CD" w:rsidP="00E8000B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06BC12EA" wp14:editId="201D0898">
            <wp:extent cx="6110095" cy="3600139"/>
            <wp:effectExtent l="19050" t="19050" r="24130" b="19685"/>
            <wp:docPr id="100205" name="Рисунок 100205" descr="ФИО записанного пациента в распис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6031" name="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119474" cy="36056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79BA0B" w14:textId="580BFE03" w:rsidR="00CC7EEA" w:rsidRPr="002F153F" w:rsidRDefault="00F734B3" w:rsidP="00E8000B">
      <w:pPr>
        <w:pStyle w:val="phfiguretitle"/>
      </w:pPr>
      <w:bookmarkStart w:id="441" w:name="_Ref20237588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85</w:t>
      </w:r>
      <w:r w:rsidR="00D053CD" w:rsidRPr="002F153F">
        <w:fldChar w:fldCharType="end"/>
      </w:r>
      <w:bookmarkEnd w:id="441"/>
      <w:r>
        <w:t xml:space="preserve"> </w:t>
      </w:r>
      <w:r w:rsidR="00E8000B" w:rsidRPr="002F153F">
        <w:t>–</w:t>
      </w:r>
      <w:r>
        <w:t xml:space="preserve"> </w:t>
      </w:r>
      <w:r w:rsidR="00D053CD" w:rsidRPr="002F153F">
        <w:t>ФИО</w:t>
      </w:r>
      <w:r>
        <w:t xml:space="preserve"> </w:t>
      </w:r>
      <w:r w:rsidR="00D053CD" w:rsidRPr="002F153F">
        <w:t>записанного</w:t>
      </w:r>
      <w:r>
        <w:t xml:space="preserve"> </w:t>
      </w:r>
      <w:r w:rsidR="00D053CD" w:rsidRPr="002F153F">
        <w:t>пациента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расписании</w:t>
      </w:r>
    </w:p>
    <w:p w14:paraId="44D5A1CB" w14:textId="77777777" w:rsidR="00CC7EEA" w:rsidRPr="002F153F" w:rsidRDefault="00D053CD">
      <w:pPr>
        <w:pStyle w:val="10"/>
      </w:pPr>
      <w:bookmarkStart w:id="442" w:name="scroll-bookmark-107"/>
      <w:bookmarkStart w:id="443" w:name="_Toc202338616"/>
      <w:bookmarkStart w:id="444" w:name="_Toc202520696"/>
      <w:bookmarkStart w:id="445" w:name="_Toc202520797"/>
      <w:bookmarkStart w:id="446" w:name="_Toc202521207"/>
      <w:bookmarkStart w:id="447" w:name="_Toc205288690"/>
      <w:r w:rsidRPr="002F153F">
        <w:lastRenderedPageBreak/>
        <w:t>Бронирование</w:t>
      </w:r>
      <w:bookmarkEnd w:id="442"/>
      <w:bookmarkEnd w:id="443"/>
      <w:bookmarkEnd w:id="444"/>
      <w:bookmarkEnd w:id="445"/>
      <w:bookmarkEnd w:id="446"/>
      <w:bookmarkEnd w:id="447"/>
    </w:p>
    <w:p w14:paraId="52ACC9B4" w14:textId="6FD31E2E" w:rsidR="00CC7EEA" w:rsidRPr="002F153F" w:rsidRDefault="00D053CD" w:rsidP="009A4524">
      <w:pPr>
        <w:pStyle w:val="phnormal"/>
      </w:pPr>
      <w:r w:rsidRPr="002F153F">
        <w:t>Функция</w:t>
      </w:r>
      <w:r w:rsidR="00F734B3">
        <w:t xml:space="preserve"> </w:t>
      </w:r>
      <w:r w:rsidRPr="002F153F">
        <w:t>бронирования</w:t>
      </w:r>
      <w:r w:rsidR="00F734B3">
        <w:t xml:space="preserve"> </w:t>
      </w:r>
      <w:r w:rsidRPr="002F153F">
        <w:t>необходима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резервирования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без</w:t>
      </w:r>
      <w:r w:rsidR="00F734B3">
        <w:t xml:space="preserve"> </w:t>
      </w:r>
      <w:r w:rsidRPr="002F153F">
        <w:t>создания</w:t>
      </w:r>
      <w:r w:rsidR="00F734B3">
        <w:t xml:space="preserve"> </w:t>
      </w:r>
      <w:r w:rsidRPr="002F153F">
        <w:t>карты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либо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другие</w:t>
      </w:r>
      <w:r w:rsidR="00F734B3">
        <w:t xml:space="preserve"> </w:t>
      </w:r>
      <w:r w:rsidRPr="002F153F">
        <w:t>нужды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(например,</w:t>
      </w:r>
      <w:r w:rsidR="00F734B3">
        <w:t xml:space="preserve"> </w:t>
      </w:r>
      <w:r w:rsidRPr="002F153F">
        <w:t>совещание).</w:t>
      </w:r>
      <w:r w:rsidR="00F734B3">
        <w:t xml:space="preserve"> </w:t>
      </w:r>
      <w:r w:rsidRPr="002F153F">
        <w:t>Бронировать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МО,</w:t>
      </w:r>
      <w:r w:rsidR="00F734B3">
        <w:t xml:space="preserve"> </w:t>
      </w:r>
      <w:r w:rsidRPr="002F153F">
        <w:t>ведущей</w:t>
      </w:r>
      <w:r w:rsidR="00F734B3">
        <w:t xml:space="preserve"> </w:t>
      </w:r>
      <w:r w:rsidRPr="002F153F">
        <w:t>расписание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Системе,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у</w:t>
      </w:r>
      <w:r w:rsidR="00F734B3">
        <w:t xml:space="preserve"> </w:t>
      </w:r>
      <w:r w:rsidRPr="002F153F">
        <w:t>пользователя</w:t>
      </w:r>
      <w:r w:rsidR="00F734B3">
        <w:t xml:space="preserve"> </w:t>
      </w:r>
      <w:r w:rsidRPr="002F153F">
        <w:t>есть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нему</w:t>
      </w:r>
      <w:r w:rsidR="00F734B3">
        <w:t xml:space="preserve"> </w:t>
      </w:r>
      <w:r w:rsidRPr="002F153F">
        <w:t>доступ.</w:t>
      </w:r>
    </w:p>
    <w:p w14:paraId="49C2D9E1" w14:textId="12BC6FEA" w:rsidR="00CC7EEA" w:rsidRPr="002F153F" w:rsidRDefault="00D053CD">
      <w:pPr>
        <w:pStyle w:val="2"/>
      </w:pPr>
      <w:bookmarkStart w:id="448" w:name="scroll-bookmark-108"/>
      <w:bookmarkStart w:id="449" w:name="_Toc202338617"/>
      <w:bookmarkStart w:id="450" w:name="_Toc202520697"/>
      <w:bookmarkStart w:id="451" w:name="_Toc202520798"/>
      <w:bookmarkStart w:id="452" w:name="_Toc202521208"/>
      <w:bookmarkStart w:id="453" w:name="_Toc205288691"/>
      <w:r w:rsidRPr="002F153F">
        <w:t>Бронирование</w:t>
      </w:r>
      <w:r w:rsidR="00F734B3">
        <w:t xml:space="preserve"> </w:t>
      </w:r>
      <w:r w:rsidRPr="002F153F">
        <w:t>времени</w:t>
      </w:r>
      <w:bookmarkEnd w:id="448"/>
      <w:bookmarkEnd w:id="449"/>
      <w:bookmarkEnd w:id="450"/>
      <w:bookmarkEnd w:id="451"/>
      <w:bookmarkEnd w:id="452"/>
      <w:bookmarkEnd w:id="453"/>
    </w:p>
    <w:p w14:paraId="532D5E42" w14:textId="51747C07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бронирования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E85FBCC" w14:textId="42223319" w:rsidR="009A4524" w:rsidRPr="002F153F" w:rsidRDefault="009A4524" w:rsidP="009A4524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бронирования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другой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F734B3">
        <w:t xml:space="preserve"> </w:t>
      </w:r>
      <w:r w:rsidRPr="002F153F">
        <w:t>других</w:t>
      </w:r>
      <w:r w:rsidR="00F734B3">
        <w:t xml:space="preserve"> </w:t>
      </w:r>
      <w:r w:rsidRPr="002F153F">
        <w:t>МО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те</w:t>
      </w:r>
      <w:r w:rsidR="00F734B3">
        <w:t xml:space="preserve"> </w:t>
      </w:r>
      <w:r w:rsidRPr="002F153F">
        <w:t>же</w:t>
      </w:r>
      <w:r w:rsidR="00F734B3">
        <w:t xml:space="preserve"> </w:t>
      </w:r>
      <w:r w:rsidRPr="002F153F">
        <w:t>действия,</w:t>
      </w:r>
      <w:r w:rsidR="00F734B3">
        <w:t xml:space="preserve"> </w:t>
      </w:r>
      <w:r w:rsidRPr="002F153F">
        <w:t>которые</w:t>
      </w:r>
      <w:r w:rsidR="00F734B3">
        <w:t xml:space="preserve"> </w:t>
      </w:r>
      <w:r w:rsidRPr="002F153F">
        <w:t>описаны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разделе.</w:t>
      </w:r>
    </w:p>
    <w:p w14:paraId="45197137" w14:textId="76F108C8" w:rsidR="00CC7EEA" w:rsidRPr="002F153F" w:rsidRDefault="00D053CD" w:rsidP="009A452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_Ref202376203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86</w:t>
      </w:r>
      <w:r w:rsidR="000676F0">
        <w:fldChar w:fldCharType="end"/>
      </w:r>
      <w:r w:rsidR="000676F0">
        <w:t>)</w:t>
      </w:r>
      <w:r w:rsidRPr="002F153F">
        <w:t>;</w:t>
      </w:r>
    </w:p>
    <w:p w14:paraId="7C1915FB" w14:textId="77777777" w:rsidR="00CC7EEA" w:rsidRPr="002F153F" w:rsidRDefault="00D053CD" w:rsidP="009A4524">
      <w:pPr>
        <w:pStyle w:val="phfigure"/>
      </w:pPr>
      <w:r w:rsidRPr="002F153F">
        <w:rPr>
          <w:noProof/>
        </w:rPr>
        <w:drawing>
          <wp:inline distT="0" distB="0" distL="0" distR="0" wp14:anchorId="0D4015B7" wp14:editId="02D8A440">
            <wp:extent cx="6295390" cy="4233107"/>
            <wp:effectExtent l="19050" t="19050" r="10160" b="15240"/>
            <wp:docPr id="100287" name="Рисунок 100287" descr="Форма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00968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3310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6D3791" w14:textId="25C48C12" w:rsidR="00CC7EEA" w:rsidRPr="002F153F" w:rsidRDefault="00F734B3" w:rsidP="009A4524">
      <w:pPr>
        <w:pStyle w:val="phfiguretitle"/>
      </w:pPr>
      <w:bookmarkStart w:id="454" w:name="_Ref202376203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86</w:t>
      </w:r>
      <w:r w:rsidR="00D053CD" w:rsidRPr="002F153F">
        <w:fldChar w:fldCharType="end"/>
      </w:r>
      <w:bookmarkEnd w:id="454"/>
      <w:r>
        <w:t xml:space="preserve"> </w:t>
      </w:r>
      <w:r w:rsidR="009A4524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D053CD" w:rsidRPr="002F153F">
        <w:t>расписания</w:t>
      </w:r>
    </w:p>
    <w:p w14:paraId="1DF99968" w14:textId="2F9A2B23" w:rsidR="00CC7EEA" w:rsidRPr="002F153F" w:rsidRDefault="00D053CD" w:rsidP="009A4524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8E0F71">
        <w:t> </w:t>
      </w:r>
      <w:r w:rsidR="00C8596F">
        <w:fldChar w:fldCharType="begin"/>
      </w:r>
      <w:r w:rsidR="00C8596F">
        <w:instrText xml:space="preserve"> REF scroll-bookmark-23 \n \h </w:instrText>
      </w:r>
      <w:r w:rsidR="00C8596F">
        <w:fldChar w:fldCharType="separate"/>
      </w:r>
      <w:r w:rsidR="00B50C08">
        <w:t>5.2</w:t>
      </w:r>
      <w:r w:rsidR="00C8596F">
        <w:fldChar w:fldCharType="end"/>
      </w:r>
      <w:r w:rsidRPr="002F153F">
        <w:t>;</w:t>
      </w:r>
    </w:p>
    <w:p w14:paraId="0B7EFB8F" w14:textId="0C9260E1" w:rsidR="00CC7EEA" w:rsidRPr="002F153F" w:rsidRDefault="00D053CD" w:rsidP="009A4524">
      <w:pPr>
        <w:pStyle w:val="phlistitemized1"/>
      </w:pPr>
      <w:r w:rsidRPr="002F153F">
        <w:lastRenderedPageBreak/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врача/номером</w:t>
      </w:r>
      <w:r w:rsidR="00F734B3">
        <w:t xml:space="preserve"> </w:t>
      </w:r>
      <w:r w:rsidRPr="002F153F">
        <w:t>кабинета/наименованием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временной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соответствующего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_Ref202376214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87</w:t>
      </w:r>
      <w:r w:rsidR="000676F0">
        <w:fldChar w:fldCharType="end"/>
      </w:r>
      <w:r w:rsidR="000676F0">
        <w:t>)</w:t>
      </w:r>
      <w:r w:rsidRPr="002F153F">
        <w:t>;</w:t>
      </w:r>
    </w:p>
    <w:p w14:paraId="21854916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4E222055" wp14:editId="3EA4BCAA">
            <wp:extent cx="6036097" cy="2776121"/>
            <wp:effectExtent l="19050" t="19050" r="22225" b="24765"/>
            <wp:docPr id="100288" name="Рисунок 100288" descr="Окно расписания врача/ кабинета/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35692" name="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42552" cy="27790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5183F2" w14:textId="3CEDE395" w:rsidR="00CC7EEA" w:rsidRPr="002F153F" w:rsidRDefault="00F734B3" w:rsidP="00CA2237">
      <w:pPr>
        <w:pStyle w:val="phfiguretitle"/>
      </w:pPr>
      <w:bookmarkStart w:id="455" w:name="_Ref20237621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87</w:t>
      </w:r>
      <w:r w:rsidR="00D053CD" w:rsidRPr="002F153F">
        <w:fldChar w:fldCharType="end"/>
      </w:r>
      <w:bookmarkEnd w:id="455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8E0F71" w:rsidRPr="002F153F">
        <w:t>«Запись</w:t>
      </w:r>
      <w:r w:rsidR="008E0F71">
        <w:t xml:space="preserve"> </w:t>
      </w:r>
      <w:r w:rsidR="008E0F71" w:rsidRPr="002F153F">
        <w:t>пациента»</w:t>
      </w:r>
    </w:p>
    <w:p w14:paraId="7F3FA22B" w14:textId="1BCA6623" w:rsidR="00CC7EEA" w:rsidRPr="002F153F" w:rsidRDefault="00D053CD" w:rsidP="00CA223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необходимую</w:t>
      </w:r>
      <w:r w:rsidR="00F734B3">
        <w:t xml:space="preserve"> </w:t>
      </w:r>
      <w:r w:rsidRPr="002F153F">
        <w:t>дату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помощью</w:t>
      </w:r>
      <w:r w:rsidR="00F734B3">
        <w:t xml:space="preserve"> </w:t>
      </w:r>
      <w:r w:rsidRPr="002F153F">
        <w:t>кнопок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2CD4E37B" wp14:editId="30362725">
            <wp:extent cx="466725" cy="228600"/>
            <wp:effectExtent l="19050" t="19050" r="28575" b="19050"/>
            <wp:docPr id="100289" name="Рисунок 100289" descr="_scroll_external/attachments/worddav7461e93d1ea2182fbc627bf06df4a95d-758a1054b04062ecc23b07dbc3296e8cd0cf806ab8858444dab12f8ee97c6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55269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,</w:t>
      </w:r>
      <w:r w:rsidR="00F734B3">
        <w:t xml:space="preserve"> </w:t>
      </w:r>
      <w:r w:rsidRPr="002F153F">
        <w:t>либо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помощью</w:t>
      </w:r>
      <w:r w:rsidR="00F734B3">
        <w:t xml:space="preserve"> </w:t>
      </w:r>
      <w:r w:rsidRPr="002F153F">
        <w:t>календаря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515C3DDB" wp14:editId="3002C85C">
            <wp:extent cx="228600" cy="238125"/>
            <wp:effectExtent l="19050" t="19050" r="19050" b="28575"/>
            <wp:docPr id="100290" name="Рисунок 100290" descr="_scroll_external/attachments/worddav924af4b1574d82f363a75ccb88127530-0f146b67c59dbb484680851d571611e0fed05af1a9ded953a8135b573716c6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80898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="00B21D8E" w:rsidRPr="002F153F">
        <w:t>«</w:t>
      </w:r>
      <w:r w:rsidRPr="002F153F">
        <w:t>Перейти</w:t>
      </w:r>
      <w:r w:rsidR="00B21D8E" w:rsidRPr="002F153F">
        <w:t>»</w:t>
      </w:r>
      <w:r w:rsidRPr="002F153F">
        <w:t>;</w:t>
      </w:r>
    </w:p>
    <w:p w14:paraId="473D41DC" w14:textId="533AC1BE" w:rsidR="00CC7EEA" w:rsidRPr="002F153F" w:rsidRDefault="00D053CD" w:rsidP="00CA223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тип</w:t>
      </w:r>
      <w:r w:rsidR="00F734B3">
        <w:t xml:space="preserve"> </w:t>
      </w:r>
      <w:r w:rsidRPr="002F153F">
        <w:t>интервала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Тип</w:t>
      </w:r>
      <w:r w:rsidR="00F734B3">
        <w:t xml:space="preserve"> </w:t>
      </w:r>
      <w:r w:rsidRPr="002F153F">
        <w:t>интервала</w:t>
      </w:r>
      <w:r w:rsidR="00B21D8E" w:rsidRPr="002F153F">
        <w:t>»</w:t>
      </w:r>
      <w:r w:rsidRPr="002F153F">
        <w:t>;</w:t>
      </w:r>
    </w:p>
    <w:p w14:paraId="141460AD" w14:textId="2735E104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ячейку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необходимым</w:t>
      </w:r>
      <w:r w:rsidR="00F734B3">
        <w:t xml:space="preserve"> </w:t>
      </w:r>
      <w:r w:rsidRPr="002F153F">
        <w:t>временем</w:t>
      </w:r>
      <w:r w:rsidR="00F734B3">
        <w:t xml:space="preserve"> </w:t>
      </w:r>
      <w:r w:rsidRPr="002F153F">
        <w:t>приема.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_Ref202376224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88</w:t>
      </w:r>
      <w:r w:rsidR="000676F0">
        <w:fldChar w:fldCharType="end"/>
      </w:r>
      <w:r w:rsidR="000676F0">
        <w:t>)</w:t>
      </w:r>
      <w:r w:rsidRPr="002F153F">
        <w:t>;</w:t>
      </w:r>
    </w:p>
    <w:p w14:paraId="6CCD98D3" w14:textId="77777777" w:rsidR="00CC7EEA" w:rsidRPr="002F153F" w:rsidRDefault="00D053CD" w:rsidP="00CA2237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42FF76E5" wp14:editId="73F5E646">
            <wp:extent cx="5529262" cy="3061071"/>
            <wp:effectExtent l="19050" t="19050" r="14605" b="25400"/>
            <wp:docPr id="100291" name="Рисунок 100291" descr="Окно запис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13471" name="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544870" cy="30697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6CB789" w14:textId="0AC6A9EC" w:rsidR="00CC7EEA" w:rsidRPr="002F153F" w:rsidRDefault="00F734B3" w:rsidP="00CA2237">
      <w:pPr>
        <w:pStyle w:val="phfiguretitle"/>
      </w:pPr>
      <w:bookmarkStart w:id="456" w:name="_Ref20237622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88</w:t>
      </w:r>
      <w:r w:rsidR="00D053CD" w:rsidRPr="002F153F">
        <w:fldChar w:fldCharType="end"/>
      </w:r>
      <w:bookmarkEnd w:id="456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8E0F71" w:rsidRPr="002F153F">
        <w:t>«Записать</w:t>
      </w:r>
      <w:r w:rsidR="008E0F71">
        <w:t xml:space="preserve"> </w:t>
      </w:r>
      <w:r w:rsidR="008E0F71" w:rsidRPr="002F153F">
        <w:t>пациента»</w:t>
      </w:r>
    </w:p>
    <w:p w14:paraId="33C9D75D" w14:textId="7D9979B0" w:rsidR="00CA2237" w:rsidRPr="002F153F" w:rsidRDefault="00D053CD" w:rsidP="00CA223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безымянном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Pr="002F153F">
        <w:t>над</w:t>
      </w:r>
      <w:r w:rsidR="00F734B3">
        <w:t xml:space="preserve"> </w:t>
      </w:r>
      <w:r w:rsidRPr="002F153F">
        <w:t>строкой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значение</w:t>
      </w:r>
      <w:r w:rsidR="00F734B3">
        <w:t xml:space="preserve"> </w:t>
      </w:r>
      <w:r w:rsidR="00B21D8E" w:rsidRPr="002F153F">
        <w:t>«</w:t>
      </w:r>
      <w:r w:rsidRPr="002F153F">
        <w:t>забронировать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_Ref202376263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89</w:t>
      </w:r>
      <w:r w:rsidR="000676F0">
        <w:fldChar w:fldCharType="end"/>
      </w:r>
      <w:r w:rsidR="000676F0">
        <w:t>)</w:t>
      </w:r>
      <w:r w:rsidRPr="002F153F">
        <w:t>.</w:t>
      </w:r>
      <w:r w:rsidR="00F734B3">
        <w:t xml:space="preserve"> </w:t>
      </w:r>
      <w:r w:rsidRPr="002F153F">
        <w:t>Вид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изменится;</w:t>
      </w:r>
    </w:p>
    <w:p w14:paraId="6157E765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2570FE9F" wp14:editId="40DC83DC">
            <wp:extent cx="4815521" cy="4157662"/>
            <wp:effectExtent l="19050" t="19050" r="23495" b="14605"/>
            <wp:docPr id="100292" name="Рисунок 100292" descr="_scroll_external/attachments/schchms-26cc895524608bde218d449410b4bb18a5744c1ae843d4396d4bb6136b68d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28897" name="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820395" cy="41618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54FB04" w14:textId="039A7613" w:rsidR="00CA2237" w:rsidRPr="002F153F" w:rsidRDefault="00F734B3" w:rsidP="00CA2237">
      <w:pPr>
        <w:pStyle w:val="phfiguretitle"/>
      </w:pPr>
      <w:bookmarkStart w:id="457" w:name="_Ref202376263"/>
      <w:r>
        <w:t>Рисунок </w:t>
      </w:r>
      <w:r w:rsidR="00CA2237" w:rsidRPr="002F153F">
        <w:fldChar w:fldCharType="begin"/>
      </w:r>
      <w:r w:rsidR="00CA2237" w:rsidRPr="002F153F">
        <w:instrText>SEQ Рисунок \* ARABIC</w:instrText>
      </w:r>
      <w:r w:rsidR="00CA2237" w:rsidRPr="002F153F">
        <w:fldChar w:fldCharType="separate"/>
      </w:r>
      <w:r w:rsidR="00B50C08">
        <w:rPr>
          <w:noProof/>
        </w:rPr>
        <w:t>89</w:t>
      </w:r>
      <w:r w:rsidR="00CA2237" w:rsidRPr="002F153F">
        <w:fldChar w:fldCharType="end"/>
      </w:r>
      <w:bookmarkEnd w:id="457"/>
      <w:r>
        <w:t xml:space="preserve"> </w:t>
      </w:r>
      <w:r w:rsidR="00CA2237" w:rsidRPr="002F153F">
        <w:t>–</w:t>
      </w:r>
      <w:r>
        <w:t xml:space="preserve"> </w:t>
      </w:r>
      <w:r w:rsidR="000676F0">
        <w:t>Окно</w:t>
      </w:r>
      <w:r>
        <w:t xml:space="preserve"> </w:t>
      </w:r>
      <w:r w:rsidR="000676F0">
        <w:t>«Забронировать</w:t>
      </w:r>
      <w:r>
        <w:t xml:space="preserve"> </w:t>
      </w:r>
      <w:r w:rsidR="000676F0">
        <w:t>время»</w:t>
      </w:r>
    </w:p>
    <w:p w14:paraId="4B2E7C74" w14:textId="56B3DD12" w:rsidR="00CC7EEA" w:rsidRPr="002F153F" w:rsidRDefault="00D053CD" w:rsidP="00CA2237">
      <w:pPr>
        <w:pStyle w:val="phlistitemized1"/>
      </w:pPr>
      <w:r w:rsidRPr="002F153F">
        <w:lastRenderedPageBreak/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выбор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5E6B79">
        <w:t>п.</w:t>
      </w:r>
      <w:r w:rsidR="008E0F71">
        <w:t> </w:t>
      </w:r>
      <w:r w:rsidR="005E6B79">
        <w:fldChar w:fldCharType="begin"/>
      </w:r>
      <w:r w:rsidR="005E6B79">
        <w:instrText xml:space="preserve"> REF scroll-bookmark-6 \n \h </w:instrText>
      </w:r>
      <w:r w:rsidR="005E6B79">
        <w:fldChar w:fldCharType="separate"/>
      </w:r>
      <w:r w:rsidR="00B50C08">
        <w:t>2</w:t>
      </w:r>
      <w:r w:rsidR="005E6B79">
        <w:fldChar w:fldCharType="end"/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снимите</w:t>
      </w:r>
      <w:r w:rsidR="00F734B3">
        <w:t xml:space="preserve"> </w:t>
      </w:r>
      <w:r w:rsidRPr="002F153F">
        <w:t>флажок</w:t>
      </w:r>
      <w:r w:rsidR="00F734B3">
        <w:t xml:space="preserve"> </w:t>
      </w:r>
      <w:r w:rsidR="00B21D8E" w:rsidRPr="002F153F">
        <w:t>«</w:t>
      </w:r>
      <w:r w:rsidRPr="002F153F">
        <w:t>Доступно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контакт-центра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Системе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будете</w:t>
      </w:r>
      <w:r w:rsidR="00F734B3">
        <w:t xml:space="preserve"> </w:t>
      </w:r>
      <w:r w:rsidRPr="002F153F">
        <w:t>создавать</w:t>
      </w:r>
      <w:r w:rsidR="00F734B3">
        <w:t xml:space="preserve"> </w:t>
      </w:r>
      <w:r w:rsidRPr="002F153F">
        <w:t>ПМК</w:t>
      </w:r>
      <w:r w:rsidR="00F734B3">
        <w:t xml:space="preserve"> </w:t>
      </w:r>
      <w:r w:rsidRPr="002F153F">
        <w:t>пациента;</w:t>
      </w:r>
    </w:p>
    <w:p w14:paraId="51694A3A" w14:textId="30E98D3C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Забронировать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забронирует</w:t>
      </w:r>
      <w:r w:rsidR="00155AEA">
        <w:t>ся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пациента.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услугу</w:t>
      </w:r>
      <w:r w:rsidR="00B21D8E" w:rsidRPr="002F153F">
        <w:t>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выбранном</w:t>
      </w:r>
      <w:r w:rsidR="00F734B3">
        <w:t xml:space="preserve"> </w:t>
      </w:r>
      <w:r w:rsidRPr="002F153F">
        <w:t>промежутке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будет</w:t>
      </w:r>
      <w:r w:rsidR="00F734B3">
        <w:t xml:space="preserve"> </w:t>
      </w:r>
      <w:r w:rsidRPr="002F153F">
        <w:t>отображаться</w:t>
      </w:r>
      <w:r w:rsidR="00F734B3">
        <w:t xml:space="preserve"> </w:t>
      </w:r>
      <w:r w:rsidRPr="002F153F">
        <w:t>забронированный</w:t>
      </w:r>
      <w:r w:rsidR="00F734B3">
        <w:t xml:space="preserve"> </w:t>
      </w:r>
      <w:r w:rsidRPr="002F153F">
        <w:t>пациент.</w:t>
      </w:r>
      <w:r w:rsidR="00F734B3">
        <w:t xml:space="preserve"> </w:t>
      </w:r>
      <w:r w:rsidRPr="002F153F">
        <w:t>Около</w:t>
      </w:r>
      <w:r w:rsidR="00F734B3">
        <w:t xml:space="preserve"> </w:t>
      </w:r>
      <w:r w:rsidRPr="002F153F">
        <w:t>фамилии</w:t>
      </w:r>
      <w:r w:rsidR="00F734B3">
        <w:t xml:space="preserve"> </w:t>
      </w:r>
      <w:r w:rsidRPr="002F153F">
        <w:t>забронированного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выбранном</w:t>
      </w:r>
      <w:r w:rsidR="00F734B3">
        <w:t xml:space="preserve"> </w:t>
      </w:r>
      <w:r w:rsidRPr="002F153F">
        <w:t>промежутке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будет</w:t>
      </w:r>
      <w:r w:rsidR="00F734B3">
        <w:t xml:space="preserve"> </w:t>
      </w:r>
      <w:r w:rsidRPr="002F153F">
        <w:t>стоять</w:t>
      </w:r>
      <w:r w:rsidR="00F734B3">
        <w:t xml:space="preserve"> </w:t>
      </w:r>
      <w:r w:rsidRPr="002F153F">
        <w:t>метка:</w:t>
      </w:r>
      <w:r w:rsidR="00F734B3">
        <w:t xml:space="preserve"> </w:t>
      </w:r>
      <w:r w:rsidR="008E0F71">
        <w:rPr>
          <w:noProof/>
          <w:lang w:eastAsia="ru-RU"/>
        </w:rPr>
        <w:drawing>
          <wp:inline distT="0" distB="0" distL="0" distR="0" wp14:anchorId="58426FFB" wp14:editId="58D4A414">
            <wp:extent cx="1142857" cy="276190"/>
            <wp:effectExtent l="19050" t="19050" r="19685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276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.</w:t>
      </w:r>
    </w:p>
    <w:p w14:paraId="4F5175FA" w14:textId="5A7AC2A3" w:rsidR="00CA2237" w:rsidRPr="002F153F" w:rsidRDefault="00CA2237" w:rsidP="00CA2237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Даже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оставить</w:t>
      </w:r>
      <w:r w:rsidR="00F734B3">
        <w:t xml:space="preserve"> </w:t>
      </w:r>
      <w:r w:rsidRPr="002F153F">
        <w:t>пустыми,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бронирование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выбранное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равно</w:t>
      </w:r>
      <w:r w:rsidR="00F734B3">
        <w:t xml:space="preserve"> </w:t>
      </w:r>
      <w:r w:rsidRPr="002F153F">
        <w:t>осуществится.</w:t>
      </w:r>
    </w:p>
    <w:p w14:paraId="0327C8AC" w14:textId="5D3236AA" w:rsidR="00CC7EEA" w:rsidRPr="002F153F" w:rsidRDefault="00D053CD" w:rsidP="00CA2237">
      <w:pPr>
        <w:pStyle w:val="phnormal"/>
      </w:pPr>
      <w:r w:rsidRPr="002F153F">
        <w:t>При</w:t>
      </w:r>
      <w:r w:rsidR="00F734B3">
        <w:t xml:space="preserve"> </w:t>
      </w:r>
      <w:r w:rsidRPr="002F153F">
        <w:t>нажатии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Отменить</w:t>
      </w:r>
      <w:r w:rsidR="00F734B3">
        <w:t xml:space="preserve"> </w:t>
      </w:r>
      <w:r w:rsidRPr="002F153F">
        <w:t>бронирование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Забронировать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="00F734B3">
        <w:t xml:space="preserve"> </w:t>
      </w:r>
      <w:r w:rsidRPr="002F153F">
        <w:t>закрывается</w:t>
      </w:r>
      <w:r w:rsidR="00F734B3">
        <w:t xml:space="preserve"> </w:t>
      </w:r>
      <w:r w:rsidRPr="002F153F">
        <w:t>(данные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сохраняются),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открывается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Pr="002F153F">
        <w:t>.</w:t>
      </w:r>
      <w:r w:rsidR="008E0F71">
        <w:t xml:space="preserve"> </w:t>
      </w:r>
      <w:r w:rsidRPr="002F153F">
        <w:t>При</w:t>
      </w:r>
      <w:r w:rsidR="00F734B3">
        <w:t xml:space="preserve"> </w:t>
      </w:r>
      <w:r w:rsidRPr="002F153F">
        <w:t>нажатии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Перейти</w:t>
      </w:r>
      <w:r w:rsidR="00F734B3">
        <w:t xml:space="preserve"> </w:t>
      </w:r>
      <w:r w:rsidRPr="002F153F">
        <w:t>обратно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расписанию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открывается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Pr="002F153F">
        <w:t>.</w:t>
      </w:r>
    </w:p>
    <w:p w14:paraId="284A2196" w14:textId="70103720" w:rsidR="00CC7EEA" w:rsidRPr="002F153F" w:rsidRDefault="00CA2237" w:rsidP="00CA2237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rPr>
          <w:b/>
        </w:rPr>
        <w:t xml:space="preserve"> </w:t>
      </w:r>
      <w:r w:rsidRPr="002F153F">
        <w:t>При</w:t>
      </w:r>
      <w:r w:rsidR="00F734B3">
        <w:t xml:space="preserve"> </w:t>
      </w:r>
      <w:r w:rsidRPr="002F153F">
        <w:t>автоматическом</w:t>
      </w:r>
      <w:r w:rsidR="00F734B3">
        <w:t xml:space="preserve"> </w:t>
      </w:r>
      <w:r w:rsidRPr="002F153F">
        <w:t>подборе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прием/</w:t>
      </w:r>
      <w:r w:rsidR="00F734B3">
        <w:t xml:space="preserve"> </w:t>
      </w:r>
      <w:r w:rsidRPr="002F153F">
        <w:t>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забронированное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учитывается.</w:t>
      </w:r>
    </w:p>
    <w:p w14:paraId="3EF74CB0" w14:textId="107AE307" w:rsidR="00CC7EEA" w:rsidRPr="002F153F" w:rsidRDefault="00D053CD">
      <w:pPr>
        <w:pStyle w:val="2"/>
      </w:pPr>
      <w:bookmarkStart w:id="458" w:name="scroll-bookmark-109"/>
      <w:bookmarkStart w:id="459" w:name="_Toc202338618"/>
      <w:bookmarkStart w:id="460" w:name="_Toc202520698"/>
      <w:bookmarkStart w:id="461" w:name="_Toc202520799"/>
      <w:bookmarkStart w:id="462" w:name="_Toc202521209"/>
      <w:bookmarkStart w:id="463" w:name="_Toc205288692"/>
      <w:r w:rsidRPr="002F153F">
        <w:t>Редактирование</w:t>
      </w:r>
      <w:r w:rsidR="00F734B3">
        <w:t xml:space="preserve"> </w:t>
      </w:r>
      <w:r w:rsidRPr="002F153F">
        <w:t>брони</w:t>
      </w:r>
      <w:bookmarkEnd w:id="458"/>
      <w:bookmarkEnd w:id="459"/>
      <w:bookmarkEnd w:id="460"/>
      <w:bookmarkEnd w:id="461"/>
      <w:bookmarkEnd w:id="462"/>
      <w:bookmarkEnd w:id="463"/>
    </w:p>
    <w:p w14:paraId="3045DA93" w14:textId="3AC4545A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созданной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2DEFCB1" w14:textId="31758334" w:rsidR="00CC7EEA" w:rsidRPr="002F153F" w:rsidRDefault="00D053CD" w:rsidP="00CA223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="00F734B3">
        <w:t xml:space="preserve"> </w:t>
      </w:r>
      <w:r w:rsidRPr="002F153F">
        <w:t>(см.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scroll-bookmark-108 \n \h </w:instrText>
      </w:r>
      <w:r w:rsidR="00673C47">
        <w:fldChar w:fldCharType="separate"/>
      </w:r>
      <w:r w:rsidR="00B50C08">
        <w:t>9.1</w:t>
      </w:r>
      <w:r w:rsidR="00673C47">
        <w:fldChar w:fldCharType="end"/>
      </w:r>
      <w:r w:rsidRPr="002F153F">
        <w:t>);</w:t>
      </w:r>
    </w:p>
    <w:p w14:paraId="3F90CA1F" w14:textId="0FF7471A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8E0F71">
        <w:t> </w:t>
      </w:r>
      <w:r w:rsidR="00C8596F">
        <w:fldChar w:fldCharType="begin"/>
      </w:r>
      <w:r w:rsidR="00C8596F">
        <w:instrText xml:space="preserve"> REF scroll-bookmark-23 \n \h </w:instrText>
      </w:r>
      <w:r w:rsidR="00C8596F">
        <w:fldChar w:fldCharType="separate"/>
      </w:r>
      <w:r w:rsidR="00B50C08">
        <w:t>5.2</w:t>
      </w:r>
      <w:r w:rsidR="00C8596F">
        <w:fldChar w:fldCharType="end"/>
      </w:r>
      <w:r w:rsidRPr="002F153F">
        <w:t>;</w:t>
      </w:r>
    </w:p>
    <w:p w14:paraId="30A6ED78" w14:textId="4DBF0DBC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врача/номером</w:t>
      </w:r>
      <w:r w:rsidR="00F734B3">
        <w:t xml:space="preserve"> </w:t>
      </w:r>
      <w:r w:rsidRPr="002F153F">
        <w:t>кабинета/наименованием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временной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соответствующего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_Ref202376276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90</w:t>
      </w:r>
      <w:r w:rsidR="000676F0">
        <w:fldChar w:fldCharType="end"/>
      </w:r>
      <w:r w:rsidR="000676F0">
        <w:t>)</w:t>
      </w:r>
      <w:r w:rsidRPr="002F153F">
        <w:t>;</w:t>
      </w:r>
    </w:p>
    <w:p w14:paraId="0EF0D5C9" w14:textId="77777777" w:rsidR="00CC7EEA" w:rsidRPr="002F153F" w:rsidRDefault="00D053CD" w:rsidP="00CA2237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7A3F9CE7" wp14:editId="0823BB03">
            <wp:extent cx="6025526" cy="2996617"/>
            <wp:effectExtent l="19050" t="19050" r="13335" b="13335"/>
            <wp:docPr id="100294" name="Рисунок 100294" descr="Забронированное время в распис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12301" name="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33236" cy="300045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46348B" w14:textId="1B81017E" w:rsidR="00CC7EEA" w:rsidRPr="002F153F" w:rsidRDefault="00F734B3" w:rsidP="00CA2237">
      <w:pPr>
        <w:pStyle w:val="phfiguretitle"/>
      </w:pPr>
      <w:bookmarkStart w:id="464" w:name="_Ref202376276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90</w:t>
      </w:r>
      <w:r w:rsidR="00D053CD" w:rsidRPr="002F153F">
        <w:fldChar w:fldCharType="end"/>
      </w:r>
      <w:bookmarkEnd w:id="464"/>
      <w:r>
        <w:t xml:space="preserve"> </w:t>
      </w:r>
      <w:r w:rsidR="00CA2237" w:rsidRPr="002F153F">
        <w:t>–</w:t>
      </w:r>
      <w:r>
        <w:t xml:space="preserve"> </w:t>
      </w:r>
      <w:r w:rsidR="008E0F71">
        <w:t xml:space="preserve">Окно </w:t>
      </w:r>
      <w:r w:rsidR="008E0F71" w:rsidRPr="002F153F">
        <w:t>«Запись</w:t>
      </w:r>
      <w:r w:rsidR="008E0F71">
        <w:t xml:space="preserve"> </w:t>
      </w:r>
      <w:r w:rsidR="008E0F71" w:rsidRPr="002F153F">
        <w:t>пациента»</w:t>
      </w:r>
    </w:p>
    <w:p w14:paraId="485A9EFF" w14:textId="673019A0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забронированном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контекстном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Редактировать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="00155AEA" w:rsidRPr="002F153F">
        <w:t>Систем</w:t>
      </w:r>
      <w:r w:rsidR="00155AEA">
        <w:t xml:space="preserve">е </w:t>
      </w:r>
      <w:r w:rsidR="00155AEA" w:rsidRPr="002F153F">
        <w:t>на</w:t>
      </w:r>
      <w:r w:rsidR="00155AEA">
        <w:t xml:space="preserve"> </w:t>
      </w:r>
      <w:r w:rsidR="00155AEA" w:rsidRPr="002F153F">
        <w:t>экран</w:t>
      </w:r>
      <w:r w:rsidR="00155AEA">
        <w:t xml:space="preserve">е отобразится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(оформление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цвет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отличаться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настроек</w:t>
      </w:r>
      <w:r w:rsidR="00F734B3">
        <w:t xml:space="preserve"> </w:t>
      </w:r>
      <w:r w:rsidRPr="002F153F">
        <w:t>вашего</w:t>
      </w:r>
      <w:r w:rsidR="00F734B3">
        <w:t xml:space="preserve"> </w:t>
      </w:r>
      <w:r w:rsidRPr="002F153F">
        <w:t>браузера)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_Ref202376294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91</w:t>
      </w:r>
      <w:r w:rsidR="000676F0">
        <w:fldChar w:fldCharType="end"/>
      </w:r>
      <w:r w:rsidR="000676F0">
        <w:t>)</w:t>
      </w:r>
      <w:r w:rsidRPr="002F153F">
        <w:t>;</w:t>
      </w:r>
    </w:p>
    <w:p w14:paraId="5792890F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63E68DE2" wp14:editId="742E8BA0">
            <wp:extent cx="4162425" cy="885825"/>
            <wp:effectExtent l="19050" t="19050" r="28575" b="28575"/>
            <wp:docPr id="100295" name="Рисунок 100295" descr="Запрос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27870" name="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858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A0D7EC" w14:textId="6DF0A96F" w:rsidR="00CC7EEA" w:rsidRPr="002F153F" w:rsidRDefault="00F734B3" w:rsidP="00CA2237">
      <w:pPr>
        <w:pStyle w:val="phfiguretitle"/>
      </w:pPr>
      <w:bookmarkStart w:id="465" w:name="_Ref20237629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91</w:t>
      </w:r>
      <w:r w:rsidR="00D053CD" w:rsidRPr="002F153F">
        <w:fldChar w:fldCharType="end"/>
      </w:r>
      <w:bookmarkEnd w:id="465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  <w:r>
        <w:t xml:space="preserve"> </w:t>
      </w:r>
      <w:r w:rsidR="00D053CD" w:rsidRPr="002F153F">
        <w:t>действия</w:t>
      </w:r>
    </w:p>
    <w:p w14:paraId="5488398C" w14:textId="6BE4EED3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_Ref202376302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92</w:t>
      </w:r>
      <w:r w:rsidR="000676F0">
        <w:fldChar w:fldCharType="end"/>
      </w:r>
      <w:r w:rsidR="000676F0">
        <w:t>)</w:t>
      </w:r>
      <w:r w:rsidRPr="002F153F">
        <w:t>;</w:t>
      </w:r>
    </w:p>
    <w:p w14:paraId="09148E46" w14:textId="77777777" w:rsidR="00CC7EEA" w:rsidRPr="002F153F" w:rsidRDefault="00D053CD" w:rsidP="00CA2237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48CF2168" wp14:editId="1E9CBAC6">
            <wp:extent cx="5866959" cy="3016764"/>
            <wp:effectExtent l="19050" t="19050" r="19685" b="12700"/>
            <wp:docPr id="100296" name="Рисунок 100296" descr="Окно редактирования бр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71823" name="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870332" cy="301849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A2C1CF" w14:textId="665486FE" w:rsidR="00CC7EEA" w:rsidRPr="002F153F" w:rsidRDefault="00F734B3" w:rsidP="00CA2237">
      <w:pPr>
        <w:pStyle w:val="phfiguretitle"/>
      </w:pPr>
      <w:bookmarkStart w:id="466" w:name="_Ref20237630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92</w:t>
      </w:r>
      <w:r w:rsidR="00D053CD" w:rsidRPr="002F153F">
        <w:fldChar w:fldCharType="end"/>
      </w:r>
      <w:bookmarkEnd w:id="466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редактирования</w:t>
      </w:r>
      <w:r>
        <w:t xml:space="preserve"> </w:t>
      </w:r>
      <w:r w:rsidR="00D053CD" w:rsidRPr="002F153F">
        <w:t>бронирования</w:t>
      </w:r>
    </w:p>
    <w:p w14:paraId="22F20CC0" w14:textId="29B374E5" w:rsidR="00CC7EEA" w:rsidRPr="002F153F" w:rsidRDefault="00D053CD" w:rsidP="00CA2237">
      <w:pPr>
        <w:pStyle w:val="phlistitemized1"/>
      </w:pPr>
      <w:r w:rsidRPr="002F153F">
        <w:t>внесите</w:t>
      </w:r>
      <w:r w:rsidR="00F734B3">
        <w:t xml:space="preserve"> </w:t>
      </w:r>
      <w:r w:rsidRPr="002F153F">
        <w:t>необходимые</w:t>
      </w:r>
      <w:r w:rsidR="00F734B3">
        <w:t xml:space="preserve"> </w:t>
      </w:r>
      <w:r w:rsidRPr="002F153F">
        <w:t>изменения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_Ref202374988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22</w:t>
      </w:r>
      <w:r w:rsidR="00B72149">
        <w:fldChar w:fldCharType="end"/>
      </w:r>
      <w:r w:rsidR="00B72149">
        <w:t>)</w:t>
      </w:r>
      <w:r w:rsidRPr="002F153F">
        <w:t>;</w:t>
      </w:r>
    </w:p>
    <w:p w14:paraId="3ADFE09E" w14:textId="3E0C2665" w:rsidR="00CC7EEA" w:rsidRPr="002F153F" w:rsidRDefault="00F734B3" w:rsidP="00CA2237">
      <w:pPr>
        <w:pStyle w:val="phtabletitle"/>
      </w:pPr>
      <w:bookmarkStart w:id="467" w:name="_Ref202374988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22</w:t>
      </w:r>
      <w:r w:rsidR="00D053CD" w:rsidRPr="002F153F">
        <w:rPr>
          <w:spacing w:val="20"/>
        </w:rPr>
        <w:fldChar w:fldCharType="end"/>
      </w:r>
      <w:bookmarkEnd w:id="467"/>
      <w:r>
        <w:rPr>
          <w:spacing w:val="20"/>
        </w:rPr>
        <w:t xml:space="preserve"> </w:t>
      </w:r>
      <w:r w:rsidR="00CA2237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в</w:t>
      </w:r>
      <w:r>
        <w:t xml:space="preserve"> </w:t>
      </w:r>
      <w:r w:rsidR="00D053CD" w:rsidRPr="002F153F">
        <w:t>окне</w:t>
      </w:r>
      <w:r>
        <w:t xml:space="preserve"> </w:t>
      </w:r>
      <w:r w:rsidR="00D053CD" w:rsidRPr="002F153F">
        <w:t>редактирования</w:t>
      </w:r>
      <w:r>
        <w:t xml:space="preserve"> </w:t>
      </w:r>
      <w:r w:rsidR="00D053CD" w:rsidRPr="002F153F">
        <w:t>брони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25"/>
        <w:gridCol w:w="1942"/>
        <w:gridCol w:w="5921"/>
      </w:tblGrid>
      <w:tr w:rsidR="00CC7EEA" w:rsidRPr="002F153F" w14:paraId="639B9923" w14:textId="77777777" w:rsidTr="00F734B3">
        <w:trPr>
          <w:tblHeader/>
        </w:trPr>
        <w:tc>
          <w:tcPr>
            <w:tcW w:w="1141" w:type="pct"/>
          </w:tcPr>
          <w:p w14:paraId="39B8D016" w14:textId="774A20C7" w:rsidR="00CC7EEA" w:rsidRPr="002F153F" w:rsidRDefault="00D053CD" w:rsidP="00F734B3">
            <w:pPr>
              <w:pStyle w:val="phtablecolcaption"/>
            </w:pPr>
            <w:bookmarkStart w:id="468" w:name="scroll-bookmark-110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468"/>
          </w:p>
        </w:tc>
        <w:tc>
          <w:tcPr>
            <w:tcW w:w="953" w:type="pct"/>
          </w:tcPr>
          <w:p w14:paraId="0213A8CC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906" w:type="pct"/>
          </w:tcPr>
          <w:p w14:paraId="473F548E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638F6D6B" w14:textId="77777777" w:rsidTr="00F734B3">
        <w:tc>
          <w:tcPr>
            <w:tcW w:w="1141" w:type="pct"/>
          </w:tcPr>
          <w:p w14:paraId="634EC47B" w14:textId="77777777" w:rsidR="00F734B3" w:rsidRPr="002F153F" w:rsidRDefault="00F734B3" w:rsidP="00CA2237">
            <w:pPr>
              <w:pStyle w:val="phtablecellleft"/>
            </w:pPr>
            <w:r w:rsidRPr="002F153F">
              <w:t>Фамилия</w:t>
            </w:r>
          </w:p>
        </w:tc>
        <w:tc>
          <w:tcPr>
            <w:tcW w:w="953" w:type="pct"/>
          </w:tcPr>
          <w:p w14:paraId="5FD48AAF" w14:textId="42639DD6" w:rsidR="00F734B3" w:rsidRPr="002F153F" w:rsidRDefault="00F734B3" w:rsidP="00CA2237">
            <w:pPr>
              <w:pStyle w:val="phtablecellcenter"/>
            </w:pPr>
            <w:r w:rsidRPr="00AB2506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06" w:type="pct"/>
          </w:tcPr>
          <w:p w14:paraId="77D939E8" w14:textId="6F22D7C7" w:rsidR="00F734B3" w:rsidRPr="002F153F" w:rsidRDefault="00F734B3" w:rsidP="00CA2237">
            <w:pPr>
              <w:pStyle w:val="phtablecellleft"/>
            </w:pP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фамилию</w:t>
            </w:r>
            <w:r>
              <w:t xml:space="preserve"> </w:t>
            </w:r>
            <w:r w:rsidRPr="002F153F">
              <w:t>пациента</w:t>
            </w:r>
          </w:p>
        </w:tc>
      </w:tr>
      <w:tr w:rsidR="00F734B3" w:rsidRPr="002F153F" w14:paraId="0B488EEF" w14:textId="77777777" w:rsidTr="00F734B3">
        <w:tc>
          <w:tcPr>
            <w:tcW w:w="1141" w:type="pct"/>
          </w:tcPr>
          <w:p w14:paraId="106590B1" w14:textId="77777777" w:rsidR="00F734B3" w:rsidRPr="002F153F" w:rsidRDefault="00F734B3" w:rsidP="00CA2237">
            <w:pPr>
              <w:pStyle w:val="phtablecellleft"/>
            </w:pPr>
            <w:r w:rsidRPr="002F153F">
              <w:t>Имя</w:t>
            </w:r>
          </w:p>
        </w:tc>
        <w:tc>
          <w:tcPr>
            <w:tcW w:w="953" w:type="pct"/>
          </w:tcPr>
          <w:p w14:paraId="236CA294" w14:textId="7219F972" w:rsidR="00F734B3" w:rsidRPr="002F153F" w:rsidRDefault="00F734B3" w:rsidP="00CA2237">
            <w:pPr>
              <w:pStyle w:val="phtablecellcenter"/>
            </w:pPr>
            <w:r w:rsidRPr="00AB2506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06" w:type="pct"/>
          </w:tcPr>
          <w:p w14:paraId="19A5DE29" w14:textId="55E56F4C" w:rsidR="00F734B3" w:rsidRPr="002F153F" w:rsidRDefault="00F734B3" w:rsidP="00CA2237">
            <w:pPr>
              <w:pStyle w:val="phtablecellleft"/>
            </w:pP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имя</w:t>
            </w:r>
            <w:r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1D9B5F8C" w14:textId="77777777" w:rsidTr="00F734B3">
        <w:tc>
          <w:tcPr>
            <w:tcW w:w="1141" w:type="pct"/>
          </w:tcPr>
          <w:p w14:paraId="79A01799" w14:textId="77777777" w:rsidR="00CC7EEA" w:rsidRPr="002F153F" w:rsidRDefault="00D053CD" w:rsidP="00CA2237">
            <w:pPr>
              <w:pStyle w:val="phtablecellleft"/>
            </w:pPr>
            <w:r w:rsidRPr="002F153F">
              <w:t>Отчество</w:t>
            </w:r>
          </w:p>
        </w:tc>
        <w:tc>
          <w:tcPr>
            <w:tcW w:w="953" w:type="pct"/>
          </w:tcPr>
          <w:p w14:paraId="0DB6524E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2680286B" w14:textId="50D40EFB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отчество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3A484D4E" w14:textId="77777777" w:rsidTr="00F734B3">
        <w:tc>
          <w:tcPr>
            <w:tcW w:w="1141" w:type="pct"/>
          </w:tcPr>
          <w:p w14:paraId="6CAD4D0E" w14:textId="77777777" w:rsidR="00CC7EEA" w:rsidRPr="002F153F" w:rsidRDefault="00D053CD" w:rsidP="00CA2237">
            <w:pPr>
              <w:pStyle w:val="phtablecellleft"/>
            </w:pPr>
            <w:r w:rsidRPr="002F153F">
              <w:t>Полис</w:t>
            </w:r>
          </w:p>
        </w:tc>
        <w:tc>
          <w:tcPr>
            <w:tcW w:w="953" w:type="pct"/>
          </w:tcPr>
          <w:p w14:paraId="4F721210" w14:textId="7655990D" w:rsidR="00CC7EEA" w:rsidRPr="002F153F" w:rsidRDefault="00F734B3" w:rsidP="00CA2237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06" w:type="pct"/>
          </w:tcPr>
          <w:p w14:paraId="662BD2F1" w14:textId="0E12F77E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полиса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2406C804" w14:textId="77777777" w:rsidTr="00F734B3">
        <w:tc>
          <w:tcPr>
            <w:tcW w:w="1141" w:type="pct"/>
          </w:tcPr>
          <w:p w14:paraId="02CA7671" w14:textId="7CE0CDED" w:rsidR="00CC7EEA" w:rsidRPr="002F153F" w:rsidRDefault="00D053CD" w:rsidP="00CA2237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рождения</w:t>
            </w:r>
          </w:p>
        </w:tc>
        <w:tc>
          <w:tcPr>
            <w:tcW w:w="953" w:type="pct"/>
          </w:tcPr>
          <w:p w14:paraId="2C2E7D02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0E7E72CC" w14:textId="42C22771" w:rsidR="00CC7EEA" w:rsidRPr="002F153F" w:rsidRDefault="00D053CD" w:rsidP="00CA223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фамилию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79014499" w14:textId="77777777" w:rsidTr="00F734B3">
        <w:tc>
          <w:tcPr>
            <w:tcW w:w="1141" w:type="pct"/>
          </w:tcPr>
          <w:p w14:paraId="3333F501" w14:textId="3B3CBFE1" w:rsidR="00CC7EEA" w:rsidRPr="002F153F" w:rsidRDefault="00D053CD" w:rsidP="00CA2237">
            <w:pPr>
              <w:pStyle w:val="phtablecellleft"/>
            </w:pPr>
            <w:r w:rsidRPr="002F153F">
              <w:t>Телефон</w:t>
            </w:r>
            <w:r w:rsidR="00F734B3">
              <w:t xml:space="preserve"> </w:t>
            </w:r>
            <w:r w:rsidRPr="002F153F">
              <w:t>№</w:t>
            </w:r>
          </w:p>
        </w:tc>
        <w:tc>
          <w:tcPr>
            <w:tcW w:w="953" w:type="pct"/>
          </w:tcPr>
          <w:p w14:paraId="6B4B0000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374BFBA2" w14:textId="7548A442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контактного</w:t>
            </w:r>
            <w:r w:rsidR="00F734B3">
              <w:t xml:space="preserve"> </w:t>
            </w:r>
            <w:r w:rsidRPr="002F153F">
              <w:t>телефона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5FA6E685" w14:textId="77777777" w:rsidTr="00F734B3">
        <w:tc>
          <w:tcPr>
            <w:tcW w:w="1141" w:type="pct"/>
          </w:tcPr>
          <w:p w14:paraId="40B19E1D" w14:textId="6C1FA575" w:rsidR="00CC7EEA" w:rsidRPr="002F153F" w:rsidRDefault="00D053CD" w:rsidP="00CA2237">
            <w:pPr>
              <w:pStyle w:val="phtablecellleft"/>
            </w:pPr>
            <w:r w:rsidRPr="002F153F">
              <w:t>Время</w:t>
            </w:r>
            <w:r w:rsidR="00F734B3">
              <w:t xml:space="preserve"> </w:t>
            </w:r>
            <w:r w:rsidRPr="002F153F">
              <w:t>бронирования</w:t>
            </w:r>
          </w:p>
        </w:tc>
        <w:tc>
          <w:tcPr>
            <w:tcW w:w="953" w:type="pct"/>
          </w:tcPr>
          <w:p w14:paraId="790B942D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4C4073CA" w14:textId="3BA1DC12" w:rsidR="00CC7EEA" w:rsidRPr="002F153F" w:rsidRDefault="00D053CD" w:rsidP="00CA223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бронирования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345A8FB6" w14:textId="77777777" w:rsidTr="00F734B3">
        <w:tc>
          <w:tcPr>
            <w:tcW w:w="1141" w:type="pct"/>
          </w:tcPr>
          <w:p w14:paraId="20E669DD" w14:textId="77777777" w:rsidR="00CC7EEA" w:rsidRPr="002F153F" w:rsidRDefault="00D053CD" w:rsidP="00CA2237">
            <w:pPr>
              <w:pStyle w:val="phtablecellleft"/>
            </w:pPr>
            <w:r w:rsidRPr="002F153F">
              <w:t>Длительность</w:t>
            </w:r>
          </w:p>
        </w:tc>
        <w:tc>
          <w:tcPr>
            <w:tcW w:w="953" w:type="pct"/>
          </w:tcPr>
          <w:p w14:paraId="42780C31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12788387" w14:textId="731E6127" w:rsidR="00CC7EEA" w:rsidRPr="002F153F" w:rsidRDefault="00D053CD" w:rsidP="00CA2237">
            <w:pPr>
              <w:pStyle w:val="phtablecellleft"/>
            </w:pPr>
            <w:r w:rsidRPr="002F153F">
              <w:t>Автоматически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установленной</w:t>
            </w:r>
            <w:r w:rsidR="00F734B3">
              <w:t xml:space="preserve"> </w:t>
            </w:r>
            <w:r w:rsidRPr="002F153F">
              <w:t>длительностью</w:t>
            </w:r>
            <w:r w:rsidR="00F734B3">
              <w:t xml:space="preserve"> </w:t>
            </w:r>
            <w:r w:rsidRPr="002F153F">
              <w:t>приема.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необходимости</w:t>
            </w:r>
            <w:r w:rsidR="00F734B3">
              <w:t xml:space="preserve"> </w:t>
            </w:r>
            <w:r w:rsidRPr="002F153F">
              <w:t>изменения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другую</w:t>
            </w:r>
            <w:r w:rsidR="00F734B3">
              <w:t xml:space="preserve"> </w:t>
            </w:r>
            <w:r w:rsidRPr="002F153F">
              <w:t>длительность</w:t>
            </w:r>
            <w:r w:rsidR="00F734B3">
              <w:t xml:space="preserve"> </w:t>
            </w:r>
            <w:r w:rsidRPr="002F153F">
              <w:t>приема</w:t>
            </w:r>
            <w:r w:rsidR="00F734B3">
              <w:t xml:space="preserve"> </w:t>
            </w:r>
            <w:r w:rsidRPr="002F153F">
              <w:t>вручную</w:t>
            </w:r>
          </w:p>
        </w:tc>
      </w:tr>
      <w:tr w:rsidR="00CC7EEA" w:rsidRPr="002F153F" w14:paraId="33380993" w14:textId="77777777" w:rsidTr="00F734B3">
        <w:tc>
          <w:tcPr>
            <w:tcW w:w="1141" w:type="pct"/>
          </w:tcPr>
          <w:p w14:paraId="1147FF67" w14:textId="5CB1B3A5" w:rsidR="00CC7EEA" w:rsidRPr="002F153F" w:rsidRDefault="00D053CD" w:rsidP="00CA2237">
            <w:pPr>
              <w:pStyle w:val="phtablecellleft"/>
            </w:pPr>
            <w:r w:rsidRPr="002F153F">
              <w:t>Снять</w:t>
            </w:r>
            <w:r w:rsidR="00F734B3">
              <w:t xml:space="preserve"> </w:t>
            </w:r>
            <w:r w:rsidRPr="002F153F">
              <w:t>бронь</w:t>
            </w:r>
            <w:r w:rsidR="00F734B3">
              <w:t xml:space="preserve"> </w:t>
            </w:r>
            <w:r w:rsidRPr="002F153F">
              <w:t>за</w:t>
            </w:r>
          </w:p>
        </w:tc>
        <w:tc>
          <w:tcPr>
            <w:tcW w:w="953" w:type="pct"/>
          </w:tcPr>
          <w:p w14:paraId="121DD46F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1D6B5AC7" w14:textId="53C01CC1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вручную,</w:t>
            </w:r>
            <w:r w:rsidR="00F734B3">
              <w:t xml:space="preserve"> </w:t>
            </w:r>
            <w:r w:rsidRPr="002F153F">
              <w:t>за</w:t>
            </w:r>
            <w:r w:rsidR="00F734B3">
              <w:t xml:space="preserve"> </w:t>
            </w:r>
            <w:r w:rsidRPr="002F153F">
              <w:t>какое</w:t>
            </w:r>
            <w:r w:rsidR="00F734B3">
              <w:t xml:space="preserve"> </w:t>
            </w:r>
            <w:r w:rsidRPr="002F153F">
              <w:t>количество</w:t>
            </w:r>
            <w:r w:rsidR="00F734B3">
              <w:t xml:space="preserve"> </w:t>
            </w:r>
            <w:r w:rsidRPr="002F153F">
              <w:t>минут</w:t>
            </w:r>
            <w:r w:rsidR="00F734B3">
              <w:t xml:space="preserve"> </w:t>
            </w:r>
            <w:r w:rsidRPr="002F153F">
              <w:t>до</w:t>
            </w:r>
            <w:r w:rsidR="00F734B3">
              <w:t xml:space="preserve"> </w:t>
            </w:r>
            <w:r w:rsidRPr="002F153F">
              <w:t>начала</w:t>
            </w:r>
            <w:r w:rsidR="00F734B3">
              <w:t xml:space="preserve"> </w:t>
            </w:r>
            <w:r w:rsidRPr="002F153F">
              <w:t>оказания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автоматически</w:t>
            </w:r>
            <w:r w:rsidR="00F734B3">
              <w:t xml:space="preserve"> </w:t>
            </w:r>
            <w:r w:rsidRPr="002F153F">
              <w:t>снимать</w:t>
            </w:r>
            <w:r w:rsidR="00F734B3">
              <w:t xml:space="preserve"> </w:t>
            </w:r>
            <w:r w:rsidRPr="002F153F">
              <w:t>бронь.</w:t>
            </w:r>
          </w:p>
          <w:p w14:paraId="3A863D77" w14:textId="77777777" w:rsidR="00CC7EEA" w:rsidRPr="002F153F" w:rsidRDefault="00D053CD" w:rsidP="00A479A1">
            <w:pPr>
              <w:pStyle w:val="phtablecellleft"/>
              <w:keepNext/>
            </w:pPr>
            <w:r w:rsidRPr="002F153F">
              <w:rPr>
                <w:spacing w:val="20"/>
              </w:rPr>
              <w:t>Примечания</w:t>
            </w:r>
          </w:p>
          <w:p w14:paraId="4AF0C869" w14:textId="3EC7C3FA" w:rsidR="00CC7EEA" w:rsidRPr="002F153F" w:rsidRDefault="00CA2237" w:rsidP="00CA2237">
            <w:pPr>
              <w:pStyle w:val="phtablecellleft"/>
            </w:pPr>
            <w:r w:rsidRPr="002F153F">
              <w:t>1</w:t>
            </w:r>
            <w:r w:rsidR="008E0F71">
              <w:t> </w:t>
            </w:r>
            <w:r w:rsidR="00D053CD" w:rsidRPr="002F153F">
              <w:t>Поле</w:t>
            </w:r>
            <w:r w:rsidR="00F734B3">
              <w:t xml:space="preserve"> </w:t>
            </w:r>
            <w:r w:rsidR="00D053CD" w:rsidRPr="002F153F">
              <w:t>по</w:t>
            </w:r>
            <w:r w:rsidR="00F734B3">
              <w:t xml:space="preserve"> </w:t>
            </w:r>
            <w:r w:rsidR="00D053CD" w:rsidRPr="002F153F">
              <w:t>умолчанию</w:t>
            </w:r>
            <w:r w:rsidR="00F734B3">
              <w:t xml:space="preserve"> </w:t>
            </w:r>
            <w:r w:rsidR="00D053CD" w:rsidRPr="002F153F">
              <w:t>заполняется</w:t>
            </w:r>
            <w:r w:rsidR="00F734B3">
              <w:t xml:space="preserve"> </w:t>
            </w:r>
            <w:r w:rsidR="00D053CD" w:rsidRPr="002F153F">
              <w:t>значением,</w:t>
            </w:r>
            <w:r w:rsidR="00F734B3">
              <w:t xml:space="preserve"> </w:t>
            </w:r>
            <w:r w:rsidR="00D053CD" w:rsidRPr="002F153F">
              <w:t>настроенным</w:t>
            </w:r>
            <w:r w:rsidR="00F734B3">
              <w:t xml:space="preserve"> </w:t>
            </w:r>
            <w:r w:rsidR="00D053CD" w:rsidRPr="002F153F">
              <w:t>администратором</w:t>
            </w:r>
            <w:r w:rsidR="00F734B3">
              <w:t xml:space="preserve"> </w:t>
            </w:r>
            <w:r w:rsidR="00D053CD" w:rsidRPr="002F153F">
              <w:t>Системы.</w:t>
            </w:r>
          </w:p>
          <w:p w14:paraId="1245373E" w14:textId="3713B075" w:rsidR="00CC7EEA" w:rsidRPr="002F153F" w:rsidRDefault="00CA2237" w:rsidP="00CA2237">
            <w:pPr>
              <w:pStyle w:val="phtablecellleft"/>
            </w:pPr>
            <w:r w:rsidRPr="002F153F">
              <w:t>2</w:t>
            </w:r>
            <w:r w:rsidR="008E0F71">
              <w:t> </w:t>
            </w:r>
            <w:r w:rsidR="00D053CD" w:rsidRPr="002F153F">
              <w:t>Если</w:t>
            </w:r>
            <w:r w:rsidR="00F734B3">
              <w:t xml:space="preserve"> </w:t>
            </w:r>
            <w:r w:rsidR="00D053CD" w:rsidRPr="002F153F">
              <w:t>бронь</w:t>
            </w:r>
            <w:r w:rsidR="00F734B3">
              <w:t xml:space="preserve"> </w:t>
            </w:r>
            <w:r w:rsidR="00D053CD" w:rsidRPr="002F153F">
              <w:t>не</w:t>
            </w:r>
            <w:r w:rsidR="00F734B3">
              <w:t xml:space="preserve"> </w:t>
            </w:r>
            <w:r w:rsidR="00D053CD" w:rsidRPr="002F153F">
              <w:t>нужно</w:t>
            </w:r>
            <w:r w:rsidR="00F734B3">
              <w:t xml:space="preserve"> </w:t>
            </w:r>
            <w:r w:rsidR="00D053CD" w:rsidRPr="002F153F">
              <w:t>снимать</w:t>
            </w:r>
            <w:r w:rsidR="00F734B3">
              <w:t xml:space="preserve"> </w:t>
            </w:r>
            <w:r w:rsidR="00D053CD" w:rsidRPr="002F153F">
              <w:t>автоматически,</w:t>
            </w:r>
            <w:r w:rsidR="00F734B3">
              <w:t xml:space="preserve"> </w:t>
            </w:r>
            <w:r w:rsidR="00D053CD" w:rsidRPr="002F153F">
              <w:t>снимите</w:t>
            </w:r>
            <w:r w:rsidR="00F734B3">
              <w:t xml:space="preserve"> </w:t>
            </w:r>
            <w:r w:rsidR="00D053CD" w:rsidRPr="002F153F">
              <w:t>флажок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Автоматически</w:t>
            </w:r>
            <w:r w:rsidR="00B21D8E" w:rsidRPr="002F153F">
              <w:t>»</w:t>
            </w:r>
            <w:r w:rsidR="00D053CD" w:rsidRPr="002F153F">
              <w:t>.</w:t>
            </w:r>
            <w:r w:rsidR="00F734B3">
              <w:t xml:space="preserve"> </w:t>
            </w:r>
            <w:r w:rsidR="00D053CD" w:rsidRPr="002F153F">
              <w:t>Тогда</w:t>
            </w:r>
            <w:r w:rsidR="00F734B3">
              <w:t xml:space="preserve"> </w:t>
            </w:r>
            <w:r w:rsidR="00D053CD"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="00D053CD" w:rsidRPr="002F153F">
              <w:t>Снять</w:t>
            </w:r>
            <w:r w:rsidR="00F734B3">
              <w:t xml:space="preserve"> </w:t>
            </w:r>
            <w:r w:rsidR="00D053CD" w:rsidRPr="002F153F">
              <w:t>бронь</w:t>
            </w:r>
            <w:r w:rsidR="00F734B3">
              <w:t xml:space="preserve"> </w:t>
            </w:r>
            <w:r w:rsidR="00D053CD" w:rsidRPr="002F153F">
              <w:t>за</w:t>
            </w:r>
            <w:r w:rsidR="00B21D8E" w:rsidRPr="002F153F">
              <w:t>»</w:t>
            </w:r>
            <w:r w:rsidR="00F734B3">
              <w:t xml:space="preserve"> </w:t>
            </w:r>
            <w:r w:rsidR="00D053CD" w:rsidRPr="002F153F">
              <w:t>станет</w:t>
            </w:r>
            <w:r w:rsidR="00F734B3">
              <w:t xml:space="preserve"> </w:t>
            </w:r>
            <w:r w:rsidR="00D053CD" w:rsidRPr="002F153F">
              <w:t>неактивным,</w:t>
            </w:r>
            <w:r w:rsidR="00F734B3">
              <w:t xml:space="preserve"> </w:t>
            </w:r>
            <w:r w:rsidR="00D053CD" w:rsidRPr="002F153F">
              <w:t>то</w:t>
            </w:r>
            <w:r w:rsidR="00F734B3">
              <w:t xml:space="preserve"> </w:t>
            </w:r>
            <w:r w:rsidR="00D053CD" w:rsidRPr="002F153F">
              <w:t>есть</w:t>
            </w:r>
            <w:r w:rsidR="00F734B3">
              <w:t xml:space="preserve"> </w:t>
            </w:r>
            <w:r w:rsidR="00D053CD" w:rsidRPr="002F153F">
              <w:t>бронь</w:t>
            </w:r>
            <w:r w:rsidR="00F734B3">
              <w:t xml:space="preserve"> </w:t>
            </w:r>
            <w:r w:rsidR="00D053CD" w:rsidRPr="002F153F">
              <w:t>не</w:t>
            </w:r>
            <w:r w:rsidR="00F734B3">
              <w:t xml:space="preserve"> </w:t>
            </w:r>
            <w:r w:rsidR="00D053CD" w:rsidRPr="002F153F">
              <w:t>снимется</w:t>
            </w:r>
            <w:r w:rsidR="00F734B3">
              <w:t xml:space="preserve"> </w:t>
            </w:r>
            <w:r w:rsidR="00D053CD" w:rsidRPr="002F153F">
              <w:t>автоматически,</w:t>
            </w:r>
            <w:r w:rsidR="00F734B3">
              <w:t xml:space="preserve"> </w:t>
            </w:r>
            <w:r w:rsidR="00D053CD" w:rsidRPr="002F153F">
              <w:t>и</w:t>
            </w:r>
            <w:r w:rsidR="00F734B3">
              <w:t xml:space="preserve"> </w:t>
            </w:r>
            <w:r w:rsidR="00D053CD" w:rsidRPr="002F153F">
              <w:t>ее</w:t>
            </w:r>
            <w:r w:rsidR="00F734B3">
              <w:t xml:space="preserve"> </w:t>
            </w:r>
            <w:r w:rsidR="00D053CD" w:rsidRPr="002F153F">
              <w:t>можно</w:t>
            </w:r>
            <w:r w:rsidR="00F734B3">
              <w:t xml:space="preserve"> </w:t>
            </w:r>
            <w:r w:rsidR="00D053CD" w:rsidRPr="002F153F">
              <w:t>будет</w:t>
            </w:r>
            <w:r w:rsidR="00F734B3">
              <w:t xml:space="preserve"> </w:t>
            </w:r>
            <w:r w:rsidR="00D053CD" w:rsidRPr="002F153F">
              <w:t>снять</w:t>
            </w:r>
            <w:r w:rsidR="00F734B3">
              <w:t xml:space="preserve"> </w:t>
            </w:r>
            <w:r w:rsidR="00D053CD" w:rsidRPr="002F153F">
              <w:t>только</w:t>
            </w:r>
            <w:r w:rsidR="00F734B3">
              <w:t xml:space="preserve"> </w:t>
            </w:r>
            <w:r w:rsidR="00D053CD" w:rsidRPr="002F153F">
              <w:t>вручную.</w:t>
            </w:r>
          </w:p>
          <w:p w14:paraId="046509DD" w14:textId="0B1E194C" w:rsidR="00CC7EEA" w:rsidRPr="002F153F" w:rsidRDefault="00CA2237" w:rsidP="008E0F71">
            <w:pPr>
              <w:pStyle w:val="phtablecellleft"/>
            </w:pPr>
            <w:r w:rsidRPr="002F153F">
              <w:lastRenderedPageBreak/>
              <w:t>3</w:t>
            </w:r>
            <w:r w:rsidR="008E0F71">
              <w:t> </w:t>
            </w:r>
            <w:r w:rsidR="00D053CD" w:rsidRPr="002F153F">
              <w:t>Снять</w:t>
            </w:r>
            <w:r w:rsidR="00F734B3">
              <w:t xml:space="preserve"> </w:t>
            </w:r>
            <w:r w:rsidR="00D053CD" w:rsidRPr="002F153F">
              <w:t>бронь,</w:t>
            </w:r>
            <w:r w:rsidR="00F734B3">
              <w:t xml:space="preserve"> </w:t>
            </w:r>
            <w:r w:rsidR="00D053CD" w:rsidRPr="002F153F">
              <w:t>созданную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расписании</w:t>
            </w:r>
            <w:r w:rsidR="00F734B3">
              <w:t xml:space="preserve"> </w:t>
            </w:r>
            <w:r w:rsidR="00D053CD" w:rsidRPr="002F153F">
              <w:t>другой</w:t>
            </w:r>
            <w:r w:rsidR="00F734B3">
              <w:t xml:space="preserve"> </w:t>
            </w:r>
            <w:r w:rsidR="00D053CD" w:rsidRPr="002F153F">
              <w:t>МО,</w:t>
            </w:r>
            <w:r w:rsidR="00F734B3">
              <w:t xml:space="preserve"> </w:t>
            </w:r>
            <w:r w:rsidR="00D053CD" w:rsidRPr="002F153F">
              <w:t>невозможно.</w:t>
            </w:r>
            <w:r w:rsidR="00F734B3">
              <w:t xml:space="preserve"> </w:t>
            </w:r>
            <w:r w:rsidR="00D053CD" w:rsidRPr="002F153F">
              <w:t>Такую</w:t>
            </w:r>
            <w:r w:rsidR="00F734B3">
              <w:t xml:space="preserve"> </w:t>
            </w:r>
            <w:r w:rsidR="00D053CD" w:rsidRPr="002F153F">
              <w:t>бронь</w:t>
            </w:r>
            <w:r w:rsidR="00F734B3">
              <w:t xml:space="preserve"> </w:t>
            </w:r>
            <w:r w:rsidR="00D053CD" w:rsidRPr="002F153F">
              <w:t>может</w:t>
            </w:r>
            <w:r w:rsidR="00F734B3">
              <w:t xml:space="preserve"> </w:t>
            </w:r>
            <w:r w:rsidR="00D053CD" w:rsidRPr="002F153F">
              <w:t>снимать</w:t>
            </w:r>
            <w:r w:rsidR="00F734B3">
              <w:t xml:space="preserve"> </w:t>
            </w:r>
            <w:r w:rsidR="00D053CD" w:rsidRPr="002F153F">
              <w:t>только</w:t>
            </w:r>
            <w:r w:rsidR="00F734B3">
              <w:t xml:space="preserve"> </w:t>
            </w:r>
            <w:r w:rsidR="00D053CD" w:rsidRPr="002F153F">
              <w:t>МО,</w:t>
            </w:r>
            <w:r w:rsidR="00F734B3">
              <w:t xml:space="preserve"> </w:t>
            </w:r>
            <w:r w:rsidR="00D053CD" w:rsidRPr="002F153F">
              <w:t>время</w:t>
            </w:r>
            <w:r w:rsidR="00F734B3">
              <w:t xml:space="preserve"> </w:t>
            </w:r>
            <w:r w:rsidR="00D053CD" w:rsidRPr="002F153F">
              <w:t>в</w:t>
            </w:r>
            <w:r w:rsidR="00F734B3">
              <w:t xml:space="preserve"> </w:t>
            </w:r>
            <w:r w:rsidR="00D053CD" w:rsidRPr="002F153F">
              <w:t>расписании</w:t>
            </w:r>
            <w:r w:rsidR="00F734B3">
              <w:t xml:space="preserve"> </w:t>
            </w:r>
            <w:r w:rsidR="00D053CD" w:rsidRPr="002F153F">
              <w:t>которой</w:t>
            </w:r>
            <w:r w:rsidR="00F734B3">
              <w:t xml:space="preserve"> </w:t>
            </w:r>
            <w:r w:rsidR="00D053CD" w:rsidRPr="002F153F">
              <w:t>забронировано</w:t>
            </w:r>
          </w:p>
        </w:tc>
      </w:tr>
      <w:tr w:rsidR="00CC7EEA" w:rsidRPr="002F153F" w14:paraId="759347F3" w14:textId="77777777" w:rsidTr="00F734B3">
        <w:tc>
          <w:tcPr>
            <w:tcW w:w="1141" w:type="pct"/>
          </w:tcPr>
          <w:p w14:paraId="07D41F47" w14:textId="77777777" w:rsidR="00CC7EEA" w:rsidRPr="002F153F" w:rsidRDefault="00D053CD" w:rsidP="00CA2237">
            <w:pPr>
              <w:pStyle w:val="phtablecellleft"/>
            </w:pPr>
            <w:r w:rsidRPr="002F153F">
              <w:lastRenderedPageBreak/>
              <w:t>Автоматически</w:t>
            </w:r>
          </w:p>
        </w:tc>
        <w:tc>
          <w:tcPr>
            <w:tcW w:w="953" w:type="pct"/>
          </w:tcPr>
          <w:p w14:paraId="6FC09638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4A4FE1B9" w14:textId="09C7EF34" w:rsidR="00CC7EEA" w:rsidRPr="002F153F" w:rsidRDefault="00D053CD" w:rsidP="00CA2237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автоматического</w:t>
            </w:r>
            <w:r w:rsidR="00F734B3">
              <w:t xml:space="preserve"> </w:t>
            </w:r>
            <w:r w:rsidRPr="002F153F">
              <w:t>снятия</w:t>
            </w:r>
            <w:r w:rsidR="00F734B3">
              <w:t xml:space="preserve"> </w:t>
            </w:r>
            <w:r w:rsidRPr="002F153F">
              <w:t>брони</w:t>
            </w:r>
            <w:r w:rsidR="00F734B3">
              <w:t xml:space="preserve"> </w:t>
            </w:r>
            <w:r w:rsidRPr="002F153F">
              <w:t>за</w:t>
            </w:r>
            <w:r w:rsidR="00F734B3">
              <w:t xml:space="preserve"> </w:t>
            </w:r>
            <w:r w:rsidRPr="002F153F">
              <w:t>то</w:t>
            </w:r>
            <w:r w:rsidR="00F734B3">
              <w:t xml:space="preserve"> </w:t>
            </w:r>
            <w:r w:rsidRPr="002F153F">
              <w:t>количество</w:t>
            </w:r>
            <w:r w:rsidR="00F734B3">
              <w:t xml:space="preserve"> </w:t>
            </w:r>
            <w:r w:rsidRPr="002F153F">
              <w:t>минут</w:t>
            </w:r>
            <w:r w:rsidR="00F734B3">
              <w:t xml:space="preserve"> </w:t>
            </w:r>
            <w:r w:rsidRPr="002F153F">
              <w:t>до</w:t>
            </w:r>
            <w:r w:rsidR="00F734B3">
              <w:t xml:space="preserve"> </w:t>
            </w:r>
            <w:r w:rsidRPr="002F153F">
              <w:t>начала</w:t>
            </w:r>
            <w:r w:rsidR="00F734B3">
              <w:t xml:space="preserve"> </w:t>
            </w:r>
            <w:r w:rsidRPr="002F153F">
              <w:t>оказания</w:t>
            </w:r>
            <w:r w:rsidR="00F734B3">
              <w:t xml:space="preserve"> </w:t>
            </w:r>
            <w:r w:rsidRPr="002F153F">
              <w:t>услуги,</w:t>
            </w:r>
            <w:r w:rsidR="00F734B3">
              <w:t xml:space="preserve"> </w:t>
            </w:r>
            <w:r w:rsidRPr="002F153F">
              <w:t>которое</w:t>
            </w:r>
            <w:r w:rsidR="00F734B3">
              <w:t xml:space="preserve"> </w:t>
            </w:r>
            <w:r w:rsidRPr="002F153F">
              <w:t>указано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Снять</w:t>
            </w:r>
            <w:r w:rsidR="00F734B3">
              <w:t xml:space="preserve"> </w:t>
            </w:r>
            <w:r w:rsidRPr="002F153F">
              <w:t>бронь</w:t>
            </w:r>
            <w:r w:rsidR="00F734B3">
              <w:t xml:space="preserve"> </w:t>
            </w:r>
            <w:r w:rsidRPr="002F153F">
              <w:t>за</w:t>
            </w:r>
            <w:r w:rsidR="00B21D8E" w:rsidRPr="002F153F">
              <w:t>»</w:t>
            </w:r>
          </w:p>
        </w:tc>
      </w:tr>
      <w:tr w:rsidR="00CC7EEA" w:rsidRPr="002F153F" w14:paraId="5522469F" w14:textId="77777777" w:rsidTr="00F734B3">
        <w:tc>
          <w:tcPr>
            <w:tcW w:w="1141" w:type="pct"/>
          </w:tcPr>
          <w:p w14:paraId="2E3C3C00" w14:textId="77777777" w:rsidR="00CC7EEA" w:rsidRPr="002F153F" w:rsidRDefault="00D053CD" w:rsidP="00CA2237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953" w:type="pct"/>
          </w:tcPr>
          <w:p w14:paraId="57D69641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5E4F15AD" w14:textId="2DB5C7AB" w:rsidR="00CC7EEA" w:rsidRPr="002F153F" w:rsidRDefault="00D053CD" w:rsidP="00CA2237">
            <w:pPr>
              <w:pStyle w:val="phtablecellleft"/>
            </w:pPr>
            <w:r w:rsidRPr="002F153F">
              <w:t>Поле</w:t>
            </w:r>
            <w:r w:rsidR="00F734B3">
              <w:t xml:space="preserve"> </w:t>
            </w:r>
            <w:r w:rsidRPr="002F153F">
              <w:t>заполняется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умолчанию</w:t>
            </w:r>
            <w:r w:rsidR="00F734B3">
              <w:t xml:space="preserve"> </w:t>
            </w:r>
            <w:r w:rsidRPr="002F153F">
              <w:t>услугой,</w:t>
            </w:r>
            <w:r w:rsidR="00F734B3">
              <w:t xml:space="preserve"> </w:t>
            </w:r>
            <w:r w:rsidRPr="002F153F">
              <w:t>выбранной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первоначальном</w:t>
            </w:r>
            <w:r w:rsidR="00F734B3">
              <w:t xml:space="preserve"> </w:t>
            </w:r>
            <w:r w:rsidRPr="002F153F">
              <w:t>бронировании.</w:t>
            </w:r>
          </w:p>
          <w:p w14:paraId="1AFF746D" w14:textId="4B3E6EF8" w:rsidR="00CC7EEA" w:rsidRPr="002F153F" w:rsidRDefault="00D053CD" w:rsidP="00CA2237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Поле</w:t>
            </w:r>
            <w:r w:rsidR="00F734B3">
              <w:t xml:space="preserve"> </w:t>
            </w:r>
            <w:r w:rsidRPr="002F153F">
              <w:t>является</w:t>
            </w:r>
            <w:r w:rsidR="00F734B3">
              <w:t xml:space="preserve"> </w:t>
            </w:r>
            <w:r w:rsidRPr="002F153F">
              <w:t>нередактируемым</w:t>
            </w:r>
          </w:p>
        </w:tc>
      </w:tr>
      <w:tr w:rsidR="00CC7EEA" w:rsidRPr="002F153F" w14:paraId="297CA10A" w14:textId="77777777" w:rsidTr="00F734B3">
        <w:tc>
          <w:tcPr>
            <w:tcW w:w="1141" w:type="pct"/>
          </w:tcPr>
          <w:p w14:paraId="1EFC377A" w14:textId="77777777" w:rsidR="00CC7EEA" w:rsidRPr="002F153F" w:rsidRDefault="00D053CD" w:rsidP="00CA2237">
            <w:pPr>
              <w:pStyle w:val="phtablecellleft"/>
            </w:pPr>
            <w:r w:rsidRPr="002F153F">
              <w:t>Врач</w:t>
            </w:r>
          </w:p>
        </w:tc>
        <w:tc>
          <w:tcPr>
            <w:tcW w:w="953" w:type="pct"/>
          </w:tcPr>
          <w:p w14:paraId="4CE90482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225ECA1E" w14:textId="67A86B5E" w:rsidR="00CC7EEA" w:rsidRPr="002F153F" w:rsidRDefault="00D053CD" w:rsidP="00CA223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3AEA3E6F" w14:textId="77777777" w:rsidTr="00F734B3">
        <w:tc>
          <w:tcPr>
            <w:tcW w:w="1141" w:type="pct"/>
          </w:tcPr>
          <w:p w14:paraId="2D3AC2B1" w14:textId="77777777" w:rsidR="00CC7EEA" w:rsidRPr="002F153F" w:rsidRDefault="00D053CD" w:rsidP="00CA2237">
            <w:pPr>
              <w:pStyle w:val="phtablecellleft"/>
            </w:pPr>
            <w:r w:rsidRPr="002F153F">
              <w:t>Комментарий</w:t>
            </w:r>
          </w:p>
        </w:tc>
        <w:tc>
          <w:tcPr>
            <w:tcW w:w="953" w:type="pct"/>
          </w:tcPr>
          <w:p w14:paraId="424BD3C5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06" w:type="pct"/>
          </w:tcPr>
          <w:p w14:paraId="720813BD" w14:textId="27AAC5E1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комментарий,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необходимо</w:t>
            </w:r>
          </w:p>
        </w:tc>
      </w:tr>
    </w:tbl>
    <w:p w14:paraId="4769FD11" w14:textId="77777777" w:rsidR="00CA2237" w:rsidRPr="002F153F" w:rsidRDefault="00CA2237" w:rsidP="00CA2237">
      <w:pPr>
        <w:pStyle w:val="phnormal"/>
      </w:pPr>
    </w:p>
    <w:p w14:paraId="481E5FB9" w14:textId="7E3265AF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="00155AEA" w:rsidRPr="002F153F">
        <w:t>Систем</w:t>
      </w:r>
      <w:r w:rsidR="00155AEA">
        <w:t>е</w:t>
      </w:r>
      <w:r w:rsidR="00155AEA" w:rsidRPr="002F153F">
        <w:t xml:space="preserve"> </w:t>
      </w:r>
      <w:r w:rsidRPr="002F153F">
        <w:t>сохран</w:t>
      </w:r>
      <w:r w:rsidR="00155AEA">
        <w:t>я</w:t>
      </w:r>
      <w:r w:rsidRPr="002F153F">
        <w:t>т</w:t>
      </w:r>
      <w:r w:rsidR="00155AEA">
        <w:t>ся</w:t>
      </w:r>
      <w:r w:rsidR="00F734B3">
        <w:t xml:space="preserve"> </w:t>
      </w:r>
      <w:r w:rsidRPr="002F153F">
        <w:t>внесенные</w:t>
      </w:r>
      <w:r w:rsidR="00F734B3">
        <w:t xml:space="preserve"> </w:t>
      </w:r>
      <w:r w:rsidRPr="002F153F">
        <w:t>изменения.</w:t>
      </w:r>
    </w:p>
    <w:p w14:paraId="504B2149" w14:textId="773E5C0F" w:rsidR="00CC7EEA" w:rsidRPr="002F153F" w:rsidRDefault="00D053CD" w:rsidP="00CA2237">
      <w:pPr>
        <w:pStyle w:val="phnormal"/>
      </w:pPr>
      <w:r w:rsidRPr="002F153F">
        <w:t>При</w:t>
      </w:r>
      <w:r w:rsidR="00F734B3">
        <w:t xml:space="preserve"> </w:t>
      </w:r>
      <w:r w:rsidRPr="002F153F">
        <w:t>нажатии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Перейти</w:t>
      </w:r>
      <w:r w:rsidR="00F734B3">
        <w:t xml:space="preserve"> </w:t>
      </w:r>
      <w:r w:rsidRPr="002F153F">
        <w:t>обратно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расписанию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открывается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Pr="002F153F">
        <w:t>.</w:t>
      </w:r>
    </w:p>
    <w:p w14:paraId="6D48C8A1" w14:textId="7D31A259" w:rsidR="00CC7EEA" w:rsidRPr="002F153F" w:rsidRDefault="00D053CD">
      <w:pPr>
        <w:pStyle w:val="2"/>
      </w:pPr>
      <w:bookmarkStart w:id="469" w:name="scroll-bookmark-111"/>
      <w:bookmarkStart w:id="470" w:name="_Toc202338619"/>
      <w:bookmarkStart w:id="471" w:name="_Toc202520699"/>
      <w:bookmarkStart w:id="472" w:name="_Toc202520800"/>
      <w:bookmarkStart w:id="473" w:name="_Toc202521210"/>
      <w:bookmarkStart w:id="474" w:name="_Toc205288693"/>
      <w:r w:rsidRPr="002F153F">
        <w:t>Снятие</w:t>
      </w:r>
      <w:r w:rsidR="00F734B3">
        <w:t xml:space="preserve"> </w:t>
      </w:r>
      <w:r w:rsidRPr="002F153F">
        <w:t>брони</w:t>
      </w:r>
      <w:bookmarkEnd w:id="469"/>
      <w:bookmarkEnd w:id="470"/>
      <w:bookmarkEnd w:id="471"/>
      <w:bookmarkEnd w:id="472"/>
      <w:bookmarkEnd w:id="473"/>
      <w:bookmarkEnd w:id="474"/>
    </w:p>
    <w:p w14:paraId="1C45C3E6" w14:textId="0B35524A" w:rsidR="00CA2237" w:rsidRPr="002F153F" w:rsidRDefault="00D053CD" w:rsidP="00CA2237">
      <w:pPr>
        <w:pStyle w:val="phnormal"/>
      </w:pPr>
      <w:r w:rsidRPr="002F153F">
        <w:t>При</w:t>
      </w:r>
      <w:r w:rsidR="00F734B3">
        <w:t xml:space="preserve"> </w:t>
      </w:r>
      <w:r w:rsidRPr="002F153F">
        <w:t>отказе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переносе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другой</w:t>
      </w:r>
      <w:r w:rsidR="00F734B3">
        <w:t xml:space="preserve"> </w:t>
      </w:r>
      <w:r w:rsidRPr="002F153F">
        <w:t>день,</w:t>
      </w:r>
      <w:r w:rsidR="00F734B3">
        <w:t xml:space="preserve"> </w:t>
      </w:r>
      <w:r w:rsidRPr="002F153F">
        <w:t>ее</w:t>
      </w:r>
      <w:r w:rsidR="00F734B3">
        <w:t xml:space="preserve"> </w:t>
      </w:r>
      <w:r w:rsidRPr="002F153F">
        <w:t>необходимо</w:t>
      </w:r>
      <w:r w:rsidR="00F734B3">
        <w:t xml:space="preserve"> </w:t>
      </w:r>
      <w:r w:rsidRPr="002F153F">
        <w:t>удалить.</w:t>
      </w:r>
    </w:p>
    <w:p w14:paraId="3B790853" w14:textId="2364F74A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снятия</w:t>
      </w:r>
      <w:r w:rsidR="00F734B3">
        <w:t xml:space="preserve"> </w:t>
      </w:r>
      <w:r w:rsidRPr="002F153F">
        <w:t>(т.е.</w:t>
      </w:r>
      <w:r w:rsidR="00F734B3">
        <w:t xml:space="preserve"> </w:t>
      </w:r>
      <w:r w:rsidRPr="002F153F">
        <w:t>удаления)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Pr="002F153F">
        <w:t>выполнит</w:t>
      </w:r>
      <w:r w:rsidR="008E0F71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D4133B7" w14:textId="19BA9C52" w:rsidR="00CC7EEA" w:rsidRPr="002F153F" w:rsidRDefault="00D053CD" w:rsidP="00CA2237">
      <w:pPr>
        <w:pStyle w:val="phlistitemized1"/>
      </w:pPr>
      <w:r w:rsidRPr="002F153F">
        <w:t>найдите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забронированном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scroll-bookmark-109 \n \h </w:instrText>
      </w:r>
      <w:r w:rsidR="00673C47">
        <w:fldChar w:fldCharType="separate"/>
      </w:r>
      <w:r w:rsidR="00B50C08">
        <w:t>9.2</w:t>
      </w:r>
      <w:r w:rsidR="00673C47">
        <w:fldChar w:fldCharType="end"/>
      </w:r>
      <w:r w:rsidRPr="002F153F">
        <w:t>;</w:t>
      </w:r>
    </w:p>
    <w:p w14:paraId="3969CBF9" w14:textId="0BBF9741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забронированном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контекстном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Снять</w:t>
      </w:r>
      <w:r w:rsidR="00F734B3">
        <w:t xml:space="preserve"> </w:t>
      </w:r>
      <w:r w:rsidRPr="002F153F">
        <w:t>бронь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="00155AEA" w:rsidRPr="002F153F">
        <w:t>на</w:t>
      </w:r>
      <w:r w:rsidR="00155AEA">
        <w:t xml:space="preserve"> </w:t>
      </w:r>
      <w:r w:rsidR="00155AEA" w:rsidRPr="002F153F">
        <w:t>экран</w:t>
      </w:r>
      <w:r w:rsidR="00155AEA">
        <w:t xml:space="preserve">е отобразится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(оформление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цвет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отличаться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настроек</w:t>
      </w:r>
      <w:r w:rsidR="00F734B3">
        <w:t xml:space="preserve"> </w:t>
      </w:r>
      <w:r w:rsidRPr="002F153F">
        <w:t>вашего</w:t>
      </w:r>
      <w:r w:rsidR="00F734B3">
        <w:t xml:space="preserve"> </w:t>
      </w:r>
      <w:r w:rsidRPr="002F153F">
        <w:t>браузера)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_Ref202376313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93</w:t>
      </w:r>
      <w:r w:rsidR="000676F0">
        <w:fldChar w:fldCharType="end"/>
      </w:r>
      <w:r w:rsidR="000676F0">
        <w:t>)</w:t>
      </w:r>
      <w:r w:rsidRPr="002F153F">
        <w:t>;</w:t>
      </w:r>
    </w:p>
    <w:p w14:paraId="2AC2D6CA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5FDFF93A" wp14:editId="612539F4">
            <wp:extent cx="4124325" cy="1038225"/>
            <wp:effectExtent l="19050" t="19050" r="28575" b="28575"/>
            <wp:docPr id="100297" name="Рисунок 100297" descr="Запрос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22021" name="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0382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B6DA3A" w14:textId="755D8F35" w:rsidR="00CC7EEA" w:rsidRPr="002F153F" w:rsidRDefault="00F734B3" w:rsidP="00CA2237">
      <w:pPr>
        <w:pStyle w:val="phfiguretitle"/>
      </w:pPr>
      <w:bookmarkStart w:id="475" w:name="_Ref202376313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93</w:t>
      </w:r>
      <w:r w:rsidR="00D053CD" w:rsidRPr="002F153F">
        <w:fldChar w:fldCharType="end"/>
      </w:r>
      <w:bookmarkEnd w:id="475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  <w:r>
        <w:t xml:space="preserve"> </w:t>
      </w:r>
      <w:r w:rsidR="00D053CD" w:rsidRPr="002F153F">
        <w:t>действия</w:t>
      </w:r>
    </w:p>
    <w:p w14:paraId="74DEAA8D" w14:textId="2473CEE2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снимет</w:t>
      </w:r>
      <w:r w:rsidR="00155AEA">
        <w:t>ся</w:t>
      </w:r>
      <w:r w:rsidR="00F734B3">
        <w:t xml:space="preserve"> </w:t>
      </w:r>
      <w:r w:rsidRPr="002F153F">
        <w:t>бронирование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бронировании</w:t>
      </w:r>
      <w:r w:rsidR="00F734B3">
        <w:t xml:space="preserve"> </w:t>
      </w:r>
      <w:r w:rsidRPr="002F153F">
        <w:t>исчезнет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расписания.</w:t>
      </w:r>
    </w:p>
    <w:p w14:paraId="1D41C801" w14:textId="0EBC2BAA" w:rsidR="00CC7EEA" w:rsidRPr="002F153F" w:rsidRDefault="00D053CD">
      <w:pPr>
        <w:pStyle w:val="2"/>
      </w:pPr>
      <w:bookmarkStart w:id="476" w:name="scroll-bookmark-112"/>
      <w:bookmarkStart w:id="477" w:name="_Toc202338620"/>
      <w:bookmarkStart w:id="478" w:name="_Toc202520700"/>
      <w:bookmarkStart w:id="479" w:name="_Toc202520801"/>
      <w:bookmarkStart w:id="480" w:name="_Toc202521211"/>
      <w:bookmarkStart w:id="481" w:name="_Toc205288694"/>
      <w:r w:rsidRPr="002F153F">
        <w:lastRenderedPageBreak/>
        <w:t>Запись</w:t>
      </w:r>
      <w:r w:rsidR="00F734B3">
        <w:t xml:space="preserve"> </w:t>
      </w:r>
      <w:r w:rsidRPr="002F153F">
        <w:t>забронированного</w:t>
      </w:r>
      <w:r w:rsidR="00F734B3">
        <w:t xml:space="preserve"> </w:t>
      </w:r>
      <w:r w:rsidRPr="002F153F">
        <w:t>пациента</w:t>
      </w:r>
      <w:bookmarkEnd w:id="476"/>
      <w:bookmarkEnd w:id="477"/>
      <w:bookmarkEnd w:id="478"/>
      <w:bookmarkEnd w:id="479"/>
      <w:bookmarkEnd w:id="480"/>
      <w:bookmarkEnd w:id="481"/>
    </w:p>
    <w:p w14:paraId="7FA28DAD" w14:textId="6EF7AC63" w:rsidR="00CC7EEA" w:rsidRPr="002F153F" w:rsidRDefault="00D053CD" w:rsidP="008E0F71">
      <w:pPr>
        <w:pStyle w:val="phlistitemizedtitle"/>
      </w:pPr>
      <w:r w:rsidRPr="002F153F">
        <w:t>Чтобы</w:t>
      </w:r>
      <w:r w:rsidR="00F734B3">
        <w:t xml:space="preserve"> </w:t>
      </w:r>
      <w:r w:rsidRPr="002F153F">
        <w:t>записать</w:t>
      </w:r>
      <w:r w:rsidR="00F734B3">
        <w:t xml:space="preserve"> </w:t>
      </w:r>
      <w:r w:rsidRPr="002F153F">
        <w:t>забронированного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B51ED5">
        <w:t xml:space="preserve">, </w:t>
      </w:r>
      <w:r w:rsidRPr="002F153F">
        <w:t>выполнит</w:t>
      </w:r>
      <w:r w:rsidR="00B51ED5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1A221259" w14:textId="04BCEF23" w:rsidR="00CC7EEA" w:rsidRPr="002F153F" w:rsidRDefault="00D053CD" w:rsidP="00CA2237">
      <w:pPr>
        <w:pStyle w:val="phlistitemized1"/>
      </w:pPr>
      <w:r w:rsidRPr="002F153F">
        <w:t>найдите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забронированном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scroll-bookmark-109 \n \h </w:instrText>
      </w:r>
      <w:r w:rsidR="00673C47">
        <w:fldChar w:fldCharType="separate"/>
      </w:r>
      <w:r w:rsidR="00B50C08">
        <w:t>9.2</w:t>
      </w:r>
      <w:r w:rsidR="00673C47">
        <w:fldChar w:fldCharType="end"/>
      </w:r>
      <w:r w:rsidRPr="002F153F">
        <w:t>;</w:t>
      </w:r>
    </w:p>
    <w:p w14:paraId="28269469" w14:textId="390D5F8C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забронированном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контекстном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="00155AEA" w:rsidRPr="002F153F">
        <w:t>Систем</w:t>
      </w:r>
      <w:r w:rsidR="00155AEA">
        <w:t xml:space="preserve">е </w:t>
      </w:r>
      <w:r w:rsidR="00155AEA" w:rsidRPr="002F153F">
        <w:t>на</w:t>
      </w:r>
      <w:r w:rsidR="00155AEA">
        <w:t xml:space="preserve"> </w:t>
      </w:r>
      <w:r w:rsidR="00155AEA" w:rsidRPr="002F153F">
        <w:t>экран</w:t>
      </w:r>
      <w:r w:rsidR="00155AEA">
        <w:t>е отобразится</w:t>
      </w:r>
      <w:r w:rsidR="00F734B3">
        <w:t xml:space="preserve">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(оформление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цвет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отличаться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настроек</w:t>
      </w:r>
      <w:r w:rsidR="00F734B3">
        <w:t xml:space="preserve"> </w:t>
      </w:r>
      <w:r w:rsidRPr="002F153F">
        <w:t>вашего</w:t>
      </w:r>
      <w:r w:rsidR="00F734B3">
        <w:t xml:space="preserve"> </w:t>
      </w:r>
      <w:r w:rsidRPr="002F153F">
        <w:t>браузера)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_Ref202376324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94</w:t>
      </w:r>
      <w:r w:rsidR="000676F0">
        <w:fldChar w:fldCharType="end"/>
      </w:r>
      <w:r w:rsidR="000676F0">
        <w:t>)</w:t>
      </w:r>
      <w:r w:rsidRPr="002F153F">
        <w:t>;</w:t>
      </w:r>
    </w:p>
    <w:p w14:paraId="6B183CD6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1183ED66" wp14:editId="7A4907AB">
            <wp:extent cx="4162425" cy="933450"/>
            <wp:effectExtent l="19050" t="19050" r="28575" b="19050"/>
            <wp:docPr id="100298" name="Рисунок 100298" descr="Запрос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28022" name="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9334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E2BC87" w14:textId="189276E1" w:rsidR="00CC7EEA" w:rsidRPr="002F153F" w:rsidRDefault="00F734B3" w:rsidP="00CA2237">
      <w:pPr>
        <w:pStyle w:val="phfiguretitle"/>
      </w:pPr>
      <w:bookmarkStart w:id="482" w:name="_Ref20237632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94</w:t>
      </w:r>
      <w:r w:rsidR="00D053CD" w:rsidRPr="002F153F">
        <w:fldChar w:fldCharType="end"/>
      </w:r>
      <w:bookmarkEnd w:id="482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  <w:r>
        <w:t xml:space="preserve"> </w:t>
      </w:r>
      <w:r w:rsidR="00D053CD" w:rsidRPr="002F153F">
        <w:t>действия</w:t>
      </w:r>
    </w:p>
    <w:p w14:paraId="64675857" w14:textId="238885B2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котором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данные,</w:t>
      </w:r>
      <w:r w:rsidR="00F734B3">
        <w:t xml:space="preserve"> </w:t>
      </w:r>
      <w:r w:rsidRPr="002F153F">
        <w:t>введенные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Забронировать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Pr="002F153F">
        <w:t>.</w:t>
      </w:r>
    </w:p>
    <w:p w14:paraId="6BB4DE84" w14:textId="22CDDDC4" w:rsidR="00CC7EEA" w:rsidRPr="002F153F" w:rsidRDefault="00D053CD" w:rsidP="00CA2237">
      <w:pPr>
        <w:pStyle w:val="phlistitemized1"/>
      </w:pPr>
      <w:r w:rsidRPr="002F153F">
        <w:t>внесите</w:t>
      </w:r>
      <w:r w:rsidR="00F734B3">
        <w:t xml:space="preserve"> </w:t>
      </w:r>
      <w:r w:rsidRPr="002F153F">
        <w:t>дополнительные</w:t>
      </w:r>
      <w:r w:rsidR="00F734B3">
        <w:t xml:space="preserve"> </w:t>
      </w:r>
      <w:r w:rsidRPr="002F153F">
        <w:t>данные,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8E0F71">
        <w:t> </w:t>
      </w:r>
      <w:r w:rsidR="00C8596F">
        <w:fldChar w:fldCharType="begin"/>
      </w:r>
      <w:r w:rsidR="00C8596F">
        <w:instrText xml:space="preserve"> REF scroll-bookmark-19 \n \h </w:instrText>
      </w:r>
      <w:r w:rsidR="00C8596F">
        <w:fldChar w:fldCharType="separate"/>
      </w:r>
      <w:r w:rsidR="00B50C08">
        <w:t>5.3</w:t>
      </w:r>
      <w:r w:rsidR="00C8596F">
        <w:fldChar w:fldCharType="end"/>
      </w:r>
      <w:r w:rsidRPr="002F153F">
        <w:t>;</w:t>
      </w:r>
    </w:p>
    <w:p w14:paraId="14C950C9" w14:textId="01FAADB6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="00155AEA">
        <w:t xml:space="preserve">пациент </w:t>
      </w:r>
      <w:r w:rsidRPr="002F153F">
        <w:t>снимет</w:t>
      </w:r>
      <w:r w:rsidR="00155AEA">
        <w:t>ся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запишет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услуги.</w:t>
      </w:r>
    </w:p>
    <w:p w14:paraId="0A2CF8FA" w14:textId="007EB5AF" w:rsidR="00CC7EEA" w:rsidRPr="002F153F" w:rsidRDefault="00D053CD">
      <w:pPr>
        <w:pStyle w:val="2"/>
      </w:pPr>
      <w:bookmarkStart w:id="483" w:name="scroll-bookmark-113"/>
      <w:bookmarkStart w:id="484" w:name="_Toc202338621"/>
      <w:bookmarkStart w:id="485" w:name="_Toc202520701"/>
      <w:bookmarkStart w:id="486" w:name="_Toc202520802"/>
      <w:bookmarkStart w:id="487" w:name="_Toc202521212"/>
      <w:bookmarkStart w:id="488" w:name="_Toc205288695"/>
      <w:r w:rsidRPr="002F153F">
        <w:t>Просмотр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редактирование</w:t>
      </w:r>
      <w:r w:rsidR="00F734B3">
        <w:t xml:space="preserve"> </w:t>
      </w:r>
      <w:r w:rsidRPr="002F153F">
        <w:t>броней</w:t>
      </w:r>
      <w:bookmarkEnd w:id="483"/>
      <w:bookmarkEnd w:id="484"/>
      <w:bookmarkEnd w:id="485"/>
      <w:bookmarkEnd w:id="486"/>
      <w:bookmarkEnd w:id="487"/>
      <w:bookmarkEnd w:id="488"/>
    </w:p>
    <w:p w14:paraId="7A584D02" w14:textId="088FC13D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перечня</w:t>
      </w:r>
      <w:r w:rsidR="00F734B3">
        <w:t xml:space="preserve"> </w:t>
      </w:r>
      <w:r w:rsidRPr="002F153F">
        <w:t>броней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88F3CCA" w14:textId="544CBC06" w:rsidR="00CC7EEA" w:rsidRPr="002F153F" w:rsidRDefault="00D053CD" w:rsidP="00CA223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Бронирование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Бронирование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_Ref202376342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95</w:t>
      </w:r>
      <w:r w:rsidR="000676F0">
        <w:fldChar w:fldCharType="end"/>
      </w:r>
      <w:r w:rsidR="000676F0">
        <w:t>)</w:t>
      </w:r>
      <w:r w:rsidRPr="002F153F">
        <w:t>;</w:t>
      </w:r>
    </w:p>
    <w:p w14:paraId="1A1BDCFD" w14:textId="77777777" w:rsidR="00CC7EEA" w:rsidRPr="002F153F" w:rsidRDefault="00D053CD" w:rsidP="00CA2237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1844316C" wp14:editId="7BF7FEE7">
            <wp:extent cx="5787676" cy="2712500"/>
            <wp:effectExtent l="19050" t="19050" r="22860" b="12065"/>
            <wp:docPr id="100299" name="Рисунок 100299" descr="Перечень бро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20563" name="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95918" cy="27163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F993F4" w14:textId="0EFED840" w:rsidR="00CC7EEA" w:rsidRPr="002F153F" w:rsidRDefault="00F734B3" w:rsidP="00CA2237">
      <w:pPr>
        <w:pStyle w:val="phfiguretitle"/>
      </w:pPr>
      <w:bookmarkStart w:id="489" w:name="_Ref20237634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95</w:t>
      </w:r>
      <w:r w:rsidR="00D053CD" w:rsidRPr="002F153F">
        <w:fldChar w:fldCharType="end"/>
      </w:r>
      <w:bookmarkEnd w:id="489"/>
      <w:r>
        <w:t xml:space="preserve"> </w:t>
      </w:r>
      <w:r w:rsidR="00CA2237" w:rsidRPr="002F153F">
        <w:t>–</w:t>
      </w:r>
      <w:r>
        <w:t xml:space="preserve"> </w:t>
      </w:r>
      <w:r w:rsidR="008E0F71">
        <w:t>Ф</w:t>
      </w:r>
      <w:r w:rsidR="008E0F71" w:rsidRPr="002F153F">
        <w:t>орма</w:t>
      </w:r>
      <w:r w:rsidR="008E0F71">
        <w:t xml:space="preserve"> </w:t>
      </w:r>
      <w:r w:rsidR="008E0F71" w:rsidRPr="002F153F">
        <w:t>«Бронирование»</w:t>
      </w:r>
    </w:p>
    <w:p w14:paraId="36ADBA67" w14:textId="0FA4D732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  <w:lang w:eastAsia="ru-RU"/>
        </w:rPr>
        <w:drawing>
          <wp:inline distT="0" distB="0" distL="0" distR="0" wp14:anchorId="340EDD99" wp14:editId="3D07D1A6">
            <wp:extent cx="238125" cy="161925"/>
            <wp:effectExtent l="19050" t="19050" r="28575" b="28575"/>
            <wp:docPr id="100300" name="Рисунок 100300" descr="_scroll_external/attachments/image2023-7-13_14-58-59-ce53ccb393c2a88a1f179d392c55d35ad69a77df46618b5f952fc2a1a7ceaa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41532" name="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;</w:t>
      </w:r>
    </w:p>
    <w:p w14:paraId="41D4D530" w14:textId="24939D5B" w:rsidR="00CC7EEA" w:rsidRPr="002F153F" w:rsidRDefault="00D053CD" w:rsidP="00CA2237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_Ref202374996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23</w:t>
      </w:r>
      <w:r w:rsidR="00B72149">
        <w:fldChar w:fldCharType="end"/>
      </w:r>
      <w:r w:rsidR="00B72149">
        <w:t>)</w:t>
      </w:r>
      <w:r w:rsidRPr="002F153F">
        <w:t>;</w:t>
      </w:r>
    </w:p>
    <w:p w14:paraId="1D036F20" w14:textId="37422306" w:rsidR="00CC7EEA" w:rsidRPr="002F153F" w:rsidRDefault="00F734B3" w:rsidP="00CA2237">
      <w:pPr>
        <w:pStyle w:val="phtabletitle"/>
      </w:pPr>
      <w:bookmarkStart w:id="490" w:name="_Ref202374996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23</w:t>
      </w:r>
      <w:r w:rsidR="00D053CD" w:rsidRPr="002F153F">
        <w:rPr>
          <w:spacing w:val="20"/>
        </w:rPr>
        <w:fldChar w:fldCharType="end"/>
      </w:r>
      <w:bookmarkEnd w:id="490"/>
      <w:r>
        <w:rPr>
          <w:spacing w:val="20"/>
        </w:rPr>
        <w:t xml:space="preserve"> </w:t>
      </w:r>
      <w:r w:rsidR="00CA2237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фильтра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47"/>
        <w:gridCol w:w="1917"/>
        <w:gridCol w:w="6524"/>
      </w:tblGrid>
      <w:tr w:rsidR="00CC7EEA" w:rsidRPr="002F153F" w14:paraId="00F03DB0" w14:textId="77777777" w:rsidTr="00F734B3">
        <w:trPr>
          <w:tblHeader/>
        </w:trPr>
        <w:tc>
          <w:tcPr>
            <w:tcW w:w="857" w:type="pct"/>
          </w:tcPr>
          <w:p w14:paraId="27CAEC8D" w14:textId="3189AED1" w:rsidR="00CC7EEA" w:rsidRPr="002F153F" w:rsidRDefault="00D053CD" w:rsidP="00F734B3">
            <w:pPr>
              <w:pStyle w:val="phtablecolcaption"/>
            </w:pPr>
            <w:bookmarkStart w:id="491" w:name="scroll-bookmark-114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491"/>
          </w:p>
        </w:tc>
        <w:tc>
          <w:tcPr>
            <w:tcW w:w="941" w:type="pct"/>
          </w:tcPr>
          <w:p w14:paraId="2EE1B377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202" w:type="pct"/>
          </w:tcPr>
          <w:p w14:paraId="23AEB8B2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6DC01D81" w14:textId="77777777" w:rsidTr="00F54F59">
        <w:tc>
          <w:tcPr>
            <w:tcW w:w="857" w:type="pct"/>
          </w:tcPr>
          <w:p w14:paraId="1B7B452F" w14:textId="0531EA31" w:rsidR="00F734B3" w:rsidRPr="002F153F" w:rsidRDefault="00F734B3" w:rsidP="00CA2237">
            <w:pPr>
              <w:pStyle w:val="phtablecellleft"/>
            </w:pPr>
            <w:r w:rsidRPr="002F153F">
              <w:t>Дата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...</w:t>
            </w:r>
            <w:r>
              <w:t xml:space="preserve"> </w:t>
            </w:r>
            <w:r w:rsidRPr="002F153F">
              <w:t>по</w:t>
            </w:r>
          </w:p>
        </w:tc>
        <w:tc>
          <w:tcPr>
            <w:tcW w:w="941" w:type="pct"/>
          </w:tcPr>
          <w:p w14:paraId="6319D10C" w14:textId="64A7BDDE" w:rsidR="00F734B3" w:rsidRPr="002F153F" w:rsidRDefault="00F734B3" w:rsidP="00CA2237">
            <w:pPr>
              <w:pStyle w:val="phtablecellcenter"/>
            </w:pPr>
            <w:r w:rsidRPr="00AD5696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02" w:type="pct"/>
          </w:tcPr>
          <w:p w14:paraId="7075AECF" w14:textId="60A5F33E" w:rsidR="00F734B3" w:rsidRPr="002F153F" w:rsidRDefault="00F734B3" w:rsidP="00CA2237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временной</w:t>
            </w:r>
            <w:r>
              <w:t xml:space="preserve"> </w:t>
            </w:r>
            <w:r w:rsidRPr="002F153F">
              <w:t>период,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который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</w:p>
        </w:tc>
      </w:tr>
      <w:tr w:rsidR="00F734B3" w:rsidRPr="002F153F" w14:paraId="7ED54BD1" w14:textId="77777777" w:rsidTr="00F54F59">
        <w:tc>
          <w:tcPr>
            <w:tcW w:w="857" w:type="pct"/>
          </w:tcPr>
          <w:p w14:paraId="7E38C3B0" w14:textId="77777777" w:rsidR="00F734B3" w:rsidRPr="002F153F" w:rsidRDefault="00F734B3" w:rsidP="00CA2237">
            <w:pPr>
              <w:pStyle w:val="phtablecellleft"/>
            </w:pPr>
            <w:r w:rsidRPr="002F153F">
              <w:t>Статус</w:t>
            </w:r>
          </w:p>
        </w:tc>
        <w:tc>
          <w:tcPr>
            <w:tcW w:w="941" w:type="pct"/>
          </w:tcPr>
          <w:p w14:paraId="62B83172" w14:textId="364E640A" w:rsidR="00F734B3" w:rsidRPr="002F153F" w:rsidRDefault="00F734B3" w:rsidP="00CA2237">
            <w:pPr>
              <w:pStyle w:val="phtablecellcenter"/>
            </w:pPr>
            <w:r w:rsidRPr="00AD5696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02" w:type="pct"/>
          </w:tcPr>
          <w:p w14:paraId="4F4DBBA7" w14:textId="2517FD7A" w:rsidR="00F734B3" w:rsidRPr="002F153F" w:rsidRDefault="00F734B3" w:rsidP="00CA2237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статус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доступны</w:t>
            </w:r>
            <w:r>
              <w:t xml:space="preserve"> </w:t>
            </w:r>
            <w:r w:rsidRPr="002F153F">
              <w:t>следующие</w:t>
            </w:r>
            <w:r>
              <w:t xml:space="preserve"> </w:t>
            </w:r>
            <w:r w:rsidRPr="002F153F">
              <w:t>статусы:</w:t>
            </w:r>
          </w:p>
          <w:p w14:paraId="7424DC51" w14:textId="0B9AF268" w:rsidR="00F734B3" w:rsidRPr="002F153F" w:rsidRDefault="00F734B3" w:rsidP="00CA2237">
            <w:pPr>
              <w:pStyle w:val="phtableitemizedlist1"/>
            </w:pPr>
            <w:r w:rsidRPr="002F153F">
              <w:t>«Забронированные»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созданные</w:t>
            </w:r>
            <w:r>
              <w:t xml:space="preserve"> </w:t>
            </w:r>
            <w:r w:rsidRPr="002F153F">
              <w:t>брони;</w:t>
            </w:r>
          </w:p>
          <w:p w14:paraId="452509C9" w14:textId="7575D9A4" w:rsidR="00F734B3" w:rsidRPr="002F153F" w:rsidRDefault="00F734B3" w:rsidP="00CA2237">
            <w:pPr>
              <w:pStyle w:val="phtableitemizedlist1"/>
            </w:pPr>
            <w:r w:rsidRPr="002F153F">
              <w:t>«Утерянные»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брони,</w:t>
            </w:r>
            <w:r>
              <w:t xml:space="preserve"> </w:t>
            </w:r>
            <w:r w:rsidRPr="002F153F">
              <w:t>утерянные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результате</w:t>
            </w:r>
            <w:r>
              <w:t xml:space="preserve"> </w:t>
            </w:r>
            <w:r w:rsidRPr="002F153F">
              <w:t>изменений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расписании;</w:t>
            </w:r>
          </w:p>
          <w:p w14:paraId="38F52F53" w14:textId="66CD12EF" w:rsidR="00F734B3" w:rsidRPr="002F153F" w:rsidRDefault="00F734B3" w:rsidP="00CA2237">
            <w:pPr>
              <w:pStyle w:val="phtableitemizedlist1"/>
            </w:pPr>
            <w:r w:rsidRPr="002F153F">
              <w:t>«Записанные»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брони,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которых</w:t>
            </w:r>
            <w:r>
              <w:t xml:space="preserve"> </w:t>
            </w:r>
            <w:r w:rsidRPr="002F153F">
              <w:t>пациент</w:t>
            </w:r>
            <w:r>
              <w:t xml:space="preserve"> </w:t>
            </w:r>
            <w:r w:rsidRPr="002F153F">
              <w:t>был</w:t>
            </w:r>
            <w:r>
              <w:t xml:space="preserve"> </w:t>
            </w:r>
            <w:r w:rsidRPr="002F153F">
              <w:t>записан</w:t>
            </w:r>
            <w:r>
              <w:t xml:space="preserve"> </w:t>
            </w:r>
            <w:r w:rsidRPr="002F153F">
              <w:t>к</w:t>
            </w:r>
            <w:r>
              <w:t xml:space="preserve"> </w:t>
            </w:r>
            <w:r w:rsidRPr="002F153F">
              <w:t>врачу/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оказание</w:t>
            </w:r>
            <w:r>
              <w:t xml:space="preserve"> </w:t>
            </w:r>
            <w:r w:rsidRPr="002F153F">
              <w:t>медицинских</w:t>
            </w:r>
            <w:r>
              <w:t xml:space="preserve"> </w:t>
            </w:r>
            <w:r w:rsidRPr="002F153F">
              <w:t>услуг;</w:t>
            </w:r>
          </w:p>
          <w:p w14:paraId="31254BAF" w14:textId="5320DE83" w:rsidR="00F734B3" w:rsidRPr="002F153F" w:rsidRDefault="00F734B3" w:rsidP="00CA2237">
            <w:pPr>
              <w:pStyle w:val="phtableitemizedlist1"/>
            </w:pPr>
            <w:r w:rsidRPr="002F153F">
              <w:t>«Удаленные»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удаленные</w:t>
            </w:r>
            <w:r>
              <w:t xml:space="preserve"> </w:t>
            </w:r>
            <w:r w:rsidR="008E0F71">
              <w:t>брони</w:t>
            </w:r>
          </w:p>
        </w:tc>
      </w:tr>
      <w:tr w:rsidR="00CC7EEA" w:rsidRPr="002F153F" w14:paraId="0828088D" w14:textId="77777777" w:rsidTr="00F54F59">
        <w:tc>
          <w:tcPr>
            <w:tcW w:w="857" w:type="pct"/>
          </w:tcPr>
          <w:p w14:paraId="57CA898F" w14:textId="77777777" w:rsidR="00CC7EEA" w:rsidRPr="002F153F" w:rsidRDefault="00D053CD" w:rsidP="00CA2237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941" w:type="pct"/>
          </w:tcPr>
          <w:p w14:paraId="100C1DE0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3202" w:type="pct"/>
          </w:tcPr>
          <w:p w14:paraId="3BE2D592" w14:textId="37AEAFC6" w:rsidR="00CC7EEA" w:rsidRPr="002F153F" w:rsidRDefault="00D053CD" w:rsidP="00CA223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Услуги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0D47A5DA" wp14:editId="1DDAD469">
                  <wp:extent cx="190500" cy="200025"/>
                  <wp:effectExtent l="19050" t="19050" r="19050" b="28575"/>
                  <wp:docPr id="100301" name="Рисунок 100301" descr="_scroll_external/attachments/image2023-7-4_11-21-51-bb72cf321032b69f8e42b55fd5ca5f0487d6226a2e0506dc3533152437b104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Услуги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услугой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услуги,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42D1A231" w14:textId="77777777" w:rsidTr="00F54F59">
        <w:tc>
          <w:tcPr>
            <w:tcW w:w="857" w:type="pct"/>
          </w:tcPr>
          <w:p w14:paraId="02DCB9C8" w14:textId="77777777" w:rsidR="00CC7EEA" w:rsidRPr="002F153F" w:rsidRDefault="00D053CD" w:rsidP="00CA2237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941" w:type="pct"/>
          </w:tcPr>
          <w:p w14:paraId="68CFD5BE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3202" w:type="pct"/>
          </w:tcPr>
          <w:p w14:paraId="0847BAB0" w14:textId="6EF720AC" w:rsidR="00CC7EEA" w:rsidRPr="002F153F" w:rsidRDefault="00D053CD" w:rsidP="00CA223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кабинет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лаборатории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26114F5A" wp14:editId="3FD2DBB5">
                  <wp:extent cx="190500" cy="200025"/>
                  <wp:effectExtent l="19050" t="19050" r="19050" b="28575"/>
                  <wp:docPr id="100302" name="Рисунок 100302" descr="_scroll_external/attachments/image2023-7-4_11-21-51-bb72cf321032b69f8e42b55fd5ca5f0487d6226a2e0506dc3533152437b104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147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кабинета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лаборатории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кабинетом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кабинета,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3C4B931D" w14:textId="77777777" w:rsidTr="00F54F59">
        <w:tc>
          <w:tcPr>
            <w:tcW w:w="857" w:type="pct"/>
          </w:tcPr>
          <w:p w14:paraId="7F480ABD" w14:textId="77777777" w:rsidR="00CC7EEA" w:rsidRPr="002F153F" w:rsidRDefault="00D053CD" w:rsidP="00CA2237">
            <w:pPr>
              <w:pStyle w:val="phtablecellleft"/>
            </w:pPr>
            <w:r w:rsidRPr="002F153F">
              <w:t>Врач</w:t>
            </w:r>
          </w:p>
        </w:tc>
        <w:tc>
          <w:tcPr>
            <w:tcW w:w="941" w:type="pct"/>
          </w:tcPr>
          <w:p w14:paraId="09D0E5CE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3202" w:type="pct"/>
          </w:tcPr>
          <w:p w14:paraId="2E0CCE1A" w14:textId="28393A6B" w:rsidR="00CC7EEA" w:rsidRPr="002F153F" w:rsidRDefault="00D053CD" w:rsidP="00377873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7C2858D" wp14:editId="4EFC2B58">
                  <wp:extent cx="190500" cy="200025"/>
                  <wp:effectExtent l="19050" t="19050" r="19050" b="28575"/>
                  <wp:docPr id="100303" name="Рисунок 100303" descr="_scroll_external/attachments/image2023-7-4_11-21-51-bb72cf321032b69f8e42b55fd5ca5f0487d6226a2e0506dc3533152437b104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071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lastRenderedPageBreak/>
              <w:t>нажмите</w:t>
            </w:r>
            <w:r w:rsidR="00F734B3">
              <w:t xml:space="preserve"> </w:t>
            </w:r>
            <w:r w:rsidRPr="002F153F">
              <w:t>левой</w:t>
            </w:r>
            <w:r w:rsidR="00F734B3">
              <w:t xml:space="preserve"> </w:t>
            </w:r>
            <w:r w:rsidRPr="002F153F">
              <w:t>кнопкой</w:t>
            </w:r>
            <w:r w:rsidR="00F734B3">
              <w:t xml:space="preserve"> </w:t>
            </w:r>
            <w:r w:rsidRPr="002F153F">
              <w:t>мыши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вр</w:t>
            </w:r>
            <w:r w:rsidR="00377873">
              <w:t>а</w:t>
            </w:r>
            <w:r w:rsidRPr="002F153F">
              <w:t>чом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  <w:tr w:rsidR="00CC7EEA" w:rsidRPr="002F153F" w14:paraId="28812899" w14:textId="77777777" w:rsidTr="00F54F59">
        <w:tc>
          <w:tcPr>
            <w:tcW w:w="857" w:type="pct"/>
          </w:tcPr>
          <w:p w14:paraId="3A5786F1" w14:textId="77777777" w:rsidR="00CC7EEA" w:rsidRPr="002F153F" w:rsidRDefault="00D053CD" w:rsidP="00CA2237">
            <w:pPr>
              <w:pStyle w:val="phtablecellleft"/>
            </w:pPr>
            <w:r w:rsidRPr="002F153F">
              <w:lastRenderedPageBreak/>
              <w:t>Фамилия</w:t>
            </w:r>
          </w:p>
        </w:tc>
        <w:tc>
          <w:tcPr>
            <w:tcW w:w="941" w:type="pct"/>
          </w:tcPr>
          <w:p w14:paraId="4AE0A95C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3202" w:type="pct"/>
          </w:tcPr>
          <w:p w14:paraId="27CE1826" w14:textId="6334F25D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фамилию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1A643733" w14:textId="77777777" w:rsidTr="00F54F59">
        <w:tc>
          <w:tcPr>
            <w:tcW w:w="857" w:type="pct"/>
          </w:tcPr>
          <w:p w14:paraId="7DFF314C" w14:textId="77777777" w:rsidR="00CC7EEA" w:rsidRPr="002F153F" w:rsidRDefault="00D053CD" w:rsidP="00CA2237">
            <w:pPr>
              <w:pStyle w:val="phtablecellleft"/>
            </w:pPr>
            <w:r w:rsidRPr="002F153F">
              <w:t>Имя</w:t>
            </w:r>
          </w:p>
        </w:tc>
        <w:tc>
          <w:tcPr>
            <w:tcW w:w="941" w:type="pct"/>
          </w:tcPr>
          <w:p w14:paraId="421327E5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3202" w:type="pct"/>
          </w:tcPr>
          <w:p w14:paraId="73EE5C9F" w14:textId="76F03B13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имя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235F1A96" w14:textId="77777777" w:rsidTr="00F54F59">
        <w:tc>
          <w:tcPr>
            <w:tcW w:w="857" w:type="pct"/>
          </w:tcPr>
          <w:p w14:paraId="11A667B0" w14:textId="77777777" w:rsidR="00CC7EEA" w:rsidRPr="002F153F" w:rsidRDefault="00D053CD" w:rsidP="00CA2237">
            <w:pPr>
              <w:pStyle w:val="phtablecellleft"/>
            </w:pPr>
            <w:r w:rsidRPr="002F153F">
              <w:t>Отчество</w:t>
            </w:r>
          </w:p>
        </w:tc>
        <w:tc>
          <w:tcPr>
            <w:tcW w:w="941" w:type="pct"/>
          </w:tcPr>
          <w:p w14:paraId="37E47B58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3202" w:type="pct"/>
          </w:tcPr>
          <w:p w14:paraId="535C9F7B" w14:textId="5CEFD473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отчество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3698BA44" w14:textId="77777777" w:rsidTr="00F54F59">
        <w:tc>
          <w:tcPr>
            <w:tcW w:w="857" w:type="pct"/>
          </w:tcPr>
          <w:p w14:paraId="128BAB5C" w14:textId="77777777" w:rsidR="00CC7EEA" w:rsidRPr="002F153F" w:rsidRDefault="00D053CD" w:rsidP="00CA2237">
            <w:pPr>
              <w:pStyle w:val="phtablecellleft"/>
            </w:pPr>
            <w:r w:rsidRPr="002F153F">
              <w:t>Телефон</w:t>
            </w:r>
          </w:p>
        </w:tc>
        <w:tc>
          <w:tcPr>
            <w:tcW w:w="941" w:type="pct"/>
          </w:tcPr>
          <w:p w14:paraId="1339AB1C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3202" w:type="pct"/>
          </w:tcPr>
          <w:p w14:paraId="26661DFA" w14:textId="2E95D20D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телефона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  <w:tr w:rsidR="00CC7EEA" w:rsidRPr="002F153F" w14:paraId="3B108110" w14:textId="77777777" w:rsidTr="00F54F59">
        <w:tc>
          <w:tcPr>
            <w:tcW w:w="857" w:type="pct"/>
          </w:tcPr>
          <w:p w14:paraId="1C2E9042" w14:textId="77777777" w:rsidR="00CC7EEA" w:rsidRPr="002F153F" w:rsidRDefault="00D053CD" w:rsidP="00CA2237">
            <w:pPr>
              <w:pStyle w:val="phtablecellleft"/>
            </w:pPr>
            <w:r w:rsidRPr="002F153F">
              <w:t>Полис</w:t>
            </w:r>
          </w:p>
        </w:tc>
        <w:tc>
          <w:tcPr>
            <w:tcW w:w="941" w:type="pct"/>
          </w:tcPr>
          <w:p w14:paraId="4160E761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3202" w:type="pct"/>
          </w:tcPr>
          <w:p w14:paraId="3D993EF1" w14:textId="2904C221" w:rsidR="00CC7EEA" w:rsidRPr="002F153F" w:rsidRDefault="00D053CD" w:rsidP="00CA2237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медицинского</w:t>
            </w:r>
            <w:r w:rsidR="00F734B3">
              <w:t xml:space="preserve"> </w:t>
            </w:r>
            <w:r w:rsidRPr="002F153F">
              <w:t>полиса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</w:tbl>
    <w:p w14:paraId="033410AB" w14:textId="77777777" w:rsidR="00CA2237" w:rsidRPr="002F153F" w:rsidRDefault="00CA2237" w:rsidP="00CA2237">
      <w:pPr>
        <w:pStyle w:val="phnormal"/>
      </w:pPr>
    </w:p>
    <w:p w14:paraId="7F701907" w14:textId="7699E862" w:rsidR="00CA2237" w:rsidRPr="002F153F" w:rsidRDefault="00CA2237" w:rsidP="00CA2237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вернуть</w:t>
      </w:r>
      <w:r w:rsidR="00F734B3">
        <w:t xml:space="preserve"> </w:t>
      </w:r>
      <w:r w:rsidRPr="002F153F">
        <w:t>заданные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поиска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изначальному</w:t>
      </w:r>
      <w:r w:rsidR="00F734B3">
        <w:t xml:space="preserve"> </w:t>
      </w:r>
      <w:r w:rsidRPr="002F153F">
        <w:t>виду,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Значения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умолчанию</w:t>
      </w:r>
      <w:r w:rsidR="00B21D8E" w:rsidRPr="002F153F">
        <w:t>»</w:t>
      </w:r>
      <w:r w:rsidRPr="002F153F">
        <w:t>.</w:t>
      </w:r>
    </w:p>
    <w:p w14:paraId="0A7D287F" w14:textId="09DC3B42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Отобрать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под</w:t>
      </w:r>
      <w:r w:rsidR="00F734B3">
        <w:t xml:space="preserve"> </w:t>
      </w:r>
      <w:r w:rsidRPr="002F153F">
        <w:t>полями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результаты</w:t>
      </w:r>
      <w:r w:rsidR="00F734B3">
        <w:t xml:space="preserve"> </w:t>
      </w:r>
      <w:r w:rsidRPr="002F153F">
        <w:t>поиска,</w:t>
      </w:r>
      <w:r w:rsidR="00F734B3">
        <w:t xml:space="preserve"> </w:t>
      </w:r>
      <w:r w:rsidRPr="002F153F">
        <w:t>удовлетворяющие</w:t>
      </w:r>
      <w:r w:rsidR="00F734B3">
        <w:t xml:space="preserve"> </w:t>
      </w:r>
      <w:r w:rsidRPr="002F153F">
        <w:t>введенным</w:t>
      </w:r>
      <w:r w:rsidR="00F734B3">
        <w:t xml:space="preserve"> </w:t>
      </w:r>
      <w:r w:rsidRPr="002F153F">
        <w:t>параметрам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_Ref202376383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96</w:t>
      </w:r>
      <w:r w:rsidR="000676F0">
        <w:fldChar w:fldCharType="end"/>
      </w:r>
      <w:r w:rsidR="000676F0">
        <w:t>)</w:t>
      </w:r>
      <w:r w:rsidRPr="002F153F">
        <w:t>.</w:t>
      </w:r>
    </w:p>
    <w:p w14:paraId="7E87396B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65BC43A9" wp14:editId="4B526043">
            <wp:extent cx="6041383" cy="3576669"/>
            <wp:effectExtent l="19050" t="19050" r="17145" b="24130"/>
            <wp:docPr id="100304" name="Рисунок 100304" descr="Результаты поиска бро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63818" name="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046035" cy="35794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B2C14C" w14:textId="2983A74D" w:rsidR="00CC7EEA" w:rsidRPr="002F153F" w:rsidRDefault="00F734B3" w:rsidP="00CA2237">
      <w:pPr>
        <w:pStyle w:val="phfiguretitle"/>
      </w:pPr>
      <w:bookmarkStart w:id="492" w:name="_Ref202376383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96</w:t>
      </w:r>
      <w:r w:rsidR="00D053CD" w:rsidRPr="002F153F">
        <w:fldChar w:fldCharType="end"/>
      </w:r>
      <w:bookmarkEnd w:id="492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Результаты</w:t>
      </w:r>
      <w:r>
        <w:t xml:space="preserve"> </w:t>
      </w:r>
      <w:r w:rsidR="00D053CD" w:rsidRPr="002F153F">
        <w:t>поиска</w:t>
      </w:r>
      <w:r>
        <w:t xml:space="preserve"> </w:t>
      </w:r>
      <w:r w:rsidR="00D053CD" w:rsidRPr="002F153F">
        <w:t>броней</w:t>
      </w:r>
    </w:p>
    <w:p w14:paraId="78AE4B29" w14:textId="2F052135" w:rsidR="00CC7EEA" w:rsidRPr="002F153F" w:rsidRDefault="00D053CD" w:rsidP="00CA2237">
      <w:pPr>
        <w:pStyle w:val="phnormal"/>
      </w:pP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Бронирование</w:t>
      </w:r>
      <w:r w:rsidR="00B21D8E" w:rsidRPr="002F153F">
        <w:t>»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можно</w:t>
      </w:r>
      <w:r w:rsidR="00F734B3">
        <w:t xml:space="preserve"> </w:t>
      </w:r>
      <w:r w:rsidRPr="002F153F">
        <w:t>редактировать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удалить</w:t>
      </w:r>
      <w:r w:rsidR="00F734B3">
        <w:t xml:space="preserve"> </w:t>
      </w:r>
      <w:r w:rsidRPr="002F153F">
        <w:t>бронь,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прием/оказание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помощью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меню.</w:t>
      </w:r>
    </w:p>
    <w:p w14:paraId="518659D5" w14:textId="1EA37471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A31169F" w14:textId="7F534B99" w:rsidR="00CC7EEA" w:rsidRPr="002F153F" w:rsidRDefault="00D053CD" w:rsidP="00CA2237">
      <w:pPr>
        <w:pStyle w:val="phlistitemized1"/>
      </w:pP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правой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Редактировать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="00155AEA" w:rsidRPr="002F153F">
        <w:t>Систем</w:t>
      </w:r>
      <w:r w:rsidR="00155AEA">
        <w:t xml:space="preserve">е </w:t>
      </w:r>
      <w:r w:rsidR="00155AEA" w:rsidRPr="002F153F">
        <w:t>на</w:t>
      </w:r>
      <w:r w:rsidR="00155AEA">
        <w:t xml:space="preserve"> </w:t>
      </w:r>
      <w:r w:rsidR="00155AEA" w:rsidRPr="002F153F">
        <w:t>экран</w:t>
      </w:r>
      <w:r w:rsidR="00155AEA">
        <w:t xml:space="preserve">е отобразится </w:t>
      </w:r>
      <w:r w:rsidRPr="002F153F">
        <w:t>запрос</w:t>
      </w:r>
      <w:r w:rsidR="00F734B3">
        <w:t xml:space="preserve"> </w:t>
      </w:r>
      <w:r w:rsidRPr="002F153F">
        <w:lastRenderedPageBreak/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(оформление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цвет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отличаться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настроек</w:t>
      </w:r>
      <w:r w:rsidR="00F734B3">
        <w:t xml:space="preserve"> </w:t>
      </w:r>
      <w:r w:rsidRPr="002F153F">
        <w:t>вашего</w:t>
      </w:r>
      <w:r w:rsidR="00F734B3">
        <w:t xml:space="preserve"> </w:t>
      </w:r>
      <w:r w:rsidRPr="002F153F">
        <w:t>браузера);</w:t>
      </w:r>
    </w:p>
    <w:p w14:paraId="383DAE39" w14:textId="56C8C491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действия,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scroll-bookmark-109 \n \h </w:instrText>
      </w:r>
      <w:r w:rsidR="00673C47">
        <w:fldChar w:fldCharType="separate"/>
      </w:r>
      <w:r w:rsidR="00B50C08">
        <w:t>9.2</w:t>
      </w:r>
      <w:r w:rsidR="00673C47">
        <w:fldChar w:fldCharType="end"/>
      </w:r>
      <w:r w:rsidRPr="002F153F">
        <w:t>.</w:t>
      </w:r>
    </w:p>
    <w:p w14:paraId="3151A018" w14:textId="6450895D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37774F7" w14:textId="7A8B30EE" w:rsidR="00CC7EEA" w:rsidRPr="002F153F" w:rsidRDefault="00D053CD" w:rsidP="00CA2237">
      <w:pPr>
        <w:pStyle w:val="phlistitemized1"/>
      </w:pP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правой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Удалить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="00155AEA" w:rsidRPr="002F153F">
        <w:t>Систем</w:t>
      </w:r>
      <w:r w:rsidR="00155AEA">
        <w:t xml:space="preserve">е </w:t>
      </w:r>
      <w:r w:rsidR="00155AEA" w:rsidRPr="002F153F">
        <w:t>на</w:t>
      </w:r>
      <w:r w:rsidR="00155AEA">
        <w:t xml:space="preserve"> </w:t>
      </w:r>
      <w:r w:rsidR="00155AEA" w:rsidRPr="002F153F">
        <w:t>экран</w:t>
      </w:r>
      <w:r w:rsidR="00155AEA">
        <w:t xml:space="preserve">е отобразится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(оформление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цвет</w:t>
      </w:r>
      <w:r w:rsidR="00F734B3">
        <w:t xml:space="preserve"> </w:t>
      </w:r>
      <w:r w:rsidRPr="002F153F">
        <w:t>окна</w:t>
      </w:r>
      <w:r w:rsidR="00F734B3">
        <w:t xml:space="preserve"> </w:t>
      </w:r>
      <w:r w:rsidRPr="002F153F">
        <w:t>может</w:t>
      </w:r>
      <w:r w:rsidR="00F734B3">
        <w:t xml:space="preserve"> </w:t>
      </w:r>
      <w:r w:rsidRPr="002F153F">
        <w:t>отличаться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зависимости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настроек</w:t>
      </w:r>
      <w:r w:rsidR="00F734B3">
        <w:t xml:space="preserve"> </w:t>
      </w:r>
      <w:r w:rsidRPr="002F153F">
        <w:t>вашего</w:t>
      </w:r>
      <w:r w:rsidR="00F734B3">
        <w:t xml:space="preserve"> </w:t>
      </w:r>
      <w:r w:rsidRPr="002F153F">
        <w:t>браузера);</w:t>
      </w:r>
    </w:p>
    <w:p w14:paraId="38CEDCB5" w14:textId="34DB1523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действия,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scroll-bookmark-111 \n \h </w:instrText>
      </w:r>
      <w:r w:rsidR="00673C47">
        <w:fldChar w:fldCharType="separate"/>
      </w:r>
      <w:r w:rsidR="00B50C08">
        <w:t>9.3</w:t>
      </w:r>
      <w:r w:rsidR="00673C47">
        <w:fldChar w:fldCharType="end"/>
      </w:r>
      <w:r w:rsidRPr="002F153F">
        <w:t>.</w:t>
      </w:r>
    </w:p>
    <w:p w14:paraId="72F5CF56" w14:textId="6D5D1612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5B20104D" w14:textId="5C5E8282" w:rsidR="00CC7EEA" w:rsidRPr="002F153F" w:rsidRDefault="00D053CD" w:rsidP="00CA2237">
      <w:pPr>
        <w:pStyle w:val="phlistitemized1"/>
      </w:pP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правой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котором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данные,</w:t>
      </w:r>
      <w:r w:rsidR="00F734B3">
        <w:t xml:space="preserve"> </w:t>
      </w:r>
      <w:r w:rsidRPr="002F153F">
        <w:t>введенные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="00B21D8E" w:rsidRPr="002F153F">
        <w:t>«</w:t>
      </w:r>
      <w:r w:rsidRPr="002F153F">
        <w:t>Забронировать</w:t>
      </w:r>
      <w:r w:rsidR="00F734B3">
        <w:t xml:space="preserve"> </w:t>
      </w:r>
      <w:r w:rsidRPr="002F153F">
        <w:t>время</w:t>
      </w:r>
      <w:r w:rsidR="00B21D8E" w:rsidRPr="002F153F">
        <w:t>»</w:t>
      </w:r>
      <w:r w:rsidRPr="002F153F">
        <w:t>.</w:t>
      </w:r>
    </w:p>
    <w:p w14:paraId="781E2FC3" w14:textId="0A02CBAD" w:rsidR="00CC7EEA" w:rsidRPr="002F153F" w:rsidRDefault="00D053CD" w:rsidP="00CA2237">
      <w:pPr>
        <w:pStyle w:val="phlistitemized1"/>
      </w:pPr>
      <w:r w:rsidRPr="002F153F">
        <w:t>внесите</w:t>
      </w:r>
      <w:r w:rsidR="00F734B3">
        <w:t xml:space="preserve"> </w:t>
      </w:r>
      <w:r w:rsidRPr="002F153F">
        <w:t>дополнительные</w:t>
      </w:r>
      <w:r w:rsidR="00F734B3">
        <w:t xml:space="preserve"> </w:t>
      </w:r>
      <w:r w:rsidRPr="002F153F">
        <w:t>данные,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8E0F71">
        <w:t> </w:t>
      </w:r>
      <w:r w:rsidR="00C8596F">
        <w:fldChar w:fldCharType="begin"/>
      </w:r>
      <w:r w:rsidR="00C8596F">
        <w:instrText xml:space="preserve"> REF scroll-bookmark-19 \n \h </w:instrText>
      </w:r>
      <w:r w:rsidR="00C8596F">
        <w:fldChar w:fldCharType="separate"/>
      </w:r>
      <w:r w:rsidR="00B50C08">
        <w:t>5.3</w:t>
      </w:r>
      <w:r w:rsidR="00C8596F">
        <w:fldChar w:fldCharType="end"/>
      </w:r>
      <w:r w:rsidRPr="002F153F">
        <w:t>;</w:t>
      </w:r>
    </w:p>
    <w:p w14:paraId="391B4B38" w14:textId="2B094192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="00155AEA">
        <w:t xml:space="preserve">пациент </w:t>
      </w:r>
      <w:r w:rsidRPr="002F153F">
        <w:t>снимет</w:t>
      </w:r>
      <w:r w:rsidR="00155AEA">
        <w:t>ся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запишет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врачу/оказание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услуги.</w:t>
      </w:r>
    </w:p>
    <w:p w14:paraId="67217517" w14:textId="1F617A02" w:rsidR="00CC7EEA" w:rsidRPr="002F153F" w:rsidRDefault="00D053CD">
      <w:pPr>
        <w:pStyle w:val="2"/>
      </w:pPr>
      <w:bookmarkStart w:id="493" w:name="scroll-bookmark-115"/>
      <w:bookmarkStart w:id="494" w:name="_Toc202338622"/>
      <w:bookmarkStart w:id="495" w:name="_Toc202520702"/>
      <w:bookmarkStart w:id="496" w:name="_Toc202520803"/>
      <w:bookmarkStart w:id="497" w:name="_Toc202521213"/>
      <w:bookmarkStart w:id="498" w:name="_Toc205288696"/>
      <w:r w:rsidRPr="002F153F">
        <w:t>Перезапись</w:t>
      </w:r>
      <w:r w:rsidR="00F734B3">
        <w:t xml:space="preserve"> </w:t>
      </w:r>
      <w:r w:rsidRPr="002F153F">
        <w:t>брони</w:t>
      </w:r>
      <w:bookmarkEnd w:id="493"/>
      <w:bookmarkEnd w:id="494"/>
      <w:bookmarkEnd w:id="495"/>
      <w:bookmarkEnd w:id="496"/>
      <w:bookmarkEnd w:id="497"/>
      <w:bookmarkEnd w:id="498"/>
    </w:p>
    <w:p w14:paraId="0995D3B8" w14:textId="6EB9BA84" w:rsidR="00CC7EEA" w:rsidRPr="002F153F" w:rsidRDefault="00D053CD" w:rsidP="00CA2237">
      <w:pPr>
        <w:pStyle w:val="phnormal"/>
      </w:pPr>
      <w:r w:rsidRPr="002F153F">
        <w:t>Если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кабинете/</w:t>
      </w:r>
      <w:r w:rsidR="008E0F71">
        <w:t>услуге/</w:t>
      </w:r>
      <w:r w:rsidRPr="002F153F">
        <w:t>у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изменился</w:t>
      </w:r>
      <w:r w:rsidR="00F734B3">
        <w:t xml:space="preserve"> </w:t>
      </w:r>
      <w:r w:rsidRPr="002F153F">
        <w:t>график</w:t>
      </w:r>
      <w:r w:rsidR="00F734B3">
        <w:t xml:space="preserve"> </w:t>
      </w:r>
      <w:r w:rsidRPr="002F153F">
        <w:t>работы,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бронировании,</w:t>
      </w:r>
      <w:r w:rsidR="00F734B3">
        <w:t xml:space="preserve"> </w:t>
      </w:r>
      <w:r w:rsidRPr="002F153F">
        <w:t>которые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попали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новый</w:t>
      </w:r>
      <w:r w:rsidR="00F734B3">
        <w:t xml:space="preserve"> </w:t>
      </w:r>
      <w:r w:rsidRPr="002F153F">
        <w:t>график,</w:t>
      </w:r>
      <w:r w:rsidR="00F734B3">
        <w:t xml:space="preserve"> </w:t>
      </w:r>
      <w:r w:rsidRPr="002F153F">
        <w:t>попадут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раздел</w:t>
      </w:r>
      <w:r w:rsidR="00F734B3">
        <w:t xml:space="preserve"> </w:t>
      </w:r>
      <w:r w:rsidR="00B21D8E" w:rsidRPr="002F153F">
        <w:t>«</w:t>
      </w:r>
      <w:r w:rsidRPr="002F153F">
        <w:t>Регистратура/</w:t>
      </w:r>
      <w:r w:rsidR="00F734B3">
        <w:t xml:space="preserve"> </w:t>
      </w:r>
      <w:r w:rsidRPr="002F153F">
        <w:t>Бронирование</w:t>
      </w:r>
      <w:r w:rsidR="00B21D8E" w:rsidRPr="002F153F">
        <w:t>»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статусом</w:t>
      </w:r>
      <w:r w:rsidR="00F734B3">
        <w:t xml:space="preserve"> </w:t>
      </w:r>
      <w:r w:rsidR="00B21D8E" w:rsidRPr="002F153F">
        <w:t>«</w:t>
      </w:r>
      <w:r w:rsidRPr="002F153F">
        <w:t>Утерянные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Перепишите</w:t>
      </w:r>
      <w:r w:rsidR="00F734B3">
        <w:t xml:space="preserve"> </w:t>
      </w:r>
      <w:r w:rsidRPr="002F153F">
        <w:t>данные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другое</w:t>
      </w:r>
      <w:r w:rsidR="00F734B3">
        <w:t xml:space="preserve"> </w:t>
      </w:r>
      <w:r w:rsidRPr="002F153F">
        <w:t>время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другой</w:t>
      </w:r>
      <w:r w:rsidR="00F734B3">
        <w:t xml:space="preserve"> </w:t>
      </w:r>
      <w:r w:rsidRPr="002F153F">
        <w:t>кабинет/к</w:t>
      </w:r>
      <w:r w:rsidR="00F734B3">
        <w:t xml:space="preserve"> </w:t>
      </w:r>
      <w:r w:rsidRPr="002F153F">
        <w:t>другому</w:t>
      </w:r>
      <w:r w:rsidR="00F734B3">
        <w:t xml:space="preserve"> </w:t>
      </w:r>
      <w:r w:rsidRPr="002F153F">
        <w:t>врачу.</w:t>
      </w:r>
    </w:p>
    <w:p w14:paraId="53E7DD95" w14:textId="4ED70440" w:rsidR="00CC7EEA" w:rsidRPr="002F153F" w:rsidRDefault="00D053CD">
      <w:pPr>
        <w:pStyle w:val="3"/>
      </w:pPr>
      <w:bookmarkStart w:id="499" w:name="scroll-bookmark-116"/>
      <w:bookmarkStart w:id="500" w:name="_Toc202338623"/>
      <w:bookmarkStart w:id="501" w:name="_Toc202520703"/>
      <w:bookmarkStart w:id="502" w:name="_Toc202520804"/>
      <w:bookmarkStart w:id="503" w:name="_Toc202521214"/>
      <w:bookmarkStart w:id="504" w:name="_Toc205288697"/>
      <w:r w:rsidRPr="002F153F">
        <w:t>Перезапись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Бронирование</w:t>
      </w:r>
      <w:r w:rsidR="00B21D8E" w:rsidRPr="002F153F">
        <w:t>»</w:t>
      </w:r>
      <w:bookmarkEnd w:id="499"/>
      <w:bookmarkEnd w:id="500"/>
      <w:bookmarkEnd w:id="501"/>
      <w:bookmarkEnd w:id="502"/>
      <w:bookmarkEnd w:id="503"/>
      <w:bookmarkEnd w:id="504"/>
    </w:p>
    <w:p w14:paraId="012C8FA0" w14:textId="0AC2B67B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перебронирования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Бронирование</w:t>
      </w:r>
      <w:r w:rsidR="00B21D8E" w:rsidRPr="002F153F">
        <w:t>»</w:t>
      </w:r>
      <w:r w:rsidR="00F734B3">
        <w:t xml:space="preserve"> </w:t>
      </w:r>
      <w:r w:rsidRPr="002F153F">
        <w:t>выполнит</w:t>
      </w:r>
      <w:r w:rsidR="00B51ED5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58E8F38" w14:textId="37B2131C" w:rsidR="00CC7EEA" w:rsidRPr="002F153F" w:rsidRDefault="00D053CD" w:rsidP="00CA223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Бронирование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Бронирование</w:t>
      </w:r>
      <w:r w:rsidR="00B21D8E" w:rsidRPr="002F153F">
        <w:t>»</w:t>
      </w:r>
      <w:r w:rsidR="00F734B3">
        <w:t xml:space="preserve"> </w:t>
      </w:r>
      <w:r w:rsidRPr="002F153F">
        <w:t>(см.</w:t>
      </w:r>
      <w:r w:rsidR="008E0F71">
        <w:t> 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scroll-bookmark-113 \n \h </w:instrText>
      </w:r>
      <w:r w:rsidR="00673C47">
        <w:fldChar w:fldCharType="separate"/>
      </w:r>
      <w:r w:rsidR="00B50C08">
        <w:t>9.5</w:t>
      </w:r>
      <w:r w:rsidR="00673C47">
        <w:fldChar w:fldCharType="end"/>
      </w:r>
      <w:r w:rsidRPr="002F153F">
        <w:t>);</w:t>
      </w:r>
    </w:p>
    <w:p w14:paraId="6919239F" w14:textId="5900DEB3" w:rsidR="00CC7EEA" w:rsidRPr="002F153F" w:rsidRDefault="00D053CD" w:rsidP="00CA2237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параметры</w:t>
      </w:r>
      <w:r w:rsidR="00F734B3">
        <w:t xml:space="preserve"> </w:t>
      </w:r>
      <w:r w:rsidRPr="002F153F">
        <w:t>фильтра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найдите</w:t>
      </w:r>
      <w:r w:rsidR="00F734B3">
        <w:t xml:space="preserve"> </w:t>
      </w:r>
      <w:r w:rsidRPr="002F153F">
        <w:t>бронь,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scroll-bookmark-113 \n \h </w:instrText>
      </w:r>
      <w:r w:rsidR="00673C47">
        <w:fldChar w:fldCharType="separate"/>
      </w:r>
      <w:r w:rsidR="00B50C08">
        <w:t>9.5</w:t>
      </w:r>
      <w:r w:rsidR="00673C47">
        <w:fldChar w:fldCharType="end"/>
      </w:r>
      <w:r w:rsidRPr="002F153F">
        <w:t>;</w:t>
      </w:r>
    </w:p>
    <w:p w14:paraId="04786CA9" w14:textId="3B71D873" w:rsidR="00CC7EEA" w:rsidRPr="002F153F" w:rsidRDefault="00D053CD" w:rsidP="00CA2237">
      <w:pPr>
        <w:pStyle w:val="phlistitemized1"/>
      </w:pPr>
      <w:r w:rsidRPr="002F153F">
        <w:t>вызовите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правой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записью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Перебронировать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="00155AEA" w:rsidRPr="002F153F">
        <w:t>Систем</w:t>
      </w:r>
      <w:r w:rsidR="00155AEA">
        <w:t>е отобразится</w:t>
      </w:r>
      <w:r w:rsidR="00F734B3">
        <w:t xml:space="preserve">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_Ref202376394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97</w:t>
      </w:r>
      <w:r w:rsidR="000676F0">
        <w:fldChar w:fldCharType="end"/>
      </w:r>
      <w:r w:rsidR="000676F0">
        <w:t>)</w:t>
      </w:r>
      <w:r w:rsidRPr="002F153F">
        <w:t>;</w:t>
      </w:r>
    </w:p>
    <w:p w14:paraId="1AED3BC1" w14:textId="77777777" w:rsidR="00CC7EEA" w:rsidRPr="002F153F" w:rsidRDefault="00D053CD" w:rsidP="00CA2237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01AF9805" wp14:editId="1D0C7596">
            <wp:extent cx="3143250" cy="866775"/>
            <wp:effectExtent l="19050" t="19050" r="19050" b="28575"/>
            <wp:docPr id="100305" name="Рисунок 100305" descr="Запрос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19025" name="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66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1A22F9" w14:textId="74ACB236" w:rsidR="00CC7EEA" w:rsidRPr="002F153F" w:rsidRDefault="00F734B3" w:rsidP="00CA2237">
      <w:pPr>
        <w:pStyle w:val="phfiguretitle"/>
      </w:pPr>
      <w:bookmarkStart w:id="505" w:name="_Ref202376394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97</w:t>
      </w:r>
      <w:r w:rsidR="00D053CD" w:rsidRPr="002F153F">
        <w:fldChar w:fldCharType="end"/>
      </w:r>
      <w:bookmarkEnd w:id="505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  <w:r>
        <w:t xml:space="preserve"> </w:t>
      </w:r>
      <w:r w:rsidR="00D053CD" w:rsidRPr="002F153F">
        <w:t>действия</w:t>
      </w:r>
    </w:p>
    <w:p w14:paraId="77BC6559" w14:textId="7D5DFA4E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Продолжить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расписанием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_Ref202376400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98</w:t>
      </w:r>
      <w:r w:rsidR="000676F0">
        <w:fldChar w:fldCharType="end"/>
      </w:r>
      <w:r w:rsidR="000676F0">
        <w:t>)</w:t>
      </w:r>
      <w:r w:rsidRPr="002F153F">
        <w:t>;</w:t>
      </w:r>
    </w:p>
    <w:p w14:paraId="1188FEB2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4B880BE6" wp14:editId="55810E62">
            <wp:extent cx="5602682" cy="4152948"/>
            <wp:effectExtent l="19050" t="19050" r="17145" b="19050"/>
            <wp:docPr id="100306" name="Рисунок 100306" descr="Окно пере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9768" name="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06843" cy="41560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9FB3C7" w14:textId="6D2C8854" w:rsidR="00CC7EEA" w:rsidRPr="002F153F" w:rsidRDefault="00F734B3" w:rsidP="00CA2237">
      <w:pPr>
        <w:pStyle w:val="phfiguretitle"/>
      </w:pPr>
      <w:bookmarkStart w:id="506" w:name="_Ref20237640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98</w:t>
      </w:r>
      <w:r w:rsidR="00D053CD" w:rsidRPr="002F153F">
        <w:fldChar w:fldCharType="end"/>
      </w:r>
      <w:bookmarkEnd w:id="506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8E0F71" w:rsidRPr="002F153F">
        <w:t>с</w:t>
      </w:r>
      <w:r w:rsidR="008E0F71">
        <w:t xml:space="preserve"> </w:t>
      </w:r>
      <w:r w:rsidR="008E0F71" w:rsidRPr="002F153F">
        <w:t>расписанием</w:t>
      </w:r>
      <w:r w:rsidR="008E0F71">
        <w:t xml:space="preserve"> </w:t>
      </w:r>
      <w:r w:rsidR="008E0F71" w:rsidRPr="002F153F">
        <w:t>МО</w:t>
      </w:r>
    </w:p>
    <w:p w14:paraId="3CC0AD37" w14:textId="1660857A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8E0F71">
        <w:t> </w:t>
      </w:r>
      <w:r w:rsidR="00C8596F">
        <w:fldChar w:fldCharType="begin"/>
      </w:r>
      <w:r w:rsidR="00C8596F">
        <w:instrText xml:space="preserve"> REF scroll-bookmark-23 \n \h </w:instrText>
      </w:r>
      <w:r w:rsidR="00C8596F">
        <w:fldChar w:fldCharType="separate"/>
      </w:r>
      <w:r w:rsidR="00B50C08">
        <w:t>5.2</w:t>
      </w:r>
      <w:r w:rsidR="00C8596F">
        <w:fldChar w:fldCharType="end"/>
      </w:r>
    </w:p>
    <w:p w14:paraId="46C1DB3D" w14:textId="247ADF70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врача/номером</w:t>
      </w:r>
      <w:r w:rsidR="00F734B3">
        <w:t xml:space="preserve"> </w:t>
      </w:r>
      <w:r w:rsidRPr="002F153F">
        <w:t>кабинета/наименованием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временной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соответствующего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;</w:t>
      </w:r>
    </w:p>
    <w:p w14:paraId="16049F36" w14:textId="20262313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аналогично</w:t>
      </w:r>
      <w:r w:rsidR="00F734B3">
        <w:t xml:space="preserve"> </w:t>
      </w:r>
      <w:r w:rsidRPr="002F153F">
        <w:t>описанным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scroll-bookmark-108 \n \h </w:instrText>
      </w:r>
      <w:r w:rsidR="00673C47">
        <w:fldChar w:fldCharType="separate"/>
      </w:r>
      <w:r w:rsidR="00B50C08">
        <w:t>9.1</w:t>
      </w:r>
      <w:r w:rsidR="00673C47">
        <w:fldChar w:fldCharType="end"/>
      </w:r>
      <w:r w:rsidRPr="002F153F">
        <w:t>.</w:t>
      </w:r>
    </w:p>
    <w:p w14:paraId="4A5C8B3F" w14:textId="2FA88CE0" w:rsidR="00CC7EEA" w:rsidRPr="002F153F" w:rsidRDefault="00D053CD">
      <w:pPr>
        <w:pStyle w:val="3"/>
      </w:pPr>
      <w:bookmarkStart w:id="507" w:name="scroll-bookmark-117"/>
      <w:bookmarkStart w:id="508" w:name="_Toc202338624"/>
      <w:bookmarkStart w:id="509" w:name="_Toc202520704"/>
      <w:bookmarkStart w:id="510" w:name="_Toc202520805"/>
      <w:bookmarkStart w:id="511" w:name="_Toc202521215"/>
      <w:bookmarkStart w:id="512" w:name="_Toc205288698"/>
      <w:r w:rsidRPr="002F153F">
        <w:lastRenderedPageBreak/>
        <w:t>Перезапись</w:t>
      </w:r>
      <w:r w:rsidR="00F734B3">
        <w:t xml:space="preserve"> </w:t>
      </w:r>
      <w:r w:rsidRPr="002F153F">
        <w:t>брони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bookmarkEnd w:id="507"/>
      <w:bookmarkEnd w:id="508"/>
      <w:bookmarkEnd w:id="509"/>
      <w:bookmarkEnd w:id="510"/>
      <w:bookmarkEnd w:id="511"/>
      <w:bookmarkEnd w:id="512"/>
    </w:p>
    <w:p w14:paraId="5B56C54E" w14:textId="79F0D94F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перебронирования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="00F734B3">
        <w:t xml:space="preserve"> </w:t>
      </w:r>
      <w:r w:rsidRPr="002F153F">
        <w:t>выполнит</w:t>
      </w:r>
      <w:r w:rsidR="008E0F71">
        <w:t>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ADC1DE0" w14:textId="1C5DFA5C" w:rsidR="00CC7EEA" w:rsidRPr="002F153F" w:rsidRDefault="00D053CD" w:rsidP="00CA223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Расписание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="00F734B3">
        <w:t xml:space="preserve"> </w:t>
      </w:r>
      <w:r w:rsidRPr="002F153F">
        <w:t>(см.</w:t>
      </w:r>
      <w:r w:rsidR="008E0F71">
        <w:t> 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scroll-bookmark-108 \n \h </w:instrText>
      </w:r>
      <w:r w:rsidR="00673C47">
        <w:fldChar w:fldCharType="separate"/>
      </w:r>
      <w:r w:rsidR="00B50C08">
        <w:t>9.1</w:t>
      </w:r>
      <w:r w:rsidR="00673C47">
        <w:fldChar w:fldCharType="end"/>
      </w:r>
      <w:r w:rsidRPr="002F153F">
        <w:t>);</w:t>
      </w:r>
    </w:p>
    <w:p w14:paraId="5972DA5D" w14:textId="4F1E6A02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которые</w:t>
      </w:r>
      <w:r w:rsidR="00F734B3">
        <w:t xml:space="preserve"> </w:t>
      </w:r>
      <w:r w:rsidRPr="002F153F">
        <w:t>была</w:t>
      </w:r>
      <w:r w:rsidR="00F734B3">
        <w:t xml:space="preserve"> </w:t>
      </w:r>
      <w:r w:rsidRPr="002F153F">
        <w:t>выполнена</w:t>
      </w:r>
      <w:r w:rsidR="00F734B3">
        <w:t xml:space="preserve"> </w:t>
      </w:r>
      <w:r w:rsidRPr="002F153F">
        <w:t>первоначальная</w:t>
      </w:r>
      <w:r w:rsidR="00F734B3">
        <w:t xml:space="preserve"> </w:t>
      </w:r>
      <w:r w:rsidRPr="002F153F">
        <w:t>бронь,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8E0F71">
        <w:t> </w:t>
      </w:r>
      <w:r w:rsidR="00C8596F">
        <w:fldChar w:fldCharType="begin"/>
      </w:r>
      <w:r w:rsidR="00C8596F">
        <w:instrText xml:space="preserve"> REF scroll-bookmark-23 \n \h </w:instrText>
      </w:r>
      <w:r w:rsidR="00C8596F">
        <w:fldChar w:fldCharType="separate"/>
      </w:r>
      <w:r w:rsidR="00B50C08">
        <w:t>5.2</w:t>
      </w:r>
      <w:r w:rsidR="00C8596F">
        <w:fldChar w:fldCharType="end"/>
      </w:r>
      <w:r w:rsidRPr="002F153F">
        <w:t>;</w:t>
      </w:r>
    </w:p>
    <w:p w14:paraId="26300046" w14:textId="70D562D2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врача/номером</w:t>
      </w:r>
      <w:r w:rsidR="00F734B3">
        <w:t xml:space="preserve"> </w:t>
      </w:r>
      <w:r w:rsidRPr="002F153F">
        <w:t>кабинета/наименованием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временной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соответствующего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(см.</w:t>
      </w:r>
      <w:r w:rsidR="008E0F71">
        <w:t> 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scroll-bookmark-108 \n \h </w:instrText>
      </w:r>
      <w:r w:rsidR="00673C47">
        <w:fldChar w:fldCharType="separate"/>
      </w:r>
      <w:r w:rsidR="00B50C08">
        <w:t>9.1</w:t>
      </w:r>
      <w:r w:rsidR="00673C47">
        <w:fldChar w:fldCharType="end"/>
      </w:r>
      <w:r w:rsidRPr="002F153F">
        <w:t>);</w:t>
      </w:r>
    </w:p>
    <w:p w14:paraId="1A8732C8" w14:textId="6B2521BE" w:rsidR="00CC7EEA" w:rsidRPr="002F153F" w:rsidRDefault="00D053CD" w:rsidP="00CA2237">
      <w:pPr>
        <w:pStyle w:val="phlistitemized1"/>
      </w:pPr>
      <w:r w:rsidRPr="002F153F">
        <w:t>найдите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бронировании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врача/</w:t>
      </w:r>
      <w:r w:rsidR="00F734B3">
        <w:t xml:space="preserve"> </w:t>
      </w:r>
      <w:r w:rsidRPr="002F153F">
        <w:t>кабинета/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услуги;</w:t>
      </w:r>
    </w:p>
    <w:p w14:paraId="4FB3E2B8" w14:textId="72B729EF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бронировании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Перебронировать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="00155AEA" w:rsidRPr="002F153F">
        <w:t>Систем</w:t>
      </w:r>
      <w:r w:rsidR="00155AEA">
        <w:t xml:space="preserve">е </w:t>
      </w:r>
      <w:r w:rsidR="00155AEA" w:rsidRPr="002F153F">
        <w:t>на</w:t>
      </w:r>
      <w:r w:rsidR="00155AEA">
        <w:t xml:space="preserve"> </w:t>
      </w:r>
      <w:r w:rsidR="00155AEA" w:rsidRPr="002F153F">
        <w:t>экран</w:t>
      </w:r>
      <w:r w:rsidR="00155AEA">
        <w:t xml:space="preserve">е отобразится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_Ref202376415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99</w:t>
      </w:r>
      <w:r w:rsidR="000676F0">
        <w:fldChar w:fldCharType="end"/>
      </w:r>
      <w:r w:rsidR="000676F0">
        <w:t>)</w:t>
      </w:r>
      <w:r w:rsidRPr="002F153F">
        <w:t>;</w:t>
      </w:r>
    </w:p>
    <w:p w14:paraId="430D924C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764A4CF4" wp14:editId="3E39C10E">
            <wp:extent cx="4648200" cy="923925"/>
            <wp:effectExtent l="19050" t="19050" r="19050" b="28575"/>
            <wp:docPr id="100307" name="Рисунок 100307" descr="Запрос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4514" name="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923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B24533" w14:textId="7FD8C3D8" w:rsidR="00CC7EEA" w:rsidRPr="002F153F" w:rsidRDefault="00F734B3" w:rsidP="00CA2237">
      <w:pPr>
        <w:pStyle w:val="phfiguretitle"/>
      </w:pPr>
      <w:bookmarkStart w:id="513" w:name="_Ref20237641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99</w:t>
      </w:r>
      <w:r w:rsidR="00D053CD" w:rsidRPr="002F153F">
        <w:fldChar w:fldCharType="end"/>
      </w:r>
      <w:bookmarkEnd w:id="513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  <w:r>
        <w:t xml:space="preserve"> </w:t>
      </w:r>
      <w:r w:rsidR="00D053CD" w:rsidRPr="002F153F">
        <w:t>действия</w:t>
      </w:r>
    </w:p>
    <w:p w14:paraId="24159C55" w14:textId="1D05B5ED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расписанием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_Ref202376423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100</w:t>
      </w:r>
      <w:r w:rsidR="000676F0">
        <w:fldChar w:fldCharType="end"/>
      </w:r>
      <w:r w:rsidR="000676F0">
        <w:t>)</w:t>
      </w:r>
      <w:r w:rsidRPr="002F153F">
        <w:t>;</w:t>
      </w:r>
    </w:p>
    <w:p w14:paraId="6C1B2472" w14:textId="77777777" w:rsidR="00CC7EEA" w:rsidRPr="002F153F" w:rsidRDefault="00D053CD" w:rsidP="00CA2237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43626A6C" wp14:editId="7E11F853">
            <wp:extent cx="5951528" cy="4411528"/>
            <wp:effectExtent l="19050" t="19050" r="11430" b="27305"/>
            <wp:docPr id="100308" name="Рисунок 100308" descr="Окно пере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22774" name="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56733" cy="44153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5212C3" w14:textId="1D558B35" w:rsidR="00CC7EEA" w:rsidRPr="002F153F" w:rsidRDefault="00F734B3" w:rsidP="00CA2237">
      <w:pPr>
        <w:pStyle w:val="phfiguretitle"/>
      </w:pPr>
      <w:bookmarkStart w:id="514" w:name="_Ref202376423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100</w:t>
      </w:r>
      <w:r w:rsidR="00D053CD" w:rsidRPr="002F153F">
        <w:fldChar w:fldCharType="end"/>
      </w:r>
      <w:bookmarkEnd w:id="514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8E0F71" w:rsidRPr="002F153F">
        <w:t>с</w:t>
      </w:r>
      <w:r w:rsidR="008E0F71">
        <w:t xml:space="preserve"> </w:t>
      </w:r>
      <w:r w:rsidR="008E0F71" w:rsidRPr="002F153F">
        <w:t>расписанием</w:t>
      </w:r>
      <w:r w:rsidR="008E0F71">
        <w:t xml:space="preserve"> </w:t>
      </w:r>
      <w:r w:rsidR="008E0F71" w:rsidRPr="002F153F">
        <w:t>МО</w:t>
      </w:r>
    </w:p>
    <w:p w14:paraId="2FA6ABAA" w14:textId="60DA2E66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поиск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нужного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C8596F">
        <w:t>п.</w:t>
      </w:r>
      <w:r w:rsidR="008E0F71">
        <w:t> </w:t>
      </w:r>
      <w:r w:rsidR="00C8596F">
        <w:fldChar w:fldCharType="begin"/>
      </w:r>
      <w:r w:rsidR="00C8596F">
        <w:instrText xml:space="preserve"> REF scroll-bookmark-23 \n \h </w:instrText>
      </w:r>
      <w:r w:rsidR="00C8596F">
        <w:fldChar w:fldCharType="separate"/>
      </w:r>
      <w:r w:rsidR="00B50C08">
        <w:t>5.2</w:t>
      </w:r>
      <w:r w:rsidR="00C8596F">
        <w:fldChar w:fldCharType="end"/>
      </w:r>
      <w:r w:rsidRPr="002F153F">
        <w:t>;</w:t>
      </w:r>
    </w:p>
    <w:p w14:paraId="28147705" w14:textId="63F2AEDD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фамилией</w:t>
      </w:r>
      <w:r w:rsidR="00F734B3">
        <w:t xml:space="preserve"> </w:t>
      </w:r>
      <w:r w:rsidRPr="002F153F">
        <w:t>врача/номером</w:t>
      </w:r>
      <w:r w:rsidR="00F734B3">
        <w:t xml:space="preserve"> </w:t>
      </w:r>
      <w:r w:rsidRPr="002F153F">
        <w:t>кабинета/наименованием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любой</w:t>
      </w:r>
      <w:r w:rsidR="00F734B3">
        <w:t xml:space="preserve"> </w:t>
      </w:r>
      <w:r w:rsidRPr="002F153F">
        <w:t>временной</w:t>
      </w:r>
      <w:r w:rsidR="00F734B3">
        <w:t xml:space="preserve"> </w:t>
      </w:r>
      <w:r w:rsidRPr="002F153F">
        <w:t>интервал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расписании</w:t>
      </w:r>
      <w:r w:rsidR="00F734B3">
        <w:t xml:space="preserve"> </w:t>
      </w:r>
      <w:r w:rsidRPr="002F153F">
        <w:t>соответствующего</w:t>
      </w:r>
      <w:r w:rsidR="00F734B3">
        <w:t xml:space="preserve"> </w:t>
      </w:r>
      <w:r w:rsidRPr="002F153F">
        <w:t>врача/кабинета/медицинской</w:t>
      </w:r>
      <w:r w:rsidR="00F734B3">
        <w:t xml:space="preserve"> </w:t>
      </w:r>
      <w:r w:rsidRPr="002F153F">
        <w:t>услуги.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;</w:t>
      </w:r>
    </w:p>
    <w:p w14:paraId="3426C1A0" w14:textId="172CC786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Pr="002F153F">
        <w:t>аналогично</w:t>
      </w:r>
      <w:r w:rsidR="00F734B3">
        <w:t xml:space="preserve"> </w:t>
      </w:r>
      <w:r w:rsidRPr="002F153F">
        <w:t>описанным</w:t>
      </w:r>
      <w:r w:rsidR="00F734B3">
        <w:t xml:space="preserve"> </w:t>
      </w:r>
      <w:r w:rsidRPr="002F153F">
        <w:t>выше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8E0F71">
        <w:t> </w:t>
      </w:r>
      <w:r w:rsidR="00673C47">
        <w:fldChar w:fldCharType="begin"/>
      </w:r>
      <w:r w:rsidR="00673C47">
        <w:instrText xml:space="preserve"> REF scroll-bookmark-108 \n \h </w:instrText>
      </w:r>
      <w:r w:rsidR="00673C47">
        <w:fldChar w:fldCharType="separate"/>
      </w:r>
      <w:r w:rsidR="00B50C08">
        <w:t>9.1</w:t>
      </w:r>
      <w:r w:rsidR="00673C47">
        <w:fldChar w:fldCharType="end"/>
      </w:r>
      <w:r w:rsidRPr="002F153F">
        <w:t>.</w:t>
      </w:r>
    </w:p>
    <w:p w14:paraId="4DDEE38D" w14:textId="363F3640" w:rsidR="00CC7EEA" w:rsidRPr="002F153F" w:rsidRDefault="00D053CD">
      <w:pPr>
        <w:pStyle w:val="10"/>
      </w:pPr>
      <w:bookmarkStart w:id="515" w:name="scroll-bookmark-118"/>
      <w:bookmarkStart w:id="516" w:name="_Toc202338625"/>
      <w:bookmarkStart w:id="517" w:name="_Toc202520705"/>
      <w:bookmarkStart w:id="518" w:name="_Toc202520806"/>
      <w:bookmarkStart w:id="519" w:name="_Toc202521216"/>
      <w:bookmarkStart w:id="520" w:name="_Toc205288699"/>
      <w:r w:rsidRPr="002F153F">
        <w:lastRenderedPageBreak/>
        <w:t>Просмотр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создание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bookmarkEnd w:id="515"/>
      <w:bookmarkEnd w:id="516"/>
      <w:bookmarkEnd w:id="517"/>
      <w:bookmarkEnd w:id="518"/>
      <w:bookmarkEnd w:id="519"/>
      <w:bookmarkEnd w:id="520"/>
    </w:p>
    <w:p w14:paraId="7ACC7C8C" w14:textId="1A59BED5" w:rsidR="00CC7EEA" w:rsidRPr="002F153F" w:rsidRDefault="00D053CD" w:rsidP="00CA2237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Pr="002F153F">
        <w:t>описан</w:t>
      </w:r>
      <w:r w:rsidR="00F734B3">
        <w:t xml:space="preserve"> </w:t>
      </w:r>
      <w:r w:rsidRPr="002F153F">
        <w:t>процесс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создания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других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текущую</w:t>
      </w:r>
      <w:r w:rsidR="00F734B3">
        <w:t xml:space="preserve"> </w:t>
      </w:r>
      <w:r w:rsidRPr="002F153F">
        <w:t>МО.</w:t>
      </w:r>
    </w:p>
    <w:p w14:paraId="11D30F62" w14:textId="45ACB8DD" w:rsidR="00CC7EEA" w:rsidRPr="002F153F" w:rsidRDefault="00CA2237" w:rsidP="00CA2237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Реализована</w:t>
      </w:r>
      <w:r w:rsidR="00F734B3">
        <w:t xml:space="preserve"> </w:t>
      </w:r>
      <w:r w:rsidRPr="002F153F">
        <w:t>настройка</w:t>
      </w:r>
      <w:r w:rsidR="00F734B3">
        <w:t xml:space="preserve"> </w:t>
      </w:r>
      <w:r w:rsidRPr="002F153F">
        <w:t>ограничения</w:t>
      </w:r>
      <w:r w:rsidR="00F734B3">
        <w:t xml:space="preserve"> </w:t>
      </w:r>
      <w:r w:rsidRPr="002F153F">
        <w:t>отображения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определенной</w:t>
      </w:r>
      <w:r w:rsidR="00F734B3">
        <w:t xml:space="preserve"> </w:t>
      </w:r>
      <w:r w:rsidRPr="002F153F">
        <w:t>группой</w:t>
      </w:r>
      <w:r w:rsidR="00F734B3">
        <w:t xml:space="preserve"> </w:t>
      </w:r>
      <w:r w:rsidRPr="002F153F">
        <w:t>диагнозов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определенной</w:t>
      </w:r>
      <w:r w:rsidR="00F734B3">
        <w:t xml:space="preserve"> </w:t>
      </w:r>
      <w:r w:rsidRPr="002F153F">
        <w:t>услуге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рамках</w:t>
      </w:r>
      <w:r w:rsidR="00F734B3">
        <w:t xml:space="preserve"> </w:t>
      </w:r>
      <w:r w:rsidRPr="002F153F">
        <w:t>обеспечения</w:t>
      </w:r>
      <w:r w:rsidR="00F734B3">
        <w:t xml:space="preserve"> </w:t>
      </w:r>
      <w:r w:rsidRPr="002F153F">
        <w:t>сохранения</w:t>
      </w:r>
      <w:r w:rsidR="00F734B3">
        <w:t xml:space="preserve"> </w:t>
      </w:r>
      <w:r w:rsidRPr="002F153F">
        <w:t>врачебной</w:t>
      </w:r>
      <w:r w:rsidR="00F734B3">
        <w:t xml:space="preserve"> </w:t>
      </w:r>
      <w:r w:rsidRPr="002F153F">
        <w:t>тайны</w:t>
      </w:r>
      <w:r w:rsidR="00F734B3">
        <w:t xml:space="preserve"> </w:t>
      </w:r>
      <w:r w:rsidRPr="002F153F">
        <w:t>согласно</w:t>
      </w:r>
      <w:r w:rsidR="00F734B3">
        <w:t xml:space="preserve"> </w:t>
      </w:r>
      <w:r w:rsidRPr="002F153F">
        <w:t>Федеральному</w:t>
      </w:r>
      <w:r w:rsidR="00F734B3">
        <w:t xml:space="preserve"> </w:t>
      </w:r>
      <w:r w:rsidRPr="002F153F">
        <w:t>закону</w:t>
      </w:r>
      <w:r w:rsidR="00F734B3">
        <w:t xml:space="preserve"> </w:t>
      </w:r>
      <w:r w:rsidR="00B21D8E" w:rsidRPr="002F153F">
        <w:t>«</w:t>
      </w:r>
      <w:r w:rsidRPr="002F153F">
        <w:t>Об</w:t>
      </w:r>
      <w:r w:rsidR="00F734B3">
        <w:t xml:space="preserve"> </w:t>
      </w:r>
      <w:r w:rsidRPr="002F153F">
        <w:t>основах</w:t>
      </w:r>
      <w:r w:rsidR="00F734B3">
        <w:t xml:space="preserve"> </w:t>
      </w:r>
      <w:r w:rsidRPr="002F153F">
        <w:t>охраны</w:t>
      </w:r>
      <w:r w:rsidR="00F734B3">
        <w:t xml:space="preserve"> </w:t>
      </w:r>
      <w:r w:rsidRPr="002F153F">
        <w:t>здоровья</w:t>
      </w:r>
      <w:r w:rsidR="00F734B3">
        <w:t xml:space="preserve"> </w:t>
      </w:r>
      <w:r w:rsidRPr="002F153F">
        <w:t>граждан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Российской</w:t>
      </w:r>
      <w:r w:rsidR="00F734B3">
        <w:t xml:space="preserve"> </w:t>
      </w:r>
      <w:r w:rsidRPr="002F153F">
        <w:t>Федерации</w:t>
      </w:r>
      <w:r w:rsidR="00B21D8E" w:rsidRPr="002F153F">
        <w:t>»</w:t>
      </w:r>
      <w:r w:rsidR="00F734B3">
        <w:t xml:space="preserve"> </w:t>
      </w:r>
      <w:r w:rsidRPr="002F153F">
        <w:t>от</w:t>
      </w:r>
      <w:r w:rsidR="00F734B3">
        <w:t xml:space="preserve"> </w:t>
      </w:r>
      <w:r w:rsidRPr="002F153F">
        <w:t>21.11.2011</w:t>
      </w:r>
      <w:r w:rsidR="00F734B3">
        <w:t xml:space="preserve"> </w:t>
      </w:r>
      <w:r w:rsidRPr="002F153F">
        <w:t>№</w:t>
      </w:r>
      <w:r w:rsidR="00F734B3">
        <w:t xml:space="preserve"> </w:t>
      </w:r>
      <w:r w:rsidRPr="002F153F">
        <w:t>323-ФЗ.</w:t>
      </w:r>
      <w:r w:rsidR="00F734B3">
        <w:t xml:space="preserve"> </w:t>
      </w:r>
      <w:r w:rsidRPr="002F153F">
        <w:t>Настройка</w:t>
      </w:r>
      <w:r w:rsidR="00F734B3">
        <w:t xml:space="preserve"> </w:t>
      </w:r>
      <w:r w:rsidRPr="002F153F">
        <w:t>ограничения</w:t>
      </w:r>
      <w:r w:rsidR="00F734B3">
        <w:t xml:space="preserve"> </w:t>
      </w:r>
      <w:r w:rsidRPr="002F153F">
        <w:t>описана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руководстве</w:t>
      </w:r>
      <w:r w:rsidR="00F734B3">
        <w:t xml:space="preserve"> </w:t>
      </w:r>
      <w:r w:rsidRPr="00673C47">
        <w:t>администратора</w:t>
      </w:r>
      <w:r w:rsidR="00F734B3">
        <w:t xml:space="preserve"> </w:t>
      </w:r>
      <w:r w:rsidR="00B21D8E" w:rsidRPr="00673C47">
        <w:t>«</w:t>
      </w:r>
      <w:r w:rsidRPr="00673C47">
        <w:t>Регистратура</w:t>
      </w:r>
      <w:r w:rsidR="00B21D8E" w:rsidRPr="00673C47">
        <w:t>»</w:t>
      </w:r>
      <w:r w:rsidRPr="00673C47">
        <w:t>.</w:t>
      </w:r>
      <w:bookmarkStart w:id="521" w:name="_GoBack"/>
      <w:bookmarkEnd w:id="521"/>
      <w:r w:rsidR="00F734B3">
        <w:t xml:space="preserve"> </w:t>
      </w:r>
      <w:r w:rsidRPr="00673C47">
        <w:t>Если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направлении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другой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заполнено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Диагноз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проверяется,</w:t>
      </w:r>
      <w:r w:rsidR="00F734B3">
        <w:t xml:space="preserve"> </w:t>
      </w:r>
      <w:r w:rsidRPr="002F153F">
        <w:t>есть</w:t>
      </w:r>
      <w:r w:rsidR="00F734B3">
        <w:t xml:space="preserve"> </w:t>
      </w:r>
      <w:r w:rsidRPr="002F153F">
        <w:t>ли</w:t>
      </w:r>
      <w:r w:rsidR="00F734B3">
        <w:t xml:space="preserve"> </w:t>
      </w:r>
      <w:r w:rsidRPr="002F153F">
        <w:t>ограничение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просмотр</w:t>
      </w:r>
      <w:r w:rsidR="00F734B3">
        <w:t xml:space="preserve"> </w:t>
      </w:r>
      <w:r w:rsidRPr="002F153F">
        <w:t>данного</w:t>
      </w:r>
      <w:r w:rsidR="00F734B3">
        <w:t xml:space="preserve"> </w:t>
      </w:r>
      <w:r w:rsidRPr="002F153F">
        <w:t>диагноза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текущей</w:t>
      </w:r>
      <w:r w:rsidR="00F734B3">
        <w:t xml:space="preserve"> </w:t>
      </w:r>
      <w:r w:rsidRPr="002F153F">
        <w:t>МО.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есть</w:t>
      </w:r>
      <w:r w:rsidR="00F734B3">
        <w:t xml:space="preserve"> </w:t>
      </w:r>
      <w:r w:rsidRPr="002F153F">
        <w:t>ограничение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данный</w:t>
      </w:r>
      <w:r w:rsidR="00F734B3">
        <w:t xml:space="preserve"> </w:t>
      </w:r>
      <w:r w:rsidRPr="002F153F">
        <w:t>код</w:t>
      </w:r>
      <w:r w:rsidR="00F734B3">
        <w:t xml:space="preserve"> </w:t>
      </w:r>
      <w:r w:rsidRPr="002F153F">
        <w:t>МКБ-10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диапазон</w:t>
      </w:r>
      <w:r w:rsidR="00F734B3">
        <w:t xml:space="preserve"> </w:t>
      </w:r>
      <w:r w:rsidRPr="002F153F">
        <w:t>МКБ-10,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который</w:t>
      </w:r>
      <w:r w:rsidR="00F734B3">
        <w:t xml:space="preserve"> </w:t>
      </w:r>
      <w:r w:rsidRPr="002F153F">
        <w:t>входит</w:t>
      </w:r>
      <w:r w:rsidR="00F734B3">
        <w:t xml:space="preserve"> </w:t>
      </w:r>
      <w:r w:rsidRPr="002F153F">
        <w:t>указанный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направлении</w:t>
      </w:r>
      <w:r w:rsidR="00F734B3">
        <w:t xml:space="preserve"> </w:t>
      </w:r>
      <w:r w:rsidRPr="002F153F">
        <w:t>код</w:t>
      </w:r>
      <w:r w:rsidR="00F734B3">
        <w:t xml:space="preserve"> </w:t>
      </w:r>
      <w:r w:rsidRPr="002F153F">
        <w:t>диагноза,</w:t>
      </w:r>
      <w:r w:rsidR="00F734B3">
        <w:t xml:space="preserve"> </w:t>
      </w:r>
      <w:r w:rsidRPr="002F153F">
        <w:t>проверяется</w:t>
      </w:r>
      <w:r w:rsidR="00F734B3">
        <w:t xml:space="preserve"> </w:t>
      </w:r>
      <w:r w:rsidRPr="002F153F">
        <w:t>наличие</w:t>
      </w:r>
      <w:r w:rsidR="00F734B3">
        <w:t xml:space="preserve"> </w:t>
      </w:r>
      <w:r w:rsidRPr="002F153F">
        <w:t>у</w:t>
      </w:r>
      <w:r w:rsidR="00F734B3">
        <w:t xml:space="preserve"> </w:t>
      </w:r>
      <w:r w:rsidRPr="002F153F">
        <w:t>текущего</w:t>
      </w:r>
      <w:r w:rsidR="00F734B3">
        <w:t xml:space="preserve"> </w:t>
      </w:r>
      <w:r w:rsidRPr="002F153F">
        <w:t>сотрудника</w:t>
      </w:r>
      <w:r w:rsidR="00F734B3">
        <w:t xml:space="preserve"> </w:t>
      </w:r>
      <w:r w:rsidRPr="002F153F">
        <w:t>(или</w:t>
      </w:r>
      <w:r w:rsidR="00F734B3">
        <w:t xml:space="preserve"> </w:t>
      </w:r>
      <w:r w:rsidRPr="002F153F">
        <w:t>его</w:t>
      </w:r>
      <w:r w:rsidR="00F734B3">
        <w:t xml:space="preserve"> </w:t>
      </w:r>
      <w:r w:rsidRPr="002F153F">
        <w:t>специальности)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текущей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права</w:t>
      </w:r>
      <w:r w:rsidR="00F734B3">
        <w:t xml:space="preserve"> </w:t>
      </w:r>
      <w:r w:rsidRPr="002F153F">
        <w:t>просмотр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добавление.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право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просмотр/</w:t>
      </w:r>
      <w:r w:rsidR="00F734B3">
        <w:t xml:space="preserve"> </w:t>
      </w:r>
      <w:r w:rsidRPr="002F153F">
        <w:t>добавление</w:t>
      </w:r>
      <w:r w:rsidR="00F734B3">
        <w:t xml:space="preserve"> </w:t>
      </w:r>
      <w:r w:rsidRPr="002F153F">
        <w:t>есть,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внешним</w:t>
      </w:r>
      <w:r w:rsidR="00F734B3">
        <w:t xml:space="preserve"> </w:t>
      </w:r>
      <w:r w:rsidRPr="002F153F">
        <w:t>направлением</w:t>
      </w:r>
      <w:r w:rsidR="00F734B3">
        <w:t xml:space="preserve"> </w:t>
      </w:r>
      <w:r w:rsidRPr="002F153F">
        <w:t>отображается.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такого</w:t>
      </w:r>
      <w:r w:rsidR="00F734B3">
        <w:t xml:space="preserve"> </w:t>
      </w:r>
      <w:r w:rsidRPr="002F153F">
        <w:t>права</w:t>
      </w:r>
      <w:r w:rsidR="00F734B3">
        <w:t xml:space="preserve"> </w:t>
      </w:r>
      <w:r w:rsidRPr="002F153F">
        <w:t>нет,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скрыта.</w:t>
      </w:r>
      <w:r w:rsidR="00F734B3">
        <w:t xml:space="preserve"> </w:t>
      </w:r>
      <w:r w:rsidRPr="002F153F">
        <w:t>Аналогично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услуги.</w:t>
      </w:r>
    </w:p>
    <w:p w14:paraId="6901D447" w14:textId="284A6BD7" w:rsidR="00CC7EEA" w:rsidRPr="002F153F" w:rsidRDefault="00D053CD">
      <w:pPr>
        <w:pStyle w:val="2"/>
      </w:pPr>
      <w:bookmarkStart w:id="522" w:name="scroll-bookmark-119"/>
      <w:bookmarkStart w:id="523" w:name="_Toc202338626"/>
      <w:bookmarkStart w:id="524" w:name="_Toc202520706"/>
      <w:bookmarkStart w:id="525" w:name="_Toc202520807"/>
      <w:bookmarkStart w:id="526" w:name="_Toc202521217"/>
      <w:bookmarkStart w:id="527" w:name="_Toc205288700"/>
      <w:r w:rsidRPr="002F153F">
        <w:t>Просмотр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bookmarkEnd w:id="522"/>
      <w:bookmarkEnd w:id="523"/>
      <w:bookmarkEnd w:id="524"/>
      <w:bookmarkEnd w:id="525"/>
      <w:bookmarkEnd w:id="526"/>
      <w:bookmarkEnd w:id="527"/>
    </w:p>
    <w:p w14:paraId="0639920C" w14:textId="674277C0" w:rsidR="00CC7EEA" w:rsidRPr="002F153F" w:rsidRDefault="00D053CD" w:rsidP="008E0F71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существующих</w:t>
      </w:r>
      <w:r w:rsidR="00F734B3">
        <w:t xml:space="preserve"> </w:t>
      </w:r>
      <w:r w:rsidRPr="002F153F">
        <w:t>внешних</w:t>
      </w:r>
      <w:r w:rsidR="00F734B3">
        <w:t xml:space="preserve"> </w:t>
      </w:r>
      <w:r w:rsidRPr="002F153F">
        <w:t>направлений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других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текущую</w:t>
      </w:r>
      <w:r w:rsidR="00F734B3">
        <w:t xml:space="preserve"> </w:t>
      </w:r>
      <w:r w:rsidRPr="002F153F">
        <w:t>МО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69A47933" w14:textId="58655DC5" w:rsidR="00CC7EEA" w:rsidRPr="002F153F" w:rsidRDefault="00D053CD" w:rsidP="00CA223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_Ref202376432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101</w:t>
      </w:r>
      <w:r w:rsidR="000676F0">
        <w:fldChar w:fldCharType="end"/>
      </w:r>
      <w:r w:rsidR="000676F0">
        <w:t>)</w:t>
      </w:r>
      <w:r w:rsidRPr="002F153F">
        <w:t>;</w:t>
      </w:r>
    </w:p>
    <w:p w14:paraId="65CA851F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6CA9B05A" wp14:editId="68C8A585">
            <wp:extent cx="6295390" cy="3391856"/>
            <wp:effectExtent l="19050" t="19050" r="10160" b="18415"/>
            <wp:docPr id="100309" name="Рисунок 100309" descr="Форма с перечнем внешних направ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3293" name="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18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61F02C" w14:textId="07302D1B" w:rsidR="00CC7EEA" w:rsidRPr="002F153F" w:rsidRDefault="00F734B3" w:rsidP="00CA2237">
      <w:pPr>
        <w:pStyle w:val="phfiguretitle"/>
      </w:pPr>
      <w:bookmarkStart w:id="528" w:name="_Ref20237643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101</w:t>
      </w:r>
      <w:r w:rsidR="00D053CD" w:rsidRPr="002F153F">
        <w:fldChar w:fldCharType="end"/>
      </w:r>
      <w:bookmarkEnd w:id="528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Форма</w:t>
      </w:r>
      <w:r>
        <w:t xml:space="preserve"> </w:t>
      </w:r>
      <w:r w:rsidR="008E0F71" w:rsidRPr="002F153F">
        <w:t>«Внешние</w:t>
      </w:r>
      <w:r w:rsidR="008E0F71">
        <w:t xml:space="preserve"> </w:t>
      </w:r>
      <w:r w:rsidR="008E0F71" w:rsidRPr="002F153F">
        <w:t>направления»</w:t>
      </w:r>
    </w:p>
    <w:p w14:paraId="39478FC4" w14:textId="49403B4E" w:rsidR="00CC7EEA" w:rsidRPr="002F153F" w:rsidRDefault="00D053CD" w:rsidP="00CA2237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фильтрации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_Ref202375004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24</w:t>
      </w:r>
      <w:r w:rsidR="00B72149">
        <w:fldChar w:fldCharType="end"/>
      </w:r>
      <w:r w:rsidR="00B72149">
        <w:t>)</w:t>
      </w:r>
      <w:r w:rsidRPr="002F153F">
        <w:t>;</w:t>
      </w:r>
    </w:p>
    <w:p w14:paraId="09632C7F" w14:textId="0ABF0D4D" w:rsidR="00CC7EEA" w:rsidRPr="002F153F" w:rsidRDefault="00F734B3" w:rsidP="00CA2237">
      <w:pPr>
        <w:pStyle w:val="phtabletitle"/>
      </w:pPr>
      <w:bookmarkStart w:id="529" w:name="_Ref202375004"/>
      <w:r>
        <w:rPr>
          <w:spacing w:val="20"/>
        </w:rPr>
        <w:lastRenderedPageBreak/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24</w:t>
      </w:r>
      <w:r w:rsidR="00D053CD" w:rsidRPr="002F153F">
        <w:rPr>
          <w:spacing w:val="20"/>
        </w:rPr>
        <w:fldChar w:fldCharType="end"/>
      </w:r>
      <w:bookmarkEnd w:id="529"/>
      <w:r>
        <w:rPr>
          <w:spacing w:val="20"/>
        </w:rPr>
        <w:t xml:space="preserve"> </w:t>
      </w:r>
      <w:r w:rsidR="00CA2237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полей</w:t>
      </w:r>
      <w:r>
        <w:t xml:space="preserve"> </w:t>
      </w:r>
      <w:r w:rsidR="00D053CD" w:rsidRPr="002F153F">
        <w:t>фильтрации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05"/>
        <w:gridCol w:w="1857"/>
        <w:gridCol w:w="6026"/>
      </w:tblGrid>
      <w:tr w:rsidR="00CC7EEA" w:rsidRPr="002F153F" w14:paraId="67A8BCE4" w14:textId="77777777" w:rsidTr="00F734B3">
        <w:trPr>
          <w:tblHeader/>
        </w:trPr>
        <w:tc>
          <w:tcPr>
            <w:tcW w:w="1141" w:type="pct"/>
          </w:tcPr>
          <w:p w14:paraId="3CAEB2E4" w14:textId="20B5FB47" w:rsidR="00CC7EEA" w:rsidRPr="002F153F" w:rsidRDefault="00D053CD" w:rsidP="00F734B3">
            <w:pPr>
              <w:pStyle w:val="phtablecolcaption"/>
            </w:pPr>
            <w:bookmarkStart w:id="530" w:name="scroll-bookmark-120"/>
            <w:r w:rsidRPr="002F153F">
              <w:t>Наименование</w:t>
            </w:r>
            <w:r w:rsidR="00F734B3">
              <w:t xml:space="preserve"> </w:t>
            </w:r>
            <w:r w:rsidRPr="002F153F">
              <w:t>поля</w:t>
            </w:r>
            <w:bookmarkEnd w:id="530"/>
          </w:p>
        </w:tc>
        <w:tc>
          <w:tcPr>
            <w:tcW w:w="892" w:type="pct"/>
          </w:tcPr>
          <w:p w14:paraId="1511BBDC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967" w:type="pct"/>
          </w:tcPr>
          <w:p w14:paraId="64609108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5C9128E6" w14:textId="77777777" w:rsidTr="00F734B3">
        <w:tc>
          <w:tcPr>
            <w:tcW w:w="1141" w:type="pct"/>
          </w:tcPr>
          <w:p w14:paraId="4F6360A0" w14:textId="39B239D6" w:rsidR="00CC7EEA" w:rsidRPr="002F153F" w:rsidRDefault="00D053CD" w:rsidP="00CA2237">
            <w:pPr>
              <w:pStyle w:val="phtablecellleft"/>
            </w:pPr>
            <w:r w:rsidRPr="002F153F">
              <w:t>Период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...</w:t>
            </w:r>
            <w:r w:rsidR="00F734B3">
              <w:t xml:space="preserve"> </w:t>
            </w:r>
            <w:r w:rsidRPr="002F153F">
              <w:t>по</w:t>
            </w:r>
          </w:p>
        </w:tc>
        <w:tc>
          <w:tcPr>
            <w:tcW w:w="892" w:type="pct"/>
          </w:tcPr>
          <w:p w14:paraId="327EC63F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67" w:type="pct"/>
          </w:tcPr>
          <w:p w14:paraId="44883CD9" w14:textId="7DDE5E98" w:rsidR="00CC7EEA" w:rsidRPr="002F153F" w:rsidRDefault="00D053CD" w:rsidP="00CA223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период</w:t>
            </w:r>
            <w:r w:rsidR="00F734B3">
              <w:t xml:space="preserve"> </w:t>
            </w:r>
            <w:r w:rsidRPr="002F153F">
              <w:t>создания</w:t>
            </w:r>
            <w:r w:rsidR="00F734B3">
              <w:t xml:space="preserve"> </w:t>
            </w:r>
            <w:r w:rsidRPr="002F153F">
              <w:t>направлений,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за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отобразить.</w:t>
            </w:r>
            <w:r w:rsidR="00F734B3">
              <w:t xml:space="preserve"> </w:t>
            </w:r>
            <w:r w:rsidRPr="002F153F">
              <w:t>Также</w:t>
            </w:r>
            <w:r w:rsidR="00F734B3">
              <w:t xml:space="preserve"> </w:t>
            </w:r>
            <w:r w:rsidRPr="002F153F">
              <w:t>можно</w:t>
            </w:r>
            <w:r w:rsidR="00F734B3">
              <w:t xml:space="preserve"> </w:t>
            </w:r>
            <w:r w:rsidRPr="002F153F">
              <w:t>настроить</w:t>
            </w:r>
            <w:r w:rsidR="00F734B3">
              <w:t xml:space="preserve"> </w:t>
            </w:r>
            <w:r w:rsidRPr="002F153F">
              <w:t>период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кнопок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391C4D7" wp14:editId="708DF75D">
                  <wp:extent cx="171450" cy="209550"/>
                  <wp:effectExtent l="19050" t="19050" r="19050" b="19050"/>
                  <wp:docPr id="100310" name="Рисунок 100310" descr="_scroll_external/attachments/image2023-7-19_16-1-2-bca749232b15fab7657d2ac6cb75bd6b024b8aaa2a2ad7f884e0e33f3c827f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218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5FD3B77" wp14:editId="5555A1BD">
                  <wp:extent cx="200025" cy="228600"/>
                  <wp:effectExtent l="19050" t="19050" r="28575" b="19050"/>
                  <wp:docPr id="100311" name="Рисунок 100311" descr="_scroll_external/attachments/image2023-7-19_16-1-24-f6df4577fca5e2566265cf6a0ec5b8c60867b57fc61153b93d9b957fd5d1ab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615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</w:p>
          <w:p w14:paraId="39932221" w14:textId="3621B65D" w:rsidR="00CC7EEA" w:rsidRPr="002F153F" w:rsidRDefault="00D053CD" w:rsidP="00CA2237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умолчанию</w:t>
            </w:r>
            <w:r w:rsidR="00F734B3">
              <w:t xml:space="preserve"> </w:t>
            </w:r>
            <w:r w:rsidRPr="002F153F">
              <w:t>указан</w:t>
            </w:r>
            <w:r w:rsidR="00F734B3">
              <w:t xml:space="preserve"> </w:t>
            </w:r>
            <w:r w:rsidRPr="002F153F">
              <w:t>текущий</w:t>
            </w:r>
            <w:r w:rsidR="00F734B3">
              <w:t xml:space="preserve"> </w:t>
            </w:r>
            <w:r w:rsidRPr="002F153F">
              <w:t>месяц</w:t>
            </w:r>
          </w:p>
        </w:tc>
      </w:tr>
      <w:tr w:rsidR="00F734B3" w:rsidRPr="002F153F" w14:paraId="200765A5" w14:textId="77777777" w:rsidTr="00F734B3">
        <w:tc>
          <w:tcPr>
            <w:tcW w:w="1141" w:type="pct"/>
          </w:tcPr>
          <w:p w14:paraId="47DAE263" w14:textId="1C1E5034" w:rsidR="00F734B3" w:rsidRPr="002F153F" w:rsidRDefault="00F734B3" w:rsidP="00CA2237">
            <w:pPr>
              <w:pStyle w:val="phtablecellleft"/>
            </w:pPr>
            <w:r w:rsidRPr="002F153F">
              <w:t>Тип</w:t>
            </w:r>
            <w:r>
              <w:t xml:space="preserve"> </w:t>
            </w:r>
            <w:r w:rsidRPr="002F153F">
              <w:t>направления</w:t>
            </w:r>
          </w:p>
        </w:tc>
        <w:tc>
          <w:tcPr>
            <w:tcW w:w="892" w:type="pct"/>
          </w:tcPr>
          <w:p w14:paraId="332BB9D8" w14:textId="74A18077" w:rsidR="00F734B3" w:rsidRPr="002F153F" w:rsidRDefault="00F734B3" w:rsidP="00CA2237">
            <w:pPr>
              <w:pStyle w:val="phtablecellcenter"/>
            </w:pPr>
            <w:r w:rsidRPr="00D60046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67" w:type="pct"/>
          </w:tcPr>
          <w:p w14:paraId="2F85710E" w14:textId="7802C6C6" w:rsidR="00F734B3" w:rsidRPr="002F153F" w:rsidRDefault="00F734B3" w:rsidP="00CA2237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тип</w:t>
            </w:r>
            <w:r>
              <w:t xml:space="preserve"> </w:t>
            </w:r>
            <w:r w:rsidRPr="002F153F">
              <w:t>направления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доступны</w:t>
            </w:r>
            <w:r>
              <w:t xml:space="preserve"> </w:t>
            </w:r>
            <w:r w:rsidRPr="002F153F">
              <w:t>следующие</w:t>
            </w:r>
            <w:r>
              <w:t xml:space="preserve"> </w:t>
            </w:r>
            <w:r w:rsidRPr="002F153F">
              <w:t>значения:</w:t>
            </w:r>
          </w:p>
          <w:p w14:paraId="2D4EFAE8" w14:textId="77777777" w:rsidR="00F734B3" w:rsidRPr="002F153F" w:rsidRDefault="00F734B3" w:rsidP="00CA2237">
            <w:pPr>
              <w:pStyle w:val="phtableitemizedlist1"/>
            </w:pPr>
            <w:r w:rsidRPr="002F153F">
              <w:t>«все»;</w:t>
            </w:r>
          </w:p>
          <w:p w14:paraId="49FC616F" w14:textId="4D5C5435" w:rsidR="00F734B3" w:rsidRPr="002F153F" w:rsidRDefault="00F734B3" w:rsidP="00CA2237">
            <w:pPr>
              <w:pStyle w:val="phtableitemizedlist1"/>
            </w:pPr>
            <w:r w:rsidRPr="002F153F">
              <w:t>«амбулаторный</w:t>
            </w:r>
            <w:r>
              <w:t xml:space="preserve"> </w:t>
            </w:r>
            <w:r w:rsidRPr="002F153F">
              <w:t>прием»;</w:t>
            </w:r>
          </w:p>
          <w:p w14:paraId="7232C047" w14:textId="77777777" w:rsidR="00F734B3" w:rsidRPr="002F153F" w:rsidRDefault="00F734B3" w:rsidP="00CA2237">
            <w:pPr>
              <w:pStyle w:val="phtableitemizedlist1"/>
            </w:pPr>
            <w:r w:rsidRPr="002F153F">
              <w:t>«госпитализация»</w:t>
            </w:r>
          </w:p>
        </w:tc>
      </w:tr>
      <w:tr w:rsidR="00F734B3" w:rsidRPr="002F153F" w14:paraId="6AAFBFF9" w14:textId="77777777" w:rsidTr="00F734B3">
        <w:tc>
          <w:tcPr>
            <w:tcW w:w="1141" w:type="pct"/>
          </w:tcPr>
          <w:p w14:paraId="56D33C8A" w14:textId="77777777" w:rsidR="00F734B3" w:rsidRPr="002F153F" w:rsidRDefault="00F734B3" w:rsidP="00CA2237">
            <w:pPr>
              <w:pStyle w:val="phtablecellleft"/>
            </w:pPr>
            <w:r w:rsidRPr="002F153F">
              <w:t>Статус</w:t>
            </w:r>
          </w:p>
        </w:tc>
        <w:tc>
          <w:tcPr>
            <w:tcW w:w="892" w:type="pct"/>
          </w:tcPr>
          <w:p w14:paraId="00C64C8F" w14:textId="53204467" w:rsidR="00F734B3" w:rsidRPr="002F153F" w:rsidRDefault="00F734B3" w:rsidP="00CA2237">
            <w:pPr>
              <w:pStyle w:val="phtablecellcenter"/>
            </w:pPr>
            <w:r w:rsidRPr="00D60046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67" w:type="pct"/>
          </w:tcPr>
          <w:p w14:paraId="5273B5EE" w14:textId="7B28D030" w:rsidR="00F734B3" w:rsidRPr="002F153F" w:rsidRDefault="00F734B3" w:rsidP="00CA2237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статус</w:t>
            </w:r>
            <w:r>
              <w:t xml:space="preserve"> </w:t>
            </w:r>
            <w:r w:rsidRPr="002F153F">
              <w:t>направления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доступны</w:t>
            </w:r>
            <w:r>
              <w:t xml:space="preserve"> </w:t>
            </w:r>
            <w:r w:rsidRPr="002F153F">
              <w:t>следующие</w:t>
            </w:r>
            <w:r>
              <w:t xml:space="preserve"> </w:t>
            </w:r>
            <w:r w:rsidRPr="002F153F">
              <w:t>значения:</w:t>
            </w:r>
          </w:p>
          <w:p w14:paraId="3C175D34" w14:textId="77777777" w:rsidR="00F734B3" w:rsidRPr="002F153F" w:rsidRDefault="00F734B3" w:rsidP="00CA2237">
            <w:pPr>
              <w:pStyle w:val="phtableitemizedlist1"/>
            </w:pPr>
            <w:r w:rsidRPr="002F153F">
              <w:t>«все»;</w:t>
            </w:r>
          </w:p>
          <w:p w14:paraId="675F6EDA" w14:textId="75E95BE9" w:rsidR="00F734B3" w:rsidRPr="002F153F" w:rsidRDefault="00F734B3" w:rsidP="00CA2237">
            <w:pPr>
              <w:pStyle w:val="phtableitemizedlist1"/>
            </w:pPr>
            <w:r w:rsidRPr="002F153F">
              <w:t>«не</w:t>
            </w:r>
            <w:r>
              <w:t xml:space="preserve"> </w:t>
            </w:r>
            <w:r w:rsidRPr="002F153F">
              <w:t>записан»;</w:t>
            </w:r>
          </w:p>
          <w:p w14:paraId="532C8EAA" w14:textId="77777777" w:rsidR="00F734B3" w:rsidRPr="002F153F" w:rsidRDefault="00F734B3" w:rsidP="00CA2237">
            <w:pPr>
              <w:pStyle w:val="phtableitemizedlist1"/>
            </w:pPr>
            <w:r w:rsidRPr="002F153F">
              <w:t>«записан»;</w:t>
            </w:r>
          </w:p>
          <w:p w14:paraId="6F69F80E" w14:textId="77777777" w:rsidR="00F734B3" w:rsidRPr="002F153F" w:rsidRDefault="00F734B3" w:rsidP="00CA2237">
            <w:pPr>
              <w:pStyle w:val="phtableitemizedlist1"/>
            </w:pPr>
            <w:r w:rsidRPr="002F153F">
              <w:t>«оказан»;</w:t>
            </w:r>
          </w:p>
          <w:p w14:paraId="4F5E2B4B" w14:textId="77777777" w:rsidR="00F734B3" w:rsidRPr="002F153F" w:rsidRDefault="00F734B3" w:rsidP="00CA2237">
            <w:pPr>
              <w:pStyle w:val="phtableitemizedlist1"/>
            </w:pPr>
            <w:r w:rsidRPr="002F153F">
              <w:t>«отменен»</w:t>
            </w:r>
          </w:p>
        </w:tc>
      </w:tr>
      <w:tr w:rsidR="00CC7EEA" w:rsidRPr="002F153F" w14:paraId="34BCBD50" w14:textId="77777777" w:rsidTr="00F734B3">
        <w:tc>
          <w:tcPr>
            <w:tcW w:w="1141" w:type="pct"/>
          </w:tcPr>
          <w:p w14:paraId="7364AA97" w14:textId="77777777" w:rsidR="00CC7EEA" w:rsidRPr="002F153F" w:rsidRDefault="00D053CD" w:rsidP="00CA2237">
            <w:pPr>
              <w:pStyle w:val="phtablecellleft"/>
            </w:pPr>
            <w:r w:rsidRPr="002F153F">
              <w:t>Услуга</w:t>
            </w:r>
          </w:p>
        </w:tc>
        <w:tc>
          <w:tcPr>
            <w:tcW w:w="892" w:type="pct"/>
          </w:tcPr>
          <w:p w14:paraId="77F15BB6" w14:textId="77777777" w:rsidR="00CC7EEA" w:rsidRPr="002F153F" w:rsidRDefault="00CC7EEA" w:rsidP="00CA2237">
            <w:pPr>
              <w:pStyle w:val="phtablecellcenter"/>
            </w:pPr>
          </w:p>
        </w:tc>
        <w:tc>
          <w:tcPr>
            <w:tcW w:w="2967" w:type="pct"/>
          </w:tcPr>
          <w:p w14:paraId="015854E0" w14:textId="3807DB68" w:rsidR="00CC7EEA" w:rsidRPr="002F153F" w:rsidRDefault="00D053CD" w:rsidP="00CA223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услугу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ЛПУ:</w:t>
            </w:r>
            <w:r w:rsidR="00F734B3">
              <w:t xml:space="preserve"> </w:t>
            </w:r>
            <w:r w:rsidRPr="002F153F">
              <w:t>оказываемые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23DB6F0" wp14:editId="0607EA5F">
                  <wp:extent cx="209550" cy="219075"/>
                  <wp:effectExtent l="19050" t="19050" r="19050" b="28575"/>
                  <wp:docPr id="100312" name="Рисунок 100312" descr="_scroll_external/attachments/image2023-7-19_16-8-23-20551616c524cc27bbbe3f0a7a0b3a62818a80241d95a8c7f24127bdd0672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596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ЛПУ:</w:t>
            </w:r>
            <w:r w:rsidR="00F734B3">
              <w:t xml:space="preserve"> </w:t>
            </w:r>
            <w:r w:rsidRPr="002F153F">
              <w:t>оказываемые</w:t>
            </w:r>
            <w:r w:rsidR="00F734B3">
              <w:t xml:space="preserve"> </w:t>
            </w:r>
            <w:r w:rsidRPr="002F153F">
              <w:t>услуги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услугой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услуги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</w:p>
        </w:tc>
      </w:tr>
    </w:tbl>
    <w:p w14:paraId="47B778C9" w14:textId="77777777" w:rsidR="00CA2237" w:rsidRPr="002F153F" w:rsidRDefault="00CA2237" w:rsidP="00CA2237">
      <w:pPr>
        <w:pStyle w:val="phnormal"/>
      </w:pPr>
    </w:p>
    <w:p w14:paraId="64A18A60" w14:textId="3A3C5229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Найти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Pr="002F153F">
        <w:t>отобразятся</w:t>
      </w:r>
      <w:r w:rsidR="00F734B3">
        <w:t xml:space="preserve"> </w:t>
      </w:r>
      <w:r w:rsidRPr="002F153F">
        <w:t>записи,</w:t>
      </w:r>
      <w:r w:rsidR="00F734B3">
        <w:t xml:space="preserve"> </w:t>
      </w:r>
      <w:r w:rsidRPr="002F153F">
        <w:t>удовлетворяющие</w:t>
      </w:r>
      <w:r w:rsidR="00F734B3">
        <w:t xml:space="preserve"> </w:t>
      </w:r>
      <w:r w:rsidRPr="002F153F">
        <w:t>введенным</w:t>
      </w:r>
      <w:r w:rsidR="00F734B3">
        <w:t xml:space="preserve"> </w:t>
      </w:r>
      <w:r w:rsidRPr="002F153F">
        <w:t>параметрам.</w:t>
      </w:r>
    </w:p>
    <w:p w14:paraId="244674D2" w14:textId="62CC7CBF" w:rsidR="00CC7EEA" w:rsidRPr="002F153F" w:rsidRDefault="00D053CD">
      <w:pPr>
        <w:pStyle w:val="2"/>
      </w:pPr>
      <w:bookmarkStart w:id="531" w:name="scroll-bookmark-121"/>
      <w:bookmarkStart w:id="532" w:name="_Toc202338627"/>
      <w:bookmarkStart w:id="533" w:name="_Toc202520707"/>
      <w:bookmarkStart w:id="534" w:name="_Toc202520808"/>
      <w:bookmarkStart w:id="535" w:name="_Toc202521218"/>
      <w:bookmarkStart w:id="536" w:name="_Toc205288701"/>
      <w:r w:rsidRPr="002F153F">
        <w:t>Добавление</w:t>
      </w:r>
      <w:r w:rsidR="00F734B3">
        <w:t xml:space="preserve"> </w:t>
      </w:r>
      <w:r w:rsidRPr="002F153F">
        <w:t>внешнего</w:t>
      </w:r>
      <w:r w:rsidR="00F734B3">
        <w:t xml:space="preserve"> </w:t>
      </w:r>
      <w:r w:rsidRPr="002F153F">
        <w:t>направления</w:t>
      </w:r>
      <w:bookmarkEnd w:id="531"/>
      <w:bookmarkEnd w:id="532"/>
      <w:bookmarkEnd w:id="533"/>
      <w:bookmarkEnd w:id="534"/>
      <w:bookmarkEnd w:id="535"/>
      <w:bookmarkEnd w:id="536"/>
    </w:p>
    <w:p w14:paraId="3DFC5E00" w14:textId="72539ACC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добавления</w:t>
      </w:r>
      <w:r w:rsidR="00F734B3">
        <w:t xml:space="preserve"> </w:t>
      </w:r>
      <w:r w:rsidRPr="002F153F">
        <w:t>внешнего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15AF0B4E" w14:textId="03BDE475" w:rsidR="00CC7EEA" w:rsidRPr="002F153F" w:rsidRDefault="00D053CD" w:rsidP="00CA2237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Добавить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направления:</w:t>
      </w:r>
      <w:r w:rsidR="00F734B3">
        <w:t xml:space="preserve"> </w:t>
      </w:r>
      <w:r w:rsidRPr="002F153F">
        <w:t>Добавление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_Ref202376442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102</w:t>
      </w:r>
      <w:r w:rsidR="000676F0">
        <w:fldChar w:fldCharType="end"/>
      </w:r>
      <w:r w:rsidR="000676F0">
        <w:t>)</w:t>
      </w:r>
      <w:r w:rsidRPr="002F153F">
        <w:t>.</w:t>
      </w:r>
    </w:p>
    <w:p w14:paraId="775178FD" w14:textId="77777777" w:rsidR="00CC7EEA" w:rsidRPr="002F153F" w:rsidRDefault="00D053CD" w:rsidP="00CA2237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4C479050" wp14:editId="2F22EA7E">
            <wp:extent cx="5391150" cy="3028950"/>
            <wp:effectExtent l="19050" t="19050" r="19050" b="19050"/>
            <wp:docPr id="100313" name="Рисунок 100313" descr="Окно добавления внешнего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8323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9B70F5" w14:textId="66392B9C" w:rsidR="00CC7EEA" w:rsidRPr="002F153F" w:rsidRDefault="00F734B3" w:rsidP="00CA2237">
      <w:pPr>
        <w:pStyle w:val="phfiguretitle"/>
      </w:pPr>
      <w:bookmarkStart w:id="537" w:name="_Ref20237644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102</w:t>
      </w:r>
      <w:r w:rsidR="00D053CD" w:rsidRPr="002F153F">
        <w:fldChar w:fldCharType="end"/>
      </w:r>
      <w:bookmarkEnd w:id="537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C56A8" w:rsidRPr="002F153F">
        <w:t>«Внешние</w:t>
      </w:r>
      <w:r w:rsidR="00AC56A8">
        <w:t xml:space="preserve"> </w:t>
      </w:r>
      <w:r w:rsidR="00AC56A8" w:rsidRPr="002F153F">
        <w:t>направления:</w:t>
      </w:r>
      <w:r w:rsidR="00AC56A8">
        <w:t xml:space="preserve"> </w:t>
      </w:r>
      <w:r w:rsidR="00AC56A8" w:rsidRPr="002F153F">
        <w:t>Добавление»</w:t>
      </w:r>
    </w:p>
    <w:p w14:paraId="654921F8" w14:textId="669270B9" w:rsidR="00CC7EEA" w:rsidRPr="002F153F" w:rsidRDefault="00D053CD" w:rsidP="00CA2237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AC56A8">
        <w:t> </w:t>
      </w:r>
      <w:r w:rsidR="00673C47">
        <w:fldChar w:fldCharType="begin"/>
      </w:r>
      <w:r w:rsidR="00673C47">
        <w:instrText xml:space="preserve"> REF scroll-bookmark-30 \n \h </w:instrText>
      </w:r>
      <w:r w:rsidR="00673C47">
        <w:fldChar w:fldCharType="separate"/>
      </w:r>
      <w:r w:rsidR="00B50C08">
        <w:t>5.3.6</w:t>
      </w:r>
      <w:r w:rsidR="00673C47">
        <w:fldChar w:fldCharType="end"/>
      </w:r>
      <w:r w:rsidRPr="002F153F">
        <w:t>;</w:t>
      </w:r>
    </w:p>
    <w:p w14:paraId="41A9256C" w14:textId="089E5368" w:rsidR="00CC7EEA" w:rsidRPr="002F153F" w:rsidRDefault="00D053CD" w:rsidP="00CA2237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Созданное</w:t>
      </w:r>
      <w:r w:rsidR="00F734B3">
        <w:t xml:space="preserve"> </w:t>
      </w:r>
      <w:r w:rsidRPr="002F153F">
        <w:t>направление</w:t>
      </w:r>
      <w:r w:rsidR="00F734B3">
        <w:t xml:space="preserve"> </w:t>
      </w:r>
      <w:r w:rsidRPr="002F153F">
        <w:t>появится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Pr="002F153F">
        <w:t>.</w:t>
      </w:r>
    </w:p>
    <w:p w14:paraId="110D8384" w14:textId="09C42931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внешнего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4E7B2C47" w14:textId="08614241" w:rsidR="00CC7EEA" w:rsidRPr="002F153F" w:rsidRDefault="00D053CD" w:rsidP="00CA2237">
      <w:pPr>
        <w:pStyle w:val="phlistitemized1"/>
      </w:pPr>
      <w:r w:rsidRPr="002F153F">
        <w:t>откройте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правой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направлением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Редактировать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направления:</w:t>
      </w:r>
      <w:r w:rsidR="00F734B3">
        <w:t xml:space="preserve"> </w:t>
      </w:r>
      <w:r w:rsidRPr="002F153F">
        <w:t>Исправление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_Ref202376457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103</w:t>
      </w:r>
      <w:r w:rsidR="000676F0">
        <w:fldChar w:fldCharType="end"/>
      </w:r>
      <w:r w:rsidR="000676F0">
        <w:t>)</w:t>
      </w:r>
      <w:r w:rsidRPr="002F153F">
        <w:t>;</w:t>
      </w:r>
    </w:p>
    <w:p w14:paraId="665E8B03" w14:textId="23A5FEB8" w:rsidR="00CC7EEA" w:rsidRPr="002F153F" w:rsidRDefault="0018060C" w:rsidP="00CA2237">
      <w:pPr>
        <w:pStyle w:val="phfigure"/>
      </w:pPr>
      <w:r>
        <w:rPr>
          <w:noProof/>
        </w:rPr>
        <w:drawing>
          <wp:inline distT="0" distB="0" distL="0" distR="0" wp14:anchorId="3229A69F" wp14:editId="0D257CCB">
            <wp:extent cx="6152515" cy="3076575"/>
            <wp:effectExtent l="19050" t="19050" r="1968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65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07EF85" w14:textId="5F211841" w:rsidR="00CC7EEA" w:rsidRPr="002F153F" w:rsidRDefault="00F734B3" w:rsidP="00CA2237">
      <w:pPr>
        <w:pStyle w:val="phfiguretitle"/>
      </w:pPr>
      <w:bookmarkStart w:id="538" w:name="_Ref202376457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103</w:t>
      </w:r>
      <w:r w:rsidR="00D053CD" w:rsidRPr="002F153F">
        <w:fldChar w:fldCharType="end"/>
      </w:r>
      <w:bookmarkEnd w:id="538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C56A8" w:rsidRPr="002F153F">
        <w:t>«Внешние</w:t>
      </w:r>
      <w:r w:rsidR="00AC56A8">
        <w:t xml:space="preserve"> </w:t>
      </w:r>
      <w:r w:rsidR="00AC56A8" w:rsidRPr="002F153F">
        <w:t>направления:</w:t>
      </w:r>
      <w:r w:rsidR="00AC56A8">
        <w:t xml:space="preserve"> </w:t>
      </w:r>
      <w:r w:rsidR="00AC56A8" w:rsidRPr="002F153F">
        <w:t>Исправление»</w:t>
      </w:r>
    </w:p>
    <w:p w14:paraId="4F7C9DB4" w14:textId="54D86228" w:rsidR="00CC7EEA" w:rsidRPr="002F153F" w:rsidRDefault="00D053CD" w:rsidP="00CA2237">
      <w:pPr>
        <w:pStyle w:val="phlistitemized1"/>
      </w:pPr>
      <w:r w:rsidRPr="002F153F">
        <w:lastRenderedPageBreak/>
        <w:t>внесите</w:t>
      </w:r>
      <w:r w:rsidR="00F734B3">
        <w:t xml:space="preserve"> </w:t>
      </w:r>
      <w:r w:rsidRPr="002F153F">
        <w:t>необходимые</w:t>
      </w:r>
      <w:r w:rsidR="00F734B3">
        <w:t xml:space="preserve"> </w:t>
      </w:r>
      <w:r w:rsidRPr="002F153F">
        <w:t>изменения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73C47">
        <w:t>п.</w:t>
      </w:r>
      <w:r w:rsidR="00AC56A8">
        <w:t> </w:t>
      </w:r>
      <w:r w:rsidR="00673C47">
        <w:fldChar w:fldCharType="begin"/>
      </w:r>
      <w:r w:rsidR="00673C47">
        <w:instrText xml:space="preserve"> REF scroll-bookmark-30 \n \h </w:instrText>
      </w:r>
      <w:r w:rsidR="00673C47">
        <w:fldChar w:fldCharType="separate"/>
      </w:r>
      <w:r w:rsidR="00B50C08">
        <w:t>5.3.6</w:t>
      </w:r>
      <w:r w:rsidR="00673C47">
        <w:fldChar w:fldCharType="end"/>
      </w:r>
      <w:r w:rsidRPr="002F153F">
        <w:t>.</w:t>
      </w:r>
    </w:p>
    <w:p w14:paraId="7ABADACE" w14:textId="475C13A2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удаления</w:t>
      </w:r>
      <w:r w:rsidR="00F734B3">
        <w:t xml:space="preserve"> </w:t>
      </w:r>
      <w:r w:rsidRPr="002F153F">
        <w:t>внешнего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6D68F78F" w14:textId="5CD72731" w:rsidR="00CC7EEA" w:rsidRPr="002F153F" w:rsidRDefault="00D053CD" w:rsidP="00CA2237">
      <w:pPr>
        <w:pStyle w:val="phlistitemized1"/>
      </w:pPr>
      <w:r w:rsidRPr="002F153F">
        <w:t>откройте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правой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направлением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Удалить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="00155AEA" w:rsidRPr="002F153F">
        <w:t>Систем</w:t>
      </w:r>
      <w:r w:rsidR="00155AEA">
        <w:t xml:space="preserve">е </w:t>
      </w:r>
      <w:r w:rsidR="00155AEA" w:rsidRPr="002F153F">
        <w:t>на</w:t>
      </w:r>
      <w:r w:rsidR="00155AEA">
        <w:t xml:space="preserve"> </w:t>
      </w:r>
      <w:r w:rsidR="00155AEA" w:rsidRPr="002F153F">
        <w:t>экран</w:t>
      </w:r>
      <w:r w:rsidR="00155AEA">
        <w:t>е отобразится</w:t>
      </w:r>
      <w:r w:rsidR="00F734B3">
        <w:t xml:space="preserve"> </w:t>
      </w:r>
      <w:r w:rsidRPr="002F153F">
        <w:t>запрос</w:t>
      </w:r>
      <w:r w:rsidR="00F734B3">
        <w:t xml:space="preserve"> </w:t>
      </w:r>
      <w:r w:rsidRPr="002F153F">
        <w:t>подтверждения</w:t>
      </w:r>
      <w:r w:rsidR="00F734B3">
        <w:t xml:space="preserve"> </w:t>
      </w:r>
      <w:r w:rsidRPr="002F153F">
        <w:t>действия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_Ref202376468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104</w:t>
      </w:r>
      <w:r w:rsidR="000676F0">
        <w:fldChar w:fldCharType="end"/>
      </w:r>
      <w:r w:rsidR="000676F0">
        <w:t>)</w:t>
      </w:r>
      <w:r w:rsidRPr="002F153F">
        <w:t>;</w:t>
      </w:r>
    </w:p>
    <w:p w14:paraId="6EEE2A59" w14:textId="77777777" w:rsidR="00CC7EEA" w:rsidRPr="002F153F" w:rsidRDefault="00D053CD" w:rsidP="00CA2237">
      <w:pPr>
        <w:pStyle w:val="phfigure"/>
      </w:pPr>
      <w:r w:rsidRPr="002F153F">
        <w:rPr>
          <w:noProof/>
        </w:rPr>
        <w:drawing>
          <wp:inline distT="0" distB="0" distL="0" distR="0" wp14:anchorId="64E96708" wp14:editId="1F71568B">
            <wp:extent cx="3114675" cy="990600"/>
            <wp:effectExtent l="19050" t="19050" r="28575" b="19050"/>
            <wp:docPr id="100315" name="Рисунок 100315" descr="Запрос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86813" name="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90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DB8CD9" w14:textId="02072C45" w:rsidR="00CC7EEA" w:rsidRPr="002F153F" w:rsidRDefault="00F734B3" w:rsidP="00CA2237">
      <w:pPr>
        <w:pStyle w:val="phfiguretitle"/>
      </w:pPr>
      <w:bookmarkStart w:id="539" w:name="_Ref202376468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104</w:t>
      </w:r>
      <w:r w:rsidR="00D053CD" w:rsidRPr="002F153F">
        <w:fldChar w:fldCharType="end"/>
      </w:r>
      <w:bookmarkEnd w:id="539"/>
      <w:r>
        <w:t xml:space="preserve"> </w:t>
      </w:r>
      <w:r w:rsidR="00CA2237" w:rsidRPr="002F153F">
        <w:t>–</w:t>
      </w:r>
      <w:r>
        <w:t xml:space="preserve"> </w:t>
      </w:r>
      <w:r w:rsidR="00D053CD" w:rsidRPr="002F153F">
        <w:t>Запрос</w:t>
      </w:r>
      <w:r>
        <w:t xml:space="preserve"> </w:t>
      </w:r>
      <w:r w:rsidR="00D053CD" w:rsidRPr="002F153F">
        <w:t>подтверждения</w:t>
      </w:r>
      <w:r>
        <w:t xml:space="preserve"> </w:t>
      </w:r>
      <w:r w:rsidR="00D053CD" w:rsidRPr="002F153F">
        <w:t>действия</w:t>
      </w:r>
    </w:p>
    <w:p w14:paraId="1EB725B2" w14:textId="272FF0BC" w:rsidR="00CC7EEA" w:rsidRPr="002F153F" w:rsidRDefault="00D053CD" w:rsidP="00D66FA5">
      <w:pPr>
        <w:pStyle w:val="ScrollListBullet"/>
        <w:numPr>
          <w:ilvl w:val="0"/>
          <w:numId w:val="19"/>
        </w:numPr>
        <w:ind w:left="1780"/>
        <w:rPr>
          <w:color w:val="auto"/>
        </w:rPr>
      </w:pPr>
      <w:r w:rsidRPr="002F153F">
        <w:rPr>
          <w:color w:val="auto"/>
        </w:rPr>
        <w:t>нажмите</w:t>
      </w:r>
      <w:r w:rsidR="00F734B3">
        <w:rPr>
          <w:color w:val="auto"/>
        </w:rPr>
        <w:t xml:space="preserve"> </w:t>
      </w:r>
      <w:r w:rsidRPr="002F153F">
        <w:rPr>
          <w:color w:val="auto"/>
        </w:rPr>
        <w:t>на</w:t>
      </w:r>
      <w:r w:rsidR="00F734B3">
        <w:rPr>
          <w:color w:val="auto"/>
        </w:rPr>
        <w:t xml:space="preserve"> </w:t>
      </w:r>
      <w:r w:rsidRPr="002F153F">
        <w:rPr>
          <w:color w:val="auto"/>
        </w:rPr>
        <w:t>кнопку</w:t>
      </w:r>
      <w:r w:rsidR="00F734B3">
        <w:rPr>
          <w:color w:val="auto"/>
        </w:rPr>
        <w:t xml:space="preserve"> </w:t>
      </w:r>
      <w:r w:rsidR="00B21D8E" w:rsidRPr="002F153F">
        <w:rPr>
          <w:color w:val="auto"/>
        </w:rPr>
        <w:t>«</w:t>
      </w:r>
      <w:r w:rsidRPr="002F153F">
        <w:rPr>
          <w:color w:val="auto"/>
        </w:rPr>
        <w:t>Продолжить</w:t>
      </w:r>
      <w:r w:rsidR="00B21D8E" w:rsidRPr="002F153F">
        <w:rPr>
          <w:color w:val="auto"/>
        </w:rPr>
        <w:t>»</w:t>
      </w:r>
      <w:r w:rsidRPr="002F153F">
        <w:rPr>
          <w:color w:val="auto"/>
        </w:rPr>
        <w:t>.</w:t>
      </w:r>
      <w:r w:rsidR="00F734B3">
        <w:rPr>
          <w:color w:val="auto"/>
        </w:rPr>
        <w:t xml:space="preserve"> </w:t>
      </w:r>
      <w:r w:rsidR="00155AEA">
        <w:rPr>
          <w:color w:val="auto"/>
        </w:rPr>
        <w:t xml:space="preserve">В </w:t>
      </w:r>
      <w:r w:rsidRPr="002F153F">
        <w:rPr>
          <w:color w:val="auto"/>
        </w:rPr>
        <w:t>Систем</w:t>
      </w:r>
      <w:r w:rsidR="00155AEA">
        <w:rPr>
          <w:color w:val="auto"/>
        </w:rPr>
        <w:t>е</w:t>
      </w:r>
      <w:r w:rsidR="00F734B3">
        <w:rPr>
          <w:color w:val="auto"/>
        </w:rPr>
        <w:t xml:space="preserve"> </w:t>
      </w:r>
      <w:r w:rsidRPr="002F153F">
        <w:rPr>
          <w:color w:val="auto"/>
        </w:rPr>
        <w:t>удалит</w:t>
      </w:r>
      <w:r w:rsidR="00155AEA">
        <w:rPr>
          <w:color w:val="auto"/>
        </w:rPr>
        <w:t>ся</w:t>
      </w:r>
      <w:r w:rsidR="00F734B3">
        <w:rPr>
          <w:color w:val="auto"/>
        </w:rPr>
        <w:t xml:space="preserve"> </w:t>
      </w:r>
      <w:r w:rsidRPr="002F153F">
        <w:rPr>
          <w:color w:val="auto"/>
        </w:rPr>
        <w:t>внешнее</w:t>
      </w:r>
      <w:r w:rsidR="00F734B3">
        <w:rPr>
          <w:color w:val="auto"/>
        </w:rPr>
        <w:t xml:space="preserve"> </w:t>
      </w:r>
      <w:r w:rsidRPr="002F153F">
        <w:rPr>
          <w:color w:val="auto"/>
        </w:rPr>
        <w:t>направление.</w:t>
      </w:r>
    </w:p>
    <w:p w14:paraId="732DCE5D" w14:textId="0C3A7705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прием/оказание</w:t>
      </w:r>
      <w:r w:rsidR="00F734B3">
        <w:t xml:space="preserve"> </w:t>
      </w:r>
      <w:r w:rsidRPr="002F153F">
        <w:t>медицинской</w:t>
      </w:r>
      <w:r w:rsidR="00F734B3">
        <w:t xml:space="preserve"> </w:t>
      </w:r>
      <w:r w:rsidRPr="002F153F">
        <w:t>услуги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3F52C889" w14:textId="7D43CC70" w:rsidR="00CC7EEA" w:rsidRPr="002F153F" w:rsidRDefault="00D053CD" w:rsidP="00CA2237">
      <w:pPr>
        <w:pStyle w:val="phlistitemized1"/>
      </w:pPr>
      <w:r w:rsidRPr="002F153F">
        <w:t>откройте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правой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направлением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аналогичное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Pr="002F153F">
        <w:t>;</w:t>
      </w:r>
    </w:p>
    <w:p w14:paraId="65E40842" w14:textId="7B1721AE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AC56A8">
        <w:t> </w:t>
      </w:r>
      <w:r w:rsidR="00863645">
        <w:fldChar w:fldCharType="begin"/>
      </w:r>
      <w:r w:rsidR="00863645">
        <w:instrText xml:space="preserve"> REF scroll-bookmark-25 \n \h </w:instrText>
      </w:r>
      <w:r w:rsidR="00863645">
        <w:fldChar w:fldCharType="separate"/>
      </w:r>
      <w:r w:rsidR="00B50C08">
        <w:t>5.3.1</w:t>
      </w:r>
      <w:r w:rsidR="00863645">
        <w:fldChar w:fldCharType="end"/>
      </w:r>
      <w:r w:rsidRPr="002F153F">
        <w:t>.</w:t>
      </w:r>
      <w:r w:rsidR="00F734B3">
        <w:t xml:space="preserve"> </w:t>
      </w:r>
      <w:r w:rsidRPr="002F153F">
        <w:t>Статус</w:t>
      </w:r>
      <w:r w:rsidR="00F734B3">
        <w:t xml:space="preserve"> </w:t>
      </w:r>
      <w:r w:rsidRPr="002F153F">
        <w:t>внешнего</w:t>
      </w:r>
      <w:r w:rsidR="00F734B3">
        <w:t xml:space="preserve"> </w:t>
      </w:r>
      <w:r w:rsidRPr="002F153F">
        <w:t>направления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Pr="002F153F">
        <w:t>изменится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="00B21D8E" w:rsidRPr="002F153F">
        <w:t>«</w:t>
      </w:r>
      <w:r w:rsidRPr="002F153F">
        <w:t>Записан</w:t>
      </w:r>
      <w:r w:rsidR="00B21D8E" w:rsidRPr="002F153F">
        <w:t>»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указанием</w:t>
      </w:r>
      <w:r w:rsidR="00F734B3">
        <w:t xml:space="preserve"> </w:t>
      </w:r>
      <w:r w:rsidRPr="002F153F">
        <w:t>времени</w:t>
      </w:r>
      <w:r w:rsidR="00F734B3">
        <w:t xml:space="preserve"> </w:t>
      </w:r>
      <w:r w:rsidRPr="002F153F">
        <w:t>записи.</w:t>
      </w:r>
    </w:p>
    <w:p w14:paraId="781DB9AB" w14:textId="5BC5D007" w:rsidR="00CC7EEA" w:rsidRPr="002F153F" w:rsidRDefault="00D053CD" w:rsidP="00AC56A8">
      <w:pPr>
        <w:pStyle w:val="phlistitemizedtitle"/>
      </w:pPr>
      <w:r w:rsidRPr="002F153F">
        <w:t>Чтобы</w:t>
      </w:r>
      <w:r w:rsidR="00F734B3">
        <w:t xml:space="preserve"> </w:t>
      </w:r>
      <w:r w:rsidRPr="002F153F">
        <w:t>перезаписать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другое</w:t>
      </w:r>
      <w:r w:rsidR="00F734B3">
        <w:t xml:space="preserve"> </w:t>
      </w:r>
      <w:r w:rsidRPr="002F153F">
        <w:t>время</w:t>
      </w:r>
      <w:r w:rsidR="00AC6393">
        <w:t>,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768D254" w14:textId="6E65A4E2" w:rsidR="00CC7EEA" w:rsidRPr="002F153F" w:rsidRDefault="00D053CD" w:rsidP="00CA2237">
      <w:pPr>
        <w:pStyle w:val="phlistitemized1"/>
      </w:pPr>
      <w:r w:rsidRPr="002F153F">
        <w:t>откройте</w:t>
      </w:r>
      <w:r w:rsidR="00F734B3">
        <w:t xml:space="preserve"> </w:t>
      </w:r>
      <w:r w:rsidRPr="002F153F">
        <w:t>контекстное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Pr="002F153F">
        <w:t>нажатием</w:t>
      </w:r>
      <w:r w:rsidR="00F734B3">
        <w:t xml:space="preserve"> </w:t>
      </w:r>
      <w:r w:rsidRPr="002F153F">
        <w:t>правой</w:t>
      </w:r>
      <w:r w:rsidR="00F734B3">
        <w:t xml:space="preserve"> </w:t>
      </w:r>
      <w:r w:rsidRPr="002F153F">
        <w:t>кнопки</w:t>
      </w:r>
      <w:r w:rsidR="00F734B3">
        <w:t xml:space="preserve"> </w:t>
      </w:r>
      <w:r w:rsidRPr="002F153F">
        <w:t>мыши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строке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направлением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Внешние</w:t>
      </w:r>
      <w:r w:rsidR="00F734B3">
        <w:t xml:space="preserve"> </w:t>
      </w:r>
      <w:r w:rsidRPr="002F153F">
        <w:t>направления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="00B21D8E" w:rsidRPr="002F153F">
        <w:t>«</w:t>
      </w:r>
      <w:r w:rsidRPr="002F153F">
        <w:t>Перезаписать</w:t>
      </w:r>
      <w:r w:rsidR="00F734B3">
        <w:t xml:space="preserve"> </w:t>
      </w:r>
      <w:r w:rsidRPr="002F153F">
        <w:t>пациента</w:t>
      </w:r>
      <w:r w:rsidR="00B21D8E" w:rsidRPr="002F153F">
        <w:t>»</w:t>
      </w:r>
      <w:r w:rsidR="00F734B3">
        <w:t xml:space="preserve"> </w:t>
      </w:r>
      <w:r w:rsidRPr="002F153F">
        <w:t>(пункт</w:t>
      </w:r>
      <w:r w:rsidR="00F734B3">
        <w:t xml:space="preserve"> </w:t>
      </w:r>
      <w:r w:rsidRPr="002F153F">
        <w:t>активен</w:t>
      </w:r>
      <w:r w:rsidR="00F734B3">
        <w:t xml:space="preserve"> </w:t>
      </w:r>
      <w:r w:rsidRPr="002F153F">
        <w:t>только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записях</w:t>
      </w:r>
      <w:r w:rsidR="00F734B3">
        <w:t xml:space="preserve"> </w:t>
      </w:r>
      <w:r w:rsidRPr="002F153F">
        <w:t>со</w:t>
      </w:r>
      <w:r w:rsidR="00F734B3">
        <w:t xml:space="preserve"> </w:t>
      </w:r>
      <w:r w:rsidRPr="002F153F">
        <w:t>статусом</w:t>
      </w:r>
      <w:r w:rsidR="00F734B3">
        <w:t xml:space="preserve"> </w:t>
      </w:r>
      <w:r w:rsidR="00B21D8E" w:rsidRPr="002F153F">
        <w:t>«</w:t>
      </w:r>
      <w:r w:rsidRPr="002F153F">
        <w:t>Записан</w:t>
      </w:r>
      <w:r w:rsidR="00B21D8E" w:rsidRPr="002F153F">
        <w:t>»</w:t>
      </w:r>
      <w:r w:rsidRPr="002F153F">
        <w:t>).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аналогичное</w:t>
      </w:r>
      <w:r w:rsidR="00F734B3">
        <w:t xml:space="preserve"> </w:t>
      </w:r>
      <w:r w:rsidRPr="002F153F">
        <w:t>форме</w:t>
      </w:r>
      <w:r w:rsidR="00F734B3">
        <w:t xml:space="preserve"> </w:t>
      </w:r>
      <w:r w:rsidR="00B21D8E" w:rsidRPr="002F153F">
        <w:t>«</w:t>
      </w:r>
      <w:r w:rsidRPr="002F153F">
        <w:t>Расписание</w:t>
      </w:r>
      <w:r w:rsidR="00B21D8E" w:rsidRPr="002F153F">
        <w:t>»</w:t>
      </w:r>
      <w:r w:rsidRPr="002F153F">
        <w:t>;</w:t>
      </w:r>
    </w:p>
    <w:p w14:paraId="7B59A812" w14:textId="1E641049" w:rsidR="00CC7EEA" w:rsidRPr="002F153F" w:rsidRDefault="00D053CD" w:rsidP="00CA2237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AC56A8">
        <w:t> </w:t>
      </w:r>
      <w:r w:rsidR="00863645">
        <w:fldChar w:fldCharType="begin"/>
      </w:r>
      <w:r w:rsidR="00863645">
        <w:instrText xml:space="preserve"> REF scroll-bookmark-25 \n \h </w:instrText>
      </w:r>
      <w:r w:rsidR="00863645">
        <w:fldChar w:fldCharType="separate"/>
      </w:r>
      <w:r w:rsidR="00B50C08">
        <w:t>5.3.1</w:t>
      </w:r>
      <w:r w:rsidR="00863645">
        <w:fldChar w:fldCharType="end"/>
      </w:r>
      <w:r w:rsidRPr="002F153F">
        <w:t>.</w:t>
      </w:r>
    </w:p>
    <w:p w14:paraId="3991A649" w14:textId="34ACD2C9" w:rsidR="00CC7EEA" w:rsidRPr="002F153F" w:rsidRDefault="00D053CD" w:rsidP="00CA2237">
      <w:pPr>
        <w:pStyle w:val="phnormal"/>
      </w:pPr>
      <w:r w:rsidRPr="002F153F">
        <w:t>Чтобы</w:t>
      </w:r>
      <w:r w:rsidR="00F734B3">
        <w:t xml:space="preserve"> </w:t>
      </w:r>
      <w:r w:rsidRPr="002F153F">
        <w:t>выгрузить</w:t>
      </w:r>
      <w:r w:rsidR="00F734B3">
        <w:t xml:space="preserve"> </w:t>
      </w:r>
      <w:r w:rsidRPr="002F153F">
        <w:t>список</w:t>
      </w:r>
      <w:r w:rsidR="00F734B3">
        <w:t xml:space="preserve"> </w:t>
      </w:r>
      <w:r w:rsidRPr="002F153F">
        <w:t>направлений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Excel,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6D9486CF" wp14:editId="01F69F78">
            <wp:extent cx="190500" cy="190500"/>
            <wp:effectExtent l="19050" t="19050" r="19050" b="19050"/>
            <wp:docPr id="100316" name="Рисунок 100316" descr="_scroll_external/attachments/image2023-7-19_16-51-47-598181a8d58ee220cbed7728164f203addfa0b7601ce07a158305cb0091880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75703" name="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F153F">
        <w:t>.</w:t>
      </w:r>
    </w:p>
    <w:p w14:paraId="2FDB0F41" w14:textId="444F8871" w:rsidR="00CC7EEA" w:rsidRPr="002F153F" w:rsidRDefault="00D053CD">
      <w:pPr>
        <w:pStyle w:val="10"/>
      </w:pPr>
      <w:bookmarkStart w:id="540" w:name="scroll-bookmark-124"/>
      <w:bookmarkStart w:id="541" w:name="_Toc202338629"/>
      <w:bookmarkStart w:id="542" w:name="_Toc202520709"/>
      <w:bookmarkStart w:id="543" w:name="_Toc202520810"/>
      <w:bookmarkStart w:id="544" w:name="_Toc202521220"/>
      <w:bookmarkStart w:id="545" w:name="_Toc205288702"/>
      <w:r w:rsidRPr="002F153F">
        <w:lastRenderedPageBreak/>
        <w:t>Выгрузка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отчетов</w:t>
      </w:r>
      <w:bookmarkEnd w:id="540"/>
      <w:bookmarkEnd w:id="541"/>
      <w:bookmarkEnd w:id="542"/>
      <w:bookmarkEnd w:id="543"/>
      <w:bookmarkEnd w:id="544"/>
      <w:bookmarkEnd w:id="545"/>
    </w:p>
    <w:p w14:paraId="01E4EA89" w14:textId="1870B41D" w:rsidR="00CC7EEA" w:rsidRPr="002F153F" w:rsidRDefault="00D053CD" w:rsidP="004C1CCD">
      <w:pPr>
        <w:pStyle w:val="phnormal"/>
      </w:pPr>
      <w:r w:rsidRPr="002F153F">
        <w:t>В</w:t>
      </w:r>
      <w:r w:rsidR="00F734B3">
        <w:t xml:space="preserve"> </w:t>
      </w:r>
      <w:r w:rsidRPr="002F153F">
        <w:t>данном</w:t>
      </w:r>
      <w:r w:rsidR="00F734B3">
        <w:t xml:space="preserve"> </w:t>
      </w:r>
      <w:r w:rsidRPr="002F153F">
        <w:t>разделе</w:t>
      </w:r>
      <w:r w:rsidR="00F734B3">
        <w:t xml:space="preserve"> </w:t>
      </w:r>
      <w:r w:rsidRPr="002F153F">
        <w:t>описан</w:t>
      </w:r>
      <w:r w:rsidR="00F734B3">
        <w:t xml:space="preserve"> </w:t>
      </w:r>
      <w:r w:rsidRPr="002F153F">
        <w:t>процесс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отчетов</w:t>
      </w:r>
      <w:r w:rsidR="00F734B3">
        <w:t xml:space="preserve"> </w:t>
      </w:r>
      <w:r w:rsidRPr="002F153F">
        <w:t>для</w:t>
      </w:r>
      <w:r w:rsidR="00F734B3">
        <w:t xml:space="preserve"> М</w:t>
      </w:r>
      <w:r w:rsidR="00FB0671">
        <w:t>одуля</w:t>
      </w:r>
      <w:r w:rsidRPr="002F153F">
        <w:t>.</w:t>
      </w:r>
    </w:p>
    <w:p w14:paraId="46064CE8" w14:textId="65B7F6BF" w:rsidR="00CC7EEA" w:rsidRPr="002F153F" w:rsidRDefault="00D053CD">
      <w:pPr>
        <w:pStyle w:val="2"/>
      </w:pPr>
      <w:bookmarkStart w:id="546" w:name="scroll-bookmark-125"/>
      <w:bookmarkStart w:id="547" w:name="_Toc202338630"/>
      <w:bookmarkStart w:id="548" w:name="_Toc202520710"/>
      <w:bookmarkStart w:id="549" w:name="_Toc202520811"/>
      <w:bookmarkStart w:id="550" w:name="_Toc202521221"/>
      <w:bookmarkStart w:id="551" w:name="_Toc205288703"/>
      <w:r w:rsidRPr="002F153F">
        <w:t>Отчет</w:t>
      </w:r>
      <w:r w:rsidR="00F734B3">
        <w:t xml:space="preserve"> </w:t>
      </w:r>
      <w:r w:rsidR="00B21D8E" w:rsidRPr="002F153F">
        <w:t>«</w:t>
      </w:r>
      <w:r w:rsidRPr="002F153F">
        <w:t>Анализ</w:t>
      </w:r>
      <w:r w:rsidR="00F734B3">
        <w:t xml:space="preserve"> </w:t>
      </w:r>
      <w:r w:rsidRPr="002F153F">
        <w:t>работы</w:t>
      </w:r>
      <w:r w:rsidR="00F734B3">
        <w:t xml:space="preserve"> </w:t>
      </w:r>
      <w:r w:rsidRPr="002F153F">
        <w:t>процедуры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времени</w:t>
      </w:r>
      <w:r w:rsidR="00B21D8E" w:rsidRPr="002F153F">
        <w:t>»</w:t>
      </w:r>
      <w:bookmarkEnd w:id="546"/>
      <w:bookmarkEnd w:id="547"/>
      <w:bookmarkEnd w:id="548"/>
      <w:bookmarkEnd w:id="549"/>
      <w:bookmarkEnd w:id="550"/>
      <w:bookmarkEnd w:id="551"/>
    </w:p>
    <w:p w14:paraId="7AC13087" w14:textId="6F05F14E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B21D8E" w:rsidRPr="002F153F">
        <w:t>«</w:t>
      </w:r>
      <w:r w:rsidRPr="002F153F">
        <w:t>Анализ</w:t>
      </w:r>
      <w:r w:rsidR="00F734B3">
        <w:t xml:space="preserve"> </w:t>
      </w:r>
      <w:r w:rsidRPr="002F153F">
        <w:t>работы</w:t>
      </w:r>
      <w:r w:rsidR="00F734B3">
        <w:t xml:space="preserve"> </w:t>
      </w:r>
      <w:r w:rsidRPr="002F153F">
        <w:t>процедуры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времени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606FB07D" w14:textId="73594604" w:rsidR="00CC7EEA" w:rsidRPr="002F153F" w:rsidRDefault="00D053CD" w:rsidP="004C1C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Настройки</w:t>
      </w:r>
      <w:r w:rsidR="0042327C" w:rsidRPr="002F153F">
        <w:t>/</w:t>
      </w:r>
      <w:r w:rsidR="00F734B3">
        <w:t xml:space="preserve"> </w:t>
      </w:r>
      <w:r w:rsidRPr="002F153F">
        <w:t>Настройка</w:t>
      </w:r>
      <w:r w:rsidR="00F734B3">
        <w:t xml:space="preserve"> </w:t>
      </w:r>
      <w:r w:rsidRPr="002F153F">
        <w:t>регистратуры</w:t>
      </w:r>
      <w:r w:rsidR="0042327C" w:rsidRPr="002F153F">
        <w:t>/</w:t>
      </w:r>
      <w:r w:rsidR="00F734B3">
        <w:t xml:space="preserve"> </w:t>
      </w:r>
      <w:r w:rsidRPr="002F153F">
        <w:t>Отчеты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настройкам</w:t>
      </w:r>
      <w:r w:rsidR="00F734B3">
        <w:t xml:space="preserve"> </w:t>
      </w:r>
      <w:r w:rsidRPr="002F153F">
        <w:t>регистратуры</w:t>
      </w:r>
      <w:r w:rsidR="0042327C" w:rsidRPr="002F153F">
        <w:t>/</w:t>
      </w:r>
      <w:r w:rsidR="00F734B3">
        <w:t xml:space="preserve"> </w:t>
      </w:r>
      <w:r w:rsidRPr="002F153F">
        <w:t>Анализ</w:t>
      </w:r>
      <w:r w:rsidR="00F734B3">
        <w:t xml:space="preserve"> </w:t>
      </w:r>
      <w:r w:rsidRPr="002F153F">
        <w:t>работы</w:t>
      </w:r>
      <w:r w:rsidR="00F734B3">
        <w:t xml:space="preserve"> </w:t>
      </w:r>
      <w:r w:rsidRPr="002F153F">
        <w:t>процедуры</w:t>
      </w:r>
      <w:r w:rsidR="00F734B3">
        <w:t xml:space="preserve"> </w:t>
      </w:r>
      <w:r w:rsidRPr="002F153F">
        <w:t>подбора</w:t>
      </w:r>
      <w:r w:rsidR="00F734B3">
        <w:t xml:space="preserve"> </w:t>
      </w:r>
      <w:r w:rsidRPr="002F153F">
        <w:t>времени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ввода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_Ref202376499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105</w:t>
      </w:r>
      <w:r w:rsidR="000676F0">
        <w:fldChar w:fldCharType="end"/>
      </w:r>
      <w:r w:rsidR="000676F0">
        <w:t>)</w:t>
      </w:r>
      <w:r w:rsidRPr="002F153F">
        <w:t>;</w:t>
      </w:r>
    </w:p>
    <w:p w14:paraId="37D29895" w14:textId="77777777" w:rsidR="00CC7EEA" w:rsidRPr="002F153F" w:rsidRDefault="00D053CD" w:rsidP="004C1CCD">
      <w:pPr>
        <w:pStyle w:val="phfigure"/>
      </w:pPr>
      <w:r w:rsidRPr="002F153F">
        <w:rPr>
          <w:noProof/>
        </w:rPr>
        <w:drawing>
          <wp:inline distT="0" distB="0" distL="0" distR="0" wp14:anchorId="17C24800" wp14:editId="01ADEA3F">
            <wp:extent cx="3277040" cy="4819611"/>
            <wp:effectExtent l="19050" t="19050" r="19050" b="19685"/>
            <wp:docPr id="100324" name="Рисунок 100324" descr="Окно для ввода входных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21580" name="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280543" cy="482476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34588F" w14:textId="3F43E622" w:rsidR="00CC7EEA" w:rsidRPr="002F153F" w:rsidRDefault="00F734B3" w:rsidP="004C1CCD">
      <w:pPr>
        <w:pStyle w:val="phfiguretitle"/>
      </w:pPr>
      <w:bookmarkStart w:id="552" w:name="_Ref202376499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105</w:t>
      </w:r>
      <w:r w:rsidR="00D053CD" w:rsidRPr="002F153F">
        <w:fldChar w:fldCharType="end"/>
      </w:r>
      <w:bookmarkEnd w:id="552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для</w:t>
      </w:r>
      <w:r>
        <w:t xml:space="preserve"> </w:t>
      </w:r>
      <w:r w:rsidR="00D053CD" w:rsidRPr="002F153F">
        <w:t>ввода</w:t>
      </w:r>
      <w:r>
        <w:t xml:space="preserve"> </w:t>
      </w:r>
      <w:r w:rsidR="00D053CD" w:rsidRPr="002F153F">
        <w:t>входных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p w14:paraId="643623EA" w14:textId="4CE7E644" w:rsidR="00CC7EEA" w:rsidRPr="002F153F" w:rsidRDefault="00D053CD" w:rsidP="004C1CCD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_Ref202375022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25</w:t>
      </w:r>
      <w:r w:rsidR="00B72149">
        <w:fldChar w:fldCharType="end"/>
      </w:r>
      <w:r w:rsidR="00B72149">
        <w:t>)</w:t>
      </w:r>
      <w:r w:rsidRPr="002F153F">
        <w:t>;</w:t>
      </w:r>
    </w:p>
    <w:p w14:paraId="0C0CAA2B" w14:textId="4C97098A" w:rsidR="00CC7EEA" w:rsidRPr="002F153F" w:rsidRDefault="00F734B3" w:rsidP="004C1CCD">
      <w:pPr>
        <w:pStyle w:val="phtabletitle"/>
      </w:pPr>
      <w:bookmarkStart w:id="553" w:name="_Ref202375022"/>
      <w:r>
        <w:rPr>
          <w:spacing w:val="20"/>
        </w:rPr>
        <w:lastRenderedPageBreak/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25</w:t>
      </w:r>
      <w:r w:rsidR="00D053CD" w:rsidRPr="002F153F">
        <w:rPr>
          <w:spacing w:val="20"/>
        </w:rPr>
        <w:fldChar w:fldCharType="end"/>
      </w:r>
      <w:bookmarkEnd w:id="553"/>
      <w:r>
        <w:rPr>
          <w:spacing w:val="20"/>
        </w:rPr>
        <w:t xml:space="preserve"> </w:t>
      </w:r>
      <w:r w:rsidR="004C1CCD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186"/>
        <w:gridCol w:w="1942"/>
        <w:gridCol w:w="6060"/>
      </w:tblGrid>
      <w:tr w:rsidR="00CC7EEA" w:rsidRPr="002F153F" w14:paraId="6B2021E4" w14:textId="77777777" w:rsidTr="00F734B3">
        <w:trPr>
          <w:tblHeader/>
        </w:trPr>
        <w:tc>
          <w:tcPr>
            <w:tcW w:w="1073" w:type="pct"/>
          </w:tcPr>
          <w:p w14:paraId="5CE8E526" w14:textId="64EC031A" w:rsidR="00CC7EEA" w:rsidRPr="002F153F" w:rsidRDefault="00D053CD" w:rsidP="00F734B3">
            <w:pPr>
              <w:pStyle w:val="phtablecolcaption"/>
            </w:pPr>
            <w:bookmarkStart w:id="554" w:name="scroll-bookmark-126"/>
            <w:r w:rsidRPr="002F153F">
              <w:t>Наименование</w:t>
            </w:r>
            <w:r w:rsidR="00F734B3">
              <w:t xml:space="preserve"> </w:t>
            </w:r>
            <w:r w:rsidRPr="002F153F">
              <w:t>отчета</w:t>
            </w:r>
            <w:bookmarkEnd w:id="554"/>
          </w:p>
        </w:tc>
        <w:tc>
          <w:tcPr>
            <w:tcW w:w="953" w:type="pct"/>
          </w:tcPr>
          <w:p w14:paraId="6DABBF1D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974" w:type="pct"/>
          </w:tcPr>
          <w:p w14:paraId="70CFB358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171646E2" w14:textId="77777777" w:rsidTr="00F734B3">
        <w:tc>
          <w:tcPr>
            <w:tcW w:w="1073" w:type="pct"/>
          </w:tcPr>
          <w:p w14:paraId="4AC10976" w14:textId="77777777" w:rsidR="00CC7EEA" w:rsidRPr="002F153F" w:rsidRDefault="00D053CD" w:rsidP="004C1CCD">
            <w:pPr>
              <w:pStyle w:val="phtablecellleft"/>
            </w:pPr>
            <w:r w:rsidRPr="002F153F">
              <w:t>МО</w:t>
            </w:r>
          </w:p>
        </w:tc>
        <w:tc>
          <w:tcPr>
            <w:tcW w:w="953" w:type="pct"/>
          </w:tcPr>
          <w:p w14:paraId="6A94C16A" w14:textId="7C8B3E50" w:rsidR="00CC7EEA" w:rsidRPr="002F153F" w:rsidRDefault="00F734B3" w:rsidP="004C1CCD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67CCFFA2" w14:textId="621701EA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всех</w:t>
            </w:r>
            <w:r w:rsidR="00F734B3">
              <w:t xml:space="preserve"> </w:t>
            </w:r>
            <w:r w:rsidRPr="002F153F">
              <w:t>МО.</w:t>
            </w:r>
          </w:p>
          <w:p w14:paraId="3E77DAEB" w14:textId="14E3BAC3" w:rsidR="00CC7EEA" w:rsidRPr="002F153F" w:rsidRDefault="00D053CD" w:rsidP="004C1CCD">
            <w:pPr>
              <w:pStyle w:val="phtablecellleft"/>
            </w:pPr>
            <w:r w:rsidRPr="002F153F">
              <w:rPr>
                <w:rStyle w:val="phnormalnote0"/>
              </w:rPr>
              <w:t>Примечание</w:t>
            </w:r>
            <w:r w:rsidR="00F734B3">
              <w:rPr>
                <w:rStyle w:val="phnormalnote0"/>
              </w:rPr>
              <w:t xml:space="preserve"> </w:t>
            </w:r>
            <w:r w:rsidRPr="002F153F">
              <w:rPr>
                <w:rStyle w:val="phnormalnote0"/>
              </w:rPr>
              <w:t>–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умолчанию</w:t>
            </w:r>
            <w:r w:rsidR="00F734B3">
              <w:t xml:space="preserve"> </w:t>
            </w:r>
            <w:r w:rsidRPr="002F153F">
              <w:t>указывается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текущего</w:t>
            </w:r>
            <w:r w:rsidR="00F734B3">
              <w:t xml:space="preserve"> </w:t>
            </w:r>
            <w:r w:rsidRPr="002F153F">
              <w:t>пользователя</w:t>
            </w:r>
          </w:p>
        </w:tc>
      </w:tr>
      <w:tr w:rsidR="00CC7EEA" w:rsidRPr="002F153F" w14:paraId="451520DD" w14:textId="77777777" w:rsidTr="00F734B3">
        <w:tc>
          <w:tcPr>
            <w:tcW w:w="1073" w:type="pct"/>
          </w:tcPr>
          <w:p w14:paraId="4CAA19F4" w14:textId="77777777" w:rsidR="00CC7EEA" w:rsidRPr="002F153F" w:rsidRDefault="00D053CD" w:rsidP="004C1CCD">
            <w:pPr>
              <w:pStyle w:val="phtablecellleft"/>
            </w:pPr>
            <w:r w:rsidRPr="002F153F">
              <w:t>Подразделение</w:t>
            </w:r>
          </w:p>
        </w:tc>
        <w:tc>
          <w:tcPr>
            <w:tcW w:w="953" w:type="pct"/>
          </w:tcPr>
          <w:p w14:paraId="34B274EA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3D3C1597" w14:textId="35EFD375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подразделение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подразделений</w:t>
            </w:r>
            <w:r w:rsidR="00F734B3">
              <w:t xml:space="preserve"> </w:t>
            </w:r>
            <w:r w:rsidRPr="002F153F">
              <w:t>МО</w:t>
            </w:r>
          </w:p>
        </w:tc>
      </w:tr>
      <w:tr w:rsidR="00CC7EEA" w:rsidRPr="002F153F" w14:paraId="4D4E957A" w14:textId="77777777" w:rsidTr="00F734B3">
        <w:tc>
          <w:tcPr>
            <w:tcW w:w="1073" w:type="pct"/>
          </w:tcPr>
          <w:p w14:paraId="569AA469" w14:textId="49900B80" w:rsidR="00CC7EEA" w:rsidRPr="002F153F" w:rsidRDefault="00D053CD" w:rsidP="004C1CCD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отделения</w:t>
            </w:r>
          </w:p>
        </w:tc>
        <w:tc>
          <w:tcPr>
            <w:tcW w:w="953" w:type="pct"/>
          </w:tcPr>
          <w:p w14:paraId="05A24017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3C817411" w14:textId="1AB619CC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отделения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типов</w:t>
            </w:r>
            <w:r w:rsidR="00F734B3">
              <w:t xml:space="preserve"> </w:t>
            </w:r>
            <w:r w:rsidRPr="002F153F">
              <w:t>отделений</w:t>
            </w:r>
          </w:p>
        </w:tc>
      </w:tr>
      <w:tr w:rsidR="00CC7EEA" w:rsidRPr="002F153F" w14:paraId="6F9B4F7E" w14:textId="77777777" w:rsidTr="00F734B3">
        <w:tc>
          <w:tcPr>
            <w:tcW w:w="1073" w:type="pct"/>
          </w:tcPr>
          <w:p w14:paraId="5AC95956" w14:textId="77777777" w:rsidR="00CC7EEA" w:rsidRPr="002F153F" w:rsidRDefault="00D053CD" w:rsidP="004C1CCD">
            <w:pPr>
              <w:pStyle w:val="phtablecellleft"/>
            </w:pPr>
            <w:r w:rsidRPr="002F153F">
              <w:t>Отделение</w:t>
            </w:r>
          </w:p>
        </w:tc>
        <w:tc>
          <w:tcPr>
            <w:tcW w:w="953" w:type="pct"/>
          </w:tcPr>
          <w:p w14:paraId="79752748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1E70FCB4" w14:textId="064C037D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нужное</w:t>
            </w:r>
            <w:r w:rsidR="00F734B3">
              <w:t xml:space="preserve"> </w:t>
            </w:r>
            <w:r w:rsidRPr="002F153F">
              <w:t>отделение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отделений</w:t>
            </w:r>
            <w:r w:rsidR="00F734B3">
              <w:t xml:space="preserve"> </w:t>
            </w:r>
            <w:r w:rsidRPr="002F153F">
              <w:t>МО</w:t>
            </w:r>
          </w:p>
        </w:tc>
      </w:tr>
      <w:tr w:rsidR="00F734B3" w:rsidRPr="002F153F" w14:paraId="5E6D1F60" w14:textId="77777777" w:rsidTr="00F734B3">
        <w:tc>
          <w:tcPr>
            <w:tcW w:w="1073" w:type="pct"/>
          </w:tcPr>
          <w:p w14:paraId="34458744" w14:textId="0A3B712B" w:rsidR="00F734B3" w:rsidRPr="002F153F" w:rsidRDefault="00F734B3" w:rsidP="004C1CCD">
            <w:pPr>
              <w:pStyle w:val="phtablecellleft"/>
            </w:pPr>
            <w:r w:rsidRPr="002F153F">
              <w:t>Тип</w:t>
            </w:r>
            <w:r>
              <w:t xml:space="preserve"> </w:t>
            </w:r>
            <w:r w:rsidRPr="002F153F">
              <w:t>регистратуры</w:t>
            </w:r>
            <w:r>
              <w:t xml:space="preserve"> </w:t>
            </w:r>
          </w:p>
        </w:tc>
        <w:tc>
          <w:tcPr>
            <w:tcW w:w="953" w:type="pct"/>
          </w:tcPr>
          <w:p w14:paraId="6A630428" w14:textId="5138FD8F" w:rsidR="00F734B3" w:rsidRPr="002F153F" w:rsidRDefault="00F734B3" w:rsidP="004C1CCD">
            <w:pPr>
              <w:pStyle w:val="phtablecellcenter"/>
            </w:pPr>
            <w:r w:rsidRPr="000814BE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73A3652B" w14:textId="023BBABB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</w:t>
            </w:r>
            <w:r>
              <w:t xml:space="preserve"> </w:t>
            </w:r>
            <w:r w:rsidRPr="002F153F">
              <w:t>тип</w:t>
            </w:r>
            <w:r>
              <w:t xml:space="preserve"> </w:t>
            </w:r>
            <w:r w:rsidRPr="002F153F">
              <w:t>регистратуры.</w:t>
            </w:r>
            <w:r>
              <w:t xml:space="preserve"> </w:t>
            </w:r>
            <w:r w:rsidRPr="002F153F">
              <w:t>Возможные</w:t>
            </w:r>
            <w:r>
              <w:t xml:space="preserve"> </w:t>
            </w:r>
            <w:r w:rsidRPr="002F153F">
              <w:t>значения:</w:t>
            </w:r>
            <w:r>
              <w:t xml:space="preserve"> </w:t>
            </w:r>
            <w:r w:rsidRPr="002F153F">
              <w:t>«Расписание</w:t>
            </w:r>
            <w:r>
              <w:t xml:space="preserve"> </w:t>
            </w:r>
            <w:r w:rsidRPr="002F153F">
              <w:t>врачей»,</w:t>
            </w:r>
            <w:r>
              <w:t xml:space="preserve"> </w:t>
            </w:r>
            <w:r w:rsidRPr="002F153F">
              <w:t>«Расписание</w:t>
            </w:r>
            <w:r>
              <w:t xml:space="preserve"> </w:t>
            </w:r>
            <w:r w:rsidRPr="002F153F">
              <w:t>услуг»,</w:t>
            </w:r>
            <w:r>
              <w:t xml:space="preserve"> </w:t>
            </w:r>
            <w:r w:rsidRPr="002F153F">
              <w:t>«Расписание</w:t>
            </w:r>
            <w:r>
              <w:t xml:space="preserve"> </w:t>
            </w:r>
            <w:r w:rsidRPr="002F153F">
              <w:t>кабинета»</w:t>
            </w:r>
          </w:p>
        </w:tc>
      </w:tr>
      <w:tr w:rsidR="00F734B3" w:rsidRPr="002F153F" w14:paraId="7EB63F2F" w14:textId="77777777" w:rsidTr="00F734B3">
        <w:tc>
          <w:tcPr>
            <w:tcW w:w="1073" w:type="pct"/>
          </w:tcPr>
          <w:p w14:paraId="1B59905A" w14:textId="209B0F18" w:rsidR="00F734B3" w:rsidRPr="002F153F" w:rsidRDefault="00F734B3" w:rsidP="004C1CCD">
            <w:pPr>
              <w:pStyle w:val="phtablecellleft"/>
            </w:pPr>
            <w:r w:rsidRPr="002F153F">
              <w:t>Выбор</w:t>
            </w:r>
            <w:r>
              <w:t xml:space="preserve"> </w:t>
            </w:r>
            <w:r w:rsidRPr="002F153F">
              <w:t>услуги</w:t>
            </w:r>
          </w:p>
        </w:tc>
        <w:tc>
          <w:tcPr>
            <w:tcW w:w="953" w:type="pct"/>
          </w:tcPr>
          <w:p w14:paraId="56038471" w14:textId="28A7E772" w:rsidR="00F734B3" w:rsidRPr="002F153F" w:rsidRDefault="00F734B3" w:rsidP="004C1CCD">
            <w:pPr>
              <w:pStyle w:val="phtablecellcenter"/>
            </w:pPr>
            <w:r w:rsidRPr="000814BE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5FFCC248" w14:textId="22E43EE5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услугу</w:t>
            </w:r>
            <w:r>
              <w:t xml:space="preserve"> </w:t>
            </w:r>
            <w:r w:rsidRPr="002F153F">
              <w:t>исследования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списка</w:t>
            </w:r>
            <w:r>
              <w:t xml:space="preserve"> </w:t>
            </w:r>
            <w:r w:rsidRPr="002F153F">
              <w:t>услуг</w:t>
            </w:r>
          </w:p>
        </w:tc>
      </w:tr>
      <w:tr w:rsidR="00F734B3" w:rsidRPr="002F153F" w14:paraId="670F7F3C" w14:textId="77777777" w:rsidTr="00F734B3">
        <w:tc>
          <w:tcPr>
            <w:tcW w:w="1073" w:type="pct"/>
          </w:tcPr>
          <w:p w14:paraId="30A2F805" w14:textId="2422F65D" w:rsidR="00F734B3" w:rsidRPr="002F153F" w:rsidRDefault="00F734B3" w:rsidP="004C1CCD">
            <w:pPr>
              <w:pStyle w:val="phtablecellleft"/>
            </w:pPr>
            <w:r w:rsidRPr="002F153F">
              <w:t>Выбор</w:t>
            </w:r>
            <w:r>
              <w:t xml:space="preserve"> </w:t>
            </w:r>
            <w:r w:rsidRPr="002F153F">
              <w:t>кабинета</w:t>
            </w:r>
          </w:p>
        </w:tc>
        <w:tc>
          <w:tcPr>
            <w:tcW w:w="953" w:type="pct"/>
          </w:tcPr>
          <w:p w14:paraId="77119AB9" w14:textId="1CD90EF1" w:rsidR="00F734B3" w:rsidRPr="002F153F" w:rsidRDefault="00F734B3" w:rsidP="004C1CCD">
            <w:pPr>
              <w:pStyle w:val="phtablecellcenter"/>
            </w:pPr>
            <w:r w:rsidRPr="000814BE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7969B346" w14:textId="42DBF701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кабинет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списка</w:t>
            </w:r>
            <w:r>
              <w:t xml:space="preserve"> </w:t>
            </w:r>
            <w:r w:rsidRPr="002F153F">
              <w:t>всех</w:t>
            </w:r>
            <w:r>
              <w:t xml:space="preserve"> </w:t>
            </w:r>
            <w:r w:rsidRPr="002F153F">
              <w:t>кабинетов</w:t>
            </w:r>
            <w:r>
              <w:t xml:space="preserve"> </w:t>
            </w:r>
            <w:r w:rsidRPr="002F153F">
              <w:t>выбранной</w:t>
            </w:r>
            <w:r>
              <w:t xml:space="preserve"> </w:t>
            </w:r>
            <w:r w:rsidRPr="002F153F">
              <w:t>МО</w:t>
            </w:r>
          </w:p>
        </w:tc>
      </w:tr>
      <w:tr w:rsidR="00CC7EEA" w:rsidRPr="002F153F" w14:paraId="3DAC8297" w14:textId="77777777" w:rsidTr="00F734B3">
        <w:tc>
          <w:tcPr>
            <w:tcW w:w="1073" w:type="pct"/>
          </w:tcPr>
          <w:p w14:paraId="589115E9" w14:textId="0C2DB0ED" w:rsidR="00CC7EEA" w:rsidRPr="002F153F" w:rsidRDefault="00D053CD" w:rsidP="004C1CCD">
            <w:pPr>
              <w:pStyle w:val="phtablecellleft"/>
            </w:pPr>
            <w:r w:rsidRPr="002F153F">
              <w:t>Выбор</w:t>
            </w:r>
            <w:r w:rsidR="00F734B3">
              <w:t xml:space="preserve"> </w:t>
            </w:r>
            <w:r w:rsidRPr="002F153F">
              <w:t>врача</w:t>
            </w:r>
          </w:p>
        </w:tc>
        <w:tc>
          <w:tcPr>
            <w:tcW w:w="953" w:type="pct"/>
          </w:tcPr>
          <w:p w14:paraId="510261D0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636F3E0E" w14:textId="1CE18AE0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всех</w:t>
            </w:r>
            <w:r w:rsidR="00F734B3">
              <w:t xml:space="preserve"> </w:t>
            </w:r>
            <w:r w:rsidRPr="002F153F">
              <w:t>врачей</w:t>
            </w:r>
            <w:r w:rsidR="00F734B3">
              <w:t xml:space="preserve"> </w:t>
            </w:r>
            <w:r w:rsidRPr="002F153F">
              <w:t>выбранной</w:t>
            </w:r>
            <w:r w:rsidR="00F734B3">
              <w:t xml:space="preserve"> </w:t>
            </w:r>
            <w:r w:rsidRPr="002F153F">
              <w:t>МО</w:t>
            </w:r>
          </w:p>
        </w:tc>
      </w:tr>
      <w:tr w:rsidR="00CC7EEA" w:rsidRPr="002F153F" w14:paraId="01F6E9CB" w14:textId="77777777" w:rsidTr="00F734B3">
        <w:tc>
          <w:tcPr>
            <w:tcW w:w="1073" w:type="pct"/>
          </w:tcPr>
          <w:p w14:paraId="1E1ABD17" w14:textId="03B19555" w:rsidR="00CC7EEA" w:rsidRPr="002F153F" w:rsidRDefault="00D053CD" w:rsidP="004C1CCD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интервала</w:t>
            </w:r>
          </w:p>
        </w:tc>
        <w:tc>
          <w:tcPr>
            <w:tcW w:w="953" w:type="pct"/>
          </w:tcPr>
          <w:p w14:paraId="02D4D3DB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39D02A63" w14:textId="62C572E1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Pr="002F153F">
              <w:t>нужный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интервала,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есть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графиках</w:t>
            </w:r>
            <w:r w:rsidR="00F734B3">
              <w:t xml:space="preserve"> </w:t>
            </w:r>
            <w:r w:rsidRPr="002F153F">
              <w:t>указанного</w:t>
            </w:r>
            <w:r w:rsidR="00F734B3">
              <w:t xml:space="preserve"> </w:t>
            </w:r>
            <w:r w:rsidRPr="002F153F">
              <w:t>кабинета,</w:t>
            </w:r>
            <w:r w:rsidR="00F734B3">
              <w:t xml:space="preserve"> </w:t>
            </w:r>
            <w:r w:rsidRPr="002F153F">
              <w:t>врачей</w:t>
            </w:r>
            <w:r w:rsidR="00F734B3">
              <w:t xml:space="preserve"> </w:t>
            </w:r>
            <w:r w:rsidRPr="002F153F">
              <w:t>кабинета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услуг</w:t>
            </w:r>
            <w:r w:rsidR="00F734B3">
              <w:t xml:space="preserve"> </w:t>
            </w:r>
            <w:r w:rsidRPr="002F153F">
              <w:t>кабинета</w:t>
            </w:r>
          </w:p>
        </w:tc>
      </w:tr>
      <w:tr w:rsidR="00CC7EEA" w:rsidRPr="002F153F" w14:paraId="39B63BF1" w14:textId="77777777" w:rsidTr="00F734B3">
        <w:tc>
          <w:tcPr>
            <w:tcW w:w="1073" w:type="pct"/>
          </w:tcPr>
          <w:p w14:paraId="7873C258" w14:textId="2CDFE515" w:rsidR="00CC7EEA" w:rsidRPr="002F153F" w:rsidRDefault="00D053CD" w:rsidP="004C1CCD">
            <w:pPr>
              <w:pStyle w:val="phtablecellleft"/>
            </w:pP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</w:p>
        </w:tc>
        <w:tc>
          <w:tcPr>
            <w:tcW w:w="953" w:type="pct"/>
          </w:tcPr>
          <w:p w14:paraId="0BF3B39E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1F3E725E" w14:textId="255B4356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нужный</w:t>
            </w:r>
            <w:r w:rsidR="00F734B3">
              <w:t xml:space="preserve"> </w:t>
            </w:r>
            <w:r w:rsidRPr="002F153F">
              <w:t>вид</w:t>
            </w:r>
            <w:r w:rsidR="00F734B3">
              <w:t xml:space="preserve"> </w:t>
            </w:r>
            <w:r w:rsidRPr="002F153F">
              <w:t>оплаты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</w:p>
        </w:tc>
      </w:tr>
      <w:tr w:rsidR="00F734B3" w:rsidRPr="002F153F" w14:paraId="30973648" w14:textId="77777777" w:rsidTr="00F734B3">
        <w:tc>
          <w:tcPr>
            <w:tcW w:w="1073" w:type="pct"/>
          </w:tcPr>
          <w:p w14:paraId="1F266472" w14:textId="586A5CDF" w:rsidR="00F734B3" w:rsidRPr="002F153F" w:rsidRDefault="00F734B3" w:rsidP="004C1CCD">
            <w:pPr>
              <w:pStyle w:val="phtablecellleft"/>
            </w:pPr>
            <w:r w:rsidRPr="002F153F">
              <w:t>Выбор</w:t>
            </w:r>
            <w:r>
              <w:t xml:space="preserve"> </w:t>
            </w:r>
            <w:r w:rsidRPr="002F153F">
              <w:t>даты</w:t>
            </w:r>
            <w:r>
              <w:t xml:space="preserve"> </w:t>
            </w:r>
            <w:r w:rsidRPr="002F153F">
              <w:t>начала</w:t>
            </w:r>
            <w:r>
              <w:t xml:space="preserve"> </w:t>
            </w:r>
            <w:r w:rsidRPr="002F153F">
              <w:t>подбора</w:t>
            </w:r>
          </w:p>
        </w:tc>
        <w:tc>
          <w:tcPr>
            <w:tcW w:w="953" w:type="pct"/>
          </w:tcPr>
          <w:p w14:paraId="1EE81F5D" w14:textId="588AAE27" w:rsidR="00F734B3" w:rsidRPr="002F153F" w:rsidRDefault="00F734B3" w:rsidP="004C1CCD">
            <w:pPr>
              <w:pStyle w:val="phtablecellcenter"/>
            </w:pPr>
            <w:r w:rsidRPr="00F32507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4A08043B" w14:textId="275D0E0A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начала</w:t>
            </w:r>
            <w:r>
              <w:t xml:space="preserve"> </w:t>
            </w:r>
            <w:r w:rsidRPr="002F153F">
              <w:t>подбора</w:t>
            </w:r>
            <w:r>
              <w:t xml:space="preserve"> </w:t>
            </w:r>
            <w:r w:rsidRPr="002F153F">
              <w:t>времени</w:t>
            </w:r>
          </w:p>
        </w:tc>
      </w:tr>
      <w:tr w:rsidR="00F734B3" w:rsidRPr="002F153F" w14:paraId="5817DF9B" w14:textId="77777777" w:rsidTr="00F734B3">
        <w:tc>
          <w:tcPr>
            <w:tcW w:w="1073" w:type="pct"/>
          </w:tcPr>
          <w:p w14:paraId="340A42BF" w14:textId="4CAF33B1" w:rsidR="00F734B3" w:rsidRPr="002F153F" w:rsidRDefault="00F734B3" w:rsidP="004C1CCD">
            <w:pPr>
              <w:pStyle w:val="phtablecellleft"/>
            </w:pPr>
            <w:r w:rsidRPr="002F153F">
              <w:t>Выбор</w:t>
            </w:r>
            <w:r>
              <w:t xml:space="preserve"> </w:t>
            </w:r>
            <w:r w:rsidRPr="002F153F">
              <w:t>даты</w:t>
            </w:r>
            <w:r>
              <w:t xml:space="preserve"> </w:t>
            </w:r>
            <w:r w:rsidRPr="002F153F">
              <w:t>конца</w:t>
            </w:r>
            <w:r>
              <w:t xml:space="preserve"> </w:t>
            </w:r>
            <w:r w:rsidRPr="002F153F">
              <w:t>подбора</w:t>
            </w:r>
          </w:p>
        </w:tc>
        <w:tc>
          <w:tcPr>
            <w:tcW w:w="953" w:type="pct"/>
          </w:tcPr>
          <w:p w14:paraId="08AF6405" w14:textId="70BEE4D8" w:rsidR="00F734B3" w:rsidRPr="002F153F" w:rsidRDefault="00F734B3" w:rsidP="004C1CCD">
            <w:pPr>
              <w:pStyle w:val="phtablecellcenter"/>
            </w:pPr>
            <w:r w:rsidRPr="00F32507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4B9CC3FF" w14:textId="307FDE67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конца</w:t>
            </w:r>
            <w:r>
              <w:t xml:space="preserve"> </w:t>
            </w:r>
            <w:r w:rsidRPr="002F153F">
              <w:t>подбора</w:t>
            </w:r>
            <w:r>
              <w:t xml:space="preserve"> </w:t>
            </w:r>
            <w:r w:rsidRPr="002F153F">
              <w:t>времени</w:t>
            </w:r>
          </w:p>
        </w:tc>
      </w:tr>
      <w:tr w:rsidR="00CC7EEA" w:rsidRPr="002F153F" w14:paraId="0E42098F" w14:textId="77777777" w:rsidTr="00F734B3">
        <w:tc>
          <w:tcPr>
            <w:tcW w:w="1073" w:type="pct"/>
          </w:tcPr>
          <w:p w14:paraId="26EA3293" w14:textId="3FCA7092" w:rsidR="00CC7EEA" w:rsidRPr="002F153F" w:rsidRDefault="00D053CD" w:rsidP="004C1CCD">
            <w:pPr>
              <w:pStyle w:val="phtablecellleft"/>
            </w:pPr>
            <w:r w:rsidRPr="002F153F">
              <w:t>Подбор</w:t>
            </w:r>
            <w:r w:rsidR="00F734B3">
              <w:t xml:space="preserve"> </w:t>
            </w:r>
            <w:r w:rsidRPr="002F153F">
              <w:t>времени</w:t>
            </w:r>
            <w:r w:rsidR="00F734B3">
              <w:t xml:space="preserve"> </w:t>
            </w:r>
            <w:r w:rsidRPr="002F153F">
              <w:t>срочно</w:t>
            </w:r>
          </w:p>
        </w:tc>
        <w:tc>
          <w:tcPr>
            <w:tcW w:w="953" w:type="pct"/>
          </w:tcPr>
          <w:p w14:paraId="01A2EF26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62BD2BB1" w14:textId="489DD516" w:rsidR="00CC7EEA" w:rsidRPr="002F153F" w:rsidRDefault="00D053CD" w:rsidP="004C1CCD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требуется</w:t>
            </w:r>
            <w:r w:rsidR="00F734B3">
              <w:t xml:space="preserve"> </w:t>
            </w:r>
            <w:r w:rsidRPr="002F153F">
              <w:t>срочный</w:t>
            </w:r>
            <w:r w:rsidR="00F734B3">
              <w:t xml:space="preserve"> </w:t>
            </w:r>
            <w:r w:rsidRPr="002F153F">
              <w:t>подбор</w:t>
            </w:r>
            <w:r w:rsidR="00F734B3">
              <w:t xml:space="preserve"> </w:t>
            </w:r>
            <w:r w:rsidRPr="002F153F">
              <w:t>времени</w:t>
            </w:r>
            <w:r w:rsidR="00F734B3">
              <w:t xml:space="preserve"> </w:t>
            </w:r>
          </w:p>
        </w:tc>
      </w:tr>
      <w:tr w:rsidR="00CC7EEA" w:rsidRPr="002F153F" w14:paraId="3A4DF667" w14:textId="77777777" w:rsidTr="00F734B3">
        <w:tc>
          <w:tcPr>
            <w:tcW w:w="1073" w:type="pct"/>
          </w:tcPr>
          <w:p w14:paraId="1675733E" w14:textId="7A02FBA7" w:rsidR="00CC7EEA" w:rsidRPr="002F153F" w:rsidRDefault="00D053CD" w:rsidP="004C1CCD">
            <w:pPr>
              <w:pStyle w:val="phtablecellleft"/>
            </w:pPr>
            <w:r w:rsidRPr="002F153F">
              <w:t>Признак</w:t>
            </w:r>
            <w:r w:rsidR="00F734B3">
              <w:t xml:space="preserve"> </w:t>
            </w:r>
            <w:r w:rsidRPr="002F153F">
              <w:t>поиска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режиме</w:t>
            </w:r>
            <w:r w:rsidR="00F734B3">
              <w:t xml:space="preserve"> </w:t>
            </w:r>
            <w:r w:rsidRPr="002F153F">
              <w:t>назначений</w:t>
            </w:r>
            <w:r w:rsidR="00F734B3">
              <w:t xml:space="preserve"> </w:t>
            </w:r>
            <w:r w:rsidRPr="002F153F">
              <w:t>(без</w:t>
            </w:r>
            <w:r w:rsidR="00F734B3">
              <w:t xml:space="preserve"> </w:t>
            </w:r>
            <w:r w:rsidRPr="002F153F">
              <w:t>учета</w:t>
            </w:r>
            <w:r w:rsidR="00F734B3">
              <w:t xml:space="preserve"> </w:t>
            </w:r>
            <w:r w:rsidRPr="002F153F">
              <w:t>занятости)</w:t>
            </w:r>
          </w:p>
        </w:tc>
        <w:tc>
          <w:tcPr>
            <w:tcW w:w="953" w:type="pct"/>
          </w:tcPr>
          <w:p w14:paraId="32D2BF28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59FC2CC2" w14:textId="5B9A7F9B" w:rsidR="00CC7EEA" w:rsidRPr="002F153F" w:rsidRDefault="00D053CD" w:rsidP="004C1CCD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требуется</w:t>
            </w:r>
            <w:r w:rsidR="00F734B3">
              <w:t xml:space="preserve"> </w:t>
            </w:r>
            <w:r w:rsidRPr="002F153F">
              <w:t>поиск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режиме</w:t>
            </w:r>
            <w:r w:rsidR="00F734B3">
              <w:t xml:space="preserve"> </w:t>
            </w:r>
            <w:r w:rsidRPr="002F153F">
              <w:t>назначений</w:t>
            </w:r>
          </w:p>
        </w:tc>
      </w:tr>
      <w:tr w:rsidR="00CC7EEA" w:rsidRPr="002F153F" w14:paraId="3B25B933" w14:textId="77777777" w:rsidTr="00F734B3">
        <w:tc>
          <w:tcPr>
            <w:tcW w:w="1073" w:type="pct"/>
          </w:tcPr>
          <w:p w14:paraId="5BF2A4C8" w14:textId="77777777" w:rsidR="00CC7EEA" w:rsidRPr="002F153F" w:rsidRDefault="00D053CD" w:rsidP="004C1CCD">
            <w:pPr>
              <w:pStyle w:val="phtablecellleft"/>
            </w:pPr>
            <w:r w:rsidRPr="002F153F">
              <w:t>Опер-блок</w:t>
            </w:r>
          </w:p>
        </w:tc>
        <w:tc>
          <w:tcPr>
            <w:tcW w:w="953" w:type="pct"/>
          </w:tcPr>
          <w:p w14:paraId="06A884EC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09FFF34E" w14:textId="1575BBCC" w:rsidR="00CC7EEA" w:rsidRPr="002F153F" w:rsidRDefault="00D053CD" w:rsidP="004C1CCD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требуется</w:t>
            </w:r>
            <w:r w:rsidR="00F734B3">
              <w:t xml:space="preserve"> </w:t>
            </w:r>
            <w:r w:rsidRPr="002F153F">
              <w:t>отображать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расписании</w:t>
            </w:r>
            <w:r w:rsidR="00F734B3">
              <w:t xml:space="preserve"> 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опер-блока</w:t>
            </w:r>
          </w:p>
        </w:tc>
      </w:tr>
      <w:tr w:rsidR="00CC7EEA" w:rsidRPr="002F153F" w14:paraId="4C6FF95B" w14:textId="77777777" w:rsidTr="00F734B3">
        <w:tc>
          <w:tcPr>
            <w:tcW w:w="1073" w:type="pct"/>
          </w:tcPr>
          <w:p w14:paraId="313EA668" w14:textId="32F0C9A0" w:rsidR="00CC7EEA" w:rsidRPr="002F153F" w:rsidRDefault="00D053CD" w:rsidP="004C1CCD">
            <w:pPr>
              <w:pStyle w:val="phtablecellleft"/>
            </w:pPr>
            <w:r w:rsidRPr="002F153F">
              <w:t>Тип</w:t>
            </w:r>
            <w:r w:rsidR="00F734B3">
              <w:t xml:space="preserve"> </w:t>
            </w:r>
            <w:r w:rsidRPr="002F153F">
              <w:t>регистрации</w:t>
            </w:r>
          </w:p>
        </w:tc>
        <w:tc>
          <w:tcPr>
            <w:tcW w:w="953" w:type="pct"/>
          </w:tcPr>
          <w:p w14:paraId="4B82A531" w14:textId="45101626" w:rsidR="00CC7EEA" w:rsidRPr="002F153F" w:rsidRDefault="00F734B3" w:rsidP="004C1CCD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974" w:type="pct"/>
          </w:tcPr>
          <w:p w14:paraId="6E083897" w14:textId="5FC01BC3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  <w:r w:rsidR="00F734B3">
              <w:t xml:space="preserve"> </w:t>
            </w:r>
            <w:r w:rsidRPr="002F153F">
              <w:t>нужный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регистрации</w:t>
            </w:r>
          </w:p>
        </w:tc>
      </w:tr>
      <w:tr w:rsidR="00CC7EEA" w:rsidRPr="002F153F" w14:paraId="44291A5D" w14:textId="77777777" w:rsidTr="00F734B3">
        <w:tc>
          <w:tcPr>
            <w:tcW w:w="1073" w:type="pct"/>
          </w:tcPr>
          <w:p w14:paraId="7EBE05AD" w14:textId="518D0F22" w:rsidR="00CC7EEA" w:rsidRPr="002F153F" w:rsidRDefault="00D053CD" w:rsidP="004C1CCD">
            <w:pPr>
              <w:pStyle w:val="phtablecellleft"/>
            </w:pPr>
            <w:r w:rsidRPr="002F153F">
              <w:t>Время</w:t>
            </w:r>
            <w:r w:rsidR="00F734B3">
              <w:t xml:space="preserve"> </w:t>
            </w:r>
            <w:r w:rsidRPr="002F153F">
              <w:t>накануне</w:t>
            </w:r>
            <w:r w:rsidR="00F734B3">
              <w:t xml:space="preserve"> </w:t>
            </w:r>
            <w:r w:rsidRPr="002F153F">
              <w:t>желаемого</w:t>
            </w:r>
          </w:p>
        </w:tc>
        <w:tc>
          <w:tcPr>
            <w:tcW w:w="953" w:type="pct"/>
          </w:tcPr>
          <w:p w14:paraId="5AECB415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45C57BBF" w14:textId="75F4B70F" w:rsidR="00CC7EEA" w:rsidRPr="002F153F" w:rsidRDefault="00D053CD" w:rsidP="004C1CCD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подобрать</w:t>
            </w:r>
            <w:r w:rsidR="00F734B3">
              <w:t xml:space="preserve"> </w:t>
            </w:r>
            <w:r w:rsidRPr="002F153F">
              <w:t>ближайшее</w:t>
            </w:r>
            <w:r w:rsidR="00F734B3">
              <w:t xml:space="preserve"> </w:t>
            </w:r>
            <w:r w:rsidRPr="002F153F">
              <w:t>время</w:t>
            </w:r>
            <w:r w:rsidR="00F734B3">
              <w:t xml:space="preserve"> </w:t>
            </w:r>
            <w:r w:rsidRPr="002F153F">
              <w:t>накануне</w:t>
            </w:r>
            <w:r w:rsidR="00F734B3">
              <w:t xml:space="preserve"> </w:t>
            </w:r>
            <w:r w:rsidRPr="002F153F">
              <w:t>заданного</w:t>
            </w:r>
            <w:r w:rsidR="00F734B3">
              <w:t xml:space="preserve"> </w:t>
            </w:r>
            <w:r w:rsidRPr="002F153F">
              <w:t>желаемого</w:t>
            </w:r>
            <w:r w:rsidR="00F734B3">
              <w:t xml:space="preserve"> </w:t>
            </w:r>
            <w:r w:rsidRPr="002F153F">
              <w:t>времени</w:t>
            </w:r>
            <w:r w:rsidR="00F734B3">
              <w:t xml:space="preserve"> </w:t>
            </w:r>
            <w:r w:rsidRPr="002F153F">
              <w:t>записи</w:t>
            </w:r>
          </w:p>
        </w:tc>
      </w:tr>
      <w:tr w:rsidR="00CC7EEA" w:rsidRPr="002F153F" w14:paraId="1F21D8CA" w14:textId="77777777" w:rsidTr="00F734B3">
        <w:tc>
          <w:tcPr>
            <w:tcW w:w="1073" w:type="pct"/>
          </w:tcPr>
          <w:p w14:paraId="77E542AA" w14:textId="77777777" w:rsidR="00CC7EEA" w:rsidRPr="002F153F" w:rsidRDefault="00D053CD" w:rsidP="004C1CCD">
            <w:pPr>
              <w:pStyle w:val="phtablecellleft"/>
            </w:pPr>
            <w:r w:rsidRPr="002F153F">
              <w:t>Пациент</w:t>
            </w:r>
          </w:p>
        </w:tc>
        <w:tc>
          <w:tcPr>
            <w:tcW w:w="953" w:type="pct"/>
          </w:tcPr>
          <w:p w14:paraId="313B6EA4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974" w:type="pct"/>
          </w:tcPr>
          <w:p w14:paraId="50105F38" w14:textId="6EA8F2FD" w:rsidR="00CC7EEA" w:rsidRPr="002F153F" w:rsidRDefault="00D053CD" w:rsidP="004C1CCD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ФИО</w:t>
            </w:r>
            <w:r w:rsidR="00F734B3">
              <w:t xml:space="preserve"> </w:t>
            </w:r>
            <w:r w:rsidRPr="002F153F">
              <w:t>пациента</w:t>
            </w:r>
          </w:p>
        </w:tc>
      </w:tr>
    </w:tbl>
    <w:p w14:paraId="70867101" w14:textId="77777777" w:rsidR="004C1CCD" w:rsidRPr="002F153F" w:rsidRDefault="004C1CCD" w:rsidP="004C1CCD">
      <w:pPr>
        <w:pStyle w:val="phnormal"/>
      </w:pPr>
    </w:p>
    <w:p w14:paraId="70AA3955" w14:textId="00695793" w:rsidR="00CC7EEA" w:rsidRPr="002F153F" w:rsidRDefault="00D053CD" w:rsidP="004C1C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F734B3">
        <w:t xml:space="preserve"> </w:t>
      </w:r>
      <w:r w:rsidRPr="002F153F">
        <w:t>отчета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_Ref202376510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106</w:t>
      </w:r>
      <w:r w:rsidR="000676F0">
        <w:fldChar w:fldCharType="end"/>
      </w:r>
      <w:r w:rsidR="000676F0">
        <w:t>)</w:t>
      </w:r>
      <w:r w:rsidRPr="002F153F">
        <w:t>;</w:t>
      </w:r>
    </w:p>
    <w:p w14:paraId="4D666964" w14:textId="77777777" w:rsidR="00CC7EEA" w:rsidRPr="002F153F" w:rsidRDefault="00D053CD" w:rsidP="004C1CCD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224DEE7C" wp14:editId="7BC85BD5">
            <wp:extent cx="6295390" cy="4229606"/>
            <wp:effectExtent l="19050" t="19050" r="10160" b="19050"/>
            <wp:docPr id="100325" name="Рисунок 100325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5782" name="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2960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E5F060" w14:textId="2718103F" w:rsidR="00CC7EEA" w:rsidRPr="002F153F" w:rsidRDefault="00F734B3" w:rsidP="004C1CCD">
      <w:pPr>
        <w:pStyle w:val="phfiguretitle"/>
      </w:pPr>
      <w:bookmarkStart w:id="555" w:name="_Ref202376510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106</w:t>
      </w:r>
      <w:r w:rsidR="00D053CD" w:rsidRPr="002F153F">
        <w:fldChar w:fldCharType="end"/>
      </w:r>
      <w:bookmarkEnd w:id="555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C56A8" w:rsidRPr="002F153F">
        <w:t>«Просмотр</w:t>
      </w:r>
      <w:r w:rsidR="00AC56A8">
        <w:t xml:space="preserve"> </w:t>
      </w:r>
      <w:r w:rsidR="00AC56A8" w:rsidRPr="002F153F">
        <w:t>отчета»</w:t>
      </w:r>
    </w:p>
    <w:p w14:paraId="4C4384EA" w14:textId="68AEA61A" w:rsidR="00CC7EEA" w:rsidRPr="002F153F" w:rsidRDefault="00D053CD" w:rsidP="004C1C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</w:t>
      </w:r>
      <w:r w:rsidR="004C1CCD" w:rsidRPr="002F153F">
        <w:t>крывшемся</w:t>
      </w:r>
      <w:r w:rsidR="00F734B3">
        <w:t xml:space="preserve"> </w:t>
      </w:r>
      <w:r w:rsidR="004C1CCD" w:rsidRPr="002F153F">
        <w:t>окне</w:t>
      </w:r>
      <w:r w:rsidR="00F734B3">
        <w:t xml:space="preserve"> </w:t>
      </w:r>
      <w:r w:rsidR="004C1CCD" w:rsidRPr="002F153F">
        <w:t>просмотра</w:t>
      </w:r>
      <w:r w:rsidR="00F734B3">
        <w:t xml:space="preserve"> </w:t>
      </w:r>
      <w:r w:rsidR="004C1CCD" w:rsidRPr="002F153F">
        <w:t>отчета:</w:t>
      </w:r>
    </w:p>
    <w:p w14:paraId="554EF087" w14:textId="3D3A36FF" w:rsidR="00CC7EEA" w:rsidRPr="002F153F" w:rsidRDefault="00673C47" w:rsidP="004C1CCD">
      <w:pPr>
        <w:pStyle w:val="phlistitemized2"/>
      </w:pPr>
      <w:r>
        <w:t>нажмите</w:t>
      </w:r>
      <w:r w:rsidR="00F734B3">
        <w:t xml:space="preserve"> </w:t>
      </w:r>
      <w:r>
        <w:t>на</w:t>
      </w:r>
      <w:r w:rsidR="00F734B3">
        <w:t xml:space="preserve"> </w:t>
      </w:r>
      <w:r>
        <w:t>кнопку</w:t>
      </w:r>
      <w:r w:rsidR="00F734B3">
        <w:t xml:space="preserve"> </w:t>
      </w:r>
      <w:r w:rsidR="00B21D8E" w:rsidRPr="002F153F">
        <w:t>«</w:t>
      </w:r>
      <w:r w:rsidR="00D053CD" w:rsidRPr="002F153F">
        <w:t>Выгрузить</w:t>
      </w:r>
      <w:r w:rsidR="00B21D8E" w:rsidRPr="002F153F">
        <w:t>»</w:t>
      </w:r>
      <w:r w:rsidR="00F734B3">
        <w:t xml:space="preserve"> </w:t>
      </w:r>
      <w:r w:rsidR="00D053CD" w:rsidRPr="002F153F">
        <w:t>для</w:t>
      </w:r>
      <w:r w:rsidR="00F734B3">
        <w:t xml:space="preserve"> </w:t>
      </w:r>
      <w:r w:rsidR="00D053CD" w:rsidRPr="002F153F">
        <w:t>выгрузки</w:t>
      </w:r>
      <w:r w:rsidR="00F734B3">
        <w:t xml:space="preserve"> </w:t>
      </w:r>
      <w:r w:rsidR="00D053CD" w:rsidRPr="002F153F">
        <w:t>отчета</w:t>
      </w:r>
      <w:r w:rsidR="00F734B3">
        <w:t xml:space="preserve"> </w:t>
      </w:r>
      <w:r w:rsidR="00D053CD" w:rsidRPr="002F153F">
        <w:t>в</w:t>
      </w:r>
      <w:r w:rsidR="00F734B3">
        <w:t xml:space="preserve"> </w:t>
      </w:r>
      <w:r w:rsidR="00D053CD" w:rsidRPr="002F153F">
        <w:t>формате</w:t>
      </w:r>
      <w:r w:rsidR="00F734B3">
        <w:t xml:space="preserve"> </w:t>
      </w:r>
      <w:r w:rsidR="00D053CD" w:rsidRPr="002F153F">
        <w:t>.xls</w:t>
      </w:r>
      <w:r w:rsidR="00F734B3">
        <w:t xml:space="preserve"> </w:t>
      </w:r>
      <w:r w:rsidR="00D053CD" w:rsidRPr="002F153F">
        <w:t>или</w:t>
      </w:r>
      <w:r w:rsidR="00F734B3">
        <w:t xml:space="preserve"> </w:t>
      </w:r>
      <w:r w:rsidR="00D053CD" w:rsidRPr="002F153F">
        <w:t>.docx</w:t>
      </w:r>
      <w:r w:rsidR="00F734B3">
        <w:t xml:space="preserve"> </w:t>
      </w:r>
      <w:r w:rsidR="00D053CD" w:rsidRPr="002F153F">
        <w:t>(предварительно</w:t>
      </w:r>
      <w:r w:rsidR="00F734B3">
        <w:t xml:space="preserve"> </w:t>
      </w:r>
      <w:r w:rsidR="00D053CD" w:rsidRPr="002F153F">
        <w:t>выбрав</w:t>
      </w:r>
      <w:r w:rsidR="00F734B3">
        <w:t xml:space="preserve"> </w:t>
      </w:r>
      <w:r w:rsidR="00D053CD" w:rsidRPr="002F153F">
        <w:t>формат</w:t>
      </w:r>
      <w:r w:rsidR="00F734B3">
        <w:t xml:space="preserve"> </w:t>
      </w:r>
      <w:r w:rsidR="00D053CD" w:rsidRPr="002F153F">
        <w:t>из</w:t>
      </w:r>
      <w:r w:rsidR="00F734B3">
        <w:t xml:space="preserve"> </w:t>
      </w:r>
      <w:r w:rsidR="00D053CD" w:rsidRPr="002F153F">
        <w:t>выпадающего</w:t>
      </w:r>
      <w:r w:rsidR="00F734B3">
        <w:t xml:space="preserve"> </w:t>
      </w:r>
      <w:r w:rsidR="00D053CD" w:rsidRPr="002F153F">
        <w:t>списка);</w:t>
      </w:r>
    </w:p>
    <w:p w14:paraId="506E5DFB" w14:textId="4E53D41B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35185873" w14:textId="3EB03CEC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23E30E8D" wp14:editId="6625E5BD">
            <wp:extent cx="209550" cy="209550"/>
            <wp:effectExtent l="19050" t="19050" r="19050" b="19050"/>
            <wp:docPr id="100326" name="Рисунок 100326" descr="_scroll_external/attachments/y-4b5bbee7323b8d88a7cde6b7f6ea224e75bbd6e2849582ebfeaafc133c95f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0619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="004C1CCD" w:rsidRPr="002F153F">
        <w:t>для</w:t>
      </w:r>
      <w:r w:rsidR="00F734B3">
        <w:t xml:space="preserve"> </w:t>
      </w:r>
      <w:r w:rsidR="004C1CCD" w:rsidRPr="002F153F">
        <w:t>редактирования</w:t>
      </w:r>
      <w:r w:rsidR="00F734B3">
        <w:t xml:space="preserve"> </w:t>
      </w:r>
      <w:r w:rsidR="004C1CCD" w:rsidRPr="002F153F">
        <w:t>отчета.</w:t>
      </w:r>
    </w:p>
    <w:p w14:paraId="02060DB2" w14:textId="2F4B7C72" w:rsidR="00CC7EEA" w:rsidRPr="002F153F" w:rsidRDefault="00D053CD" w:rsidP="004C1C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</w:t>
      </w:r>
      <w:r w:rsidR="00155AEA">
        <w:t>ая</w:t>
      </w:r>
      <w:r w:rsidR="00F734B3">
        <w:t xml:space="preserve"> </w:t>
      </w:r>
      <w:r w:rsidRPr="002F153F">
        <w:t>копи</w:t>
      </w:r>
      <w:r w:rsidR="00155AEA">
        <w:t>я</w:t>
      </w:r>
      <w:r w:rsidR="00F734B3">
        <w:t xml:space="preserve"> </w:t>
      </w:r>
      <w:r w:rsidRPr="002F153F">
        <w:t>отчета.</w:t>
      </w:r>
    </w:p>
    <w:p w14:paraId="3D4817F1" w14:textId="71E3C5C6" w:rsidR="00CC7EEA" w:rsidRPr="002F153F" w:rsidRDefault="00D053CD">
      <w:pPr>
        <w:pStyle w:val="2"/>
      </w:pPr>
      <w:bookmarkStart w:id="556" w:name="scroll-bookmark-127"/>
      <w:bookmarkStart w:id="557" w:name="_Toc202338631"/>
      <w:bookmarkStart w:id="558" w:name="_Toc202520711"/>
      <w:bookmarkStart w:id="559" w:name="_Toc202520812"/>
      <w:bookmarkStart w:id="560" w:name="_Toc202521222"/>
      <w:bookmarkStart w:id="561" w:name="_Toc205288704"/>
      <w:r w:rsidRPr="002F153F">
        <w:t>Отчет</w:t>
      </w:r>
      <w:r w:rsidR="00F734B3">
        <w:t xml:space="preserve"> </w:t>
      </w:r>
      <w:r w:rsidR="00B21D8E" w:rsidRPr="002F153F">
        <w:t>«</w:t>
      </w:r>
      <w:r w:rsidRPr="002F153F">
        <w:t>Журнал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(графики)</w:t>
      </w:r>
      <w:r w:rsidR="00B21D8E" w:rsidRPr="002F153F">
        <w:t>»</w:t>
      </w:r>
      <w:bookmarkEnd w:id="556"/>
      <w:bookmarkEnd w:id="557"/>
      <w:bookmarkEnd w:id="558"/>
      <w:bookmarkEnd w:id="559"/>
      <w:bookmarkEnd w:id="560"/>
      <w:bookmarkEnd w:id="561"/>
    </w:p>
    <w:p w14:paraId="11CB4DD3" w14:textId="45D8EC8C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B21D8E" w:rsidRPr="002F153F">
        <w:t>«</w:t>
      </w:r>
      <w:r w:rsidRPr="002F153F">
        <w:t>Журнал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(графики)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3F7556E4" w14:textId="2E4208BD" w:rsidR="00CC7EEA" w:rsidRPr="002F153F" w:rsidRDefault="00D053CD" w:rsidP="004C1C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Отчеты</w:t>
      </w:r>
      <w:r w:rsidR="0042327C" w:rsidRPr="002F153F">
        <w:t>/</w:t>
      </w:r>
      <w:r w:rsidR="00F734B3">
        <w:t xml:space="preserve"> </w:t>
      </w:r>
      <w:r w:rsidRPr="002F153F">
        <w:t>Журнал</w:t>
      </w:r>
      <w:r w:rsidR="00F734B3">
        <w:t xml:space="preserve"> </w:t>
      </w:r>
      <w:r w:rsidRPr="002F153F">
        <w:t>записей</w:t>
      </w:r>
      <w:r w:rsidR="00F734B3">
        <w:t xml:space="preserve"> </w:t>
      </w:r>
      <w:r w:rsidRPr="002F153F">
        <w:t>(Графики)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ввода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_Ref202376528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107</w:t>
      </w:r>
      <w:r w:rsidR="000676F0">
        <w:fldChar w:fldCharType="end"/>
      </w:r>
      <w:r w:rsidR="000676F0">
        <w:t>)</w:t>
      </w:r>
      <w:r w:rsidRPr="002F153F">
        <w:t>;</w:t>
      </w:r>
    </w:p>
    <w:p w14:paraId="13934E5C" w14:textId="77777777" w:rsidR="00CC7EEA" w:rsidRPr="002F153F" w:rsidRDefault="00D053CD" w:rsidP="004C1CCD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413450C5" wp14:editId="168D857A">
            <wp:extent cx="3086100" cy="2390775"/>
            <wp:effectExtent l="19050" t="19050" r="19050" b="28575"/>
            <wp:docPr id="100327" name="Рисунок 100327" descr="Окно для ввода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33670" name="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90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31D79F" w14:textId="1AF956BE" w:rsidR="00CC7EEA" w:rsidRPr="002F153F" w:rsidRDefault="00F734B3" w:rsidP="004C1CCD">
      <w:pPr>
        <w:pStyle w:val="phfiguretitle"/>
      </w:pPr>
      <w:bookmarkStart w:id="562" w:name="_Ref202376528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107</w:t>
      </w:r>
      <w:r w:rsidR="00D053CD" w:rsidRPr="002F153F">
        <w:fldChar w:fldCharType="end"/>
      </w:r>
      <w:bookmarkEnd w:id="562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для</w:t>
      </w:r>
      <w:r>
        <w:t xml:space="preserve"> </w:t>
      </w:r>
      <w:r w:rsidR="00D053CD" w:rsidRPr="002F153F">
        <w:t>ввода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p w14:paraId="3429AB14" w14:textId="4A40CE2A" w:rsidR="00CC7EEA" w:rsidRPr="002F153F" w:rsidRDefault="00D053CD" w:rsidP="004C1CCD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_Ref202375030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26</w:t>
      </w:r>
      <w:r w:rsidR="00B72149">
        <w:fldChar w:fldCharType="end"/>
      </w:r>
      <w:r w:rsidR="00B72149">
        <w:t>)</w:t>
      </w:r>
      <w:r w:rsidRPr="002F153F">
        <w:t>;</w:t>
      </w:r>
    </w:p>
    <w:p w14:paraId="3D950092" w14:textId="2140EB53" w:rsidR="00CC7EEA" w:rsidRPr="002F153F" w:rsidRDefault="00F734B3" w:rsidP="004C1CCD">
      <w:pPr>
        <w:pStyle w:val="phtabletitle"/>
      </w:pPr>
      <w:bookmarkStart w:id="563" w:name="_Ref202375030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26</w:t>
      </w:r>
      <w:r w:rsidR="00D053CD" w:rsidRPr="002F153F">
        <w:rPr>
          <w:spacing w:val="20"/>
        </w:rPr>
        <w:fldChar w:fldCharType="end"/>
      </w:r>
      <w:bookmarkEnd w:id="563"/>
      <w:r>
        <w:rPr>
          <w:spacing w:val="20"/>
        </w:rPr>
        <w:t xml:space="preserve"> </w:t>
      </w:r>
      <w:r w:rsidR="004C1CCD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40"/>
        <w:gridCol w:w="1903"/>
        <w:gridCol w:w="6545"/>
      </w:tblGrid>
      <w:tr w:rsidR="00CC7EEA" w:rsidRPr="002F153F" w14:paraId="5CA4CA83" w14:textId="77777777" w:rsidTr="00F734B3">
        <w:trPr>
          <w:tblHeader/>
        </w:trPr>
        <w:tc>
          <w:tcPr>
            <w:tcW w:w="854" w:type="pct"/>
          </w:tcPr>
          <w:p w14:paraId="1843C6DF" w14:textId="570A4C82" w:rsidR="00CC7EEA" w:rsidRPr="002F153F" w:rsidRDefault="00D053CD" w:rsidP="00F734B3">
            <w:pPr>
              <w:pStyle w:val="phtablecolcaption"/>
            </w:pPr>
            <w:bookmarkStart w:id="564" w:name="scroll-bookmark-128"/>
            <w:r w:rsidRPr="002F153F">
              <w:t>Наименование</w:t>
            </w:r>
            <w:r w:rsidR="00F734B3">
              <w:t xml:space="preserve"> </w:t>
            </w:r>
            <w:r w:rsidRPr="002F153F">
              <w:t>отчета</w:t>
            </w:r>
            <w:bookmarkEnd w:id="564"/>
          </w:p>
        </w:tc>
        <w:tc>
          <w:tcPr>
            <w:tcW w:w="934" w:type="pct"/>
          </w:tcPr>
          <w:p w14:paraId="7B3106B7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212" w:type="pct"/>
          </w:tcPr>
          <w:p w14:paraId="22DB930B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2816DBEE" w14:textId="77777777" w:rsidTr="00F54F59">
        <w:tc>
          <w:tcPr>
            <w:tcW w:w="854" w:type="pct"/>
          </w:tcPr>
          <w:p w14:paraId="38F9E24D" w14:textId="77777777" w:rsidR="00CC7EEA" w:rsidRPr="002F153F" w:rsidRDefault="00D053CD" w:rsidP="004C1CCD">
            <w:pPr>
              <w:pStyle w:val="phtablecellleft"/>
            </w:pPr>
            <w:r w:rsidRPr="002F153F">
              <w:t>Период</w:t>
            </w:r>
          </w:p>
        </w:tc>
        <w:tc>
          <w:tcPr>
            <w:tcW w:w="934" w:type="pct"/>
          </w:tcPr>
          <w:p w14:paraId="656B6E3A" w14:textId="65CBC604" w:rsidR="00CC7EEA" w:rsidRPr="002F153F" w:rsidRDefault="00F734B3" w:rsidP="004C1CCD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2" w:type="pct"/>
          </w:tcPr>
          <w:p w14:paraId="65708122" w14:textId="116CFFD6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период,</w:t>
            </w:r>
            <w:r w:rsidR="00F734B3">
              <w:t xml:space="preserve"> </w:t>
            </w:r>
            <w:r w:rsidRPr="002F153F">
              <w:t>за</w:t>
            </w:r>
            <w:r w:rsidR="00F734B3">
              <w:t xml:space="preserve"> </w:t>
            </w:r>
            <w:r w:rsidRPr="002F153F">
              <w:t>который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сформировать</w:t>
            </w:r>
            <w:r w:rsidR="00F734B3">
              <w:t xml:space="preserve"> </w:t>
            </w:r>
            <w:r w:rsidRPr="002F153F">
              <w:t>отчет</w:t>
            </w:r>
          </w:p>
        </w:tc>
      </w:tr>
      <w:tr w:rsidR="00CC7EEA" w:rsidRPr="002F153F" w14:paraId="05BF3196" w14:textId="77777777" w:rsidTr="00F54F59">
        <w:tc>
          <w:tcPr>
            <w:tcW w:w="854" w:type="pct"/>
          </w:tcPr>
          <w:p w14:paraId="1000067E" w14:textId="77777777" w:rsidR="00CC7EEA" w:rsidRPr="002F153F" w:rsidRDefault="00D053CD" w:rsidP="004C1CCD">
            <w:pPr>
              <w:pStyle w:val="phtablecellleft"/>
            </w:pPr>
            <w:r w:rsidRPr="002F153F">
              <w:t>Подразделение</w:t>
            </w:r>
          </w:p>
        </w:tc>
        <w:tc>
          <w:tcPr>
            <w:tcW w:w="934" w:type="pct"/>
          </w:tcPr>
          <w:p w14:paraId="6C05B8C2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3212" w:type="pct"/>
          </w:tcPr>
          <w:p w14:paraId="328DD207" w14:textId="224FC563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нужное</w:t>
            </w:r>
            <w:r w:rsidR="00F734B3">
              <w:t xml:space="preserve"> </w:t>
            </w:r>
            <w:r w:rsidRPr="002F153F">
              <w:t>подразделение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152FB29D" w14:textId="77777777" w:rsidTr="00F54F59">
        <w:tc>
          <w:tcPr>
            <w:tcW w:w="854" w:type="pct"/>
          </w:tcPr>
          <w:p w14:paraId="12DDEF35" w14:textId="77777777" w:rsidR="00CC7EEA" w:rsidRPr="002F153F" w:rsidRDefault="00D053CD" w:rsidP="004C1CCD">
            <w:pPr>
              <w:pStyle w:val="phtablecellleft"/>
            </w:pPr>
            <w:r w:rsidRPr="002F153F">
              <w:t>Отделение</w:t>
            </w:r>
          </w:p>
        </w:tc>
        <w:tc>
          <w:tcPr>
            <w:tcW w:w="934" w:type="pct"/>
          </w:tcPr>
          <w:p w14:paraId="672E8211" w14:textId="33BCC3A0" w:rsidR="00CC7EEA" w:rsidRPr="002F153F" w:rsidRDefault="00F734B3" w:rsidP="004C1CCD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2" w:type="pct"/>
          </w:tcPr>
          <w:p w14:paraId="7E40C0C1" w14:textId="37DD0EDA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нужное</w:t>
            </w:r>
            <w:r w:rsidR="00F734B3">
              <w:t xml:space="preserve"> </w:t>
            </w:r>
            <w:r w:rsidRPr="002F153F">
              <w:t>отделение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</w:t>
            </w:r>
          </w:p>
        </w:tc>
      </w:tr>
      <w:tr w:rsidR="00CC7EEA" w:rsidRPr="002F153F" w14:paraId="15478F1A" w14:textId="77777777" w:rsidTr="00F54F59">
        <w:tc>
          <w:tcPr>
            <w:tcW w:w="854" w:type="pct"/>
          </w:tcPr>
          <w:p w14:paraId="61E3E64F" w14:textId="77777777" w:rsidR="00CC7EEA" w:rsidRPr="002F153F" w:rsidRDefault="00D053CD" w:rsidP="004C1CCD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934" w:type="pct"/>
          </w:tcPr>
          <w:p w14:paraId="7F074428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3212" w:type="pct"/>
          </w:tcPr>
          <w:p w14:paraId="54CE9C1B" w14:textId="23B60C0D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кабинет,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которому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сформировать</w:t>
            </w:r>
            <w:r w:rsidR="00F734B3">
              <w:t xml:space="preserve"> </w:t>
            </w:r>
            <w:r w:rsidRPr="002F153F">
              <w:t>отчет,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</w:p>
        </w:tc>
      </w:tr>
      <w:tr w:rsidR="00CC7EEA" w:rsidRPr="002F153F" w14:paraId="01C2468D" w14:textId="77777777" w:rsidTr="00F54F59">
        <w:tc>
          <w:tcPr>
            <w:tcW w:w="854" w:type="pct"/>
          </w:tcPr>
          <w:p w14:paraId="7549A35F" w14:textId="77777777" w:rsidR="00CC7EEA" w:rsidRPr="002F153F" w:rsidRDefault="00D053CD" w:rsidP="004C1CCD">
            <w:pPr>
              <w:pStyle w:val="phtablecellleft"/>
            </w:pPr>
            <w:r w:rsidRPr="002F153F">
              <w:t>Врач</w:t>
            </w:r>
          </w:p>
        </w:tc>
        <w:tc>
          <w:tcPr>
            <w:tcW w:w="934" w:type="pct"/>
          </w:tcPr>
          <w:p w14:paraId="250D65EE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3212" w:type="pct"/>
          </w:tcPr>
          <w:p w14:paraId="0E0C1D07" w14:textId="29DEDB9E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врача,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данным</w:t>
            </w:r>
            <w:r w:rsidR="00F734B3">
              <w:t xml:space="preserve"> </w:t>
            </w:r>
            <w:r w:rsidRPr="002F153F">
              <w:t>которого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сформировать</w:t>
            </w:r>
            <w:r w:rsidR="00F734B3">
              <w:t xml:space="preserve"> </w:t>
            </w:r>
            <w:r w:rsidRPr="002F153F">
              <w:t>отчет,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отделении</w:t>
            </w:r>
            <w:r w:rsidR="00B21D8E" w:rsidRPr="002F153F">
              <w:t>»</w:t>
            </w:r>
          </w:p>
        </w:tc>
      </w:tr>
      <w:tr w:rsidR="00CC7EEA" w:rsidRPr="002F153F" w14:paraId="7F29A3E5" w14:textId="77777777" w:rsidTr="00F54F59">
        <w:tc>
          <w:tcPr>
            <w:tcW w:w="854" w:type="pct"/>
          </w:tcPr>
          <w:p w14:paraId="15193AC2" w14:textId="6AED894B" w:rsidR="00CC7EEA" w:rsidRPr="002F153F" w:rsidRDefault="00D053CD" w:rsidP="004C1CCD">
            <w:pPr>
              <w:pStyle w:val="phtablecellleft"/>
            </w:pPr>
            <w:r w:rsidRPr="002F153F">
              <w:t>Печатать</w:t>
            </w:r>
            <w:r w:rsidR="00F734B3">
              <w:t xml:space="preserve"> </w:t>
            </w:r>
            <w:r w:rsidRPr="002F153F">
              <w:t>вызовы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дом</w:t>
            </w:r>
          </w:p>
        </w:tc>
        <w:tc>
          <w:tcPr>
            <w:tcW w:w="934" w:type="pct"/>
          </w:tcPr>
          <w:p w14:paraId="03EFEC6A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3212" w:type="pct"/>
          </w:tcPr>
          <w:p w14:paraId="264D5103" w14:textId="065F76F2" w:rsidR="00CC7EEA" w:rsidRPr="002F153F" w:rsidRDefault="00D053CD" w:rsidP="004C1CCD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требуется</w:t>
            </w:r>
            <w:r w:rsidR="00F734B3">
              <w:t xml:space="preserve"> </w:t>
            </w:r>
            <w:r w:rsidRPr="002F153F">
              <w:t>печать</w:t>
            </w:r>
            <w:r w:rsidR="00F734B3">
              <w:t xml:space="preserve"> </w:t>
            </w:r>
            <w:r w:rsidRPr="002F153F">
              <w:t>вызовов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дом</w:t>
            </w:r>
          </w:p>
        </w:tc>
      </w:tr>
      <w:tr w:rsidR="00CC7EEA" w:rsidRPr="002F153F" w14:paraId="233F6564" w14:textId="77777777" w:rsidTr="00F54F59">
        <w:tc>
          <w:tcPr>
            <w:tcW w:w="854" w:type="pct"/>
          </w:tcPr>
          <w:p w14:paraId="7B819727" w14:textId="28E80F7F" w:rsidR="00CC7EEA" w:rsidRPr="002F153F" w:rsidRDefault="00D053CD" w:rsidP="004C1CCD">
            <w:pPr>
              <w:pStyle w:val="phtablecellleft"/>
            </w:pPr>
            <w:r w:rsidRPr="002F153F">
              <w:t>Печатать</w:t>
            </w:r>
            <w:r w:rsidR="00F734B3">
              <w:t xml:space="preserve"> </w:t>
            </w:r>
            <w:r w:rsidRPr="002F153F">
              <w:t>отмененные</w:t>
            </w:r>
            <w:r w:rsidR="00F734B3">
              <w:t xml:space="preserve"> </w:t>
            </w:r>
            <w:r w:rsidRPr="002F153F">
              <w:t>записи</w:t>
            </w:r>
          </w:p>
        </w:tc>
        <w:tc>
          <w:tcPr>
            <w:tcW w:w="934" w:type="pct"/>
          </w:tcPr>
          <w:p w14:paraId="3590A2E3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3212" w:type="pct"/>
          </w:tcPr>
          <w:p w14:paraId="08C5B1B7" w14:textId="7E8141DA" w:rsidR="00CC7EEA" w:rsidRPr="002F153F" w:rsidRDefault="00D053CD" w:rsidP="004C1CCD">
            <w:pPr>
              <w:pStyle w:val="phtablecellleft"/>
            </w:pP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требуется</w:t>
            </w:r>
            <w:r w:rsidR="00F734B3">
              <w:t xml:space="preserve"> </w:t>
            </w:r>
            <w:r w:rsidRPr="002F153F">
              <w:t>печать</w:t>
            </w:r>
            <w:r w:rsidR="00F734B3">
              <w:t xml:space="preserve"> </w:t>
            </w:r>
            <w:r w:rsidRPr="002F153F">
              <w:t>отмененных</w:t>
            </w:r>
            <w:r w:rsidR="00F734B3">
              <w:t xml:space="preserve"> </w:t>
            </w:r>
            <w:r w:rsidRPr="002F153F">
              <w:t>записей</w:t>
            </w:r>
          </w:p>
        </w:tc>
      </w:tr>
    </w:tbl>
    <w:p w14:paraId="522171BD" w14:textId="77777777" w:rsidR="004C1CCD" w:rsidRPr="002F153F" w:rsidRDefault="004C1CCD" w:rsidP="004C1CCD">
      <w:pPr>
        <w:pStyle w:val="phnormal"/>
      </w:pPr>
    </w:p>
    <w:p w14:paraId="68153347" w14:textId="01D122D3" w:rsidR="00CC7EEA" w:rsidRPr="002F153F" w:rsidRDefault="00D053CD" w:rsidP="004C1C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F734B3">
        <w:t xml:space="preserve"> </w:t>
      </w:r>
      <w:r w:rsidRPr="002F153F">
        <w:t>отчета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_Ref202376535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108</w:t>
      </w:r>
      <w:r w:rsidR="000676F0">
        <w:fldChar w:fldCharType="end"/>
      </w:r>
      <w:r w:rsidR="000676F0">
        <w:t>)</w:t>
      </w:r>
      <w:r w:rsidRPr="002F153F">
        <w:t>;</w:t>
      </w:r>
    </w:p>
    <w:p w14:paraId="105D1FE9" w14:textId="3F0218D9" w:rsidR="00CC7EEA" w:rsidRPr="002F153F" w:rsidRDefault="0018060C" w:rsidP="004C1CCD">
      <w:pPr>
        <w:pStyle w:val="phfigure"/>
      </w:pPr>
      <w:r>
        <w:rPr>
          <w:noProof/>
        </w:rPr>
        <w:lastRenderedPageBreak/>
        <w:drawing>
          <wp:inline distT="0" distB="0" distL="0" distR="0" wp14:anchorId="4E800E81" wp14:editId="2A2DCC96">
            <wp:extent cx="6152515" cy="2304415"/>
            <wp:effectExtent l="19050" t="19050" r="19685" b="196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44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9DDD72" w14:textId="5ACC249F" w:rsidR="00CC7EEA" w:rsidRPr="002F153F" w:rsidRDefault="00F734B3" w:rsidP="004C1CCD">
      <w:pPr>
        <w:pStyle w:val="phfiguretitle"/>
      </w:pPr>
      <w:bookmarkStart w:id="565" w:name="_Ref20237653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108</w:t>
      </w:r>
      <w:r w:rsidR="00D053CD" w:rsidRPr="002F153F">
        <w:fldChar w:fldCharType="end"/>
      </w:r>
      <w:bookmarkEnd w:id="565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C56A8" w:rsidRPr="002F153F">
        <w:t>«Просмотр</w:t>
      </w:r>
      <w:r w:rsidR="00AC56A8">
        <w:t xml:space="preserve"> </w:t>
      </w:r>
      <w:r w:rsidR="00AC56A8" w:rsidRPr="002F153F">
        <w:t>отчета»</w:t>
      </w:r>
    </w:p>
    <w:p w14:paraId="46455A45" w14:textId="794C88D0" w:rsidR="00CC7EEA" w:rsidRPr="002F153F" w:rsidRDefault="00D053CD" w:rsidP="004C1C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</w:t>
      </w:r>
      <w:r w:rsidR="004C1CCD" w:rsidRPr="002F153F">
        <w:t>крывшемся</w:t>
      </w:r>
      <w:r w:rsidR="00F734B3">
        <w:t xml:space="preserve"> </w:t>
      </w:r>
      <w:r w:rsidR="004C1CCD" w:rsidRPr="002F153F">
        <w:t>окне</w:t>
      </w:r>
      <w:r w:rsidR="00F734B3">
        <w:t xml:space="preserve"> </w:t>
      </w:r>
      <w:r w:rsidR="004C1CCD" w:rsidRPr="002F153F">
        <w:t>просмотра</w:t>
      </w:r>
      <w:r w:rsidR="00F734B3">
        <w:t xml:space="preserve"> </w:t>
      </w:r>
      <w:r w:rsidR="004C1CCD" w:rsidRPr="002F153F">
        <w:t>отчета:</w:t>
      </w:r>
    </w:p>
    <w:p w14:paraId="6DA4EC92" w14:textId="038CBAFF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списка);</w:t>
      </w:r>
    </w:p>
    <w:p w14:paraId="6B147F45" w14:textId="19BB945C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0C635901" w14:textId="765A5CF7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9AAACB5" wp14:editId="6425E00C">
            <wp:extent cx="209550" cy="209550"/>
            <wp:effectExtent l="19050" t="19050" r="19050" b="19050"/>
            <wp:docPr id="100329" name="Рисунок 100329" descr="_scroll_external/attachments/y-443c987721da00ac475493f907f8cd3c6ef0006142fd0fd24a1a2557857bdb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2927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="004C1CCD" w:rsidRPr="002F153F">
        <w:t>для</w:t>
      </w:r>
      <w:r w:rsidR="00F734B3">
        <w:t xml:space="preserve"> </w:t>
      </w:r>
      <w:r w:rsidR="004C1CCD" w:rsidRPr="002F153F">
        <w:t>редактирования</w:t>
      </w:r>
      <w:r w:rsidR="00F734B3">
        <w:t xml:space="preserve"> </w:t>
      </w:r>
      <w:r w:rsidR="004C1CCD" w:rsidRPr="002F153F">
        <w:t>отчета.</w:t>
      </w:r>
    </w:p>
    <w:p w14:paraId="5A5A343C" w14:textId="3480F954" w:rsidR="00CC7EEA" w:rsidRPr="002F153F" w:rsidRDefault="00D053CD" w:rsidP="004C1C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</w:t>
      </w:r>
      <w:r w:rsidR="00155AEA">
        <w:t>ая</w:t>
      </w:r>
      <w:r w:rsidR="00F734B3">
        <w:t xml:space="preserve"> </w:t>
      </w:r>
      <w:r w:rsidRPr="002F153F">
        <w:t>копи</w:t>
      </w:r>
      <w:r w:rsidR="00155AEA">
        <w:t>я</w:t>
      </w:r>
      <w:r w:rsidR="00F734B3">
        <w:t xml:space="preserve"> </w:t>
      </w:r>
      <w:r w:rsidRPr="002F153F">
        <w:t>отчета.</w:t>
      </w:r>
    </w:p>
    <w:p w14:paraId="5192B677" w14:textId="15940B08" w:rsidR="00CC7EEA" w:rsidRPr="002F153F" w:rsidRDefault="00D053CD">
      <w:pPr>
        <w:pStyle w:val="2"/>
      </w:pPr>
      <w:bookmarkStart w:id="566" w:name="scroll-bookmark-129"/>
      <w:bookmarkStart w:id="567" w:name="_Toc202338632"/>
      <w:bookmarkStart w:id="568" w:name="_Toc202520712"/>
      <w:bookmarkStart w:id="569" w:name="_Toc202520813"/>
      <w:bookmarkStart w:id="570" w:name="_Toc202521223"/>
      <w:bookmarkStart w:id="571" w:name="_Toc205288705"/>
      <w:r w:rsidRPr="002F153F">
        <w:t>Отчет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ЛПУ</w:t>
      </w:r>
      <w:r w:rsidR="00F734B3">
        <w:t xml:space="preserve"> </w:t>
      </w:r>
      <w:r w:rsidRPr="002F153F">
        <w:t>за</w:t>
      </w:r>
      <w:r w:rsidR="00F734B3">
        <w:t xml:space="preserve"> </w:t>
      </w:r>
      <w:r w:rsidRPr="002F153F">
        <w:t>промежуток</w:t>
      </w:r>
      <w:r w:rsidR="00F734B3">
        <w:t xml:space="preserve"> </w:t>
      </w:r>
      <w:r w:rsidRPr="002F153F">
        <w:t>времени</w:t>
      </w:r>
      <w:r w:rsidR="00B21D8E" w:rsidRPr="002F153F">
        <w:t>»</w:t>
      </w:r>
      <w:bookmarkEnd w:id="566"/>
      <w:bookmarkEnd w:id="567"/>
      <w:bookmarkEnd w:id="568"/>
      <w:bookmarkEnd w:id="569"/>
      <w:bookmarkEnd w:id="570"/>
      <w:bookmarkEnd w:id="571"/>
    </w:p>
    <w:p w14:paraId="046ED6D0" w14:textId="30A6ED9B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ЛПУ</w:t>
      </w:r>
      <w:r w:rsidR="00F734B3">
        <w:t xml:space="preserve"> </w:t>
      </w:r>
      <w:r w:rsidRPr="002F153F">
        <w:t>за</w:t>
      </w:r>
      <w:r w:rsidR="00F734B3">
        <w:t xml:space="preserve"> </w:t>
      </w:r>
      <w:r w:rsidRPr="002F153F">
        <w:t>промежуток</w:t>
      </w:r>
      <w:r w:rsidR="00F734B3">
        <w:t xml:space="preserve"> </w:t>
      </w:r>
      <w:r w:rsidRPr="002F153F">
        <w:t>времени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2B33AC66" w14:textId="7DD4B744" w:rsidR="00CC7EEA" w:rsidRPr="002F153F" w:rsidRDefault="00D053CD" w:rsidP="004C1C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Отчеты</w:t>
      </w:r>
      <w:r w:rsidR="0042327C" w:rsidRPr="002F153F">
        <w:t>/</w:t>
      </w:r>
      <w:r w:rsidR="00F734B3">
        <w:t xml:space="preserve"> </w:t>
      </w:r>
      <w:r w:rsidRPr="002F153F">
        <w:t>Отчеты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Записи</w:t>
      </w:r>
      <w:r w:rsidR="0042327C" w:rsidRPr="002F153F">
        <w:t>/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ЛПУ</w:t>
      </w:r>
      <w:r w:rsidR="00F734B3">
        <w:t xml:space="preserve"> </w:t>
      </w:r>
      <w:r w:rsidRPr="002F153F">
        <w:t>за</w:t>
      </w:r>
      <w:r w:rsidR="00F734B3">
        <w:t xml:space="preserve"> </w:t>
      </w:r>
      <w:r w:rsidRPr="002F153F">
        <w:t>промежуток</w:t>
      </w:r>
      <w:r w:rsidR="00F734B3">
        <w:t xml:space="preserve"> </w:t>
      </w:r>
      <w:r w:rsidRPr="002F153F">
        <w:t>времени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ввода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_Ref202376542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109</w:t>
      </w:r>
      <w:r w:rsidR="000676F0">
        <w:fldChar w:fldCharType="end"/>
      </w:r>
      <w:r w:rsidR="000676F0">
        <w:t>)</w:t>
      </w:r>
      <w:r w:rsidRPr="002F153F">
        <w:t>;</w:t>
      </w:r>
    </w:p>
    <w:p w14:paraId="78699FCA" w14:textId="77777777" w:rsidR="00CC7EEA" w:rsidRPr="002F153F" w:rsidRDefault="00D053CD" w:rsidP="004C1CCD">
      <w:pPr>
        <w:pStyle w:val="phfigure"/>
      </w:pPr>
      <w:r w:rsidRPr="002F153F">
        <w:rPr>
          <w:noProof/>
        </w:rPr>
        <w:drawing>
          <wp:inline distT="0" distB="0" distL="0" distR="0" wp14:anchorId="50FE5806" wp14:editId="5DC6C2D8">
            <wp:extent cx="2562225" cy="1495425"/>
            <wp:effectExtent l="19050" t="19050" r="28575" b="28575"/>
            <wp:docPr id="100330" name="Рисунок 100330" descr="Окно настройки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72247" name="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95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240751" w14:textId="0CFD2996" w:rsidR="00CC7EEA" w:rsidRPr="002F153F" w:rsidRDefault="00F734B3" w:rsidP="004C1CCD">
      <w:pPr>
        <w:pStyle w:val="phfiguretitle"/>
      </w:pPr>
      <w:bookmarkStart w:id="572" w:name="_Ref20237654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109</w:t>
      </w:r>
      <w:r w:rsidR="00D053CD" w:rsidRPr="002F153F">
        <w:fldChar w:fldCharType="end"/>
      </w:r>
      <w:bookmarkEnd w:id="572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C56A8" w:rsidRPr="002F153F">
        <w:t>для</w:t>
      </w:r>
      <w:r w:rsidR="00AC56A8">
        <w:t xml:space="preserve"> </w:t>
      </w:r>
      <w:r w:rsidR="00AC56A8" w:rsidRPr="002F153F">
        <w:t>ввода</w:t>
      </w:r>
      <w:r w:rsidR="00AC56A8">
        <w:t xml:space="preserve"> </w:t>
      </w:r>
      <w:r w:rsidR="00AC56A8" w:rsidRPr="002F153F">
        <w:t>входных</w:t>
      </w:r>
      <w:r w:rsidR="00AC56A8">
        <w:t xml:space="preserve"> </w:t>
      </w:r>
      <w:r w:rsidR="00AC56A8" w:rsidRPr="002F153F">
        <w:t>параметров</w:t>
      </w:r>
      <w:r w:rsidR="00AC56A8">
        <w:t xml:space="preserve"> </w:t>
      </w:r>
      <w:r w:rsidR="00AC56A8" w:rsidRPr="002F153F">
        <w:t>отчета</w:t>
      </w:r>
    </w:p>
    <w:p w14:paraId="0C395684" w14:textId="0D072B21" w:rsidR="00CC7EEA" w:rsidRPr="002F153F" w:rsidRDefault="00D053CD" w:rsidP="004C1CCD">
      <w:pPr>
        <w:pStyle w:val="phlistitemized1"/>
      </w:pPr>
      <w:r w:rsidRPr="002F153F">
        <w:lastRenderedPageBreak/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_Ref202375037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27</w:t>
      </w:r>
      <w:r w:rsidR="00B72149">
        <w:fldChar w:fldCharType="end"/>
      </w:r>
      <w:r w:rsidR="00B72149">
        <w:t>)</w:t>
      </w:r>
      <w:r w:rsidRPr="002F153F">
        <w:t>;</w:t>
      </w:r>
    </w:p>
    <w:p w14:paraId="0EB8C040" w14:textId="2A23125E" w:rsidR="00CC7EEA" w:rsidRPr="002F153F" w:rsidRDefault="00F734B3" w:rsidP="004C1CCD">
      <w:pPr>
        <w:pStyle w:val="phtabletitle"/>
      </w:pPr>
      <w:bookmarkStart w:id="573" w:name="_Ref202375037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27</w:t>
      </w:r>
      <w:r w:rsidR="00D053CD" w:rsidRPr="002F153F">
        <w:rPr>
          <w:spacing w:val="20"/>
        </w:rPr>
        <w:fldChar w:fldCharType="end"/>
      </w:r>
      <w:bookmarkEnd w:id="573"/>
      <w:r>
        <w:rPr>
          <w:spacing w:val="20"/>
        </w:rPr>
        <w:t xml:space="preserve"> </w:t>
      </w:r>
      <w:r w:rsidR="004C1CCD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43"/>
        <w:gridCol w:w="1857"/>
        <w:gridCol w:w="5888"/>
      </w:tblGrid>
      <w:tr w:rsidR="00CC7EEA" w:rsidRPr="002F153F" w14:paraId="07AB8229" w14:textId="77777777" w:rsidTr="00F734B3">
        <w:trPr>
          <w:tblHeader/>
        </w:trPr>
        <w:tc>
          <w:tcPr>
            <w:tcW w:w="1209" w:type="pct"/>
          </w:tcPr>
          <w:p w14:paraId="60B416DD" w14:textId="0C4A179B" w:rsidR="00CC7EEA" w:rsidRPr="002F153F" w:rsidRDefault="00D053CD" w:rsidP="00F734B3">
            <w:pPr>
              <w:pStyle w:val="phtablecolcaption"/>
            </w:pPr>
            <w:bookmarkStart w:id="574" w:name="scroll-bookmark-130"/>
            <w:r w:rsidRPr="002F153F">
              <w:t>Наименование</w:t>
            </w:r>
            <w:r w:rsidR="00F734B3">
              <w:t xml:space="preserve"> </w:t>
            </w:r>
            <w:r w:rsidRPr="002F153F">
              <w:t>отчета</w:t>
            </w:r>
            <w:bookmarkEnd w:id="574"/>
          </w:p>
        </w:tc>
        <w:tc>
          <w:tcPr>
            <w:tcW w:w="892" w:type="pct"/>
          </w:tcPr>
          <w:p w14:paraId="77DDFE4A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899" w:type="pct"/>
          </w:tcPr>
          <w:p w14:paraId="1A714D34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0590B994" w14:textId="77777777" w:rsidTr="00F734B3">
        <w:tc>
          <w:tcPr>
            <w:tcW w:w="1209" w:type="pct"/>
          </w:tcPr>
          <w:p w14:paraId="59AD1032" w14:textId="520270DC" w:rsidR="00F734B3" w:rsidRPr="002F153F" w:rsidRDefault="00F734B3" w:rsidP="004C1CCD">
            <w:pPr>
              <w:pStyle w:val="phtablecellleft"/>
            </w:pPr>
            <w:r w:rsidRPr="002F153F">
              <w:t>Начало</w:t>
            </w:r>
            <w:r>
              <w:t xml:space="preserve"> </w:t>
            </w:r>
            <w:r w:rsidRPr="002F153F">
              <w:t>периода</w:t>
            </w:r>
          </w:p>
        </w:tc>
        <w:tc>
          <w:tcPr>
            <w:tcW w:w="892" w:type="pct"/>
          </w:tcPr>
          <w:p w14:paraId="5F533BEF" w14:textId="20894938" w:rsidR="00F734B3" w:rsidRPr="002F153F" w:rsidRDefault="00F734B3" w:rsidP="004C1CCD">
            <w:pPr>
              <w:pStyle w:val="phtablecellcenter"/>
            </w:pPr>
            <w:r w:rsidRPr="00491C07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899" w:type="pct"/>
          </w:tcPr>
          <w:p w14:paraId="172F1DA3" w14:textId="2AB5A1E3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начала</w:t>
            </w:r>
            <w:r>
              <w:t xml:space="preserve"> </w:t>
            </w:r>
            <w:r w:rsidRPr="002F153F">
              <w:t>периода,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который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</w:p>
        </w:tc>
      </w:tr>
      <w:tr w:rsidR="00F734B3" w:rsidRPr="002F153F" w14:paraId="0387696F" w14:textId="77777777" w:rsidTr="00F734B3">
        <w:tc>
          <w:tcPr>
            <w:tcW w:w="1209" w:type="pct"/>
          </w:tcPr>
          <w:p w14:paraId="1C2C218F" w14:textId="2C5B35BD" w:rsidR="00F734B3" w:rsidRPr="002F153F" w:rsidRDefault="00F734B3" w:rsidP="004C1CCD">
            <w:pPr>
              <w:pStyle w:val="phtablecellleft"/>
            </w:pPr>
            <w:r w:rsidRPr="002F153F">
              <w:t>Конец</w:t>
            </w:r>
            <w:r>
              <w:t xml:space="preserve"> </w:t>
            </w:r>
            <w:r w:rsidRPr="002F153F">
              <w:t>периода</w:t>
            </w:r>
          </w:p>
        </w:tc>
        <w:tc>
          <w:tcPr>
            <w:tcW w:w="892" w:type="pct"/>
          </w:tcPr>
          <w:p w14:paraId="641026AA" w14:textId="762D5990" w:rsidR="00F734B3" w:rsidRPr="002F153F" w:rsidRDefault="00F734B3" w:rsidP="004C1CCD">
            <w:pPr>
              <w:pStyle w:val="phtablecellcenter"/>
            </w:pPr>
            <w:r w:rsidRPr="00491C07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899" w:type="pct"/>
          </w:tcPr>
          <w:p w14:paraId="5AA83F0B" w14:textId="0B975913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окончания</w:t>
            </w:r>
            <w:r>
              <w:t xml:space="preserve"> </w:t>
            </w:r>
            <w:r w:rsidRPr="002F153F">
              <w:t>периода,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который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</w:p>
        </w:tc>
      </w:tr>
      <w:tr w:rsidR="00CC7EEA" w:rsidRPr="002F153F" w14:paraId="17AD01C1" w14:textId="77777777" w:rsidTr="00F734B3">
        <w:tc>
          <w:tcPr>
            <w:tcW w:w="1209" w:type="pct"/>
          </w:tcPr>
          <w:p w14:paraId="7CE47208" w14:textId="7D0D2CA8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ЛПУ</w:t>
            </w:r>
          </w:p>
        </w:tc>
        <w:tc>
          <w:tcPr>
            <w:tcW w:w="892" w:type="pct"/>
          </w:tcPr>
          <w:p w14:paraId="62F78B46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2899" w:type="pct"/>
          </w:tcPr>
          <w:p w14:paraId="4DA6EBB3" w14:textId="2A17FB00" w:rsidR="00CC7EEA" w:rsidRPr="002F153F" w:rsidRDefault="00D053CD" w:rsidP="00673C47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МО,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которой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отобразить,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Основная</w:t>
            </w:r>
            <w:r w:rsidR="00F734B3">
              <w:t xml:space="preserve"> таблица </w:t>
            </w:r>
            <w:r w:rsidRPr="002F153F">
              <w:t>ЛПУ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68FD81DD" wp14:editId="2860E7A2">
                  <wp:extent cx="161925" cy="161925"/>
                  <wp:effectExtent l="19050" t="19050" r="28575" b="28575"/>
                  <wp:docPr id="100331" name="Рисунок 100331" descr="_scroll_external/attachments/image2023-7-20_14-36-32-9a03a77291be6d685dcca33c922683f81e739832644cc1cb2f43939f9adfe7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949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нужной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Основная</w:t>
            </w:r>
            <w:r w:rsidR="00F734B3">
              <w:t xml:space="preserve"> таблица </w:t>
            </w:r>
            <w:r w:rsidRPr="002F153F">
              <w:t>ЛПУ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очистки</w:t>
            </w:r>
            <w:r w:rsidR="00F734B3">
              <w:t xml:space="preserve"> </w:t>
            </w:r>
            <w:r w:rsidRPr="002F153F">
              <w:t>поля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29E0B8FB" wp14:editId="50B55FBB">
                  <wp:extent cx="161925" cy="152400"/>
                  <wp:effectExtent l="19050" t="19050" r="28575" b="19050"/>
                  <wp:docPr id="100332" name="Рисунок 100332" descr="_scroll_external/attachments/image2023-7-20_14-38-21-4d37293d6359bf86fb6e7548f78ca430dcaf2e882b6bc25d26bd1d2f198406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457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906C7" w14:textId="77777777" w:rsidR="004C1CCD" w:rsidRPr="002F153F" w:rsidRDefault="004C1CCD" w:rsidP="004C1CCD">
      <w:pPr>
        <w:pStyle w:val="phnormal"/>
      </w:pPr>
    </w:p>
    <w:p w14:paraId="37F5ECF1" w14:textId="07A8FCF8" w:rsidR="00CC7EEA" w:rsidRPr="002F153F" w:rsidRDefault="00D053CD" w:rsidP="004C1C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F734B3">
        <w:t xml:space="preserve"> </w:t>
      </w:r>
      <w:r w:rsidRPr="002F153F">
        <w:t>отчета</w:t>
      </w:r>
      <w:r w:rsidR="00B21D8E" w:rsidRPr="002F153F">
        <w:t>»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_Ref202376551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110</w:t>
      </w:r>
      <w:r w:rsidR="000676F0">
        <w:fldChar w:fldCharType="end"/>
      </w:r>
      <w:r w:rsidR="000676F0">
        <w:t>)</w:t>
      </w:r>
      <w:r w:rsidRPr="002F153F">
        <w:t>;</w:t>
      </w:r>
    </w:p>
    <w:p w14:paraId="708F9B8F" w14:textId="77777777" w:rsidR="00CC7EEA" w:rsidRPr="002F153F" w:rsidRDefault="00D053CD" w:rsidP="004C1CCD">
      <w:pPr>
        <w:pStyle w:val="phfigure"/>
      </w:pPr>
      <w:r w:rsidRPr="002F153F">
        <w:rPr>
          <w:noProof/>
        </w:rPr>
        <w:drawing>
          <wp:inline distT="0" distB="0" distL="0" distR="0" wp14:anchorId="07F151E9" wp14:editId="0F3B4409">
            <wp:extent cx="6295390" cy="2158803"/>
            <wp:effectExtent l="19050" t="19050" r="10160" b="13335"/>
            <wp:docPr id="100333" name="Рисунок 100333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1251" name="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588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4FBE20" w14:textId="0B3DFC70" w:rsidR="00CC7EEA" w:rsidRPr="002F153F" w:rsidRDefault="00F734B3" w:rsidP="004C1CCD">
      <w:pPr>
        <w:pStyle w:val="phfiguretitle"/>
      </w:pPr>
      <w:bookmarkStart w:id="575" w:name="_Ref20237655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110</w:t>
      </w:r>
      <w:r w:rsidR="00D053CD" w:rsidRPr="002F153F">
        <w:fldChar w:fldCharType="end"/>
      </w:r>
      <w:bookmarkEnd w:id="575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C56A8" w:rsidRPr="002F153F">
        <w:t>«Просмотр</w:t>
      </w:r>
      <w:r w:rsidR="00AC56A8">
        <w:t xml:space="preserve"> </w:t>
      </w:r>
      <w:r w:rsidR="00AC56A8" w:rsidRPr="002F153F">
        <w:t>отчета»</w:t>
      </w:r>
    </w:p>
    <w:p w14:paraId="1E3DB129" w14:textId="3721C6AE" w:rsidR="00CC7EEA" w:rsidRPr="002F153F" w:rsidRDefault="00D053CD" w:rsidP="004C1C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отчета;</w:t>
      </w:r>
    </w:p>
    <w:p w14:paraId="3FC23C13" w14:textId="7C2A85B6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списка);</w:t>
      </w:r>
    </w:p>
    <w:p w14:paraId="19877800" w14:textId="6B7E1C57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7D135C55" w14:textId="1E043775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638FD97B" wp14:editId="06B61188">
            <wp:extent cx="209550" cy="209550"/>
            <wp:effectExtent l="19050" t="19050" r="19050" b="19050"/>
            <wp:docPr id="100334" name="Рисунок 100334" descr="_scroll_external/attachments/y-b031216194ea88454433ece8f3126fd21c1fcbd8a07db7eebb27aea2cf0ac7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22036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отчета.</w:t>
      </w:r>
    </w:p>
    <w:p w14:paraId="6ACA1BE4" w14:textId="27C00E6F" w:rsidR="00CC7EEA" w:rsidRPr="002F153F" w:rsidRDefault="00D053CD" w:rsidP="004C1C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</w:t>
      </w:r>
      <w:r w:rsidR="00155AEA">
        <w:t>ая</w:t>
      </w:r>
      <w:r w:rsidR="00F734B3">
        <w:t xml:space="preserve"> </w:t>
      </w:r>
      <w:r w:rsidRPr="002F153F">
        <w:t>копи</w:t>
      </w:r>
      <w:r w:rsidR="00155AEA">
        <w:t>я</w:t>
      </w:r>
      <w:r w:rsidR="00F734B3">
        <w:t xml:space="preserve"> </w:t>
      </w:r>
      <w:r w:rsidRPr="002F153F">
        <w:t>отчета.</w:t>
      </w:r>
    </w:p>
    <w:p w14:paraId="669CF323" w14:textId="4C22DC34" w:rsidR="00CC7EEA" w:rsidRPr="002F153F" w:rsidRDefault="00D053CD">
      <w:pPr>
        <w:pStyle w:val="2"/>
      </w:pPr>
      <w:bookmarkStart w:id="576" w:name="scroll-bookmark-131"/>
      <w:bookmarkStart w:id="577" w:name="_Toc202338633"/>
      <w:bookmarkStart w:id="578" w:name="_Toc202520713"/>
      <w:bookmarkStart w:id="579" w:name="_Toc202520814"/>
      <w:bookmarkStart w:id="580" w:name="_Toc202521224"/>
      <w:bookmarkStart w:id="581" w:name="_Toc205288706"/>
      <w:r w:rsidRPr="002F153F">
        <w:lastRenderedPageBreak/>
        <w:t>Отчет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ЛПУ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разбиением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дни</w:t>
      </w:r>
      <w:r w:rsidR="00B21D8E" w:rsidRPr="002F153F">
        <w:t>»</w:t>
      </w:r>
      <w:bookmarkEnd w:id="576"/>
      <w:bookmarkEnd w:id="577"/>
      <w:bookmarkEnd w:id="578"/>
      <w:bookmarkEnd w:id="579"/>
      <w:bookmarkEnd w:id="580"/>
      <w:bookmarkEnd w:id="581"/>
    </w:p>
    <w:p w14:paraId="2E28628D" w14:textId="1E0E6D35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B21D8E" w:rsidRPr="002F153F">
        <w:t>«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ЛПУ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разбиением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дни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5E599715" w14:textId="30FBFD00" w:rsidR="00CC7EEA" w:rsidRPr="002F153F" w:rsidRDefault="00D053CD" w:rsidP="004C1C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Отчеты</w:t>
      </w:r>
      <w:r w:rsidR="0042327C" w:rsidRPr="002F153F">
        <w:t>/</w:t>
      </w:r>
      <w:r w:rsidR="00F734B3">
        <w:t xml:space="preserve"> </w:t>
      </w:r>
      <w:r w:rsidRPr="002F153F">
        <w:t>Отчеты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Записи</w:t>
      </w:r>
      <w:r w:rsidR="0042327C" w:rsidRPr="002F153F">
        <w:t>/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ЛПУ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разбиением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дни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ввода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_Ref202376562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111</w:t>
      </w:r>
      <w:r w:rsidR="000676F0">
        <w:fldChar w:fldCharType="end"/>
      </w:r>
      <w:r w:rsidR="000676F0">
        <w:t>)</w:t>
      </w:r>
      <w:r w:rsidRPr="002F153F">
        <w:t>;</w:t>
      </w:r>
    </w:p>
    <w:p w14:paraId="2E05F4FE" w14:textId="77777777" w:rsidR="00CC7EEA" w:rsidRPr="002F153F" w:rsidRDefault="00D053CD" w:rsidP="004C1CCD">
      <w:pPr>
        <w:pStyle w:val="phfigure"/>
      </w:pPr>
      <w:r w:rsidRPr="002F153F">
        <w:rPr>
          <w:noProof/>
        </w:rPr>
        <w:drawing>
          <wp:inline distT="0" distB="0" distL="0" distR="0" wp14:anchorId="625F97D0" wp14:editId="444A2C40">
            <wp:extent cx="2371725" cy="1276350"/>
            <wp:effectExtent l="19050" t="19050" r="28575" b="19050"/>
            <wp:docPr id="100335" name="Рисунок 100335" descr="Окно настройки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70721" name="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763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94917C" w14:textId="44C14B35" w:rsidR="00CC7EEA" w:rsidRPr="002F153F" w:rsidRDefault="00F734B3" w:rsidP="004C1CCD">
      <w:pPr>
        <w:pStyle w:val="phfiguretitle"/>
      </w:pPr>
      <w:bookmarkStart w:id="582" w:name="_Ref20237656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111</w:t>
      </w:r>
      <w:r w:rsidR="00D053CD" w:rsidRPr="002F153F">
        <w:fldChar w:fldCharType="end"/>
      </w:r>
      <w:bookmarkEnd w:id="582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C56A8" w:rsidRPr="002F153F">
        <w:t>для</w:t>
      </w:r>
      <w:r w:rsidR="00AC56A8">
        <w:t xml:space="preserve"> </w:t>
      </w:r>
      <w:r w:rsidR="00AC56A8" w:rsidRPr="002F153F">
        <w:t>ввода</w:t>
      </w:r>
      <w:r w:rsidR="00AC56A8">
        <w:t xml:space="preserve"> </w:t>
      </w:r>
      <w:r w:rsidR="00AC56A8" w:rsidRPr="002F153F">
        <w:t>входных</w:t>
      </w:r>
      <w:r w:rsidR="00AC56A8">
        <w:t xml:space="preserve"> </w:t>
      </w:r>
      <w:r w:rsidR="00AC56A8" w:rsidRPr="002F153F">
        <w:t>параметров</w:t>
      </w:r>
      <w:r w:rsidR="00AC56A8">
        <w:t xml:space="preserve"> </w:t>
      </w:r>
      <w:r w:rsidR="00AC56A8" w:rsidRPr="002F153F">
        <w:t>отчета</w:t>
      </w:r>
    </w:p>
    <w:p w14:paraId="1F9E1A64" w14:textId="59C71917" w:rsidR="00CC7EEA" w:rsidRPr="002F153F" w:rsidRDefault="00D053CD" w:rsidP="004C1CCD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_Ref202375048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28</w:t>
      </w:r>
      <w:r w:rsidR="00B72149">
        <w:fldChar w:fldCharType="end"/>
      </w:r>
      <w:r w:rsidR="00B72149">
        <w:t>)</w:t>
      </w:r>
      <w:r w:rsidRPr="002F153F">
        <w:t>;</w:t>
      </w:r>
    </w:p>
    <w:p w14:paraId="0F6727BA" w14:textId="00C9E1E7" w:rsidR="00CC7EEA" w:rsidRPr="002F153F" w:rsidRDefault="00F734B3" w:rsidP="004C1CCD">
      <w:pPr>
        <w:pStyle w:val="phtabletitle"/>
      </w:pPr>
      <w:bookmarkStart w:id="583" w:name="_Ref202375048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28</w:t>
      </w:r>
      <w:r w:rsidR="00D053CD" w:rsidRPr="002F153F">
        <w:rPr>
          <w:spacing w:val="20"/>
        </w:rPr>
        <w:fldChar w:fldCharType="end"/>
      </w:r>
      <w:bookmarkEnd w:id="583"/>
      <w:r>
        <w:rPr>
          <w:spacing w:val="20"/>
        </w:rPr>
        <w:t xml:space="preserve"> </w:t>
      </w:r>
      <w:r w:rsidR="004C1CCD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48"/>
        <w:gridCol w:w="1942"/>
        <w:gridCol w:w="6198"/>
      </w:tblGrid>
      <w:tr w:rsidR="00CC7EEA" w:rsidRPr="002F153F" w14:paraId="2E834008" w14:textId="77777777" w:rsidTr="00F734B3">
        <w:trPr>
          <w:tblHeader/>
        </w:trPr>
        <w:tc>
          <w:tcPr>
            <w:tcW w:w="1005" w:type="pct"/>
          </w:tcPr>
          <w:p w14:paraId="036BC34C" w14:textId="0645D283" w:rsidR="00CC7EEA" w:rsidRPr="002F153F" w:rsidRDefault="00D053CD" w:rsidP="00F734B3">
            <w:pPr>
              <w:pStyle w:val="phtablecolcaption"/>
            </w:pPr>
            <w:bookmarkStart w:id="584" w:name="scroll-bookmark-132"/>
            <w:r w:rsidRPr="002F153F">
              <w:t>Наименование</w:t>
            </w:r>
            <w:r w:rsidR="00F734B3">
              <w:t xml:space="preserve"> </w:t>
            </w:r>
            <w:r w:rsidRPr="002F153F">
              <w:t>отчета</w:t>
            </w:r>
            <w:bookmarkEnd w:id="584"/>
          </w:p>
        </w:tc>
        <w:tc>
          <w:tcPr>
            <w:tcW w:w="953" w:type="pct"/>
          </w:tcPr>
          <w:p w14:paraId="582FDAFA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043" w:type="pct"/>
          </w:tcPr>
          <w:p w14:paraId="3EF094A4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59B5C102" w14:textId="77777777" w:rsidTr="00F734B3">
        <w:tc>
          <w:tcPr>
            <w:tcW w:w="1005" w:type="pct"/>
          </w:tcPr>
          <w:p w14:paraId="7C3C2E52" w14:textId="67F4F01B" w:rsidR="00F734B3" w:rsidRPr="002F153F" w:rsidRDefault="00F734B3" w:rsidP="004C1CCD">
            <w:pPr>
              <w:pStyle w:val="phtablecellleft"/>
            </w:pPr>
            <w:r w:rsidRPr="002F153F">
              <w:t>Начало</w:t>
            </w:r>
            <w:r>
              <w:t xml:space="preserve"> </w:t>
            </w:r>
            <w:r w:rsidRPr="002F153F">
              <w:t>периода</w:t>
            </w:r>
          </w:p>
        </w:tc>
        <w:tc>
          <w:tcPr>
            <w:tcW w:w="953" w:type="pct"/>
          </w:tcPr>
          <w:p w14:paraId="2BCA0191" w14:textId="4920147D" w:rsidR="00F734B3" w:rsidRPr="002F153F" w:rsidRDefault="00F734B3" w:rsidP="004C1CCD">
            <w:pPr>
              <w:pStyle w:val="phtablecellcenter"/>
            </w:pPr>
            <w:r w:rsidRPr="007E2861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43" w:type="pct"/>
          </w:tcPr>
          <w:p w14:paraId="7FAAE23A" w14:textId="4C04BECF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начала</w:t>
            </w:r>
            <w:r>
              <w:t xml:space="preserve"> </w:t>
            </w:r>
            <w:r w:rsidRPr="002F153F">
              <w:t>периода,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который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</w:p>
        </w:tc>
      </w:tr>
      <w:tr w:rsidR="00F734B3" w:rsidRPr="002F153F" w14:paraId="18CDCBB4" w14:textId="77777777" w:rsidTr="00F734B3">
        <w:tc>
          <w:tcPr>
            <w:tcW w:w="1005" w:type="pct"/>
          </w:tcPr>
          <w:p w14:paraId="2CBA3FF8" w14:textId="6CE41BA6" w:rsidR="00F734B3" w:rsidRPr="002F153F" w:rsidRDefault="00F734B3" w:rsidP="004C1CCD">
            <w:pPr>
              <w:pStyle w:val="phtablecellleft"/>
            </w:pPr>
            <w:r w:rsidRPr="002F153F">
              <w:t>Конец</w:t>
            </w:r>
            <w:r>
              <w:t xml:space="preserve"> </w:t>
            </w:r>
            <w:r w:rsidRPr="002F153F">
              <w:t>периода</w:t>
            </w:r>
          </w:p>
        </w:tc>
        <w:tc>
          <w:tcPr>
            <w:tcW w:w="953" w:type="pct"/>
          </w:tcPr>
          <w:p w14:paraId="0034E98F" w14:textId="2CFCE2C4" w:rsidR="00F734B3" w:rsidRPr="002F153F" w:rsidRDefault="00F734B3" w:rsidP="004C1CCD">
            <w:pPr>
              <w:pStyle w:val="phtablecellcenter"/>
            </w:pPr>
            <w:r w:rsidRPr="007E2861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43" w:type="pct"/>
          </w:tcPr>
          <w:p w14:paraId="08F0CBF9" w14:textId="3EF85695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окончания</w:t>
            </w:r>
            <w:r>
              <w:t xml:space="preserve"> </w:t>
            </w:r>
            <w:r w:rsidRPr="002F153F">
              <w:t>периода,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который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</w:p>
        </w:tc>
      </w:tr>
    </w:tbl>
    <w:p w14:paraId="2A0C7BBE" w14:textId="77777777" w:rsidR="004C1CCD" w:rsidRPr="002F153F" w:rsidRDefault="004C1CCD" w:rsidP="004C1CCD">
      <w:pPr>
        <w:pStyle w:val="phnormal"/>
      </w:pPr>
    </w:p>
    <w:p w14:paraId="3BF3FDEE" w14:textId="43B4A573" w:rsidR="00CC7EEA" w:rsidRPr="002F153F" w:rsidRDefault="00D053CD" w:rsidP="004C1C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_Ref202376571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112</w:t>
      </w:r>
      <w:r w:rsidR="000676F0">
        <w:fldChar w:fldCharType="end"/>
      </w:r>
      <w:r w:rsidR="000676F0">
        <w:t>)</w:t>
      </w:r>
      <w:r w:rsidRPr="002F153F">
        <w:t>;</w:t>
      </w:r>
    </w:p>
    <w:p w14:paraId="1A6163C0" w14:textId="77777777" w:rsidR="00CC7EEA" w:rsidRPr="002F153F" w:rsidRDefault="00D053CD" w:rsidP="004C1CCD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7DE4841E" wp14:editId="61F9322B">
            <wp:extent cx="5851103" cy="2949796"/>
            <wp:effectExtent l="19050" t="19050" r="16510" b="22225"/>
            <wp:docPr id="100336" name="Рисунок 100336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79310" name="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859626" cy="295409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3C7519" w14:textId="0DB9EE5E" w:rsidR="00CC7EEA" w:rsidRPr="002F153F" w:rsidRDefault="00F734B3" w:rsidP="004C1CCD">
      <w:pPr>
        <w:pStyle w:val="phfiguretitle"/>
      </w:pPr>
      <w:bookmarkStart w:id="585" w:name="_Ref20237657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112</w:t>
      </w:r>
      <w:r w:rsidR="00D053CD" w:rsidRPr="002F153F">
        <w:fldChar w:fldCharType="end"/>
      </w:r>
      <w:bookmarkEnd w:id="585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просмотра</w:t>
      </w:r>
      <w:r>
        <w:t xml:space="preserve"> </w:t>
      </w:r>
      <w:r w:rsidR="00D053CD" w:rsidRPr="002F153F">
        <w:t>отчета</w:t>
      </w:r>
    </w:p>
    <w:p w14:paraId="1B650A57" w14:textId="21A718DB" w:rsidR="00CC7EEA" w:rsidRPr="002F153F" w:rsidRDefault="00D053CD" w:rsidP="004C1C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</w:t>
      </w:r>
      <w:r w:rsidR="004C1CCD" w:rsidRPr="002F153F">
        <w:t>крывшемся</w:t>
      </w:r>
      <w:r w:rsidR="00F734B3">
        <w:t xml:space="preserve"> </w:t>
      </w:r>
      <w:r w:rsidR="004C1CCD" w:rsidRPr="002F153F">
        <w:t>окне</w:t>
      </w:r>
      <w:r w:rsidR="00F734B3">
        <w:t xml:space="preserve"> </w:t>
      </w:r>
      <w:r w:rsidR="004C1CCD" w:rsidRPr="002F153F">
        <w:t>просмотра</w:t>
      </w:r>
      <w:r w:rsidR="00F734B3">
        <w:t xml:space="preserve"> </w:t>
      </w:r>
      <w:r w:rsidR="004C1CCD" w:rsidRPr="002F153F">
        <w:t>отчета:</w:t>
      </w:r>
    </w:p>
    <w:p w14:paraId="0E4A5F4F" w14:textId="25C5E2DC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списка);</w:t>
      </w:r>
    </w:p>
    <w:p w14:paraId="563719E9" w14:textId="6D7207A6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1AE9F309" w14:textId="38A6FD45" w:rsidR="00CC7EEA" w:rsidRPr="002F153F" w:rsidRDefault="00D053CD" w:rsidP="004C1CCD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12B8431C" wp14:editId="27DC4CE5">
            <wp:extent cx="209550" cy="209550"/>
            <wp:effectExtent l="19050" t="19050" r="19050" b="19050"/>
            <wp:docPr id="100337" name="Рисунок 100337" descr="_scroll_external/attachments/y-5f4cad50339b2a16fb9190d80d4ce24f93784c135f6852fdf75e539e0b2b30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6836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отчета.</w:t>
      </w:r>
    </w:p>
    <w:p w14:paraId="1C1D6F9F" w14:textId="79C4055C" w:rsidR="00CC7EEA" w:rsidRPr="002F153F" w:rsidRDefault="00D053CD" w:rsidP="004C1C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</w:t>
      </w:r>
      <w:r w:rsidR="00155AEA">
        <w:t>ая</w:t>
      </w:r>
      <w:r w:rsidR="00F734B3">
        <w:t xml:space="preserve"> </w:t>
      </w:r>
      <w:r w:rsidRPr="002F153F">
        <w:t>копи</w:t>
      </w:r>
      <w:r w:rsidR="00155AEA">
        <w:t>я</w:t>
      </w:r>
      <w:r w:rsidR="00F734B3">
        <w:t xml:space="preserve"> </w:t>
      </w:r>
      <w:r w:rsidRPr="002F153F">
        <w:t>отчета.</w:t>
      </w:r>
    </w:p>
    <w:p w14:paraId="304FE7F3" w14:textId="358E2760" w:rsidR="00CC7EEA" w:rsidRPr="002F153F" w:rsidRDefault="00D053CD">
      <w:pPr>
        <w:pStyle w:val="2"/>
      </w:pPr>
      <w:bookmarkStart w:id="586" w:name="scroll-bookmark-133"/>
      <w:bookmarkStart w:id="587" w:name="_Toc202338634"/>
      <w:bookmarkStart w:id="588" w:name="_Toc202520714"/>
      <w:bookmarkStart w:id="589" w:name="_Toc202520815"/>
      <w:bookmarkStart w:id="590" w:name="_Toc202521225"/>
      <w:bookmarkStart w:id="591" w:name="_Toc205288707"/>
      <w:r w:rsidRPr="002F153F">
        <w:t>Отчет</w:t>
      </w:r>
      <w:r w:rsidR="00F734B3">
        <w:t xml:space="preserve"> </w:t>
      </w:r>
      <w:r w:rsidR="00B21D8E" w:rsidRPr="002F153F">
        <w:t>«</w:t>
      </w:r>
      <w:r w:rsidRPr="002F153F">
        <w:t>Карточка</w:t>
      </w:r>
      <w:r w:rsidR="00F734B3">
        <w:t xml:space="preserve"> </w:t>
      </w:r>
      <w:r w:rsidRPr="002F153F">
        <w:t>предварительной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кабинет</w:t>
      </w:r>
      <w:r w:rsidR="00B21D8E" w:rsidRPr="002F153F">
        <w:t>»</w:t>
      </w:r>
      <w:bookmarkEnd w:id="586"/>
      <w:bookmarkEnd w:id="587"/>
      <w:bookmarkEnd w:id="588"/>
      <w:bookmarkEnd w:id="589"/>
      <w:bookmarkEnd w:id="590"/>
      <w:bookmarkEnd w:id="591"/>
    </w:p>
    <w:p w14:paraId="0482302B" w14:textId="3EB4BC9E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040/у</w:t>
      </w:r>
      <w:r w:rsidR="00F734B3">
        <w:t xml:space="preserve"> </w:t>
      </w:r>
      <w:r w:rsidR="00B21D8E" w:rsidRPr="002F153F">
        <w:t>«</w:t>
      </w:r>
      <w:r w:rsidRPr="002F153F">
        <w:t>Карточка</w:t>
      </w:r>
      <w:r w:rsidR="00F734B3">
        <w:t xml:space="preserve"> </w:t>
      </w:r>
      <w:r w:rsidRPr="002F153F">
        <w:t>предварительной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кабинет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117EA1C3" w14:textId="779A5518" w:rsidR="004C1CCD" w:rsidRPr="002F153F" w:rsidRDefault="004C1CCD" w:rsidP="004C1CCD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формируется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основании</w:t>
      </w:r>
      <w:r w:rsidR="00F734B3">
        <w:t xml:space="preserve"> </w:t>
      </w:r>
      <w:r w:rsidRPr="002F153F">
        <w:t>данных,</w:t>
      </w:r>
      <w:r w:rsidR="00F734B3">
        <w:t xml:space="preserve"> </w:t>
      </w:r>
      <w:r w:rsidRPr="002F153F">
        <w:t>введенных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="00B21D8E" w:rsidRPr="002F153F">
        <w:t>«</w:t>
      </w:r>
      <w:r w:rsidRPr="002F153F">
        <w:t>Дата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Кабинет</w:t>
      </w:r>
      <w:r w:rsidR="00B21D8E" w:rsidRPr="002F153F">
        <w:t>»</w:t>
      </w:r>
      <w:r w:rsidR="00F734B3">
        <w:t xml:space="preserve"> </w:t>
      </w:r>
      <w:r w:rsidRPr="002F153F">
        <w:t>(выбор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кабинетов</w:t>
      </w:r>
      <w:r w:rsidR="00F734B3">
        <w:t xml:space="preserve"> </w:t>
      </w:r>
      <w:r w:rsidRPr="002F153F">
        <w:t>МО,</w:t>
      </w:r>
      <w:r w:rsidR="00F734B3">
        <w:t xml:space="preserve"> </w:t>
      </w:r>
      <w:r w:rsidRPr="002F153F">
        <w:t>зарегистрированных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Системе).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попадают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указанный</w:t>
      </w:r>
      <w:r w:rsidR="00F734B3">
        <w:t xml:space="preserve"> </w:t>
      </w:r>
      <w:r w:rsidRPr="002F153F">
        <w:t>кабинет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указанием</w:t>
      </w:r>
      <w:r w:rsidR="00F734B3">
        <w:t xml:space="preserve"> </w:t>
      </w:r>
      <w:r w:rsidRPr="002F153F">
        <w:t>даты</w:t>
      </w:r>
      <w:r w:rsidR="00F734B3">
        <w:t xml:space="preserve"> </w:t>
      </w:r>
      <w:r w:rsidRPr="002F153F">
        <w:t>рождения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номера</w:t>
      </w:r>
      <w:r w:rsidR="00F734B3">
        <w:t xml:space="preserve"> </w:t>
      </w:r>
      <w:r w:rsidRPr="002F153F">
        <w:t>участка</w:t>
      </w:r>
      <w:r w:rsidR="00F734B3">
        <w:t xml:space="preserve"> </w:t>
      </w:r>
      <w:r w:rsidRPr="002F153F">
        <w:t>прикрепления.</w:t>
      </w:r>
    </w:p>
    <w:p w14:paraId="42107BE6" w14:textId="0BC3AAA9" w:rsidR="00CC7EEA" w:rsidRPr="002F153F" w:rsidRDefault="00D053CD" w:rsidP="004C1CCD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Отчеты</w:t>
      </w:r>
      <w:r w:rsidR="0042327C" w:rsidRPr="002F153F">
        <w:t>/</w:t>
      </w:r>
      <w:r w:rsidR="00F734B3">
        <w:t xml:space="preserve"> </w:t>
      </w:r>
      <w:r w:rsidRPr="002F153F">
        <w:t>Отчёты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записи</w:t>
      </w:r>
      <w:r w:rsidR="0042327C" w:rsidRPr="002F153F">
        <w:t>/</w:t>
      </w:r>
      <w:r w:rsidR="00F734B3">
        <w:t xml:space="preserve"> </w:t>
      </w:r>
      <w:r w:rsidRPr="002F153F">
        <w:t>Карточка</w:t>
      </w:r>
      <w:r w:rsidR="00F734B3">
        <w:t xml:space="preserve"> </w:t>
      </w:r>
      <w:r w:rsidRPr="002F153F">
        <w:t>предварительной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кабинет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ввода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_Ref202376589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113</w:t>
      </w:r>
      <w:r w:rsidR="000676F0">
        <w:fldChar w:fldCharType="end"/>
      </w:r>
      <w:r w:rsidR="000676F0">
        <w:t>)</w:t>
      </w:r>
      <w:r w:rsidRPr="002F153F">
        <w:t>;</w:t>
      </w:r>
    </w:p>
    <w:p w14:paraId="0D6DFA07" w14:textId="77777777" w:rsidR="00CC7EEA" w:rsidRPr="002F153F" w:rsidRDefault="00D053CD" w:rsidP="004C1CCD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2CDD4D4C" wp14:editId="54CFF153">
            <wp:extent cx="3371850" cy="1552575"/>
            <wp:effectExtent l="19050" t="19050" r="19050" b="28575"/>
            <wp:docPr id="100338" name="Рисунок 100338" descr="Окно настройки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60262" name="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525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1D9F5B" w14:textId="57109DCF" w:rsidR="00CC7EEA" w:rsidRPr="002F153F" w:rsidRDefault="00F734B3" w:rsidP="004C1CCD">
      <w:pPr>
        <w:pStyle w:val="phfiguretitle"/>
      </w:pPr>
      <w:bookmarkStart w:id="592" w:name="_Ref202376589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113</w:t>
      </w:r>
      <w:r w:rsidR="00D053CD" w:rsidRPr="002F153F">
        <w:fldChar w:fldCharType="end"/>
      </w:r>
      <w:bookmarkEnd w:id="592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AC56A8" w:rsidRPr="002F153F">
        <w:t>для</w:t>
      </w:r>
      <w:r w:rsidR="00AC56A8">
        <w:t xml:space="preserve"> </w:t>
      </w:r>
      <w:r w:rsidR="00AC56A8" w:rsidRPr="002F153F">
        <w:t>ввода</w:t>
      </w:r>
      <w:r w:rsidR="00AC56A8">
        <w:t xml:space="preserve"> </w:t>
      </w:r>
      <w:r w:rsidR="00AC56A8" w:rsidRPr="002F153F">
        <w:t>входных</w:t>
      </w:r>
      <w:r w:rsidR="00AC56A8">
        <w:t xml:space="preserve"> </w:t>
      </w:r>
      <w:r w:rsidR="00AC56A8" w:rsidRPr="002F153F">
        <w:t>параметров</w:t>
      </w:r>
      <w:r w:rsidR="00AC56A8">
        <w:t xml:space="preserve"> </w:t>
      </w:r>
      <w:r w:rsidR="00AC56A8" w:rsidRPr="002F153F">
        <w:t>отчета</w:t>
      </w:r>
    </w:p>
    <w:p w14:paraId="3E774478" w14:textId="0BCE34E6" w:rsidR="00CC7EEA" w:rsidRPr="002F153F" w:rsidRDefault="00D053CD" w:rsidP="004C1CCD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_Ref202375057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29</w:t>
      </w:r>
      <w:r w:rsidR="00B72149">
        <w:fldChar w:fldCharType="end"/>
      </w:r>
      <w:r w:rsidR="00B72149">
        <w:t>)</w:t>
      </w:r>
      <w:r w:rsidRPr="002F153F">
        <w:t>;</w:t>
      </w:r>
    </w:p>
    <w:p w14:paraId="008A8458" w14:textId="4B7B3972" w:rsidR="00CC7EEA" w:rsidRPr="002F153F" w:rsidRDefault="00F734B3" w:rsidP="004C1CCD">
      <w:pPr>
        <w:pStyle w:val="phtabletitle"/>
      </w:pPr>
      <w:bookmarkStart w:id="593" w:name="_Ref202375057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29</w:t>
      </w:r>
      <w:r w:rsidR="00D053CD" w:rsidRPr="002F153F">
        <w:rPr>
          <w:spacing w:val="20"/>
        </w:rPr>
        <w:fldChar w:fldCharType="end"/>
      </w:r>
      <w:bookmarkEnd w:id="593"/>
      <w:r>
        <w:rPr>
          <w:spacing w:val="20"/>
        </w:rPr>
        <w:t xml:space="preserve"> </w:t>
      </w:r>
      <w:r w:rsidR="004C1CCD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51"/>
        <w:gridCol w:w="1857"/>
        <w:gridCol w:w="6580"/>
      </w:tblGrid>
      <w:tr w:rsidR="00CC7EEA" w:rsidRPr="002F153F" w14:paraId="5B18C284" w14:textId="77777777" w:rsidTr="00F734B3">
        <w:trPr>
          <w:tblHeader/>
        </w:trPr>
        <w:tc>
          <w:tcPr>
            <w:tcW w:w="869" w:type="pct"/>
          </w:tcPr>
          <w:p w14:paraId="5D03C1CA" w14:textId="0F619A78" w:rsidR="00CC7EEA" w:rsidRPr="002F153F" w:rsidRDefault="00D053CD" w:rsidP="00F734B3">
            <w:pPr>
              <w:pStyle w:val="phtablecolcaption"/>
            </w:pPr>
            <w:bookmarkStart w:id="594" w:name="scroll-bookmark-134"/>
            <w:r w:rsidRPr="002F153F">
              <w:t>Наименование</w:t>
            </w:r>
            <w:r w:rsidR="00F734B3">
              <w:t xml:space="preserve"> </w:t>
            </w:r>
            <w:r w:rsidRPr="002F153F">
              <w:t>отчета</w:t>
            </w:r>
            <w:bookmarkEnd w:id="594"/>
          </w:p>
        </w:tc>
        <w:tc>
          <w:tcPr>
            <w:tcW w:w="892" w:type="pct"/>
          </w:tcPr>
          <w:p w14:paraId="742E4776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239" w:type="pct"/>
          </w:tcPr>
          <w:p w14:paraId="2E786072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34C9A509" w14:textId="77777777" w:rsidTr="00F734B3">
        <w:tc>
          <w:tcPr>
            <w:tcW w:w="869" w:type="pct"/>
          </w:tcPr>
          <w:p w14:paraId="5FEB1845" w14:textId="77777777" w:rsidR="00F734B3" w:rsidRPr="002F153F" w:rsidRDefault="00F734B3" w:rsidP="004C1CCD">
            <w:pPr>
              <w:pStyle w:val="phtablecellleft"/>
            </w:pPr>
            <w:r w:rsidRPr="002F153F">
              <w:t>Дата</w:t>
            </w:r>
          </w:p>
        </w:tc>
        <w:tc>
          <w:tcPr>
            <w:tcW w:w="892" w:type="pct"/>
          </w:tcPr>
          <w:p w14:paraId="590EF27F" w14:textId="0DA06777" w:rsidR="00F734B3" w:rsidRPr="002F153F" w:rsidRDefault="00F734B3" w:rsidP="004C1CCD">
            <w:pPr>
              <w:pStyle w:val="phtablecellcenter"/>
            </w:pPr>
            <w:r w:rsidRPr="007D58FE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39" w:type="pct"/>
          </w:tcPr>
          <w:p w14:paraId="2D79CD67" w14:textId="488E21B0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дату,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которую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</w:p>
        </w:tc>
      </w:tr>
      <w:tr w:rsidR="00F734B3" w:rsidRPr="002F153F" w14:paraId="666C5AD2" w14:textId="77777777" w:rsidTr="00F734B3">
        <w:tc>
          <w:tcPr>
            <w:tcW w:w="869" w:type="pct"/>
          </w:tcPr>
          <w:p w14:paraId="36CD2216" w14:textId="77777777" w:rsidR="00F734B3" w:rsidRPr="002F153F" w:rsidRDefault="00F734B3" w:rsidP="004C1CCD">
            <w:pPr>
              <w:pStyle w:val="phtablecellleft"/>
            </w:pPr>
            <w:r w:rsidRPr="002F153F">
              <w:t>Кабинет</w:t>
            </w:r>
          </w:p>
        </w:tc>
        <w:tc>
          <w:tcPr>
            <w:tcW w:w="892" w:type="pct"/>
          </w:tcPr>
          <w:p w14:paraId="76A17B55" w14:textId="73577059" w:rsidR="00F734B3" w:rsidRPr="002F153F" w:rsidRDefault="00F734B3" w:rsidP="004C1CCD">
            <w:pPr>
              <w:pStyle w:val="phtablecellcenter"/>
            </w:pPr>
            <w:r w:rsidRPr="007D58FE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39" w:type="pct"/>
          </w:tcPr>
          <w:p w14:paraId="2C0567D0" w14:textId="258B746C" w:rsidR="00F734B3" w:rsidRPr="002F153F" w:rsidRDefault="00F734B3" w:rsidP="004C1CCD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кабинет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«Кабинеты»,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32626BB" wp14:editId="20EC5077">
                  <wp:extent cx="219075" cy="209550"/>
                  <wp:effectExtent l="19050" t="19050" r="28575" b="19050"/>
                  <wp:docPr id="100339" name="Рисунок 100339" descr="_scroll_external/attachments/image2023-7-20_15-26-17-5cc5ab421ea1513b7c5bb96f586124404c0651513ac107f8d72552f48a4f7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3433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нужного</w:t>
            </w:r>
            <w:r>
              <w:t xml:space="preserve"> </w:t>
            </w:r>
            <w:r w:rsidRPr="002F153F">
              <w:t>кабинета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один</w:t>
            </w:r>
            <w:r>
              <w:t xml:space="preserve"> </w:t>
            </w:r>
            <w:r w:rsidRPr="002F153F">
              <w:t>раз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кабинетом,</w:t>
            </w:r>
            <w:r>
              <w:t xml:space="preserve"> </w:t>
            </w:r>
            <w:r w:rsidRPr="002F153F">
              <w:t>а</w:t>
            </w:r>
            <w:r>
              <w:t xml:space="preserve"> </w:t>
            </w:r>
            <w:r w:rsidRPr="002F153F">
              <w:t>затем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два</w:t>
            </w:r>
            <w:r>
              <w:t xml:space="preserve"> </w:t>
            </w:r>
            <w:r w:rsidRPr="002F153F">
              <w:t>раза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кабинетом</w:t>
            </w:r>
          </w:p>
        </w:tc>
      </w:tr>
      <w:tr w:rsidR="00CC7EEA" w:rsidRPr="002F153F" w14:paraId="53833984" w14:textId="77777777" w:rsidTr="00F734B3">
        <w:tc>
          <w:tcPr>
            <w:tcW w:w="869" w:type="pct"/>
          </w:tcPr>
          <w:p w14:paraId="65E51655" w14:textId="77777777" w:rsidR="00CC7EEA" w:rsidRPr="002F153F" w:rsidRDefault="00D053CD" w:rsidP="004C1CCD">
            <w:pPr>
              <w:pStyle w:val="phtablecellleft"/>
            </w:pPr>
            <w:r w:rsidRPr="002F153F">
              <w:t>Аппарат</w:t>
            </w:r>
          </w:p>
        </w:tc>
        <w:tc>
          <w:tcPr>
            <w:tcW w:w="892" w:type="pct"/>
          </w:tcPr>
          <w:p w14:paraId="2096B83C" w14:textId="77777777" w:rsidR="00CC7EEA" w:rsidRPr="002F153F" w:rsidRDefault="00CC7EEA" w:rsidP="004C1CCD">
            <w:pPr>
              <w:pStyle w:val="phtablecellcenter"/>
            </w:pPr>
          </w:p>
        </w:tc>
        <w:tc>
          <w:tcPr>
            <w:tcW w:w="3239" w:type="pct"/>
          </w:tcPr>
          <w:p w14:paraId="5126AB37" w14:textId="4FE7F9CA" w:rsidR="00CC7EEA" w:rsidRPr="002F153F" w:rsidRDefault="00D053CD" w:rsidP="004C1CCD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аппарат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Кабинеты</w:t>
            </w:r>
            <w:r w:rsidR="00F734B3">
              <w:t xml:space="preserve"> </w:t>
            </w:r>
            <w:r w:rsidRPr="002F153F">
              <w:t>и</w:t>
            </w:r>
            <w:r w:rsidR="00F734B3">
              <w:t xml:space="preserve"> </w:t>
            </w:r>
            <w:r w:rsidRPr="002F153F">
              <w:t>лаборатории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отделению</w:t>
            </w:r>
            <w:r w:rsidR="00B21D8E" w:rsidRPr="002F153F">
              <w:t>»</w:t>
            </w:r>
            <w:r w:rsidRPr="002F153F">
              <w:t>,</w:t>
            </w:r>
            <w:r w:rsidR="00F734B3">
              <w:t xml:space="preserve"> </w:t>
            </w:r>
            <w:r w:rsidRPr="002F153F">
              <w:t>открываемом</w:t>
            </w:r>
            <w:r w:rsidR="00F734B3">
              <w:t xml:space="preserve"> </w:t>
            </w:r>
            <w:r w:rsidRPr="002F153F">
              <w:t>нажатием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45C945FE" wp14:editId="650AA1BF">
                  <wp:extent cx="219075" cy="209550"/>
                  <wp:effectExtent l="19050" t="19050" r="28575" b="19050"/>
                  <wp:docPr id="100340" name="Рисунок 100340" descr="_scroll_external/attachments/image2023-7-20_15-26-17-5cc5ab421ea1513b7c5bb96f586124404c0651513ac107f8d72552f48a4f7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3776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выбора</w:t>
            </w:r>
            <w:r w:rsidR="00F734B3">
              <w:t xml:space="preserve"> </w:t>
            </w:r>
            <w:r w:rsidRPr="002F153F">
              <w:t>нужного</w:t>
            </w:r>
            <w:r w:rsidR="00F734B3">
              <w:t xml:space="preserve"> </w:t>
            </w:r>
            <w:r w:rsidRPr="002F153F">
              <w:t>аппарата</w:t>
            </w:r>
            <w:r w:rsidR="00F734B3">
              <w:t xml:space="preserve"> </w:t>
            </w:r>
            <w:r w:rsidRPr="002F153F">
              <w:t>установите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напротив</w:t>
            </w:r>
            <w:r w:rsidR="00F734B3">
              <w:t xml:space="preserve"> </w:t>
            </w:r>
            <w:r w:rsidRPr="002F153F">
              <w:t>аппарата,</w:t>
            </w:r>
            <w:r w:rsidR="00F734B3">
              <w:t xml:space="preserve"> </w:t>
            </w:r>
            <w:r w:rsidRPr="002F153F">
              <w:t>а</w:t>
            </w:r>
            <w:r w:rsidR="00F734B3">
              <w:t xml:space="preserve"> </w:t>
            </w:r>
            <w:r w:rsidRPr="002F153F">
              <w:t>затем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кнопку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Ок</w:t>
            </w:r>
            <w:r w:rsidR="00B21D8E" w:rsidRPr="002F153F">
              <w:t>»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нажмите</w:t>
            </w:r>
            <w:r w:rsidR="00F734B3">
              <w:t xml:space="preserve"> </w:t>
            </w:r>
            <w:r w:rsidRPr="002F153F">
              <w:t>два</w:t>
            </w:r>
            <w:r w:rsidR="00F734B3">
              <w:t xml:space="preserve"> </w:t>
            </w:r>
            <w:r w:rsidRPr="002F153F">
              <w:t>раза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строке</w:t>
            </w:r>
            <w:r w:rsidR="00F734B3">
              <w:t xml:space="preserve"> </w:t>
            </w:r>
            <w:r w:rsidRPr="002F153F">
              <w:t>с</w:t>
            </w:r>
            <w:r w:rsidR="00F734B3">
              <w:t xml:space="preserve"> </w:t>
            </w:r>
            <w:r w:rsidRPr="002F153F">
              <w:t>аппаратом</w:t>
            </w:r>
          </w:p>
        </w:tc>
      </w:tr>
    </w:tbl>
    <w:p w14:paraId="6C42634E" w14:textId="77777777" w:rsidR="004C1CCD" w:rsidRPr="002F153F" w:rsidRDefault="004C1CCD" w:rsidP="004C1CCD">
      <w:pPr>
        <w:pStyle w:val="phnormal"/>
      </w:pPr>
    </w:p>
    <w:p w14:paraId="49E885D2" w14:textId="674AB922" w:rsidR="00CC7EEA" w:rsidRPr="002F153F" w:rsidRDefault="00D053CD" w:rsidP="004C1CCD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_Ref202376596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114</w:t>
      </w:r>
      <w:r w:rsidR="000676F0">
        <w:fldChar w:fldCharType="end"/>
      </w:r>
      <w:r w:rsidR="000676F0">
        <w:t>)</w:t>
      </w:r>
      <w:r w:rsidRPr="002F153F">
        <w:t>;</w:t>
      </w:r>
    </w:p>
    <w:p w14:paraId="7862A513" w14:textId="77777777" w:rsidR="00CC7EEA" w:rsidRPr="002F153F" w:rsidRDefault="00D053CD" w:rsidP="004C1CCD">
      <w:pPr>
        <w:pStyle w:val="phfigure"/>
      </w:pPr>
      <w:r w:rsidRPr="002F153F">
        <w:rPr>
          <w:noProof/>
        </w:rPr>
        <w:drawing>
          <wp:inline distT="0" distB="0" distL="0" distR="0" wp14:anchorId="67F40856" wp14:editId="6C8A5E0D">
            <wp:extent cx="6295390" cy="2251813"/>
            <wp:effectExtent l="19050" t="19050" r="10160" b="15240"/>
            <wp:docPr id="100341" name="Рисунок 100341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19849" name="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518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63B74B" w14:textId="6A0F6311" w:rsidR="00CC7EEA" w:rsidRPr="002F153F" w:rsidRDefault="00F734B3" w:rsidP="004C1CCD">
      <w:pPr>
        <w:pStyle w:val="phfiguretitle"/>
      </w:pPr>
      <w:bookmarkStart w:id="595" w:name="_Ref202376596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114</w:t>
      </w:r>
      <w:r w:rsidR="00D053CD" w:rsidRPr="002F153F">
        <w:fldChar w:fldCharType="end"/>
      </w:r>
      <w:bookmarkEnd w:id="595"/>
      <w:r>
        <w:t xml:space="preserve"> </w:t>
      </w:r>
      <w:r w:rsidR="004C1CCD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просмотра</w:t>
      </w:r>
      <w:r>
        <w:t xml:space="preserve"> </w:t>
      </w:r>
      <w:r w:rsidR="00D053CD" w:rsidRPr="002F153F">
        <w:t>отчета</w:t>
      </w:r>
    </w:p>
    <w:p w14:paraId="3B7BBFF1" w14:textId="2547E033" w:rsidR="00CC7EEA" w:rsidRPr="002F153F" w:rsidRDefault="00D053CD" w:rsidP="00362154">
      <w:pPr>
        <w:pStyle w:val="phlistitemized1"/>
      </w:pPr>
      <w:r w:rsidRPr="002F153F">
        <w:lastRenderedPageBreak/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</w:t>
      </w:r>
      <w:r w:rsidR="00362154" w:rsidRPr="002F153F">
        <w:t>ета:</w:t>
      </w:r>
    </w:p>
    <w:p w14:paraId="157F5898" w14:textId="14E82851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списка);</w:t>
      </w:r>
    </w:p>
    <w:p w14:paraId="5176831A" w14:textId="5C8C2574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4A906C03" w14:textId="066BE021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92D2372" wp14:editId="4FD06617">
            <wp:extent cx="209550" cy="209550"/>
            <wp:effectExtent l="19050" t="19050" r="19050" b="19050"/>
            <wp:docPr id="100342" name="Рисунок 100342" descr="_scroll_external/attachments/y-0e0e5438800990e8cc375dba965c0a14461abfe4929afa27d3a952295e54034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48728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отчета.</w:t>
      </w:r>
    </w:p>
    <w:p w14:paraId="218C9AB0" w14:textId="747F8AD5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</w:t>
      </w:r>
      <w:r w:rsidR="00155AEA">
        <w:t>ая</w:t>
      </w:r>
      <w:r w:rsidR="00F734B3">
        <w:t xml:space="preserve"> </w:t>
      </w:r>
      <w:r w:rsidRPr="002F153F">
        <w:t>копи</w:t>
      </w:r>
      <w:r w:rsidR="00155AEA">
        <w:t>я</w:t>
      </w:r>
      <w:r w:rsidR="00F734B3">
        <w:t xml:space="preserve"> </w:t>
      </w:r>
      <w:r w:rsidRPr="002F153F">
        <w:t>отчета.</w:t>
      </w:r>
    </w:p>
    <w:p w14:paraId="2A17257C" w14:textId="23EC0995" w:rsidR="00CC7EEA" w:rsidRPr="002F153F" w:rsidRDefault="00D053CD">
      <w:pPr>
        <w:pStyle w:val="2"/>
      </w:pPr>
      <w:bookmarkStart w:id="596" w:name="scroll-bookmark-135"/>
      <w:bookmarkStart w:id="597" w:name="_Toc202338635"/>
      <w:bookmarkStart w:id="598" w:name="_Toc202520715"/>
      <w:bookmarkStart w:id="599" w:name="_Toc202520816"/>
      <w:bookmarkStart w:id="600" w:name="_Toc202521226"/>
      <w:bookmarkStart w:id="601" w:name="_Toc205288708"/>
      <w:r w:rsidRPr="002F153F">
        <w:t>Отчет</w:t>
      </w:r>
      <w:r w:rsidR="00F734B3">
        <w:t xml:space="preserve"> </w:t>
      </w:r>
      <w:r w:rsidR="00B21D8E" w:rsidRPr="002F153F">
        <w:t>«</w:t>
      </w:r>
      <w:r w:rsidRPr="002F153F">
        <w:t>Карточка</w:t>
      </w:r>
      <w:r w:rsidR="00F734B3">
        <w:t xml:space="preserve"> </w:t>
      </w:r>
      <w:r w:rsidRPr="002F153F">
        <w:t>предварительной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</w:t>
      </w:r>
      <w:r w:rsidR="00B21D8E" w:rsidRPr="002F153F">
        <w:t>»</w:t>
      </w:r>
      <w:bookmarkEnd w:id="596"/>
      <w:bookmarkEnd w:id="597"/>
      <w:bookmarkEnd w:id="598"/>
      <w:bookmarkEnd w:id="599"/>
      <w:bookmarkEnd w:id="600"/>
      <w:bookmarkEnd w:id="601"/>
    </w:p>
    <w:p w14:paraId="5505CDD4" w14:textId="07FA6C6F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040/у</w:t>
      </w:r>
      <w:r w:rsidR="00F734B3">
        <w:t xml:space="preserve"> </w:t>
      </w:r>
      <w:r w:rsidR="00B21D8E" w:rsidRPr="002F153F">
        <w:t>«</w:t>
      </w:r>
      <w:r w:rsidRPr="002F153F">
        <w:t>Карточка</w:t>
      </w:r>
      <w:r w:rsidR="00F734B3">
        <w:t xml:space="preserve"> </w:t>
      </w:r>
      <w:r w:rsidRPr="002F153F">
        <w:t>предварительной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5AB6184E" w14:textId="653A86F3" w:rsidR="00362154" w:rsidRPr="002F153F" w:rsidRDefault="00362154" w:rsidP="00362154">
      <w:pPr>
        <w:pStyle w:val="phnormalnotetext"/>
      </w:pPr>
      <w:r w:rsidRPr="002F153F">
        <w:rPr>
          <w:rStyle w:val="phnormalnote0"/>
        </w:rPr>
        <w:t>Примечание</w:t>
      </w:r>
      <w:r w:rsidR="00F734B3">
        <w:rPr>
          <w:rStyle w:val="phnormalnote0"/>
        </w:rPr>
        <w:t xml:space="preserve"> </w:t>
      </w:r>
      <w:r w:rsidRPr="002F153F">
        <w:rPr>
          <w:rStyle w:val="phnormalnote0"/>
        </w:rPr>
        <w:t>–</w:t>
      </w:r>
      <w:r w:rsidR="00F734B3">
        <w:rPr>
          <w:b/>
        </w:rPr>
        <w:t xml:space="preserve"> </w:t>
      </w:r>
      <w:r w:rsidRPr="002F153F">
        <w:t>Отчет</w:t>
      </w:r>
      <w:r w:rsidR="00F734B3">
        <w:t xml:space="preserve"> </w:t>
      </w:r>
      <w:r w:rsidRPr="002F153F">
        <w:t>формируется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основании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данных</w:t>
      </w:r>
      <w:r w:rsidR="00F734B3">
        <w:t xml:space="preserve"> </w:t>
      </w:r>
      <w:r w:rsidR="00B21D8E" w:rsidRPr="002F153F">
        <w:t>«</w:t>
      </w:r>
      <w:r w:rsidRPr="002F153F">
        <w:t>Дата</w:t>
      </w:r>
      <w:r w:rsidR="00B21D8E" w:rsidRPr="002F153F">
        <w:t>»</w:t>
      </w:r>
      <w:r w:rsidR="00F734B3">
        <w:t xml:space="preserve"> </w:t>
      </w:r>
      <w:r w:rsidRPr="002F153F">
        <w:t>и</w:t>
      </w:r>
      <w:r w:rsidR="00F734B3">
        <w:t xml:space="preserve"> </w:t>
      </w:r>
      <w:r w:rsidR="00B21D8E" w:rsidRPr="002F153F">
        <w:t>«</w:t>
      </w:r>
      <w:r w:rsidRPr="002F153F">
        <w:t>Врач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Кабинет</w:t>
      </w:r>
      <w:r w:rsidR="00B21D8E" w:rsidRPr="002F153F">
        <w:t>»</w:t>
      </w:r>
      <w:r w:rsidR="00F734B3">
        <w:t xml:space="preserve"> </w:t>
      </w:r>
      <w:r w:rsidRPr="002F153F">
        <w:t>не</w:t>
      </w:r>
      <w:r w:rsidR="00F734B3">
        <w:t xml:space="preserve"> </w:t>
      </w:r>
      <w:r w:rsidRPr="002F153F">
        <w:t>заполнено,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попадают</w:t>
      </w:r>
      <w:r w:rsidR="00F734B3">
        <w:t xml:space="preserve"> </w:t>
      </w:r>
      <w:r w:rsidRPr="002F153F">
        <w:t>все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врача,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если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Кабинет</w:t>
      </w:r>
      <w:r w:rsidR="00B21D8E" w:rsidRPr="002F153F">
        <w:t>»</w:t>
      </w:r>
      <w:r w:rsidR="00F734B3">
        <w:t xml:space="preserve"> </w:t>
      </w:r>
      <w:r w:rsidRPr="002F153F">
        <w:t>заполнено,</w:t>
      </w:r>
      <w:r w:rsidR="00F734B3">
        <w:t xml:space="preserve"> </w:t>
      </w:r>
      <w:r w:rsidRPr="002F153F">
        <w:t>то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попадают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указанный</w:t>
      </w:r>
      <w:r w:rsidR="00F734B3">
        <w:t xml:space="preserve"> </w:t>
      </w:r>
      <w:r w:rsidRPr="002F153F">
        <w:t>кабинет,</w:t>
      </w:r>
      <w:r w:rsidR="00F734B3">
        <w:t xml:space="preserve"> </w:t>
      </w:r>
      <w:r w:rsidRPr="002F153F">
        <w:t>а</w:t>
      </w:r>
      <w:r w:rsidR="00F734B3">
        <w:t xml:space="preserve"> </w:t>
      </w:r>
      <w:r w:rsidRPr="002F153F">
        <w:t>также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врача</w:t>
      </w:r>
      <w:r w:rsidR="00F734B3">
        <w:t xml:space="preserve"> </w:t>
      </w:r>
      <w:r w:rsidRPr="002F153F">
        <w:t>без</w:t>
      </w:r>
      <w:r w:rsidR="00F734B3">
        <w:t xml:space="preserve"> </w:t>
      </w:r>
      <w:r w:rsidRPr="002F153F">
        <w:t>указанного</w:t>
      </w:r>
      <w:r w:rsidR="00F734B3">
        <w:t xml:space="preserve"> </w:t>
      </w:r>
      <w:r w:rsidRPr="002F153F">
        <w:t>кабинета.</w:t>
      </w:r>
    </w:p>
    <w:p w14:paraId="16CF3D75" w14:textId="3D6FF504" w:rsidR="00CC7EEA" w:rsidRPr="002F153F" w:rsidRDefault="00D053CD" w:rsidP="0036215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Отчеты</w:t>
      </w:r>
      <w:r w:rsidR="0042327C" w:rsidRPr="002F153F">
        <w:t>/</w:t>
      </w:r>
      <w:r w:rsidR="00F734B3">
        <w:t xml:space="preserve"> </w:t>
      </w:r>
      <w:r w:rsidRPr="002F153F">
        <w:t>Отчёты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записи</w:t>
      </w:r>
      <w:r w:rsidR="0042327C" w:rsidRPr="002F153F">
        <w:t>/</w:t>
      </w:r>
      <w:r w:rsidR="00F734B3">
        <w:t xml:space="preserve"> </w:t>
      </w:r>
      <w:r w:rsidRPr="002F153F">
        <w:t>Карточка</w:t>
      </w:r>
      <w:r w:rsidR="00F734B3">
        <w:t xml:space="preserve"> </w:t>
      </w:r>
      <w:r w:rsidRPr="002F153F">
        <w:t>предварительной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ввода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_Ref202376602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115</w:t>
      </w:r>
      <w:r w:rsidR="000676F0">
        <w:fldChar w:fldCharType="end"/>
      </w:r>
      <w:r w:rsidR="000676F0">
        <w:t>)</w:t>
      </w:r>
      <w:r w:rsidRPr="002F153F">
        <w:t>;</w:t>
      </w:r>
    </w:p>
    <w:p w14:paraId="2775722B" w14:textId="77777777" w:rsidR="00CC7EEA" w:rsidRPr="002F153F" w:rsidRDefault="00D053CD" w:rsidP="00362154">
      <w:pPr>
        <w:pStyle w:val="phfigure"/>
      </w:pPr>
      <w:r w:rsidRPr="002F153F">
        <w:rPr>
          <w:noProof/>
        </w:rPr>
        <w:drawing>
          <wp:inline distT="0" distB="0" distL="0" distR="0" wp14:anchorId="071D26CD" wp14:editId="20945E4A">
            <wp:extent cx="3448050" cy="1819275"/>
            <wp:effectExtent l="19050" t="19050" r="19050" b="28575"/>
            <wp:docPr id="100343" name="Рисунок 100343" descr="Окно для ввода 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03492" name="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8192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A9AC18" w14:textId="360BDFD4" w:rsidR="00CC7EEA" w:rsidRPr="002F153F" w:rsidRDefault="00F734B3" w:rsidP="00362154">
      <w:pPr>
        <w:pStyle w:val="phfiguretitle"/>
      </w:pPr>
      <w:bookmarkStart w:id="602" w:name="_Ref20237660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115</w:t>
      </w:r>
      <w:r w:rsidR="00D053CD" w:rsidRPr="002F153F">
        <w:fldChar w:fldCharType="end"/>
      </w:r>
      <w:bookmarkEnd w:id="602"/>
      <w:r>
        <w:t xml:space="preserve"> </w:t>
      </w:r>
      <w:r w:rsidR="0036215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для</w:t>
      </w:r>
      <w:r>
        <w:t xml:space="preserve"> </w:t>
      </w:r>
      <w:r w:rsidR="00D053CD" w:rsidRPr="002F153F">
        <w:t>ввода</w:t>
      </w:r>
      <w:r>
        <w:t xml:space="preserve"> </w:t>
      </w:r>
      <w:r w:rsidR="00AC56A8" w:rsidRPr="002F153F">
        <w:t>входных</w:t>
      </w:r>
      <w:r w:rsidR="00AC56A8">
        <w:t xml:space="preserve"> </w:t>
      </w:r>
      <w:r w:rsidR="00377873">
        <w:t>п</w:t>
      </w:r>
      <w:r w:rsidR="00D053CD" w:rsidRPr="002F153F">
        <w:t>араметров</w:t>
      </w:r>
      <w:r>
        <w:t xml:space="preserve"> </w:t>
      </w:r>
      <w:r w:rsidR="00D053CD" w:rsidRPr="002F153F">
        <w:t>отчета</w:t>
      </w:r>
    </w:p>
    <w:p w14:paraId="0B3BF1B5" w14:textId="2A08D177" w:rsidR="00CC7EEA" w:rsidRPr="002F153F" w:rsidRDefault="00D053CD" w:rsidP="00362154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_Ref202375068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30</w:t>
      </w:r>
      <w:r w:rsidR="00B72149">
        <w:fldChar w:fldCharType="end"/>
      </w:r>
      <w:r w:rsidR="00B72149">
        <w:t>)</w:t>
      </w:r>
      <w:r w:rsidRPr="002F153F">
        <w:t>;</w:t>
      </w:r>
    </w:p>
    <w:p w14:paraId="15B47031" w14:textId="759BEDE1" w:rsidR="00CC7EEA" w:rsidRPr="002F153F" w:rsidRDefault="00F734B3" w:rsidP="00362154">
      <w:pPr>
        <w:pStyle w:val="phtabletitle"/>
      </w:pPr>
      <w:bookmarkStart w:id="603" w:name="_Ref202375068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30</w:t>
      </w:r>
      <w:r w:rsidR="00D053CD" w:rsidRPr="002F153F">
        <w:rPr>
          <w:spacing w:val="20"/>
        </w:rPr>
        <w:fldChar w:fldCharType="end"/>
      </w:r>
      <w:bookmarkEnd w:id="603"/>
      <w:r>
        <w:rPr>
          <w:spacing w:val="20"/>
        </w:rPr>
        <w:t xml:space="preserve"> </w:t>
      </w:r>
      <w:r w:rsidR="00362154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47"/>
        <w:gridCol w:w="1985"/>
        <w:gridCol w:w="5656"/>
      </w:tblGrid>
      <w:tr w:rsidR="00CC7EEA" w:rsidRPr="002F153F" w14:paraId="1C01CD77" w14:textId="77777777" w:rsidTr="00F734B3">
        <w:trPr>
          <w:tblHeader/>
        </w:trPr>
        <w:tc>
          <w:tcPr>
            <w:tcW w:w="1250" w:type="pct"/>
          </w:tcPr>
          <w:p w14:paraId="4640CD8F" w14:textId="3CBE8D5B" w:rsidR="00CC7EEA" w:rsidRPr="002F153F" w:rsidRDefault="00D053CD" w:rsidP="00F734B3">
            <w:pPr>
              <w:pStyle w:val="phtablecolcaption"/>
            </w:pPr>
            <w:bookmarkStart w:id="604" w:name="scroll-bookmark-136"/>
            <w:r w:rsidRPr="002F153F">
              <w:t>Наименование</w:t>
            </w:r>
            <w:r w:rsidR="00F734B3">
              <w:t xml:space="preserve"> </w:t>
            </w:r>
            <w:r w:rsidRPr="002F153F">
              <w:t>отчета</w:t>
            </w:r>
            <w:bookmarkEnd w:id="604"/>
          </w:p>
        </w:tc>
        <w:tc>
          <w:tcPr>
            <w:tcW w:w="974" w:type="pct"/>
          </w:tcPr>
          <w:p w14:paraId="3F1AC4E9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2776" w:type="pct"/>
          </w:tcPr>
          <w:p w14:paraId="0100EFF2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43B3C2B9" w14:textId="77777777" w:rsidTr="00F54F59">
        <w:tc>
          <w:tcPr>
            <w:tcW w:w="1250" w:type="pct"/>
          </w:tcPr>
          <w:p w14:paraId="0C340AB4" w14:textId="77777777" w:rsidR="00F734B3" w:rsidRPr="002F153F" w:rsidRDefault="00F734B3" w:rsidP="00362154">
            <w:pPr>
              <w:pStyle w:val="phtablecellleft"/>
            </w:pPr>
            <w:r w:rsidRPr="002F153F">
              <w:t>Дата</w:t>
            </w:r>
          </w:p>
        </w:tc>
        <w:tc>
          <w:tcPr>
            <w:tcW w:w="974" w:type="pct"/>
          </w:tcPr>
          <w:p w14:paraId="438B4A69" w14:textId="1221F954" w:rsidR="00F734B3" w:rsidRPr="002F153F" w:rsidRDefault="00F734B3" w:rsidP="00362154">
            <w:pPr>
              <w:pStyle w:val="phtablecellcenter"/>
            </w:pPr>
            <w:r w:rsidRPr="004A1E81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776" w:type="pct"/>
          </w:tcPr>
          <w:p w14:paraId="51B26404" w14:textId="3C3848AC" w:rsidR="00F734B3" w:rsidRPr="002F153F" w:rsidRDefault="00F734B3" w:rsidP="00362154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дату,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которую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отчете</w:t>
            </w:r>
          </w:p>
        </w:tc>
      </w:tr>
      <w:tr w:rsidR="00F734B3" w:rsidRPr="002F153F" w14:paraId="3DD5DE6C" w14:textId="77777777" w:rsidTr="00F54F59">
        <w:tc>
          <w:tcPr>
            <w:tcW w:w="1250" w:type="pct"/>
          </w:tcPr>
          <w:p w14:paraId="624201CE" w14:textId="77777777" w:rsidR="00F734B3" w:rsidRPr="002F153F" w:rsidRDefault="00F734B3" w:rsidP="00362154">
            <w:pPr>
              <w:pStyle w:val="phtablecellleft"/>
            </w:pPr>
            <w:r w:rsidRPr="002F153F">
              <w:t>Врач</w:t>
            </w:r>
          </w:p>
        </w:tc>
        <w:tc>
          <w:tcPr>
            <w:tcW w:w="974" w:type="pct"/>
          </w:tcPr>
          <w:p w14:paraId="194C2A6F" w14:textId="4D078474" w:rsidR="00F734B3" w:rsidRPr="002F153F" w:rsidRDefault="00F734B3" w:rsidP="00362154">
            <w:pPr>
              <w:pStyle w:val="phtablecellcenter"/>
            </w:pPr>
            <w:r w:rsidRPr="004A1E81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776" w:type="pct"/>
          </w:tcPr>
          <w:p w14:paraId="1A049BB3" w14:textId="485793A9" w:rsidR="00F734B3" w:rsidRPr="002F153F" w:rsidRDefault="00F734B3" w:rsidP="00362154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врача,</w:t>
            </w:r>
            <w:r>
              <w:t xml:space="preserve"> </w:t>
            </w:r>
            <w:r w:rsidRPr="002F153F">
              <w:t>по</w:t>
            </w:r>
            <w:r>
              <w:t xml:space="preserve"> </w:t>
            </w:r>
            <w:r w:rsidRPr="002F153F">
              <w:t>данным</w:t>
            </w:r>
            <w:r>
              <w:t xml:space="preserve"> </w:t>
            </w:r>
            <w:r w:rsidRPr="002F153F">
              <w:t>которого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сформировать</w:t>
            </w:r>
            <w:r>
              <w:t xml:space="preserve"> </w:t>
            </w:r>
            <w:r w:rsidRPr="002F153F">
              <w:t>отчет,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t>«Персонал»,</w:t>
            </w:r>
            <w:r>
              <w:t xml:space="preserve"> </w:t>
            </w:r>
            <w:r w:rsidRPr="002F153F">
              <w:t>открываемом</w:t>
            </w:r>
            <w:r>
              <w:t xml:space="preserve"> </w:t>
            </w:r>
            <w:r w:rsidRPr="002F153F">
              <w:t>нажатием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rPr>
                <w:noProof/>
              </w:rPr>
              <w:drawing>
                <wp:inline distT="0" distB="0" distL="0" distR="0" wp14:anchorId="7FCF2116" wp14:editId="604AAF32">
                  <wp:extent cx="161925" cy="190500"/>
                  <wp:effectExtent l="19050" t="19050" r="28575" b="19050"/>
                  <wp:docPr id="100344" name="Рисунок 100344" descr="_scroll_external/attachments/image2023-7-20_13-55-46-6843a4681f46e2b5e10004a4b6a400214a0f3302218e99befe7149d351d9c0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3139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F">
              <w:t>.</w:t>
            </w:r>
            <w:r>
              <w:t xml:space="preserve"> </w:t>
            </w:r>
            <w:r w:rsidRPr="002F153F">
              <w:t>Для</w:t>
            </w:r>
            <w:r>
              <w:t xml:space="preserve"> </w:t>
            </w:r>
            <w:r w:rsidRPr="002F153F">
              <w:t>выбора</w:t>
            </w:r>
            <w:r>
              <w:t xml:space="preserve"> </w:t>
            </w:r>
            <w:r w:rsidRPr="002F153F">
              <w:t>нужного</w:t>
            </w:r>
            <w:r>
              <w:t xml:space="preserve"> </w:t>
            </w:r>
            <w:r w:rsidRPr="002F153F">
              <w:t>врача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окне</w:t>
            </w:r>
            <w:r>
              <w:t xml:space="preserve"> </w:t>
            </w:r>
            <w:r w:rsidRPr="002F153F">
              <w:lastRenderedPageBreak/>
              <w:t>«Персонал»</w:t>
            </w:r>
            <w:r>
              <w:t xml:space="preserve"> </w:t>
            </w:r>
            <w:r w:rsidRPr="002F153F">
              <w:t>два</w:t>
            </w:r>
            <w:r>
              <w:t xml:space="preserve"> </w:t>
            </w:r>
            <w:r w:rsidRPr="002F153F">
              <w:t>раза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строке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врачом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установите</w:t>
            </w:r>
            <w:r>
              <w:t xml:space="preserve"> </w:t>
            </w:r>
            <w:r w:rsidRPr="002F153F">
              <w:t>флажок</w:t>
            </w:r>
            <w:r>
              <w:t xml:space="preserve"> </w:t>
            </w:r>
            <w:r w:rsidRPr="002F153F">
              <w:t>напротив</w:t>
            </w:r>
            <w:r>
              <w:t xml:space="preserve"> </w:t>
            </w:r>
            <w:r w:rsidRPr="002F153F">
              <w:t>врача</w:t>
            </w:r>
            <w:r>
              <w:t xml:space="preserve"> </w:t>
            </w:r>
            <w:r w:rsidRPr="002F153F">
              <w:t>и</w:t>
            </w:r>
            <w:r>
              <w:t xml:space="preserve"> </w:t>
            </w:r>
            <w:r w:rsidRPr="002F153F">
              <w:t>нажмите</w:t>
            </w:r>
            <w:r>
              <w:t xml:space="preserve"> </w:t>
            </w:r>
            <w:r w:rsidRPr="002F153F">
              <w:t>на</w:t>
            </w:r>
            <w:r>
              <w:t xml:space="preserve"> </w:t>
            </w:r>
            <w:r w:rsidRPr="002F153F">
              <w:t>кнопку</w:t>
            </w:r>
            <w:r>
              <w:t xml:space="preserve"> </w:t>
            </w:r>
            <w:r w:rsidRPr="002F153F">
              <w:t>«Ок»</w:t>
            </w:r>
          </w:p>
        </w:tc>
      </w:tr>
      <w:tr w:rsidR="00CC7EEA" w:rsidRPr="002F153F" w14:paraId="4232A0ED" w14:textId="77777777" w:rsidTr="00F54F59">
        <w:tc>
          <w:tcPr>
            <w:tcW w:w="1250" w:type="pct"/>
          </w:tcPr>
          <w:p w14:paraId="50C29825" w14:textId="77777777" w:rsidR="00CC7EEA" w:rsidRPr="002F153F" w:rsidRDefault="00D053CD" w:rsidP="00362154">
            <w:pPr>
              <w:pStyle w:val="phtablecellleft"/>
            </w:pPr>
            <w:r w:rsidRPr="002F153F">
              <w:lastRenderedPageBreak/>
              <w:t>Кабинет</w:t>
            </w:r>
          </w:p>
        </w:tc>
        <w:tc>
          <w:tcPr>
            <w:tcW w:w="974" w:type="pct"/>
          </w:tcPr>
          <w:p w14:paraId="5453A526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2776" w:type="pct"/>
          </w:tcPr>
          <w:p w14:paraId="27F37740" w14:textId="181198CF" w:rsidR="00CC7EEA" w:rsidRPr="002F153F" w:rsidRDefault="00D053CD" w:rsidP="00362154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номер</w:t>
            </w:r>
            <w:r w:rsidR="00F734B3">
              <w:t xml:space="preserve"> </w:t>
            </w:r>
            <w:r w:rsidRPr="002F153F">
              <w:t>кабинета,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которому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сформировать</w:t>
            </w:r>
            <w:r w:rsidR="00F734B3">
              <w:t xml:space="preserve"> </w:t>
            </w:r>
            <w:r w:rsidRPr="002F153F">
              <w:t>отчет</w:t>
            </w:r>
          </w:p>
        </w:tc>
      </w:tr>
      <w:tr w:rsidR="00CC7EEA" w:rsidRPr="002F153F" w14:paraId="6777AF7A" w14:textId="77777777" w:rsidTr="00F54F59">
        <w:tc>
          <w:tcPr>
            <w:tcW w:w="1250" w:type="pct"/>
          </w:tcPr>
          <w:p w14:paraId="2B54734C" w14:textId="77777777" w:rsidR="00CC7EEA" w:rsidRPr="002F153F" w:rsidRDefault="00D053CD" w:rsidP="00362154">
            <w:pPr>
              <w:pStyle w:val="phtablecellleft"/>
            </w:pPr>
            <w:r w:rsidRPr="002F153F">
              <w:t>Адрес</w:t>
            </w:r>
          </w:p>
        </w:tc>
        <w:tc>
          <w:tcPr>
            <w:tcW w:w="974" w:type="pct"/>
          </w:tcPr>
          <w:p w14:paraId="61D80439" w14:textId="75CBDC08" w:rsidR="00CC7EEA" w:rsidRPr="002F153F" w:rsidRDefault="00F734B3" w:rsidP="00362154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2776" w:type="pct"/>
          </w:tcPr>
          <w:p w14:paraId="3726E1D7" w14:textId="6E4705B5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тип</w:t>
            </w:r>
            <w:r w:rsidR="00F734B3">
              <w:t xml:space="preserve"> </w:t>
            </w:r>
            <w:r w:rsidRPr="002F153F">
              <w:t>адреса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выпадающего</w:t>
            </w:r>
            <w:r w:rsidR="00F734B3">
              <w:t xml:space="preserve"> </w:t>
            </w:r>
            <w:r w:rsidRPr="002F153F">
              <w:t>списка:</w:t>
            </w:r>
          </w:p>
          <w:p w14:paraId="69B2B47E" w14:textId="77777777" w:rsidR="00CC7EEA" w:rsidRPr="002F153F" w:rsidRDefault="00B21D8E" w:rsidP="00362154">
            <w:pPr>
              <w:pStyle w:val="phtableitemizedlist1"/>
            </w:pPr>
            <w:r w:rsidRPr="002F153F">
              <w:t>«</w:t>
            </w:r>
            <w:r w:rsidR="00D053CD" w:rsidRPr="002F153F">
              <w:t>Фактический</w:t>
            </w:r>
            <w:r w:rsidRPr="002F153F">
              <w:t>»</w:t>
            </w:r>
            <w:r w:rsidR="00D053CD" w:rsidRPr="002F153F">
              <w:t>;</w:t>
            </w:r>
          </w:p>
          <w:p w14:paraId="07C3393E" w14:textId="77777777" w:rsidR="00CC7EEA" w:rsidRPr="002F153F" w:rsidRDefault="00B21D8E" w:rsidP="00362154">
            <w:pPr>
              <w:pStyle w:val="phtableitemizedlist1"/>
            </w:pPr>
            <w:r w:rsidRPr="002F153F">
              <w:t>«</w:t>
            </w:r>
            <w:r w:rsidR="00D053CD" w:rsidRPr="002F153F">
              <w:t>Регистрации</w:t>
            </w:r>
            <w:r w:rsidRPr="002F153F">
              <w:t>»</w:t>
            </w:r>
          </w:p>
        </w:tc>
      </w:tr>
    </w:tbl>
    <w:p w14:paraId="7593BEBF" w14:textId="77777777" w:rsidR="00362154" w:rsidRPr="002F153F" w:rsidRDefault="00362154" w:rsidP="00362154">
      <w:pPr>
        <w:pStyle w:val="phnormal"/>
      </w:pPr>
    </w:p>
    <w:p w14:paraId="4009A703" w14:textId="68B92C74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_Ref202376611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116</w:t>
      </w:r>
      <w:r w:rsidR="000676F0">
        <w:fldChar w:fldCharType="end"/>
      </w:r>
      <w:r w:rsidR="000676F0">
        <w:t>)</w:t>
      </w:r>
      <w:r w:rsidRPr="002F153F">
        <w:t>;</w:t>
      </w:r>
    </w:p>
    <w:p w14:paraId="4D590138" w14:textId="5DF4F5B6" w:rsidR="00CC7EEA" w:rsidRPr="002F153F" w:rsidRDefault="0018060C" w:rsidP="00362154">
      <w:pPr>
        <w:pStyle w:val="phfigure"/>
      </w:pPr>
      <w:r>
        <w:rPr>
          <w:noProof/>
        </w:rPr>
        <w:drawing>
          <wp:inline distT="0" distB="0" distL="0" distR="0" wp14:anchorId="19833EA1" wp14:editId="6F67B94C">
            <wp:extent cx="6152515" cy="2743835"/>
            <wp:effectExtent l="19050" t="19050" r="19685" b="184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4383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90A718" w14:textId="39923306" w:rsidR="00CC7EEA" w:rsidRPr="002F153F" w:rsidRDefault="00F734B3" w:rsidP="00362154">
      <w:pPr>
        <w:pStyle w:val="phfiguretitle"/>
      </w:pPr>
      <w:bookmarkStart w:id="605" w:name="_Ref20237661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116</w:t>
      </w:r>
      <w:r w:rsidR="00D053CD" w:rsidRPr="002F153F">
        <w:fldChar w:fldCharType="end"/>
      </w:r>
      <w:bookmarkEnd w:id="605"/>
      <w:r>
        <w:t xml:space="preserve"> </w:t>
      </w:r>
      <w:r w:rsidR="0036215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просмотра</w:t>
      </w:r>
      <w:r>
        <w:t xml:space="preserve"> </w:t>
      </w:r>
      <w:r w:rsidR="00D053CD" w:rsidRPr="002F153F">
        <w:t>отчета</w:t>
      </w:r>
    </w:p>
    <w:p w14:paraId="4A67372F" w14:textId="2FBB447C" w:rsidR="00CC7EEA" w:rsidRPr="002F153F" w:rsidRDefault="00D053CD" w:rsidP="0036215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</w:t>
      </w:r>
      <w:r w:rsidR="00362154" w:rsidRPr="002F153F">
        <w:t>крывшемся</w:t>
      </w:r>
      <w:r w:rsidR="00F734B3">
        <w:t xml:space="preserve"> </w:t>
      </w:r>
      <w:r w:rsidR="00362154" w:rsidRPr="002F153F">
        <w:t>окне</w:t>
      </w:r>
      <w:r w:rsidR="00F734B3">
        <w:t xml:space="preserve"> </w:t>
      </w:r>
      <w:r w:rsidR="00362154" w:rsidRPr="002F153F">
        <w:t>просмотра</w:t>
      </w:r>
      <w:r w:rsidR="00F734B3">
        <w:t xml:space="preserve"> </w:t>
      </w:r>
      <w:r w:rsidR="00362154" w:rsidRPr="002F153F">
        <w:t>отчета:</w:t>
      </w:r>
    </w:p>
    <w:p w14:paraId="74BCDC64" w14:textId="78608211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списка);</w:t>
      </w:r>
    </w:p>
    <w:p w14:paraId="0C5FCBC3" w14:textId="05042D90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5218ACD0" w14:textId="58FEE892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11591CFB" wp14:editId="0E1F9F2D">
            <wp:extent cx="209550" cy="209550"/>
            <wp:effectExtent l="19050" t="19050" r="19050" b="19050"/>
            <wp:docPr id="100346" name="Рисунок 100346" descr="_scroll_external/attachments/y-44fcac11de253b4670c5b2021e49091f3f4b97a090d808d99c9222cd937c62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4856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отчета.</w:t>
      </w:r>
    </w:p>
    <w:p w14:paraId="17AA9184" w14:textId="5BD05D43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</w:t>
      </w:r>
      <w:r w:rsidR="00155AEA">
        <w:t>ая</w:t>
      </w:r>
      <w:r w:rsidR="00F734B3">
        <w:t xml:space="preserve"> </w:t>
      </w:r>
      <w:r w:rsidRPr="002F153F">
        <w:t>копи</w:t>
      </w:r>
      <w:r w:rsidR="00155AEA">
        <w:t>я</w:t>
      </w:r>
      <w:r w:rsidR="00F734B3">
        <w:t xml:space="preserve"> </w:t>
      </w:r>
      <w:r w:rsidRPr="002F153F">
        <w:t>отчета.</w:t>
      </w:r>
    </w:p>
    <w:p w14:paraId="059D224A" w14:textId="61120CEC" w:rsidR="00CC7EEA" w:rsidRPr="002F153F" w:rsidRDefault="00D053CD">
      <w:pPr>
        <w:pStyle w:val="2"/>
      </w:pPr>
      <w:bookmarkStart w:id="606" w:name="scroll-bookmark-137"/>
      <w:bookmarkStart w:id="607" w:name="_Toc202338636"/>
      <w:bookmarkStart w:id="608" w:name="_Toc202520716"/>
      <w:bookmarkStart w:id="609" w:name="_Toc202520817"/>
      <w:bookmarkStart w:id="610" w:name="_Toc202521227"/>
      <w:bookmarkStart w:id="611" w:name="_Toc205288709"/>
      <w:r w:rsidRPr="002F153F">
        <w:lastRenderedPageBreak/>
        <w:t>Отчет</w:t>
      </w:r>
      <w:r w:rsidR="00F734B3">
        <w:t xml:space="preserve"> </w:t>
      </w:r>
      <w:r w:rsidR="00B21D8E" w:rsidRPr="002F153F">
        <w:t>«</w:t>
      </w:r>
      <w:r w:rsidRPr="002F153F">
        <w:t>Количество</w:t>
      </w:r>
      <w:r w:rsidR="00F734B3">
        <w:t xml:space="preserve"> </w:t>
      </w:r>
      <w:r w:rsidRPr="002F153F">
        <w:t>выгруженных</w:t>
      </w:r>
      <w:r w:rsidR="00F734B3">
        <w:t xml:space="preserve"> </w:t>
      </w:r>
      <w:r w:rsidRPr="002F153F">
        <w:t>слотов</w:t>
      </w:r>
      <w:r w:rsidR="00B21D8E" w:rsidRPr="002F153F">
        <w:t>»</w:t>
      </w:r>
      <w:bookmarkEnd w:id="606"/>
      <w:bookmarkEnd w:id="607"/>
      <w:bookmarkEnd w:id="608"/>
      <w:bookmarkEnd w:id="609"/>
      <w:bookmarkEnd w:id="610"/>
      <w:bookmarkEnd w:id="611"/>
    </w:p>
    <w:p w14:paraId="7839203C" w14:textId="2A9EE3A1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B21D8E" w:rsidRPr="002F153F">
        <w:t>«</w:t>
      </w:r>
      <w:r w:rsidRPr="002F153F">
        <w:t>Количество</w:t>
      </w:r>
      <w:r w:rsidR="00F734B3">
        <w:t xml:space="preserve"> </w:t>
      </w:r>
      <w:r w:rsidRPr="002F153F">
        <w:t>выгруженных</w:t>
      </w:r>
      <w:r w:rsidR="00F734B3">
        <w:t xml:space="preserve"> </w:t>
      </w:r>
      <w:r w:rsidRPr="002F153F">
        <w:t>слотов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42969635" w14:textId="26C7417A" w:rsidR="00CC7EEA" w:rsidRPr="002F153F" w:rsidRDefault="00D053CD" w:rsidP="0036215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Отчеты</w:t>
      </w:r>
      <w:r w:rsidR="0042327C" w:rsidRPr="002F153F">
        <w:t>/</w:t>
      </w:r>
      <w:r w:rsidR="00F734B3">
        <w:t xml:space="preserve"> 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Количество</w:t>
      </w:r>
      <w:r w:rsidR="00F734B3">
        <w:t xml:space="preserve"> </w:t>
      </w:r>
      <w:r w:rsidRPr="002F153F">
        <w:t>выгруженных</w:t>
      </w:r>
      <w:r w:rsidR="00F734B3">
        <w:t xml:space="preserve"> </w:t>
      </w:r>
      <w:r w:rsidRPr="002F153F">
        <w:t>слотов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ввода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_Ref202376619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117</w:t>
      </w:r>
      <w:r w:rsidR="000676F0">
        <w:fldChar w:fldCharType="end"/>
      </w:r>
      <w:r w:rsidR="000676F0">
        <w:t>)</w:t>
      </w:r>
      <w:r w:rsidRPr="002F153F">
        <w:t>;</w:t>
      </w:r>
    </w:p>
    <w:p w14:paraId="260D4533" w14:textId="77777777" w:rsidR="00CC7EEA" w:rsidRPr="002F153F" w:rsidRDefault="00D053CD" w:rsidP="00362154">
      <w:pPr>
        <w:pStyle w:val="phfigure"/>
      </w:pPr>
      <w:r w:rsidRPr="002F153F">
        <w:rPr>
          <w:noProof/>
        </w:rPr>
        <w:drawing>
          <wp:inline distT="0" distB="0" distL="0" distR="0" wp14:anchorId="4445EAA8" wp14:editId="74F587A8">
            <wp:extent cx="3657600" cy="1676400"/>
            <wp:effectExtent l="19050" t="19050" r="19050" b="19050"/>
            <wp:docPr id="100347" name="Рисунок 100347" descr="Окно для ввода входных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39342" name="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76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24761D" w14:textId="1F33ECB5" w:rsidR="00CC7EEA" w:rsidRPr="002F153F" w:rsidRDefault="00F734B3" w:rsidP="00362154">
      <w:pPr>
        <w:pStyle w:val="phfiguretitle"/>
      </w:pPr>
      <w:bookmarkStart w:id="612" w:name="_Ref202376619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117</w:t>
      </w:r>
      <w:r w:rsidR="00D053CD" w:rsidRPr="002F153F">
        <w:fldChar w:fldCharType="end"/>
      </w:r>
      <w:bookmarkEnd w:id="612"/>
      <w:r>
        <w:t xml:space="preserve"> </w:t>
      </w:r>
      <w:r w:rsidR="0036215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для</w:t>
      </w:r>
      <w:r>
        <w:t xml:space="preserve"> </w:t>
      </w:r>
      <w:r w:rsidR="00D053CD" w:rsidRPr="002F153F">
        <w:t>ввода</w:t>
      </w:r>
      <w:r>
        <w:t xml:space="preserve"> </w:t>
      </w:r>
      <w:r w:rsidR="00D053CD" w:rsidRPr="002F153F">
        <w:t>входных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p w14:paraId="1FD42668" w14:textId="3309FBAD" w:rsidR="00CC7EEA" w:rsidRPr="002F153F" w:rsidRDefault="00D053CD" w:rsidP="00362154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_Ref202375075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31</w:t>
      </w:r>
      <w:r w:rsidR="00B72149">
        <w:fldChar w:fldCharType="end"/>
      </w:r>
      <w:r w:rsidR="00B72149">
        <w:t>)</w:t>
      </w:r>
      <w:r w:rsidRPr="002F153F">
        <w:t>;</w:t>
      </w:r>
    </w:p>
    <w:p w14:paraId="28D21E87" w14:textId="70B7A7BE" w:rsidR="00CC7EEA" w:rsidRPr="002F153F" w:rsidRDefault="00F734B3" w:rsidP="00362154">
      <w:pPr>
        <w:pStyle w:val="phtabletitle"/>
      </w:pPr>
      <w:bookmarkStart w:id="613" w:name="_Ref202375075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31</w:t>
      </w:r>
      <w:r w:rsidR="00D053CD" w:rsidRPr="002F153F">
        <w:rPr>
          <w:spacing w:val="20"/>
        </w:rPr>
        <w:fldChar w:fldCharType="end"/>
      </w:r>
      <w:bookmarkEnd w:id="613"/>
      <w:r>
        <w:rPr>
          <w:spacing w:val="20"/>
        </w:rPr>
        <w:t xml:space="preserve"> </w:t>
      </w:r>
      <w:r w:rsidR="00362154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34"/>
        <w:gridCol w:w="1903"/>
        <w:gridCol w:w="6551"/>
      </w:tblGrid>
      <w:tr w:rsidR="00CC7EEA" w:rsidRPr="002F153F" w14:paraId="37667473" w14:textId="77777777" w:rsidTr="00F734B3">
        <w:trPr>
          <w:tblHeader/>
        </w:trPr>
        <w:tc>
          <w:tcPr>
            <w:tcW w:w="851" w:type="pct"/>
          </w:tcPr>
          <w:p w14:paraId="1FE9E41B" w14:textId="50BCF281" w:rsidR="00CC7EEA" w:rsidRPr="002F153F" w:rsidRDefault="00D053CD" w:rsidP="00F734B3">
            <w:pPr>
              <w:pStyle w:val="phtablecolcaption"/>
            </w:pPr>
            <w:bookmarkStart w:id="614" w:name="scroll-bookmark-138"/>
            <w:r w:rsidRPr="002F153F">
              <w:t>Наименование</w:t>
            </w:r>
            <w:r w:rsidR="00F734B3">
              <w:t xml:space="preserve"> </w:t>
            </w:r>
            <w:r w:rsidRPr="002F153F">
              <w:t>отчета</w:t>
            </w:r>
            <w:bookmarkEnd w:id="614"/>
          </w:p>
        </w:tc>
        <w:tc>
          <w:tcPr>
            <w:tcW w:w="934" w:type="pct"/>
          </w:tcPr>
          <w:p w14:paraId="6AE0A916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215" w:type="pct"/>
          </w:tcPr>
          <w:p w14:paraId="47C3A38F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3393DE90" w14:textId="77777777" w:rsidTr="00F54F59">
        <w:tc>
          <w:tcPr>
            <w:tcW w:w="851" w:type="pct"/>
          </w:tcPr>
          <w:p w14:paraId="708E2EE6" w14:textId="18AE4F55" w:rsidR="00F734B3" w:rsidRPr="002F153F" w:rsidRDefault="00F734B3" w:rsidP="00362154">
            <w:pPr>
              <w:pStyle w:val="phtablecellleft"/>
            </w:pPr>
            <w:r w:rsidRPr="002F153F">
              <w:t>Период</w:t>
            </w:r>
            <w:r>
              <w:t xml:space="preserve"> </w:t>
            </w:r>
            <w:r w:rsidRPr="002F153F">
              <w:t>с</w:t>
            </w:r>
            <w:r>
              <w:t xml:space="preserve"> </w:t>
            </w:r>
            <w:r w:rsidRPr="002F153F">
              <w:t>...</w:t>
            </w:r>
            <w:r>
              <w:t xml:space="preserve"> </w:t>
            </w:r>
            <w:r w:rsidRPr="002F153F">
              <w:t>по</w:t>
            </w:r>
          </w:p>
        </w:tc>
        <w:tc>
          <w:tcPr>
            <w:tcW w:w="934" w:type="pct"/>
          </w:tcPr>
          <w:p w14:paraId="19AA2691" w14:textId="6B92572F" w:rsidR="00F734B3" w:rsidRPr="002F153F" w:rsidRDefault="00F734B3" w:rsidP="00362154">
            <w:pPr>
              <w:pStyle w:val="phtablecellcenter"/>
            </w:pPr>
            <w:r w:rsidRPr="00357781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5" w:type="pct"/>
          </w:tcPr>
          <w:p w14:paraId="2F9649A4" w14:textId="5449E48D" w:rsidR="00F734B3" w:rsidRPr="002F153F" w:rsidRDefault="00F734B3" w:rsidP="00362154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при</w:t>
            </w:r>
            <w:r>
              <w:t xml:space="preserve"> </w:t>
            </w:r>
            <w:r w:rsidRPr="002F153F">
              <w:t>помощи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введите</w:t>
            </w:r>
            <w:r>
              <w:t xml:space="preserve"> </w:t>
            </w:r>
            <w:r w:rsidRPr="002F153F">
              <w:t>вручную</w:t>
            </w:r>
            <w:r>
              <w:t xml:space="preserve"> </w:t>
            </w:r>
            <w:r w:rsidRPr="002F153F">
              <w:t>период,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который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сформировать</w:t>
            </w:r>
            <w:r>
              <w:t xml:space="preserve"> </w:t>
            </w:r>
            <w:r w:rsidRPr="002F153F">
              <w:t>отчет</w:t>
            </w:r>
          </w:p>
        </w:tc>
      </w:tr>
      <w:tr w:rsidR="00F734B3" w:rsidRPr="002F153F" w14:paraId="71075444" w14:textId="77777777" w:rsidTr="00F54F59">
        <w:tc>
          <w:tcPr>
            <w:tcW w:w="851" w:type="pct"/>
          </w:tcPr>
          <w:p w14:paraId="4ACE06D0" w14:textId="77777777" w:rsidR="00F734B3" w:rsidRPr="002F153F" w:rsidRDefault="00F734B3" w:rsidP="00362154">
            <w:pPr>
              <w:pStyle w:val="phtablecellleft"/>
            </w:pPr>
            <w:r w:rsidRPr="002F153F">
              <w:t>МО</w:t>
            </w:r>
          </w:p>
        </w:tc>
        <w:tc>
          <w:tcPr>
            <w:tcW w:w="934" w:type="pct"/>
          </w:tcPr>
          <w:p w14:paraId="5CE844DC" w14:textId="50DE4919" w:rsidR="00F734B3" w:rsidRPr="002F153F" w:rsidRDefault="00F734B3" w:rsidP="00362154">
            <w:pPr>
              <w:pStyle w:val="phtablecellcenter"/>
            </w:pPr>
            <w:r w:rsidRPr="00357781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5" w:type="pct"/>
          </w:tcPr>
          <w:p w14:paraId="55A689F5" w14:textId="55E1FFE8" w:rsidR="00F734B3" w:rsidRPr="002F153F" w:rsidRDefault="00F734B3" w:rsidP="00362154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МО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справочника</w:t>
            </w:r>
            <w:r>
              <w:t xml:space="preserve"> </w:t>
            </w:r>
            <w:r w:rsidRPr="002F153F">
              <w:t>«Основная</w:t>
            </w:r>
            <w:r>
              <w:t xml:space="preserve"> таблица </w:t>
            </w:r>
            <w:r w:rsidRPr="002F153F">
              <w:t>ЛПУ</w:t>
            </w:r>
            <w:r w:rsidR="00622859">
              <w:t>»</w:t>
            </w:r>
          </w:p>
        </w:tc>
      </w:tr>
      <w:tr w:rsidR="00CC7EEA" w:rsidRPr="002F153F" w14:paraId="24F00B2F" w14:textId="77777777" w:rsidTr="00F54F59">
        <w:tc>
          <w:tcPr>
            <w:tcW w:w="851" w:type="pct"/>
          </w:tcPr>
          <w:p w14:paraId="4138B3DB" w14:textId="77777777" w:rsidR="00CC7EEA" w:rsidRPr="002F153F" w:rsidRDefault="00D053CD" w:rsidP="00362154">
            <w:pPr>
              <w:pStyle w:val="phtablecellleft"/>
            </w:pPr>
            <w:r w:rsidRPr="002F153F">
              <w:t>Должности</w:t>
            </w:r>
          </w:p>
        </w:tc>
        <w:tc>
          <w:tcPr>
            <w:tcW w:w="934" w:type="pct"/>
          </w:tcPr>
          <w:p w14:paraId="3758BBD7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3215" w:type="pct"/>
          </w:tcPr>
          <w:p w14:paraId="622AF46E" w14:textId="7E514A29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должность</w:t>
            </w:r>
            <w:r w:rsidR="00F734B3">
              <w:t xml:space="preserve"> </w:t>
            </w:r>
            <w:r w:rsidRPr="002F153F">
              <w:t>сотрудника,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данным</w:t>
            </w:r>
            <w:r w:rsidR="00F734B3">
              <w:t xml:space="preserve"> </w:t>
            </w:r>
            <w:r w:rsidRPr="002F153F">
              <w:t>которого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сформировать</w:t>
            </w:r>
            <w:r w:rsidR="00F734B3">
              <w:t xml:space="preserve"> </w:t>
            </w:r>
            <w:r w:rsidRPr="002F153F">
              <w:t>отчет,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Должности</w:t>
            </w:r>
            <w:r w:rsidR="00B21D8E" w:rsidRPr="002F153F">
              <w:t>»</w:t>
            </w:r>
          </w:p>
        </w:tc>
      </w:tr>
    </w:tbl>
    <w:p w14:paraId="27E9E125" w14:textId="77777777" w:rsidR="00362154" w:rsidRPr="002F153F" w:rsidRDefault="00362154" w:rsidP="00362154">
      <w:pPr>
        <w:pStyle w:val="phnormal"/>
      </w:pPr>
    </w:p>
    <w:p w14:paraId="526EFE77" w14:textId="4FF8A164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0676F0">
        <w:t>(</w:t>
      </w:r>
      <w:r w:rsidR="000676F0">
        <w:fldChar w:fldCharType="begin"/>
      </w:r>
      <w:r w:rsidR="000676F0">
        <w:instrText xml:space="preserve"> REF _Ref202376628 \h </w:instrText>
      </w:r>
      <w:r w:rsidR="000676F0">
        <w:fldChar w:fldCharType="separate"/>
      </w:r>
      <w:r w:rsidR="00B50C08">
        <w:t>Рисунок </w:t>
      </w:r>
      <w:r w:rsidR="00B50C08">
        <w:rPr>
          <w:noProof/>
        </w:rPr>
        <w:t>118</w:t>
      </w:r>
      <w:r w:rsidR="000676F0">
        <w:fldChar w:fldCharType="end"/>
      </w:r>
      <w:r w:rsidR="000676F0">
        <w:t>)</w:t>
      </w:r>
      <w:r w:rsidRPr="002F153F">
        <w:t>;</w:t>
      </w:r>
    </w:p>
    <w:p w14:paraId="0724F3A6" w14:textId="77777777" w:rsidR="00CC7EEA" w:rsidRPr="002F153F" w:rsidRDefault="00D053CD" w:rsidP="00362154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6C04BF1F" wp14:editId="2CA3951A">
            <wp:extent cx="6295390" cy="3862570"/>
            <wp:effectExtent l="19050" t="19050" r="10160" b="24130"/>
            <wp:docPr id="100348" name="Рисунок 100348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65505" name="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625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A3E7AB" w14:textId="0F495BD0" w:rsidR="00CC7EEA" w:rsidRPr="002F153F" w:rsidRDefault="00F734B3" w:rsidP="00362154">
      <w:pPr>
        <w:pStyle w:val="phfiguretitle"/>
      </w:pPr>
      <w:bookmarkStart w:id="615" w:name="_Ref202376628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118</w:t>
      </w:r>
      <w:r w:rsidR="00D053CD" w:rsidRPr="002F153F">
        <w:fldChar w:fldCharType="end"/>
      </w:r>
      <w:bookmarkEnd w:id="615"/>
      <w:r>
        <w:t xml:space="preserve"> </w:t>
      </w:r>
      <w:r w:rsidR="0036215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просмотра</w:t>
      </w:r>
      <w:r>
        <w:t xml:space="preserve"> </w:t>
      </w:r>
      <w:r w:rsidR="00D053CD" w:rsidRPr="002F153F">
        <w:t>отчета</w:t>
      </w:r>
    </w:p>
    <w:p w14:paraId="3DFB6616" w14:textId="44DEBD79" w:rsidR="00CC7EEA" w:rsidRPr="002F153F" w:rsidRDefault="00D053CD" w:rsidP="0036215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</w:t>
      </w:r>
      <w:r w:rsidR="00362154" w:rsidRPr="002F153F">
        <w:t>крывшемся</w:t>
      </w:r>
      <w:r w:rsidR="00F734B3">
        <w:t xml:space="preserve"> </w:t>
      </w:r>
      <w:r w:rsidR="00362154" w:rsidRPr="002F153F">
        <w:t>окне</w:t>
      </w:r>
      <w:r w:rsidR="00F734B3">
        <w:t xml:space="preserve"> </w:t>
      </w:r>
      <w:r w:rsidR="00362154" w:rsidRPr="002F153F">
        <w:t>просмотра</w:t>
      </w:r>
      <w:r w:rsidR="00F734B3">
        <w:t xml:space="preserve"> </w:t>
      </w:r>
      <w:r w:rsidR="00362154" w:rsidRPr="002F153F">
        <w:t>отчета:</w:t>
      </w:r>
    </w:p>
    <w:p w14:paraId="70882119" w14:textId="4D516158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списка);</w:t>
      </w:r>
    </w:p>
    <w:p w14:paraId="316AA462" w14:textId="69C4F742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63311772" w14:textId="63261FD8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5D2218AC" wp14:editId="702BE61D">
            <wp:extent cx="209550" cy="209550"/>
            <wp:effectExtent l="19050" t="19050" r="19050" b="19050"/>
            <wp:docPr id="100349" name="Рисунок 100349" descr="_scroll_external/attachments/y-3104836d0d68e6d5d5d90360fb8d167b2adcd5c33fc7518b5b8bcb5ee1a3aa1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8596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отчета.</w:t>
      </w:r>
    </w:p>
    <w:p w14:paraId="6D5D5411" w14:textId="71F13587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бумажную</w:t>
      </w:r>
      <w:r w:rsidR="00F734B3">
        <w:t xml:space="preserve"> </w:t>
      </w:r>
      <w:r w:rsidRPr="002F153F">
        <w:t>копию</w:t>
      </w:r>
      <w:r w:rsidR="00F734B3">
        <w:t xml:space="preserve"> </w:t>
      </w:r>
      <w:r w:rsidRPr="002F153F">
        <w:t>отчета.</w:t>
      </w:r>
    </w:p>
    <w:p w14:paraId="306F0058" w14:textId="3F5E4984" w:rsidR="00CC7EEA" w:rsidRPr="002F153F" w:rsidRDefault="00D053CD">
      <w:pPr>
        <w:pStyle w:val="2"/>
      </w:pPr>
      <w:bookmarkStart w:id="616" w:name="scroll-bookmark-139"/>
      <w:bookmarkStart w:id="617" w:name="_Toc202338637"/>
      <w:bookmarkStart w:id="618" w:name="_Toc202520717"/>
      <w:bookmarkStart w:id="619" w:name="_Toc202520818"/>
      <w:bookmarkStart w:id="620" w:name="_Toc202521228"/>
      <w:bookmarkStart w:id="621" w:name="_Toc205288710"/>
      <w:r w:rsidRPr="002F153F">
        <w:t>Отчет</w:t>
      </w:r>
      <w:r w:rsidR="00F734B3">
        <w:t xml:space="preserve"> </w:t>
      </w:r>
      <w:r w:rsidRPr="002F153F">
        <w:t>мониторинга</w:t>
      </w:r>
      <w:r w:rsidR="00F734B3">
        <w:t xml:space="preserve"> </w:t>
      </w:r>
      <w:r w:rsidRPr="002F153F">
        <w:t>доступности</w:t>
      </w:r>
      <w:r w:rsidR="00F734B3">
        <w:t xml:space="preserve"> </w:t>
      </w:r>
      <w:r w:rsidRPr="002F153F">
        <w:t>записи</w:t>
      </w:r>
      <w:bookmarkEnd w:id="616"/>
      <w:bookmarkEnd w:id="617"/>
      <w:bookmarkEnd w:id="618"/>
      <w:bookmarkEnd w:id="619"/>
      <w:bookmarkEnd w:id="620"/>
      <w:bookmarkEnd w:id="621"/>
    </w:p>
    <w:p w14:paraId="2D6D06AA" w14:textId="0AC1D984" w:rsidR="00CC7EEA" w:rsidRPr="002F153F" w:rsidRDefault="00D053CD" w:rsidP="00362154">
      <w:pPr>
        <w:pStyle w:val="phnormal"/>
      </w:pPr>
      <w:r w:rsidRPr="002F153F">
        <w:t>В</w:t>
      </w:r>
      <w:r w:rsidR="00F734B3">
        <w:t xml:space="preserve"> </w:t>
      </w:r>
      <w:r w:rsidRPr="002F153F">
        <w:t>этом</w:t>
      </w:r>
      <w:r w:rsidR="00F734B3">
        <w:t xml:space="preserve"> </w:t>
      </w:r>
      <w:r w:rsidRPr="002F153F">
        <w:t>отчете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нагрузке</w:t>
      </w:r>
      <w:r w:rsidR="00F734B3">
        <w:t xml:space="preserve"> </w:t>
      </w:r>
      <w:r w:rsidRPr="002F153F">
        <w:t>врачей,</w:t>
      </w:r>
      <w:r w:rsidR="00F734B3">
        <w:t xml:space="preserve"> </w:t>
      </w:r>
      <w:r w:rsidRPr="002F153F">
        <w:t>доступности</w:t>
      </w:r>
      <w:r w:rsidR="00F734B3">
        <w:t xml:space="preserve"> </w:t>
      </w:r>
      <w:r w:rsidRPr="002F153F">
        <w:t>слотов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полноте</w:t>
      </w:r>
      <w:r w:rsidR="00F734B3">
        <w:t xml:space="preserve"> </w:t>
      </w:r>
      <w:r w:rsidRPr="002F153F">
        <w:t>ведения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медицинскими</w:t>
      </w:r>
      <w:r w:rsidR="00F734B3">
        <w:t xml:space="preserve"> </w:t>
      </w:r>
      <w:r w:rsidRPr="002F153F">
        <w:t>организациями.</w:t>
      </w:r>
    </w:p>
    <w:p w14:paraId="4AA5614D" w14:textId="73A2BE47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B21D8E" w:rsidRPr="002F153F">
        <w:t>«</w:t>
      </w:r>
      <w:r w:rsidRPr="002F153F">
        <w:t>Отчет</w:t>
      </w:r>
      <w:r w:rsidR="00F734B3">
        <w:t xml:space="preserve"> </w:t>
      </w:r>
      <w:r w:rsidRPr="002F153F">
        <w:t>мониторинга</w:t>
      </w:r>
      <w:r w:rsidR="00F734B3">
        <w:t xml:space="preserve"> </w:t>
      </w:r>
      <w:r w:rsidRPr="002F153F">
        <w:t>доступности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4592B3FE" w14:textId="0AA08A27" w:rsidR="00CC7EEA" w:rsidRPr="002F153F" w:rsidRDefault="00D053CD" w:rsidP="0036215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Отчеты</w:t>
      </w:r>
      <w:r w:rsidR="0042327C" w:rsidRPr="002F153F">
        <w:t>/</w:t>
      </w:r>
      <w:r w:rsidR="00F734B3">
        <w:t xml:space="preserve"> </w:t>
      </w:r>
      <w:r w:rsidRPr="002F153F">
        <w:t>Регистратура</w:t>
      </w:r>
      <w:r w:rsidR="0042327C" w:rsidRPr="002F153F">
        <w:t>/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мониторинга</w:t>
      </w:r>
      <w:r w:rsidR="00F734B3">
        <w:t xml:space="preserve"> </w:t>
      </w:r>
      <w:r w:rsidRPr="002F153F">
        <w:t>доступности</w:t>
      </w:r>
      <w:r w:rsidR="00F734B3">
        <w:t xml:space="preserve"> </w:t>
      </w:r>
      <w:r w:rsidRPr="002F153F">
        <w:t>записи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ввода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C92354">
        <w:t>(</w:t>
      </w:r>
      <w:r w:rsidR="00C92354">
        <w:fldChar w:fldCharType="begin"/>
      </w:r>
      <w:r w:rsidR="00C92354">
        <w:instrText xml:space="preserve"> REF _Ref202376662 \h </w:instrText>
      </w:r>
      <w:r w:rsidR="00C92354">
        <w:fldChar w:fldCharType="separate"/>
      </w:r>
      <w:r w:rsidR="00B50C08">
        <w:t>Рисунок </w:t>
      </w:r>
      <w:r w:rsidR="00B50C08">
        <w:rPr>
          <w:noProof/>
        </w:rPr>
        <w:t>119</w:t>
      </w:r>
      <w:r w:rsidR="00C92354">
        <w:fldChar w:fldCharType="end"/>
      </w:r>
      <w:r w:rsidR="00C92354">
        <w:t>)</w:t>
      </w:r>
      <w:r w:rsidRPr="002F153F">
        <w:t>;</w:t>
      </w:r>
    </w:p>
    <w:p w14:paraId="280FFC21" w14:textId="77777777" w:rsidR="00CC7EEA" w:rsidRPr="002F153F" w:rsidRDefault="00D053CD" w:rsidP="00362154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6B4F2C6E" wp14:editId="58F7799C">
            <wp:extent cx="3686175" cy="2190750"/>
            <wp:effectExtent l="19050" t="19050" r="28575" b="19050"/>
            <wp:docPr id="100350" name="Рисунок 100350" descr="_scroll_external/attachments/image2023-9-7_8-55-6-60820ae0fe0f15c22c80f18e480c6864149bf8774003dbe066fb54015291df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29415" name="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1907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484433" w14:textId="5B4682B8" w:rsidR="00362154" w:rsidRPr="002F153F" w:rsidRDefault="00F734B3" w:rsidP="00362154">
      <w:pPr>
        <w:pStyle w:val="phfiguretitle"/>
      </w:pPr>
      <w:bookmarkStart w:id="622" w:name="_Ref202376662"/>
      <w:r>
        <w:t>Рисунок </w:t>
      </w:r>
      <w:r w:rsidR="000676F0" w:rsidRPr="002F153F">
        <w:fldChar w:fldCharType="begin"/>
      </w:r>
      <w:r w:rsidR="000676F0" w:rsidRPr="002F153F">
        <w:instrText>SEQ Рисунок \* ARABIC</w:instrText>
      </w:r>
      <w:r w:rsidR="000676F0" w:rsidRPr="002F153F">
        <w:fldChar w:fldCharType="separate"/>
      </w:r>
      <w:r w:rsidR="00B50C08">
        <w:rPr>
          <w:noProof/>
        </w:rPr>
        <w:t>119</w:t>
      </w:r>
      <w:r w:rsidR="000676F0" w:rsidRPr="002F153F">
        <w:fldChar w:fldCharType="end"/>
      </w:r>
      <w:bookmarkEnd w:id="622"/>
      <w:r>
        <w:t xml:space="preserve"> </w:t>
      </w:r>
      <w:r w:rsidR="000676F0" w:rsidRPr="002F153F">
        <w:t>–</w:t>
      </w:r>
      <w:r>
        <w:t xml:space="preserve"> </w:t>
      </w:r>
      <w:r w:rsidR="000676F0">
        <w:t>Окно</w:t>
      </w:r>
      <w:r>
        <w:t xml:space="preserve"> </w:t>
      </w:r>
      <w:r w:rsidR="00AC56A8" w:rsidRPr="002F153F">
        <w:t>для</w:t>
      </w:r>
      <w:r w:rsidR="00AC56A8">
        <w:t xml:space="preserve"> </w:t>
      </w:r>
      <w:r w:rsidR="00AC56A8" w:rsidRPr="002F153F">
        <w:t>ввода</w:t>
      </w:r>
      <w:r w:rsidR="00AC56A8">
        <w:t xml:space="preserve"> </w:t>
      </w:r>
      <w:r w:rsidR="00AC56A8" w:rsidRPr="002F153F">
        <w:t>входных</w:t>
      </w:r>
      <w:r w:rsidR="00AC56A8">
        <w:t xml:space="preserve"> </w:t>
      </w:r>
      <w:r w:rsidR="00AC56A8" w:rsidRPr="002F153F">
        <w:t>параметров</w:t>
      </w:r>
      <w:r w:rsidR="00AC56A8">
        <w:t xml:space="preserve"> </w:t>
      </w:r>
      <w:r w:rsidR="00AC56A8" w:rsidRPr="002F153F">
        <w:t>отчета</w:t>
      </w:r>
    </w:p>
    <w:p w14:paraId="576D1392" w14:textId="648906F9" w:rsidR="00CC7EEA" w:rsidRPr="002F153F" w:rsidRDefault="00D053CD" w:rsidP="00362154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соответствии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таблицей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_Ref202375088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32</w:t>
      </w:r>
      <w:r w:rsidR="00B72149">
        <w:fldChar w:fldCharType="end"/>
      </w:r>
      <w:r w:rsidR="00B72149">
        <w:t>)</w:t>
      </w:r>
      <w:r w:rsidRPr="002F153F">
        <w:t>;</w:t>
      </w:r>
    </w:p>
    <w:p w14:paraId="0E94A6FA" w14:textId="034619A1" w:rsidR="00CC7EEA" w:rsidRPr="002F153F" w:rsidRDefault="00F734B3" w:rsidP="00362154">
      <w:pPr>
        <w:pStyle w:val="phtabletitle"/>
      </w:pPr>
      <w:bookmarkStart w:id="623" w:name="_Ref202375088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32</w:t>
      </w:r>
      <w:r w:rsidR="00D053CD" w:rsidRPr="002F153F">
        <w:rPr>
          <w:spacing w:val="20"/>
        </w:rPr>
        <w:fldChar w:fldCharType="end"/>
      </w:r>
      <w:bookmarkEnd w:id="623"/>
      <w:r>
        <w:t xml:space="preserve"> </w:t>
      </w:r>
      <w:r w:rsidR="00B72149"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40"/>
        <w:gridCol w:w="1903"/>
        <w:gridCol w:w="6545"/>
      </w:tblGrid>
      <w:tr w:rsidR="00CC7EEA" w:rsidRPr="002F153F" w14:paraId="5C2A136D" w14:textId="77777777" w:rsidTr="00F734B3">
        <w:trPr>
          <w:tblHeader/>
        </w:trPr>
        <w:tc>
          <w:tcPr>
            <w:tcW w:w="854" w:type="pct"/>
          </w:tcPr>
          <w:p w14:paraId="77D67D9D" w14:textId="6927242C" w:rsidR="00CC7EEA" w:rsidRPr="002F153F" w:rsidRDefault="00D053CD" w:rsidP="00F734B3">
            <w:pPr>
              <w:pStyle w:val="phtablecolcaption"/>
            </w:pPr>
            <w:bookmarkStart w:id="624" w:name="scroll-bookmark-140"/>
            <w:r w:rsidRPr="002F153F">
              <w:t>Наименование</w:t>
            </w:r>
            <w:r w:rsidR="00F734B3">
              <w:t xml:space="preserve"> </w:t>
            </w:r>
            <w:r w:rsidRPr="002F153F">
              <w:t>отчета</w:t>
            </w:r>
            <w:bookmarkEnd w:id="624"/>
          </w:p>
        </w:tc>
        <w:tc>
          <w:tcPr>
            <w:tcW w:w="934" w:type="pct"/>
          </w:tcPr>
          <w:p w14:paraId="7A9DE419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212" w:type="pct"/>
          </w:tcPr>
          <w:p w14:paraId="16447ADC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CC7EEA" w:rsidRPr="002F153F" w14:paraId="50078F75" w14:textId="77777777" w:rsidTr="00F54F59">
        <w:tc>
          <w:tcPr>
            <w:tcW w:w="854" w:type="pct"/>
          </w:tcPr>
          <w:p w14:paraId="55381DB4" w14:textId="2928D519" w:rsidR="00CC7EEA" w:rsidRPr="002F153F" w:rsidRDefault="00D053CD" w:rsidP="00362154">
            <w:pPr>
              <w:pStyle w:val="phtablecellleft"/>
            </w:pPr>
            <w:r w:rsidRPr="002F153F">
              <w:t>Медицинская</w:t>
            </w:r>
            <w:r w:rsidR="00F734B3">
              <w:t xml:space="preserve"> </w:t>
            </w:r>
            <w:r w:rsidRPr="002F153F">
              <w:t>организация</w:t>
            </w:r>
          </w:p>
        </w:tc>
        <w:tc>
          <w:tcPr>
            <w:tcW w:w="934" w:type="pct"/>
          </w:tcPr>
          <w:p w14:paraId="64D86BD0" w14:textId="79A0C7FB" w:rsidR="00CC7EEA" w:rsidRPr="002F153F" w:rsidRDefault="00F734B3" w:rsidP="00362154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2" w:type="pct"/>
          </w:tcPr>
          <w:p w14:paraId="5DACFA34" w14:textId="6BB373C2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Основная</w:t>
            </w:r>
            <w:r w:rsidR="00F734B3">
              <w:t xml:space="preserve"> таблица </w:t>
            </w:r>
            <w:r w:rsidRPr="002F153F">
              <w:t>ЛПУ</w:t>
            </w:r>
            <w:r w:rsidR="00622859">
              <w:t>»</w:t>
            </w:r>
          </w:p>
        </w:tc>
      </w:tr>
      <w:tr w:rsidR="00CC7EEA" w:rsidRPr="002F153F" w14:paraId="3F671A22" w14:textId="77777777" w:rsidTr="00F54F59">
        <w:tc>
          <w:tcPr>
            <w:tcW w:w="854" w:type="pct"/>
          </w:tcPr>
          <w:p w14:paraId="4D174AED" w14:textId="77777777" w:rsidR="00CC7EEA" w:rsidRPr="002F153F" w:rsidRDefault="00D053CD" w:rsidP="00362154">
            <w:pPr>
              <w:pStyle w:val="phtablecellleft"/>
            </w:pPr>
            <w:r w:rsidRPr="002F153F">
              <w:t>Подразделение</w:t>
            </w:r>
          </w:p>
        </w:tc>
        <w:tc>
          <w:tcPr>
            <w:tcW w:w="934" w:type="pct"/>
          </w:tcPr>
          <w:p w14:paraId="11A2549F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3212" w:type="pct"/>
          </w:tcPr>
          <w:p w14:paraId="1B95082B" w14:textId="6255F724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нужные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ЛПУ</w:t>
            </w:r>
            <w:r w:rsidR="00B21D8E" w:rsidRPr="002F153F">
              <w:t>»</w:t>
            </w:r>
          </w:p>
        </w:tc>
      </w:tr>
      <w:tr w:rsidR="00CC7EEA" w:rsidRPr="002F153F" w14:paraId="62B0512F" w14:textId="77777777" w:rsidTr="00F54F59">
        <w:tc>
          <w:tcPr>
            <w:tcW w:w="854" w:type="pct"/>
          </w:tcPr>
          <w:p w14:paraId="71627340" w14:textId="20060E32" w:rsidR="00CC7EEA" w:rsidRPr="002F153F" w:rsidRDefault="00D053CD" w:rsidP="00362154">
            <w:pPr>
              <w:pStyle w:val="phtablecellleft"/>
            </w:pPr>
            <w:r w:rsidRPr="002F153F">
              <w:t>Дата</w:t>
            </w:r>
            <w:r w:rsidR="00F734B3">
              <w:t xml:space="preserve"> </w:t>
            </w:r>
            <w:r w:rsidRPr="002F153F">
              <w:t>отчета</w:t>
            </w:r>
          </w:p>
        </w:tc>
        <w:tc>
          <w:tcPr>
            <w:tcW w:w="934" w:type="pct"/>
          </w:tcPr>
          <w:p w14:paraId="68EC437A" w14:textId="2733DAE9" w:rsidR="00CC7EEA" w:rsidRPr="002F153F" w:rsidRDefault="00F734B3" w:rsidP="00362154">
            <w:pPr>
              <w:pStyle w:val="phtablecellcenter"/>
            </w:pPr>
            <w:r w:rsidRPr="00E4286F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212" w:type="pct"/>
          </w:tcPr>
          <w:p w14:paraId="4AE58872" w14:textId="7A6359A4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при</w:t>
            </w:r>
            <w:r w:rsidR="00F734B3">
              <w:t xml:space="preserve"> </w:t>
            </w:r>
            <w:r w:rsidRPr="002F153F">
              <w:t>помощи</w:t>
            </w:r>
            <w:r w:rsidR="00F734B3">
              <w:t xml:space="preserve"> </w:t>
            </w:r>
            <w:r w:rsidRPr="002F153F">
              <w:t>календаря</w:t>
            </w:r>
            <w:r w:rsidR="00F734B3">
              <w:t xml:space="preserve"> </w:t>
            </w:r>
            <w:r w:rsidRPr="002F153F">
              <w:t>или</w:t>
            </w:r>
            <w:r w:rsidR="00F734B3">
              <w:t xml:space="preserve"> </w:t>
            </w: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дату,</w:t>
            </w:r>
            <w:r w:rsidR="00F734B3">
              <w:t xml:space="preserve"> </w:t>
            </w:r>
            <w:r w:rsidRPr="002F153F">
              <w:t>записи</w:t>
            </w:r>
            <w:r w:rsidR="00F734B3">
              <w:t xml:space="preserve"> </w:t>
            </w:r>
            <w:r w:rsidRPr="002F153F">
              <w:t>за</w:t>
            </w:r>
            <w:r w:rsidR="00F734B3">
              <w:t xml:space="preserve"> </w:t>
            </w:r>
            <w:r w:rsidRPr="002F153F">
              <w:t>которую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отобразить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отчете</w:t>
            </w:r>
          </w:p>
        </w:tc>
      </w:tr>
      <w:tr w:rsidR="00CC7EEA" w:rsidRPr="002F153F" w14:paraId="2D228CF4" w14:textId="77777777" w:rsidTr="00F54F59">
        <w:tc>
          <w:tcPr>
            <w:tcW w:w="854" w:type="pct"/>
          </w:tcPr>
          <w:p w14:paraId="212754C3" w14:textId="77777777" w:rsidR="00CC7EEA" w:rsidRPr="002F153F" w:rsidRDefault="00D053CD" w:rsidP="00362154">
            <w:pPr>
              <w:pStyle w:val="phtablecellleft"/>
            </w:pPr>
            <w:r w:rsidRPr="002F153F">
              <w:t>Должности</w:t>
            </w:r>
          </w:p>
        </w:tc>
        <w:tc>
          <w:tcPr>
            <w:tcW w:w="934" w:type="pct"/>
          </w:tcPr>
          <w:p w14:paraId="7CEB8AC3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3212" w:type="pct"/>
          </w:tcPr>
          <w:p w14:paraId="73375771" w14:textId="69399A18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должности</w:t>
            </w:r>
            <w:r w:rsidR="00F734B3">
              <w:t xml:space="preserve"> </w:t>
            </w:r>
            <w:r w:rsidRPr="002F153F">
              <w:t>сотрудников,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данным</w:t>
            </w:r>
            <w:r w:rsidR="00F734B3">
              <w:t xml:space="preserve"> </w:t>
            </w:r>
            <w:r w:rsidRPr="002F153F">
              <w:t>которых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сформировать</w:t>
            </w:r>
            <w:r w:rsidR="00F734B3">
              <w:t xml:space="preserve"> </w:t>
            </w:r>
            <w:r w:rsidRPr="002F153F">
              <w:t>отчет,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Должности</w:t>
            </w:r>
            <w:r w:rsidR="00B21D8E" w:rsidRPr="002F153F">
              <w:t>»</w:t>
            </w:r>
          </w:p>
        </w:tc>
      </w:tr>
      <w:tr w:rsidR="00CC7EEA" w:rsidRPr="002F153F" w14:paraId="51B1EE40" w14:textId="77777777" w:rsidTr="00F54F59">
        <w:tc>
          <w:tcPr>
            <w:tcW w:w="854" w:type="pct"/>
          </w:tcPr>
          <w:p w14:paraId="21862CB5" w14:textId="77777777" w:rsidR="00CC7EEA" w:rsidRPr="002F153F" w:rsidRDefault="00D053CD" w:rsidP="00362154">
            <w:pPr>
              <w:pStyle w:val="phtablecellleft"/>
            </w:pPr>
            <w:r w:rsidRPr="002F153F">
              <w:t>Сотрудник</w:t>
            </w:r>
          </w:p>
        </w:tc>
        <w:tc>
          <w:tcPr>
            <w:tcW w:w="934" w:type="pct"/>
          </w:tcPr>
          <w:p w14:paraId="336DDAD8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3212" w:type="pct"/>
          </w:tcPr>
          <w:p w14:paraId="18716810" w14:textId="38E18116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врачей,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данным</w:t>
            </w:r>
            <w:r w:rsidR="00F734B3">
              <w:t xml:space="preserve"> </w:t>
            </w:r>
            <w:r w:rsidRPr="002F153F">
              <w:t>которых</w:t>
            </w:r>
            <w:r w:rsidR="00F734B3">
              <w:t xml:space="preserve"> </w:t>
            </w:r>
            <w:r w:rsidRPr="002F153F">
              <w:t>необходимо</w:t>
            </w:r>
            <w:r w:rsidR="00F734B3">
              <w:t xml:space="preserve"> </w:t>
            </w:r>
            <w:r w:rsidRPr="002F153F">
              <w:t>сформировать</w:t>
            </w:r>
            <w:r w:rsidR="00F734B3">
              <w:t xml:space="preserve"> </w:t>
            </w:r>
            <w:r w:rsidRPr="002F153F">
              <w:t>отчет,</w:t>
            </w:r>
            <w:r w:rsidR="00F734B3">
              <w:t xml:space="preserve"> </w:t>
            </w:r>
            <w:r w:rsidRPr="002F153F">
              <w:t>в</w:t>
            </w:r>
            <w:r w:rsidR="00F734B3">
              <w:t xml:space="preserve"> </w:t>
            </w:r>
            <w:r w:rsidRPr="002F153F">
              <w:t>окне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B21D8E" w:rsidRPr="002F153F">
              <w:t>»</w:t>
            </w:r>
          </w:p>
        </w:tc>
      </w:tr>
      <w:tr w:rsidR="00CC7EEA" w:rsidRPr="002F153F" w14:paraId="1D238CF3" w14:textId="77777777" w:rsidTr="00F54F59">
        <w:tc>
          <w:tcPr>
            <w:tcW w:w="854" w:type="pct"/>
          </w:tcPr>
          <w:p w14:paraId="320DEF2F" w14:textId="408FA733" w:rsidR="00CC7EEA" w:rsidRPr="002F153F" w:rsidRDefault="00D053CD" w:rsidP="00362154">
            <w:pPr>
              <w:pStyle w:val="phtablecellleft"/>
            </w:pPr>
            <w:r w:rsidRPr="002F153F">
              <w:t>Только</w:t>
            </w:r>
            <w:r w:rsidR="00F734B3">
              <w:t xml:space="preserve"> </w:t>
            </w:r>
            <w:r w:rsidRPr="002F153F">
              <w:t>графики</w:t>
            </w:r>
            <w:r w:rsidR="00F734B3">
              <w:t xml:space="preserve"> </w:t>
            </w:r>
            <w:r w:rsidRPr="002F153F">
              <w:t>врачей</w:t>
            </w:r>
          </w:p>
        </w:tc>
        <w:tc>
          <w:tcPr>
            <w:tcW w:w="934" w:type="pct"/>
          </w:tcPr>
          <w:p w14:paraId="5B9DA10F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3212" w:type="pct"/>
          </w:tcPr>
          <w:p w14:paraId="4938A520" w14:textId="0C79CCB5" w:rsidR="00CC7EEA" w:rsidRPr="002F153F" w:rsidRDefault="00D053CD" w:rsidP="00362154">
            <w:pPr>
              <w:pStyle w:val="phtablecellleft"/>
            </w:pPr>
            <w:r w:rsidRPr="002F153F">
              <w:t>Флажок</w:t>
            </w:r>
            <w:r w:rsidR="00F734B3">
              <w:t xml:space="preserve"> </w:t>
            </w:r>
            <w:r w:rsidRPr="002F153F">
              <w:t>устанавливается,</w:t>
            </w:r>
            <w:r w:rsidR="00F734B3">
              <w:t xml:space="preserve"> </w:t>
            </w:r>
            <w:r w:rsidRPr="002F153F">
              <w:t>если</w:t>
            </w:r>
            <w:r w:rsidR="00F734B3">
              <w:t xml:space="preserve"> </w:t>
            </w:r>
            <w:r w:rsidRPr="002F153F">
              <w:t>требуется</w:t>
            </w:r>
            <w:r w:rsidR="00F734B3">
              <w:t xml:space="preserve"> </w:t>
            </w:r>
            <w:r w:rsidRPr="002F153F">
              <w:t>учесть</w:t>
            </w:r>
            <w:r w:rsidR="00F734B3">
              <w:t xml:space="preserve"> </w:t>
            </w:r>
            <w:r w:rsidRPr="002F153F">
              <w:t>только</w:t>
            </w:r>
            <w:r w:rsidR="00F734B3">
              <w:t xml:space="preserve"> </w:t>
            </w:r>
            <w:r w:rsidRPr="002F153F">
              <w:t>назначенные</w:t>
            </w:r>
            <w:r w:rsidR="00F734B3">
              <w:t xml:space="preserve"> </w:t>
            </w:r>
            <w:r w:rsidRPr="002F153F">
              <w:t>графики</w:t>
            </w:r>
            <w:r w:rsidR="00F734B3">
              <w:t xml:space="preserve"> </w:t>
            </w:r>
            <w:r w:rsidRPr="002F153F">
              <w:t>на</w:t>
            </w:r>
            <w:r w:rsidR="00F734B3">
              <w:t xml:space="preserve"> </w:t>
            </w:r>
            <w:r w:rsidRPr="002F153F">
              <w:t>врачей.</w:t>
            </w:r>
            <w:r w:rsidR="00F734B3">
              <w:t xml:space="preserve"> </w:t>
            </w:r>
            <w:r w:rsidRPr="002F153F">
              <w:t>По</w:t>
            </w:r>
            <w:r w:rsidR="00F734B3">
              <w:t xml:space="preserve"> </w:t>
            </w:r>
            <w:r w:rsidRPr="002F153F">
              <w:t>умолчанию</w:t>
            </w:r>
            <w:r w:rsidR="00F734B3">
              <w:t xml:space="preserve"> </w:t>
            </w:r>
            <w:r w:rsidRPr="002F153F">
              <w:t>флажок</w:t>
            </w:r>
            <w:r w:rsidR="00F734B3">
              <w:t xml:space="preserve"> </w:t>
            </w:r>
            <w:r w:rsidRPr="002F153F">
              <w:t>установлен</w:t>
            </w:r>
          </w:p>
        </w:tc>
      </w:tr>
    </w:tbl>
    <w:p w14:paraId="77E31553" w14:textId="77777777" w:rsidR="00362154" w:rsidRPr="002F153F" w:rsidRDefault="00362154" w:rsidP="00362154">
      <w:pPr>
        <w:pStyle w:val="phnormal"/>
      </w:pPr>
    </w:p>
    <w:p w14:paraId="5DB60331" w14:textId="05E0EC53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="00B21D8E" w:rsidRPr="002F153F">
        <w:t>«</w:t>
      </w:r>
      <w:r w:rsidRPr="002F153F">
        <w:t>Просмотр</w:t>
      </w:r>
      <w:r w:rsidR="00F734B3">
        <w:t xml:space="preserve"> </w:t>
      </w:r>
      <w:r w:rsidRPr="002F153F">
        <w:t>отчета</w:t>
      </w:r>
      <w:r w:rsidR="00B21D8E" w:rsidRPr="002F153F">
        <w:t>»</w:t>
      </w:r>
      <w:r w:rsidR="00F734B3">
        <w:t xml:space="preserve"> </w:t>
      </w:r>
      <w:r w:rsidR="00C92354">
        <w:t>(</w:t>
      </w:r>
      <w:r w:rsidR="00C92354">
        <w:fldChar w:fldCharType="begin"/>
      </w:r>
      <w:r w:rsidR="00C92354">
        <w:instrText xml:space="preserve"> REF _Ref202376668 \h </w:instrText>
      </w:r>
      <w:r w:rsidR="00C92354">
        <w:fldChar w:fldCharType="separate"/>
      </w:r>
      <w:r w:rsidR="00B50C08">
        <w:t>Рисунок </w:t>
      </w:r>
      <w:r w:rsidR="00B50C08">
        <w:rPr>
          <w:noProof/>
        </w:rPr>
        <w:t>120</w:t>
      </w:r>
      <w:r w:rsidR="00C92354">
        <w:fldChar w:fldCharType="end"/>
      </w:r>
      <w:r w:rsidR="00C92354">
        <w:t>)</w:t>
      </w:r>
      <w:r w:rsidRPr="002F153F">
        <w:t>;</w:t>
      </w:r>
    </w:p>
    <w:p w14:paraId="2AA55A53" w14:textId="239A0CE9" w:rsidR="00CC7EEA" w:rsidRPr="002F153F" w:rsidRDefault="0018060C" w:rsidP="00362154">
      <w:pPr>
        <w:pStyle w:val="phfigure"/>
      </w:pPr>
      <w:r>
        <w:rPr>
          <w:noProof/>
        </w:rPr>
        <w:lastRenderedPageBreak/>
        <w:drawing>
          <wp:inline distT="0" distB="0" distL="0" distR="0" wp14:anchorId="67EDFF23" wp14:editId="5B079894">
            <wp:extent cx="6152515" cy="4982845"/>
            <wp:effectExtent l="19050" t="19050" r="19685" b="273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828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86EEBB" w14:textId="64BE1308" w:rsidR="00CC7EEA" w:rsidRPr="002F153F" w:rsidRDefault="00F734B3" w:rsidP="00362154">
      <w:pPr>
        <w:pStyle w:val="phfiguretitle"/>
      </w:pPr>
      <w:bookmarkStart w:id="625" w:name="_Ref202376668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120</w:t>
      </w:r>
      <w:r w:rsidR="00D053CD" w:rsidRPr="002F153F">
        <w:fldChar w:fldCharType="end"/>
      </w:r>
      <w:bookmarkEnd w:id="625"/>
      <w:r>
        <w:t xml:space="preserve"> </w:t>
      </w:r>
      <w:r w:rsidR="00362154" w:rsidRPr="002F153F">
        <w:t>–</w:t>
      </w:r>
      <w:r>
        <w:t xml:space="preserve"> </w:t>
      </w:r>
      <w:r w:rsidR="00AC56A8">
        <w:t xml:space="preserve">Окно </w:t>
      </w:r>
      <w:r w:rsidR="00AC56A8" w:rsidRPr="002F153F">
        <w:t>«Просмотр</w:t>
      </w:r>
      <w:r w:rsidR="00AC56A8">
        <w:t xml:space="preserve"> </w:t>
      </w:r>
      <w:r w:rsidR="00AC56A8" w:rsidRPr="002F153F">
        <w:t>отчета»</w:t>
      </w:r>
    </w:p>
    <w:p w14:paraId="678147D5" w14:textId="26D85679" w:rsidR="00CC7EEA" w:rsidRPr="002F153F" w:rsidRDefault="00D053CD" w:rsidP="0036215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</w:t>
      </w:r>
      <w:r w:rsidR="00362154" w:rsidRPr="002F153F">
        <w:t>крывшемся</w:t>
      </w:r>
      <w:r w:rsidR="00F734B3">
        <w:t xml:space="preserve"> </w:t>
      </w:r>
      <w:r w:rsidR="00362154" w:rsidRPr="002F153F">
        <w:t>окне</w:t>
      </w:r>
      <w:r w:rsidR="00F734B3">
        <w:t xml:space="preserve"> </w:t>
      </w:r>
      <w:r w:rsidR="00362154" w:rsidRPr="002F153F">
        <w:t>просмотра</w:t>
      </w:r>
      <w:r w:rsidR="00F734B3">
        <w:t xml:space="preserve"> </w:t>
      </w:r>
      <w:r w:rsidR="00362154" w:rsidRPr="002F153F">
        <w:t>отчета:</w:t>
      </w:r>
    </w:p>
    <w:p w14:paraId="65ADB6A7" w14:textId="554D9817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списка);</w:t>
      </w:r>
    </w:p>
    <w:p w14:paraId="544523AC" w14:textId="407D5F6D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7B7652C0" w14:textId="468E96A7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33EB85E3" wp14:editId="62DF826E">
            <wp:extent cx="209550" cy="209550"/>
            <wp:effectExtent l="19050" t="19050" r="19050" b="19050"/>
            <wp:docPr id="100352" name="Рисунок 100352" descr="_scroll_external/attachments/y-f147e300300aab73bce2fa48bddf0ff0671ea3a20a0022354b394369fd13c5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9928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отчета;</w:t>
      </w:r>
    </w:p>
    <w:p w14:paraId="055184B8" w14:textId="2E3C6B84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CSV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js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.csv;</w:t>
      </w:r>
    </w:p>
    <w:p w14:paraId="235D28CA" w14:textId="6EC58717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Показать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веб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отображения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6549D6">
        <w:t>Системе</w:t>
      </w:r>
      <w:r w:rsidRPr="002F153F">
        <w:t>;</w:t>
      </w:r>
    </w:p>
    <w:p w14:paraId="47F28BB9" w14:textId="1EE24BCF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F734B3">
        <w:t xml:space="preserve"> </w:t>
      </w:r>
      <w:r w:rsidRPr="002F153F">
        <w:t>через</w:t>
      </w:r>
      <w:r w:rsidR="00F734B3">
        <w:t xml:space="preserve"> </w:t>
      </w:r>
      <w:r w:rsidRPr="002F153F">
        <w:t>php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="00362154" w:rsidRPr="002F153F">
        <w:t>выгрузки</w:t>
      </w:r>
      <w:r w:rsidR="00F734B3">
        <w:t xml:space="preserve"> </w:t>
      </w:r>
      <w:r w:rsidR="00362154" w:rsidRPr="002F153F">
        <w:t>отчета</w:t>
      </w:r>
      <w:r w:rsidR="00F734B3">
        <w:t xml:space="preserve"> </w:t>
      </w:r>
      <w:r w:rsidR="00362154" w:rsidRPr="002F153F">
        <w:t>в</w:t>
      </w:r>
      <w:r w:rsidR="00F734B3">
        <w:t xml:space="preserve"> </w:t>
      </w:r>
      <w:r w:rsidR="00362154" w:rsidRPr="002F153F">
        <w:t>формате</w:t>
      </w:r>
      <w:r w:rsidR="00F734B3">
        <w:t xml:space="preserve"> </w:t>
      </w:r>
      <w:r w:rsidR="00362154" w:rsidRPr="002F153F">
        <w:t>.csv.</w:t>
      </w:r>
    </w:p>
    <w:p w14:paraId="3EE716D8" w14:textId="4A916BC6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</w:t>
      </w:r>
      <w:r w:rsidR="00155AEA">
        <w:t>ая</w:t>
      </w:r>
      <w:r w:rsidR="00F734B3">
        <w:t xml:space="preserve"> </w:t>
      </w:r>
      <w:r w:rsidRPr="002F153F">
        <w:t>копи</w:t>
      </w:r>
      <w:r w:rsidR="00155AEA">
        <w:t>я</w:t>
      </w:r>
      <w:r w:rsidR="00F734B3">
        <w:t xml:space="preserve"> </w:t>
      </w:r>
      <w:r w:rsidRPr="002F153F">
        <w:t>отчета.</w:t>
      </w:r>
    </w:p>
    <w:p w14:paraId="42641FC1" w14:textId="361EC2CA" w:rsidR="00CC7EEA" w:rsidRPr="002F153F" w:rsidRDefault="00D053CD">
      <w:pPr>
        <w:pStyle w:val="2"/>
      </w:pPr>
      <w:bookmarkStart w:id="626" w:name="scroll-bookmark-141"/>
      <w:bookmarkStart w:id="627" w:name="_Toc202338638"/>
      <w:bookmarkStart w:id="628" w:name="_Toc202520718"/>
      <w:bookmarkStart w:id="629" w:name="_Toc202520819"/>
      <w:bookmarkStart w:id="630" w:name="_Toc202521229"/>
      <w:bookmarkStart w:id="631" w:name="_Toc205288711"/>
      <w:r w:rsidRPr="002F153F">
        <w:lastRenderedPageBreak/>
        <w:t>Отчет</w:t>
      </w:r>
      <w:r w:rsidR="00F734B3">
        <w:t xml:space="preserve"> </w:t>
      </w:r>
      <w:r w:rsidRPr="002F153F">
        <w:t>мониторинга</w:t>
      </w:r>
      <w:r w:rsidR="00F734B3">
        <w:t xml:space="preserve"> </w:t>
      </w:r>
      <w:r w:rsidRPr="002F153F">
        <w:t>эффективности</w:t>
      </w:r>
      <w:r w:rsidR="00F734B3">
        <w:t xml:space="preserve"> </w:t>
      </w:r>
      <w:r w:rsidRPr="002F153F">
        <w:t>расписания</w:t>
      </w:r>
      <w:bookmarkEnd w:id="626"/>
      <w:bookmarkEnd w:id="627"/>
      <w:bookmarkEnd w:id="628"/>
      <w:bookmarkEnd w:id="629"/>
      <w:bookmarkEnd w:id="630"/>
      <w:bookmarkEnd w:id="631"/>
    </w:p>
    <w:p w14:paraId="16230D4D" w14:textId="4F8D5ACF" w:rsidR="00CC7EEA" w:rsidRPr="002F153F" w:rsidRDefault="00D053CD" w:rsidP="00362154">
      <w:pPr>
        <w:pStyle w:val="phnormal"/>
      </w:pPr>
      <w:r w:rsidRPr="002F153F">
        <w:t>В</w:t>
      </w:r>
      <w:r w:rsidR="00F734B3">
        <w:t xml:space="preserve"> </w:t>
      </w:r>
      <w:r w:rsidRPr="002F153F">
        <w:t>отчете</w:t>
      </w:r>
      <w:r w:rsidR="00F734B3">
        <w:t xml:space="preserve"> </w:t>
      </w:r>
      <w:r w:rsidRPr="002F153F">
        <w:t>отображается</w:t>
      </w:r>
      <w:r w:rsidR="00F734B3">
        <w:t xml:space="preserve"> </w:t>
      </w:r>
      <w:r w:rsidRPr="002F153F">
        <w:t>информация</w:t>
      </w:r>
      <w:r w:rsidR="00F734B3">
        <w:t xml:space="preserve"> </w:t>
      </w:r>
      <w:r w:rsidRPr="002F153F">
        <w:t>о</w:t>
      </w:r>
      <w:r w:rsidR="00F734B3">
        <w:t xml:space="preserve"> </w:t>
      </w:r>
      <w:r w:rsidRPr="002F153F">
        <w:t>нагрузке</w:t>
      </w:r>
      <w:r w:rsidR="00F734B3">
        <w:t xml:space="preserve"> </w:t>
      </w:r>
      <w:r w:rsidRPr="002F153F">
        <w:t>врачей,</w:t>
      </w:r>
      <w:r w:rsidR="00F734B3">
        <w:t xml:space="preserve"> </w:t>
      </w:r>
      <w:r w:rsidRPr="002F153F">
        <w:t>показателях</w:t>
      </w:r>
      <w:r w:rsidR="00F734B3">
        <w:t xml:space="preserve"> </w:t>
      </w:r>
      <w:r w:rsidRPr="002F153F">
        <w:t>кадровой</w:t>
      </w:r>
      <w:r w:rsidR="00F734B3">
        <w:t xml:space="preserve"> </w:t>
      </w:r>
      <w:r w:rsidRPr="002F153F">
        <w:t>обеспеченности,</w:t>
      </w:r>
      <w:r w:rsidR="00F734B3">
        <w:t xml:space="preserve"> </w:t>
      </w:r>
      <w:r w:rsidRPr="002F153F">
        <w:t>охвате</w:t>
      </w:r>
      <w:r w:rsidR="00F734B3">
        <w:t xml:space="preserve"> </w:t>
      </w:r>
      <w:r w:rsidRPr="002F153F">
        <w:t>расписанием</w:t>
      </w:r>
      <w:r w:rsidR="00F734B3">
        <w:t xml:space="preserve"> </w:t>
      </w:r>
      <w:r w:rsidRPr="002F153F">
        <w:t>сотрудников,</w:t>
      </w:r>
      <w:r w:rsidR="00F734B3">
        <w:t xml:space="preserve"> </w:t>
      </w:r>
      <w:r w:rsidRPr="002F153F">
        <w:t>корректности</w:t>
      </w:r>
      <w:r w:rsidR="00F734B3">
        <w:t xml:space="preserve"> </w:t>
      </w:r>
      <w:r w:rsidRPr="002F153F">
        <w:t>формирования</w:t>
      </w:r>
      <w:r w:rsidR="00F734B3">
        <w:t xml:space="preserve"> </w:t>
      </w:r>
      <w:r w:rsidRPr="002F153F">
        <w:t>расписания,</w:t>
      </w:r>
      <w:r w:rsidR="00F734B3">
        <w:t xml:space="preserve"> </w:t>
      </w:r>
      <w:r w:rsidRPr="002F153F">
        <w:t>эффективности</w:t>
      </w:r>
      <w:r w:rsidR="00F734B3">
        <w:t xml:space="preserve"> </w:t>
      </w:r>
      <w:r w:rsidRPr="002F153F">
        <w:t>формирования</w:t>
      </w:r>
      <w:r w:rsidR="00F734B3">
        <w:t xml:space="preserve"> </w:t>
      </w:r>
      <w:r w:rsidRPr="002F153F">
        <w:t>расписания,</w:t>
      </w:r>
      <w:r w:rsidR="00F734B3">
        <w:t xml:space="preserve"> </w:t>
      </w:r>
      <w:r w:rsidRPr="002F153F">
        <w:t>ключевых</w:t>
      </w:r>
      <w:r w:rsidR="00F734B3">
        <w:t xml:space="preserve"> </w:t>
      </w:r>
      <w:r w:rsidRPr="002F153F">
        <w:t>показателях,</w:t>
      </w:r>
      <w:r w:rsidR="00F734B3">
        <w:t xml:space="preserve"> </w:t>
      </w:r>
      <w:r w:rsidRPr="002F153F">
        <w:t>доступности</w:t>
      </w:r>
      <w:r w:rsidR="00F734B3">
        <w:t xml:space="preserve"> </w:t>
      </w:r>
      <w:r w:rsidRPr="002F153F">
        <w:t>слотов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</w:t>
      </w:r>
      <w:r w:rsidR="00F734B3">
        <w:t xml:space="preserve"> </w:t>
      </w:r>
      <w:r w:rsidRPr="002F153F">
        <w:t>к</w:t>
      </w:r>
      <w:r w:rsidR="00F734B3">
        <w:t xml:space="preserve"> </w:t>
      </w:r>
      <w:r w:rsidRPr="002F153F">
        <w:t>врачу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полноте</w:t>
      </w:r>
      <w:r w:rsidR="00F734B3">
        <w:t xml:space="preserve"> </w:t>
      </w:r>
      <w:r w:rsidRPr="002F153F">
        <w:t>ведения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Pr="002F153F">
        <w:t>медицинскими</w:t>
      </w:r>
      <w:r w:rsidR="00F734B3">
        <w:t xml:space="preserve"> </w:t>
      </w:r>
      <w:r w:rsidRPr="002F153F">
        <w:t>организациями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конкурентности.</w:t>
      </w:r>
    </w:p>
    <w:p w14:paraId="59C202CF" w14:textId="5BBE99E9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распечатки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B21D8E" w:rsidRPr="002F153F">
        <w:t>«</w:t>
      </w:r>
      <w:r w:rsidRPr="002F153F">
        <w:t>Отчет</w:t>
      </w:r>
      <w:r w:rsidR="00F734B3">
        <w:t xml:space="preserve"> </w:t>
      </w:r>
      <w:r w:rsidRPr="002F153F">
        <w:t>мониторинга</w:t>
      </w:r>
      <w:r w:rsidR="00F734B3">
        <w:t xml:space="preserve"> </w:t>
      </w:r>
      <w:r w:rsidRPr="002F153F">
        <w:t>эффективности</w:t>
      </w:r>
      <w:r w:rsidR="00F734B3">
        <w:t xml:space="preserve"> </w:t>
      </w:r>
      <w:r w:rsidRPr="002F153F">
        <w:t>расписания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02F2B61D" w14:textId="6F79ED2C" w:rsidR="00CC7EEA" w:rsidRPr="002F153F" w:rsidRDefault="00D053CD" w:rsidP="0036215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главного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Аналитика</w:t>
      </w:r>
      <w:r w:rsidR="0042327C" w:rsidRPr="002F153F">
        <w:t>/</w:t>
      </w:r>
      <w:r w:rsidR="00F734B3">
        <w:t xml:space="preserve"> </w:t>
      </w:r>
      <w:r w:rsidRPr="002F153F">
        <w:t>ЕР/ЕПГУ</w:t>
      </w:r>
      <w:r w:rsidR="0042327C" w:rsidRPr="002F153F">
        <w:t>/</w:t>
      </w:r>
      <w:r w:rsidR="00F734B3">
        <w:t xml:space="preserve"> </w:t>
      </w:r>
      <w:r w:rsidRPr="002F153F">
        <w:t>МЗ</w:t>
      </w:r>
      <w:r w:rsidR="00F734B3">
        <w:t xml:space="preserve"> </w:t>
      </w:r>
      <w:r w:rsidRPr="002F153F">
        <w:t>РФ.</w:t>
      </w:r>
      <w:r w:rsidR="00F734B3">
        <w:t xml:space="preserve"> </w:t>
      </w:r>
      <w:r w:rsidRPr="002F153F">
        <w:t>Мониторинг</w:t>
      </w:r>
      <w:r w:rsidR="00F734B3">
        <w:t xml:space="preserve"> </w:t>
      </w:r>
      <w:r w:rsidRPr="002F153F">
        <w:t>эффективности</w:t>
      </w:r>
      <w:r w:rsidR="00F734B3">
        <w:t xml:space="preserve"> </w:t>
      </w:r>
      <w:r w:rsidRPr="002F153F">
        <w:t>расписания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Pr="002F153F">
        <w:t>работы</w:t>
      </w:r>
      <w:r w:rsidR="00F734B3">
        <w:t xml:space="preserve"> </w:t>
      </w:r>
      <w:r w:rsidRPr="002F153F">
        <w:t>с</w:t>
      </w:r>
      <w:r w:rsidR="00F734B3">
        <w:t xml:space="preserve"> </w:t>
      </w:r>
      <w:r w:rsidRPr="002F153F">
        <w:t>аналитикой</w:t>
      </w:r>
      <w:r w:rsidR="00F734B3">
        <w:t xml:space="preserve"> </w:t>
      </w:r>
      <w:r w:rsidRPr="002F153F">
        <w:t>по</w:t>
      </w:r>
      <w:r w:rsidR="00F734B3">
        <w:t xml:space="preserve"> </w:t>
      </w:r>
      <w:r w:rsidRPr="002F153F">
        <w:t>мониторингу</w:t>
      </w:r>
      <w:r w:rsidR="00F734B3">
        <w:t xml:space="preserve"> </w:t>
      </w:r>
      <w:r w:rsidRPr="002F153F">
        <w:t>эффективности</w:t>
      </w:r>
      <w:r w:rsidR="00F734B3">
        <w:t xml:space="preserve"> </w:t>
      </w:r>
      <w:r w:rsidRPr="002F153F">
        <w:t>расписания</w:t>
      </w:r>
      <w:r w:rsidR="00F734B3">
        <w:t xml:space="preserve"> </w:t>
      </w:r>
      <w:r w:rsidR="00C92354">
        <w:t>(</w:t>
      </w:r>
      <w:r w:rsidR="00C92354">
        <w:fldChar w:fldCharType="begin"/>
      </w:r>
      <w:r w:rsidR="00C92354">
        <w:instrText xml:space="preserve"> REF _Ref202376708 \h </w:instrText>
      </w:r>
      <w:r w:rsidR="00C92354">
        <w:fldChar w:fldCharType="separate"/>
      </w:r>
      <w:r w:rsidR="00B50C08">
        <w:t>Рисунок </w:t>
      </w:r>
      <w:r w:rsidR="00B50C08">
        <w:rPr>
          <w:noProof/>
        </w:rPr>
        <w:t>121</w:t>
      </w:r>
      <w:r w:rsidR="00C92354">
        <w:fldChar w:fldCharType="end"/>
      </w:r>
      <w:r w:rsidR="00C92354">
        <w:t>)</w:t>
      </w:r>
      <w:r w:rsidRPr="002F153F">
        <w:t>;</w:t>
      </w:r>
    </w:p>
    <w:p w14:paraId="34413421" w14:textId="77777777" w:rsidR="00CC7EEA" w:rsidRPr="002F153F" w:rsidRDefault="00D053CD" w:rsidP="00362154">
      <w:pPr>
        <w:pStyle w:val="phfigure"/>
      </w:pPr>
      <w:r w:rsidRPr="002F153F">
        <w:rPr>
          <w:noProof/>
        </w:rPr>
        <w:drawing>
          <wp:inline distT="0" distB="0" distL="0" distR="0" wp14:anchorId="50E1CCFD" wp14:editId="742AA594">
            <wp:extent cx="5993813" cy="2377656"/>
            <wp:effectExtent l="19050" t="19050" r="26035" b="22860"/>
            <wp:docPr id="100353" name="Рисунок 100353" descr="_scroll_external/attachments/vap-e62ef400b150ed7be38008afa864d85dca7e6ccf67884649cf0feeb701d3d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77934" name="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06718" cy="2382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79954E" w14:textId="359645B5" w:rsidR="00362154" w:rsidRPr="002F153F" w:rsidRDefault="00F734B3" w:rsidP="00362154">
      <w:pPr>
        <w:pStyle w:val="phfiguretitle"/>
      </w:pPr>
      <w:bookmarkStart w:id="632" w:name="_Ref202376708"/>
      <w:r>
        <w:t>Рисунок </w:t>
      </w:r>
      <w:r w:rsidR="00C92354" w:rsidRPr="002F153F">
        <w:fldChar w:fldCharType="begin"/>
      </w:r>
      <w:r w:rsidR="00C92354" w:rsidRPr="002F153F">
        <w:instrText>SEQ Рисунок \* ARABIC</w:instrText>
      </w:r>
      <w:r w:rsidR="00C92354" w:rsidRPr="002F153F">
        <w:fldChar w:fldCharType="separate"/>
      </w:r>
      <w:r w:rsidR="00B50C08">
        <w:rPr>
          <w:noProof/>
        </w:rPr>
        <w:t>121</w:t>
      </w:r>
      <w:r w:rsidR="00C92354" w:rsidRPr="002F153F">
        <w:fldChar w:fldCharType="end"/>
      </w:r>
      <w:bookmarkEnd w:id="632"/>
      <w:r>
        <w:t xml:space="preserve"> </w:t>
      </w:r>
      <w:r w:rsidR="00C92354" w:rsidRPr="002F153F">
        <w:t>–</w:t>
      </w:r>
      <w:r>
        <w:t xml:space="preserve"> </w:t>
      </w:r>
      <w:r w:rsidR="00C92354">
        <w:t>Ф</w:t>
      </w:r>
      <w:r w:rsidR="00C92354" w:rsidRPr="002F153F">
        <w:t>орма</w:t>
      </w:r>
      <w:r>
        <w:t xml:space="preserve"> </w:t>
      </w:r>
      <w:r w:rsidR="00C92354" w:rsidRPr="002F153F">
        <w:t>работы</w:t>
      </w:r>
      <w:r>
        <w:t xml:space="preserve"> </w:t>
      </w:r>
      <w:r w:rsidR="00C92354" w:rsidRPr="002F153F">
        <w:t>с</w:t>
      </w:r>
      <w:r>
        <w:t xml:space="preserve"> </w:t>
      </w:r>
      <w:r w:rsidR="00C92354" w:rsidRPr="002F153F">
        <w:t>аналитикой</w:t>
      </w:r>
      <w:r>
        <w:t xml:space="preserve"> </w:t>
      </w:r>
      <w:r w:rsidR="00C92354" w:rsidRPr="002F153F">
        <w:t>по</w:t>
      </w:r>
      <w:r>
        <w:t xml:space="preserve"> </w:t>
      </w:r>
      <w:r w:rsidR="00C92354" w:rsidRPr="002F153F">
        <w:t>мониторингу</w:t>
      </w:r>
      <w:r>
        <w:t xml:space="preserve"> </w:t>
      </w:r>
      <w:r w:rsidR="00C92354" w:rsidRPr="002F153F">
        <w:t>эффективности</w:t>
      </w:r>
      <w:r>
        <w:t xml:space="preserve"> </w:t>
      </w:r>
      <w:r w:rsidR="00C92354" w:rsidRPr="002F153F">
        <w:t>расписания</w:t>
      </w:r>
    </w:p>
    <w:p w14:paraId="0761AE7A" w14:textId="6621DFAC" w:rsidR="00CC7EEA" w:rsidRPr="002F153F" w:rsidRDefault="00D053CD" w:rsidP="00362154">
      <w:pPr>
        <w:pStyle w:val="phlistitemized1"/>
      </w:pPr>
      <w:r w:rsidRPr="002F153F">
        <w:t>в</w:t>
      </w:r>
      <w:r w:rsidR="00F734B3">
        <w:t xml:space="preserve"> </w:t>
      </w:r>
      <w:r w:rsidRPr="002F153F">
        <w:t>блоке</w:t>
      </w:r>
      <w:r w:rsidR="00F734B3">
        <w:t xml:space="preserve"> </w:t>
      </w:r>
      <w:r w:rsidR="00B21D8E" w:rsidRPr="002F153F">
        <w:t>«</w:t>
      </w:r>
      <w:r w:rsidRPr="002F153F">
        <w:t>Формирование</w:t>
      </w:r>
      <w:r w:rsidR="00F734B3">
        <w:t xml:space="preserve"> </w:t>
      </w:r>
      <w:r w:rsidRPr="002F153F">
        <w:t>страниц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'Эффективность</w:t>
      </w:r>
      <w:r w:rsidR="00F734B3">
        <w:t xml:space="preserve"> </w:t>
      </w:r>
      <w:r w:rsidRPr="002F153F">
        <w:t>формирования</w:t>
      </w:r>
      <w:r w:rsidR="00F734B3">
        <w:t xml:space="preserve"> </w:t>
      </w:r>
      <w:r w:rsidRPr="002F153F">
        <w:t>расписания'</w:t>
      </w:r>
      <w:r w:rsidR="00B21D8E" w:rsidRPr="002F153F">
        <w:t>»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пункт</w:t>
      </w:r>
      <w:r w:rsidR="00F734B3">
        <w:t xml:space="preserve"> </w:t>
      </w:r>
      <w:r w:rsidRPr="002F153F">
        <w:t>контекстного</w:t>
      </w:r>
      <w:r w:rsidR="00F734B3">
        <w:t xml:space="preserve"> </w:t>
      </w:r>
      <w:r w:rsidRPr="002F153F">
        <w:t>меню</w:t>
      </w:r>
      <w:r w:rsidR="00F734B3">
        <w:t xml:space="preserve"> </w:t>
      </w:r>
      <w:r w:rsidR="00B21D8E" w:rsidRPr="002F153F">
        <w:t>«</w:t>
      </w:r>
      <w:r w:rsidRPr="002F153F">
        <w:t>Сформировать</w:t>
      </w:r>
      <w:r w:rsidR="00F734B3">
        <w:t xml:space="preserve"> </w:t>
      </w:r>
      <w:r w:rsidRPr="002F153F">
        <w:t>новый</w:t>
      </w:r>
      <w:r w:rsidR="00F734B3">
        <w:t xml:space="preserve"> </w:t>
      </w:r>
      <w:r w:rsidRPr="002F153F">
        <w:t>отчет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входных</w:t>
      </w:r>
      <w:r w:rsidR="00F734B3">
        <w:t xml:space="preserve"> </w:t>
      </w:r>
      <w:r w:rsidRPr="002F153F">
        <w:t>параметров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C92354">
        <w:t>(</w:t>
      </w:r>
      <w:r w:rsidR="00C92354">
        <w:fldChar w:fldCharType="begin"/>
      </w:r>
      <w:r w:rsidR="00C92354">
        <w:instrText xml:space="preserve"> REF _Ref202376717 \h </w:instrText>
      </w:r>
      <w:r w:rsidR="00C92354">
        <w:fldChar w:fldCharType="separate"/>
      </w:r>
      <w:r w:rsidR="00B50C08">
        <w:t>Рисунок </w:t>
      </w:r>
      <w:r w:rsidR="00B50C08">
        <w:rPr>
          <w:noProof/>
        </w:rPr>
        <w:t>122</w:t>
      </w:r>
      <w:r w:rsidR="00C92354">
        <w:fldChar w:fldCharType="end"/>
      </w:r>
      <w:r w:rsidR="00C92354">
        <w:t>)</w:t>
      </w:r>
      <w:r w:rsidRPr="002F153F">
        <w:t>;</w:t>
      </w:r>
    </w:p>
    <w:p w14:paraId="496F2954" w14:textId="77777777" w:rsidR="00CC7EEA" w:rsidRPr="002F153F" w:rsidRDefault="00D053CD" w:rsidP="00362154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705484B1" wp14:editId="091FFF95">
            <wp:extent cx="5495925" cy="2428875"/>
            <wp:effectExtent l="19050" t="19050" r="28575" b="28575"/>
            <wp:docPr id="100354" name="Рисунок 100354" descr="Окно входных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15785" name="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28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915F65" w14:textId="4CA59911" w:rsidR="00CC7EEA" w:rsidRPr="002F153F" w:rsidRDefault="00F734B3" w:rsidP="00362154">
      <w:pPr>
        <w:pStyle w:val="phfiguretitle"/>
      </w:pPr>
      <w:bookmarkStart w:id="633" w:name="_Ref202376717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122</w:t>
      </w:r>
      <w:r w:rsidR="00D053CD" w:rsidRPr="002F153F">
        <w:fldChar w:fldCharType="end"/>
      </w:r>
      <w:bookmarkEnd w:id="633"/>
      <w:r>
        <w:t xml:space="preserve"> </w:t>
      </w:r>
      <w:r w:rsidR="0036215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входных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p w14:paraId="0C058467" w14:textId="388955D9" w:rsidR="00CC7EEA" w:rsidRPr="002F153F" w:rsidRDefault="00D053CD" w:rsidP="00673C47">
      <w:pPr>
        <w:pStyle w:val="phlistitemized1"/>
      </w:pPr>
      <w:r w:rsidRPr="002F153F">
        <w:t>заполните</w:t>
      </w:r>
      <w:r w:rsidR="00F734B3">
        <w:t xml:space="preserve"> </w:t>
      </w:r>
      <w:r w:rsidRPr="002F153F">
        <w:t>поля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согласно</w:t>
      </w:r>
      <w:r w:rsidR="00F734B3">
        <w:t xml:space="preserve"> </w:t>
      </w:r>
      <w:r w:rsidRPr="002F153F">
        <w:t>таблице</w:t>
      </w:r>
      <w:r w:rsidR="00F734B3">
        <w:t xml:space="preserve"> </w:t>
      </w:r>
      <w:r w:rsidRPr="002F153F">
        <w:t>ниже</w:t>
      </w:r>
      <w:r w:rsidR="00F734B3">
        <w:t xml:space="preserve"> </w:t>
      </w:r>
      <w:r w:rsidR="00B72149">
        <w:t>(</w:t>
      </w:r>
      <w:r w:rsidR="00B72149">
        <w:fldChar w:fldCharType="begin"/>
      </w:r>
      <w:r w:rsidR="00B72149">
        <w:instrText xml:space="preserve"> REF _Ref202375100 \h </w:instrText>
      </w:r>
      <w:r w:rsidR="00B72149">
        <w:fldChar w:fldCharType="separate"/>
      </w:r>
      <w:r w:rsidR="00B50C08">
        <w:rPr>
          <w:spacing w:val="20"/>
        </w:rPr>
        <w:t>Таблица </w:t>
      </w:r>
      <w:r w:rsidR="00B50C08">
        <w:rPr>
          <w:noProof/>
          <w:spacing w:val="20"/>
        </w:rPr>
        <w:t>33</w:t>
      </w:r>
      <w:r w:rsidR="00B72149">
        <w:fldChar w:fldCharType="end"/>
      </w:r>
      <w:r w:rsidR="00B72149">
        <w:t>)</w:t>
      </w:r>
      <w:r w:rsidRPr="002F153F">
        <w:t>;</w:t>
      </w:r>
    </w:p>
    <w:p w14:paraId="4AB52DAC" w14:textId="65F74003" w:rsidR="00CC7EEA" w:rsidRPr="002F153F" w:rsidRDefault="00F734B3" w:rsidP="00362154">
      <w:pPr>
        <w:pStyle w:val="phtabletitle"/>
      </w:pPr>
      <w:bookmarkStart w:id="634" w:name="_Ref202375100"/>
      <w:r>
        <w:rPr>
          <w:spacing w:val="20"/>
        </w:rPr>
        <w:t>Таблица </w:t>
      </w:r>
      <w:r w:rsidR="00D053CD" w:rsidRPr="002F153F">
        <w:rPr>
          <w:spacing w:val="20"/>
        </w:rPr>
        <w:fldChar w:fldCharType="begin"/>
      </w:r>
      <w:r w:rsidR="00D053CD" w:rsidRPr="002F153F">
        <w:rPr>
          <w:spacing w:val="20"/>
        </w:rPr>
        <w:instrText>SEQ Таблица \* ARABIC</w:instrText>
      </w:r>
      <w:r w:rsidR="00D053CD" w:rsidRPr="002F153F">
        <w:rPr>
          <w:spacing w:val="20"/>
        </w:rPr>
        <w:fldChar w:fldCharType="separate"/>
      </w:r>
      <w:r w:rsidR="00B50C08">
        <w:rPr>
          <w:noProof/>
          <w:spacing w:val="20"/>
        </w:rPr>
        <w:t>33</w:t>
      </w:r>
      <w:r w:rsidR="00D053CD" w:rsidRPr="002F153F">
        <w:rPr>
          <w:spacing w:val="20"/>
        </w:rPr>
        <w:fldChar w:fldCharType="end"/>
      </w:r>
      <w:bookmarkEnd w:id="634"/>
      <w:r>
        <w:rPr>
          <w:spacing w:val="20"/>
        </w:rPr>
        <w:t xml:space="preserve"> </w:t>
      </w:r>
      <w:r w:rsidR="00362154" w:rsidRPr="002F153F">
        <w:rPr>
          <w:spacing w:val="20"/>
        </w:rPr>
        <w:t>–</w:t>
      </w:r>
      <w:r>
        <w:t xml:space="preserve"> </w:t>
      </w:r>
      <w:r w:rsidR="00D053CD" w:rsidRPr="002F153F">
        <w:t>Заполнение</w:t>
      </w:r>
      <w:r>
        <w:t xml:space="preserve"> </w:t>
      </w:r>
      <w:r w:rsidR="00D053CD" w:rsidRPr="002F153F">
        <w:t>параметров</w:t>
      </w:r>
      <w:r>
        <w:t xml:space="preserve"> </w:t>
      </w:r>
      <w:r w:rsidR="00D053CD" w:rsidRPr="002F153F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36"/>
        <w:gridCol w:w="1903"/>
        <w:gridCol w:w="6249"/>
      </w:tblGrid>
      <w:tr w:rsidR="00CC7EEA" w:rsidRPr="002F153F" w14:paraId="2081E2D5" w14:textId="77777777" w:rsidTr="00F734B3">
        <w:trPr>
          <w:tblHeader/>
        </w:trPr>
        <w:tc>
          <w:tcPr>
            <w:tcW w:w="999" w:type="pct"/>
          </w:tcPr>
          <w:p w14:paraId="23A5F98D" w14:textId="249B312B" w:rsidR="00CC7EEA" w:rsidRPr="002F153F" w:rsidRDefault="00D053CD" w:rsidP="00F734B3">
            <w:pPr>
              <w:pStyle w:val="phtablecolcaption"/>
            </w:pPr>
            <w:bookmarkStart w:id="635" w:name="scroll-bookmark-142"/>
            <w:r w:rsidRPr="002F153F">
              <w:t>Наименование</w:t>
            </w:r>
            <w:r w:rsidR="00F734B3">
              <w:t xml:space="preserve"> </w:t>
            </w:r>
            <w:r w:rsidRPr="002F153F">
              <w:t>отчета</w:t>
            </w:r>
            <w:bookmarkEnd w:id="635"/>
          </w:p>
        </w:tc>
        <w:tc>
          <w:tcPr>
            <w:tcW w:w="934" w:type="pct"/>
          </w:tcPr>
          <w:p w14:paraId="31635670" w14:textId="77777777" w:rsidR="00CC7EEA" w:rsidRPr="002F153F" w:rsidRDefault="00D053CD" w:rsidP="00F734B3">
            <w:pPr>
              <w:pStyle w:val="phtablecolcaption"/>
            </w:pPr>
            <w:r w:rsidRPr="002F153F">
              <w:t>Обязательность</w:t>
            </w:r>
          </w:p>
        </w:tc>
        <w:tc>
          <w:tcPr>
            <w:tcW w:w="3067" w:type="pct"/>
          </w:tcPr>
          <w:p w14:paraId="4AF7D3B7" w14:textId="77777777" w:rsidR="00CC7EEA" w:rsidRPr="002F153F" w:rsidRDefault="00D053CD" w:rsidP="00F734B3">
            <w:pPr>
              <w:pStyle w:val="phtablecolcaption"/>
            </w:pPr>
            <w:r w:rsidRPr="002F153F">
              <w:t>Пояснение</w:t>
            </w:r>
          </w:p>
        </w:tc>
      </w:tr>
      <w:tr w:rsidR="00F734B3" w:rsidRPr="002F153F" w14:paraId="5B4261E6" w14:textId="77777777" w:rsidTr="00F54F59">
        <w:tc>
          <w:tcPr>
            <w:tcW w:w="999" w:type="pct"/>
          </w:tcPr>
          <w:p w14:paraId="31E7C691" w14:textId="2B217CE2" w:rsidR="00F734B3" w:rsidRPr="002F153F" w:rsidRDefault="00F734B3" w:rsidP="00362154">
            <w:pPr>
              <w:pStyle w:val="phtablecellleft"/>
            </w:pPr>
            <w:r w:rsidRPr="002F153F">
              <w:t>Уровень</w:t>
            </w:r>
            <w:r>
              <w:t xml:space="preserve"> </w:t>
            </w:r>
            <w:r w:rsidRPr="002F153F">
              <w:t>отчета</w:t>
            </w:r>
          </w:p>
        </w:tc>
        <w:tc>
          <w:tcPr>
            <w:tcW w:w="934" w:type="pct"/>
          </w:tcPr>
          <w:p w14:paraId="23B98391" w14:textId="0B13EAEA" w:rsidR="00F734B3" w:rsidRPr="002F153F" w:rsidRDefault="00F734B3" w:rsidP="00362154">
            <w:pPr>
              <w:pStyle w:val="phtablecellcenter"/>
            </w:pPr>
            <w:r w:rsidRPr="004849AE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67" w:type="pct"/>
          </w:tcPr>
          <w:p w14:paraId="1EF911D1" w14:textId="7E6303B6" w:rsidR="00F734B3" w:rsidRPr="002F153F" w:rsidRDefault="00F734B3" w:rsidP="00362154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уровень</w:t>
            </w:r>
            <w:r>
              <w:t xml:space="preserve"> </w:t>
            </w:r>
            <w:r w:rsidRPr="002F153F">
              <w:t>отчета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выпадающего</w:t>
            </w:r>
            <w:r>
              <w:t xml:space="preserve"> </w:t>
            </w:r>
            <w:r w:rsidRPr="002F153F">
              <w:t>списка.</w:t>
            </w:r>
            <w:r>
              <w:t xml:space="preserve"> </w:t>
            </w:r>
            <w:r w:rsidRPr="002F153F">
              <w:t>Возможные</w:t>
            </w:r>
            <w:r>
              <w:t xml:space="preserve"> </w:t>
            </w:r>
            <w:r w:rsidRPr="002F153F">
              <w:t>значения:</w:t>
            </w:r>
          </w:p>
          <w:p w14:paraId="542D44FC" w14:textId="4172D43B" w:rsidR="00F734B3" w:rsidRPr="002F153F" w:rsidRDefault="00F734B3" w:rsidP="00362154">
            <w:pPr>
              <w:pStyle w:val="phtableitemizedlist1"/>
            </w:pPr>
            <w:r w:rsidRPr="002F153F">
              <w:t>«Уровень</w:t>
            </w:r>
            <w:r>
              <w:t xml:space="preserve"> </w:t>
            </w:r>
            <w:r w:rsidRPr="002F153F">
              <w:t>МО»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отображаются</w:t>
            </w:r>
            <w:r>
              <w:t xml:space="preserve"> </w:t>
            </w:r>
            <w:r w:rsidRPr="002F153F">
              <w:t>данные,</w:t>
            </w:r>
            <w:r>
              <w:t xml:space="preserve"> </w:t>
            </w:r>
            <w:r w:rsidRPr="002F153F">
              <w:t>сгруппированные</w:t>
            </w:r>
            <w:r>
              <w:t xml:space="preserve"> </w:t>
            </w:r>
            <w:r w:rsidRPr="002F153F">
              <w:t>по</w:t>
            </w:r>
            <w:r>
              <w:t xml:space="preserve"> </w:t>
            </w:r>
            <w:r w:rsidRPr="002F153F">
              <w:t>должностям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МО;</w:t>
            </w:r>
          </w:p>
          <w:p w14:paraId="67BC4B04" w14:textId="7A219E98" w:rsidR="00F734B3" w:rsidRPr="002F153F" w:rsidRDefault="00F734B3" w:rsidP="00362154">
            <w:pPr>
              <w:pStyle w:val="phtableitemizedlist1"/>
            </w:pPr>
            <w:r w:rsidRPr="002F153F">
              <w:t>«Уровень</w:t>
            </w:r>
            <w:r>
              <w:t xml:space="preserve"> </w:t>
            </w:r>
            <w:r w:rsidRPr="002F153F">
              <w:t>СП»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отображаются</w:t>
            </w:r>
            <w:r>
              <w:t xml:space="preserve"> </w:t>
            </w:r>
            <w:r w:rsidRPr="002F153F">
              <w:t>данные,</w:t>
            </w:r>
            <w:r>
              <w:t xml:space="preserve"> </w:t>
            </w:r>
            <w:r w:rsidRPr="002F153F">
              <w:t>сгруппированные</w:t>
            </w:r>
            <w:r>
              <w:t xml:space="preserve"> </w:t>
            </w:r>
            <w:r w:rsidRPr="002F153F">
              <w:t>по</w:t>
            </w:r>
            <w:r>
              <w:t xml:space="preserve"> </w:t>
            </w:r>
            <w:r w:rsidRPr="002F153F">
              <w:t>должностям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структурном</w:t>
            </w:r>
            <w:r>
              <w:t xml:space="preserve"> </w:t>
            </w:r>
            <w:r w:rsidRPr="002F153F">
              <w:t>подразделении;</w:t>
            </w:r>
          </w:p>
          <w:p w14:paraId="3D96BFA1" w14:textId="2C7C22CF" w:rsidR="00F734B3" w:rsidRPr="002F153F" w:rsidRDefault="00F734B3" w:rsidP="00362154">
            <w:pPr>
              <w:pStyle w:val="phtableitemizedlist1"/>
            </w:pPr>
            <w:r w:rsidRPr="002F153F">
              <w:t>«Уровень</w:t>
            </w:r>
            <w:r>
              <w:t xml:space="preserve"> </w:t>
            </w:r>
            <w:r w:rsidRPr="002F153F">
              <w:t>врача»</w:t>
            </w:r>
            <w:r>
              <w:t xml:space="preserve"> </w:t>
            </w:r>
            <w:r w:rsidRPr="002F153F">
              <w:t>–</w:t>
            </w:r>
            <w:r>
              <w:t xml:space="preserve"> </w:t>
            </w:r>
            <w:r w:rsidRPr="002F153F">
              <w:t>отображаются</w:t>
            </w:r>
            <w:r>
              <w:t xml:space="preserve"> </w:t>
            </w:r>
            <w:r w:rsidRPr="002F153F">
              <w:t>данные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разрезе</w:t>
            </w:r>
            <w:r>
              <w:t xml:space="preserve"> </w:t>
            </w:r>
            <w:r w:rsidRPr="002F153F">
              <w:t>врачей</w:t>
            </w:r>
          </w:p>
        </w:tc>
      </w:tr>
      <w:tr w:rsidR="00F734B3" w:rsidRPr="002F153F" w14:paraId="1DE29DC9" w14:textId="77777777" w:rsidTr="00F54F59">
        <w:tc>
          <w:tcPr>
            <w:tcW w:w="999" w:type="pct"/>
          </w:tcPr>
          <w:p w14:paraId="1CB2894D" w14:textId="696A7730" w:rsidR="00F734B3" w:rsidRPr="002F153F" w:rsidRDefault="00F734B3" w:rsidP="00362154">
            <w:pPr>
              <w:pStyle w:val="phtablecellleft"/>
            </w:pPr>
            <w:r w:rsidRPr="002F153F">
              <w:t>Медицинская(ие)</w:t>
            </w:r>
            <w:r>
              <w:t xml:space="preserve"> </w:t>
            </w:r>
            <w:r w:rsidRPr="002F153F">
              <w:t>организация(и)</w:t>
            </w:r>
          </w:p>
        </w:tc>
        <w:tc>
          <w:tcPr>
            <w:tcW w:w="934" w:type="pct"/>
          </w:tcPr>
          <w:p w14:paraId="084A1329" w14:textId="0F18D32C" w:rsidR="00F734B3" w:rsidRPr="002F153F" w:rsidRDefault="00F734B3" w:rsidP="00362154">
            <w:pPr>
              <w:pStyle w:val="phtablecellcenter"/>
            </w:pPr>
            <w:r w:rsidRPr="004849AE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67" w:type="pct"/>
          </w:tcPr>
          <w:p w14:paraId="1CCDCA9D" w14:textId="4526902C" w:rsidR="00F734B3" w:rsidRPr="002F153F" w:rsidRDefault="00F734B3" w:rsidP="00362154">
            <w:pPr>
              <w:pStyle w:val="phtablecellleft"/>
            </w:pPr>
            <w:r w:rsidRPr="002F153F">
              <w:t>Выберите</w:t>
            </w:r>
            <w:r>
              <w:t xml:space="preserve"> </w:t>
            </w:r>
            <w:r w:rsidRPr="002F153F">
              <w:t>МО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справочника</w:t>
            </w:r>
            <w:r>
              <w:t xml:space="preserve"> </w:t>
            </w:r>
            <w:r w:rsidRPr="002F153F">
              <w:t>«Основная</w:t>
            </w:r>
            <w:r>
              <w:t xml:space="preserve"> таблица </w:t>
            </w:r>
            <w:r w:rsidRPr="002F153F">
              <w:t>ЛПУ»</w:t>
            </w:r>
          </w:p>
        </w:tc>
      </w:tr>
      <w:tr w:rsidR="00CC7EEA" w:rsidRPr="002F153F" w14:paraId="3DDD17EC" w14:textId="77777777" w:rsidTr="00F54F59">
        <w:tc>
          <w:tcPr>
            <w:tcW w:w="999" w:type="pct"/>
          </w:tcPr>
          <w:p w14:paraId="19CBFD11" w14:textId="0D952D4B" w:rsidR="00CC7EEA" w:rsidRPr="002F153F" w:rsidRDefault="00D053CD" w:rsidP="00362154">
            <w:pPr>
              <w:pStyle w:val="phtablecellleft"/>
            </w:pPr>
            <w:r w:rsidRPr="002F153F">
              <w:t>Подразделение(я)</w:t>
            </w:r>
            <w:r w:rsidR="00F734B3">
              <w:t xml:space="preserve"> </w:t>
            </w:r>
          </w:p>
        </w:tc>
        <w:tc>
          <w:tcPr>
            <w:tcW w:w="934" w:type="pct"/>
          </w:tcPr>
          <w:p w14:paraId="41B82EDF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3067" w:type="pct"/>
          </w:tcPr>
          <w:p w14:paraId="51EAF59B" w14:textId="5226661F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Подразделения</w:t>
            </w:r>
            <w:r w:rsidR="00F734B3">
              <w:t xml:space="preserve"> </w:t>
            </w:r>
            <w:r w:rsidRPr="002F153F">
              <w:t>ЛПУ</w:t>
            </w:r>
            <w:r w:rsidR="00B21D8E" w:rsidRPr="002F153F">
              <w:t>»</w:t>
            </w:r>
          </w:p>
        </w:tc>
      </w:tr>
      <w:tr w:rsidR="00CC7EEA" w:rsidRPr="002F153F" w14:paraId="5253FD60" w14:textId="77777777" w:rsidTr="00F54F59">
        <w:tc>
          <w:tcPr>
            <w:tcW w:w="999" w:type="pct"/>
          </w:tcPr>
          <w:p w14:paraId="65EB7FB1" w14:textId="77777777" w:rsidR="00CC7EEA" w:rsidRPr="002F153F" w:rsidRDefault="00D053CD" w:rsidP="00362154">
            <w:pPr>
              <w:pStyle w:val="phtablecellleft"/>
            </w:pPr>
            <w:r w:rsidRPr="002F153F">
              <w:t>Сотрудник(и)</w:t>
            </w:r>
          </w:p>
        </w:tc>
        <w:tc>
          <w:tcPr>
            <w:tcW w:w="934" w:type="pct"/>
          </w:tcPr>
          <w:p w14:paraId="168E83AB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3067" w:type="pct"/>
          </w:tcPr>
          <w:p w14:paraId="745DECD8" w14:textId="0C5341B4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сотрудников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Персонал</w:t>
            </w:r>
            <w:r w:rsidR="00B21D8E" w:rsidRPr="002F153F">
              <w:t>»</w:t>
            </w:r>
          </w:p>
        </w:tc>
      </w:tr>
      <w:tr w:rsidR="00CC7EEA" w:rsidRPr="002F153F" w14:paraId="59961795" w14:textId="77777777" w:rsidTr="00F54F59">
        <w:tc>
          <w:tcPr>
            <w:tcW w:w="999" w:type="pct"/>
          </w:tcPr>
          <w:p w14:paraId="7B2C1CB8" w14:textId="77777777" w:rsidR="00CC7EEA" w:rsidRPr="002F153F" w:rsidRDefault="00D053CD" w:rsidP="00362154">
            <w:pPr>
              <w:pStyle w:val="phtablecellleft"/>
            </w:pPr>
            <w:r w:rsidRPr="002F153F">
              <w:t>Должности</w:t>
            </w:r>
          </w:p>
        </w:tc>
        <w:tc>
          <w:tcPr>
            <w:tcW w:w="934" w:type="pct"/>
          </w:tcPr>
          <w:p w14:paraId="6656BEAB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3067" w:type="pct"/>
          </w:tcPr>
          <w:p w14:paraId="28DDA1D4" w14:textId="6CF5E56E" w:rsidR="00CC7EEA" w:rsidRPr="002F153F" w:rsidRDefault="00D053CD" w:rsidP="00362154">
            <w:pPr>
              <w:pStyle w:val="phtablecellleft"/>
            </w:pPr>
            <w:r w:rsidRPr="002F153F">
              <w:t>Выберите</w:t>
            </w:r>
            <w:r w:rsidR="00F734B3">
              <w:t xml:space="preserve"> </w:t>
            </w:r>
            <w:r w:rsidRPr="002F153F">
              <w:t>должности</w:t>
            </w:r>
            <w:r w:rsidR="00F734B3">
              <w:t xml:space="preserve"> </w:t>
            </w:r>
            <w:r w:rsidRPr="002F153F">
              <w:t>сотрудников</w:t>
            </w:r>
            <w:r w:rsidR="00F734B3">
              <w:t xml:space="preserve"> </w:t>
            </w:r>
            <w:r w:rsidRPr="002F153F">
              <w:t>МО</w:t>
            </w:r>
            <w:r w:rsidR="00F734B3">
              <w:t xml:space="preserve"> </w:t>
            </w:r>
            <w:r w:rsidRPr="002F153F">
              <w:t>из</w:t>
            </w:r>
            <w:r w:rsidR="00F734B3">
              <w:t xml:space="preserve"> </w:t>
            </w:r>
            <w:r w:rsidRPr="002F153F">
              <w:t>справочника</w:t>
            </w:r>
            <w:r w:rsidR="00F734B3">
              <w:t xml:space="preserve"> </w:t>
            </w:r>
            <w:r w:rsidR="00B21D8E" w:rsidRPr="002F153F">
              <w:t>«</w:t>
            </w:r>
            <w:r w:rsidRPr="002F153F">
              <w:t>Должности</w:t>
            </w:r>
            <w:r w:rsidR="00B21D8E" w:rsidRPr="002F153F">
              <w:t>»</w:t>
            </w:r>
          </w:p>
        </w:tc>
      </w:tr>
      <w:tr w:rsidR="00F734B3" w:rsidRPr="002F153F" w14:paraId="20263576" w14:textId="77777777" w:rsidTr="00F54F59">
        <w:tc>
          <w:tcPr>
            <w:tcW w:w="999" w:type="pct"/>
          </w:tcPr>
          <w:p w14:paraId="6E139999" w14:textId="44143B74" w:rsidR="00F734B3" w:rsidRPr="002F153F" w:rsidRDefault="00F734B3" w:rsidP="00362154">
            <w:pPr>
              <w:pStyle w:val="phtablecellleft"/>
            </w:pPr>
            <w:r w:rsidRPr="002F153F">
              <w:t>Дата</w:t>
            </w:r>
            <w:r>
              <w:t xml:space="preserve"> </w:t>
            </w:r>
            <w:r w:rsidRPr="002F153F">
              <w:t>с</w:t>
            </w:r>
          </w:p>
        </w:tc>
        <w:tc>
          <w:tcPr>
            <w:tcW w:w="934" w:type="pct"/>
          </w:tcPr>
          <w:p w14:paraId="00F8870F" w14:textId="0BF01E23" w:rsidR="00F734B3" w:rsidRPr="002F153F" w:rsidRDefault="00F734B3" w:rsidP="00362154">
            <w:pPr>
              <w:pStyle w:val="phtablecellcenter"/>
            </w:pPr>
            <w:r w:rsidRPr="00B25F04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67" w:type="pct"/>
          </w:tcPr>
          <w:p w14:paraId="59620352" w14:textId="1DD2E8CC" w:rsidR="00F734B3" w:rsidRPr="002F153F" w:rsidRDefault="00F734B3" w:rsidP="00362154">
            <w:pPr>
              <w:pStyle w:val="phtablecellleft"/>
            </w:pPr>
            <w:r w:rsidRPr="002F153F">
              <w:t>Введите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выберите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начала</w:t>
            </w:r>
            <w:r>
              <w:t xml:space="preserve"> </w:t>
            </w:r>
            <w:r w:rsidRPr="002F153F">
              <w:t>периода,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который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отчете</w:t>
            </w:r>
          </w:p>
        </w:tc>
      </w:tr>
      <w:tr w:rsidR="00F734B3" w:rsidRPr="002F153F" w14:paraId="2D05B5A6" w14:textId="77777777" w:rsidTr="00F54F59">
        <w:tc>
          <w:tcPr>
            <w:tcW w:w="999" w:type="pct"/>
          </w:tcPr>
          <w:p w14:paraId="74DDB88B" w14:textId="22605278" w:rsidR="00F734B3" w:rsidRPr="002F153F" w:rsidRDefault="00F734B3" w:rsidP="00362154">
            <w:pPr>
              <w:pStyle w:val="phtablecellleft"/>
            </w:pPr>
            <w:r w:rsidRPr="002F153F">
              <w:t>Дата</w:t>
            </w:r>
            <w:r>
              <w:t xml:space="preserve"> </w:t>
            </w:r>
            <w:r w:rsidRPr="002F153F">
              <w:t>по</w:t>
            </w:r>
          </w:p>
        </w:tc>
        <w:tc>
          <w:tcPr>
            <w:tcW w:w="934" w:type="pct"/>
          </w:tcPr>
          <w:p w14:paraId="78FDB40A" w14:textId="23E4ADF2" w:rsidR="00F734B3" w:rsidRPr="002F153F" w:rsidRDefault="00F734B3" w:rsidP="00362154">
            <w:pPr>
              <w:pStyle w:val="phtablecellcenter"/>
            </w:pPr>
            <w:r w:rsidRPr="00B25F04">
              <w:rPr>
                <w:rFonts w:ascii="Times New Roman" w:hAnsi="Times New Roman" w:cs="Times New Roman"/>
              </w:rPr>
              <w:t>✅</w:t>
            </w:r>
          </w:p>
        </w:tc>
        <w:tc>
          <w:tcPr>
            <w:tcW w:w="3067" w:type="pct"/>
          </w:tcPr>
          <w:p w14:paraId="37F0D41A" w14:textId="44EEC6C0" w:rsidR="00F734B3" w:rsidRPr="002F153F" w:rsidRDefault="00F734B3" w:rsidP="00362154">
            <w:pPr>
              <w:pStyle w:val="phtablecellleft"/>
            </w:pPr>
            <w:r w:rsidRPr="002F153F">
              <w:t>Введите</w:t>
            </w:r>
            <w:r>
              <w:t xml:space="preserve"> </w:t>
            </w:r>
            <w:r w:rsidRPr="002F153F">
              <w:t>или</w:t>
            </w:r>
            <w:r>
              <w:t xml:space="preserve"> </w:t>
            </w:r>
            <w:r w:rsidRPr="002F153F">
              <w:t>выберите</w:t>
            </w:r>
            <w:r>
              <w:t xml:space="preserve"> </w:t>
            </w:r>
            <w:r w:rsidRPr="002F153F">
              <w:t>из</w:t>
            </w:r>
            <w:r>
              <w:t xml:space="preserve"> </w:t>
            </w:r>
            <w:r w:rsidRPr="002F153F">
              <w:t>календаря</w:t>
            </w:r>
            <w:r>
              <w:t xml:space="preserve"> </w:t>
            </w:r>
            <w:r w:rsidRPr="002F153F">
              <w:t>дату</w:t>
            </w:r>
            <w:r>
              <w:t xml:space="preserve"> </w:t>
            </w:r>
            <w:r w:rsidRPr="002F153F">
              <w:t>окончания</w:t>
            </w:r>
            <w:r>
              <w:t xml:space="preserve"> </w:t>
            </w:r>
            <w:r w:rsidRPr="002F153F">
              <w:t>периода,</w:t>
            </w:r>
            <w:r>
              <w:t xml:space="preserve"> </w:t>
            </w:r>
            <w:r w:rsidRPr="002F153F">
              <w:t>записи</w:t>
            </w:r>
            <w:r>
              <w:t xml:space="preserve"> </w:t>
            </w:r>
            <w:r w:rsidRPr="002F153F">
              <w:t>за</w:t>
            </w:r>
            <w:r>
              <w:t xml:space="preserve"> </w:t>
            </w:r>
            <w:r w:rsidRPr="002F153F">
              <w:t>который</w:t>
            </w:r>
            <w:r>
              <w:t xml:space="preserve"> </w:t>
            </w:r>
            <w:r w:rsidRPr="002F153F">
              <w:t>необходимо</w:t>
            </w:r>
            <w:r>
              <w:t xml:space="preserve"> </w:t>
            </w:r>
            <w:r w:rsidRPr="002F153F">
              <w:t>отобразить</w:t>
            </w:r>
            <w:r>
              <w:t xml:space="preserve"> </w:t>
            </w:r>
            <w:r w:rsidRPr="002F153F">
              <w:t>в</w:t>
            </w:r>
            <w:r>
              <w:t xml:space="preserve"> </w:t>
            </w:r>
            <w:r w:rsidRPr="002F153F">
              <w:t>отчете</w:t>
            </w:r>
          </w:p>
        </w:tc>
      </w:tr>
      <w:tr w:rsidR="00CC7EEA" w:rsidRPr="002F153F" w14:paraId="62E1FF23" w14:textId="77777777" w:rsidTr="00F54F59">
        <w:tc>
          <w:tcPr>
            <w:tcW w:w="999" w:type="pct"/>
          </w:tcPr>
          <w:p w14:paraId="4F1670BA" w14:textId="77777777" w:rsidR="00CC7EEA" w:rsidRPr="002F153F" w:rsidRDefault="00D053CD" w:rsidP="00362154">
            <w:pPr>
              <w:pStyle w:val="phtablecellleft"/>
            </w:pPr>
            <w:r w:rsidRPr="002F153F">
              <w:t>Подсказка</w:t>
            </w:r>
          </w:p>
        </w:tc>
        <w:tc>
          <w:tcPr>
            <w:tcW w:w="934" w:type="pct"/>
          </w:tcPr>
          <w:p w14:paraId="2AEF7E17" w14:textId="77777777" w:rsidR="00CC7EEA" w:rsidRPr="002F153F" w:rsidRDefault="00CC7EEA" w:rsidP="00362154">
            <w:pPr>
              <w:pStyle w:val="phtablecellcenter"/>
            </w:pPr>
          </w:p>
        </w:tc>
        <w:tc>
          <w:tcPr>
            <w:tcW w:w="3067" w:type="pct"/>
          </w:tcPr>
          <w:p w14:paraId="40C50F1F" w14:textId="0B52B9E9" w:rsidR="00CC7EEA" w:rsidRPr="002F153F" w:rsidRDefault="00D053CD" w:rsidP="00362154">
            <w:pPr>
              <w:pStyle w:val="phtablecellleft"/>
            </w:pPr>
            <w:r w:rsidRPr="002F153F">
              <w:t>Введите</w:t>
            </w:r>
            <w:r w:rsidR="00F734B3">
              <w:t xml:space="preserve"> </w:t>
            </w:r>
            <w:r w:rsidRPr="002F153F">
              <w:t>вручную</w:t>
            </w:r>
            <w:r w:rsidR="00F734B3">
              <w:t xml:space="preserve"> </w:t>
            </w:r>
            <w:r w:rsidRPr="002F153F">
              <w:t>подсказку</w:t>
            </w:r>
            <w:r w:rsidR="00F734B3">
              <w:t xml:space="preserve"> </w:t>
            </w:r>
            <w:r w:rsidRPr="002F153F">
              <w:t>для</w:t>
            </w:r>
            <w:r w:rsidR="00F734B3">
              <w:t xml:space="preserve"> </w:t>
            </w:r>
            <w:r w:rsidRPr="002F153F">
              <w:t>содержания</w:t>
            </w:r>
            <w:r w:rsidR="00F734B3">
              <w:t xml:space="preserve"> </w:t>
            </w:r>
            <w:r w:rsidRPr="002F153F">
              <w:t>отчета</w:t>
            </w:r>
          </w:p>
        </w:tc>
      </w:tr>
    </w:tbl>
    <w:p w14:paraId="1305CA9E" w14:textId="77777777" w:rsidR="00362154" w:rsidRPr="002F153F" w:rsidRDefault="00362154" w:rsidP="00362154">
      <w:pPr>
        <w:pStyle w:val="phnormal"/>
      </w:pPr>
    </w:p>
    <w:p w14:paraId="603ACE43" w14:textId="2A6A1AD9" w:rsidR="00CC7EEA" w:rsidRPr="00673C47" w:rsidRDefault="00D053CD" w:rsidP="00673C47">
      <w:pPr>
        <w:pStyle w:val="phlistitemized1"/>
      </w:pPr>
      <w:r w:rsidRPr="00673C47">
        <w:t>нажмите</w:t>
      </w:r>
      <w:r w:rsidR="00F734B3">
        <w:t xml:space="preserve"> </w:t>
      </w:r>
      <w:r w:rsidRPr="00673C47">
        <w:t>на</w:t>
      </w:r>
      <w:r w:rsidR="00F734B3">
        <w:t xml:space="preserve"> </w:t>
      </w:r>
      <w:r w:rsidRPr="00673C47">
        <w:t>кнопку</w:t>
      </w:r>
      <w:r w:rsidR="00F734B3">
        <w:t xml:space="preserve"> </w:t>
      </w:r>
      <w:r w:rsidR="00B21D8E" w:rsidRPr="00673C47">
        <w:t>«</w:t>
      </w:r>
      <w:r w:rsidRPr="00673C47">
        <w:t>Сформировать</w:t>
      </w:r>
      <w:r w:rsidR="00F734B3">
        <w:t xml:space="preserve"> </w:t>
      </w:r>
      <w:r w:rsidRPr="00673C47">
        <w:t>CSV</w:t>
      </w:r>
      <w:r w:rsidR="00B21D8E" w:rsidRPr="00673C47">
        <w:t>»</w:t>
      </w:r>
      <w:r w:rsidRPr="00673C47">
        <w:t>.</w:t>
      </w:r>
      <w:r w:rsidR="00F734B3">
        <w:t xml:space="preserve"> </w:t>
      </w:r>
      <w:r w:rsidRPr="00673C47">
        <w:t>Окно</w:t>
      </w:r>
      <w:r w:rsidR="00F734B3">
        <w:t xml:space="preserve"> </w:t>
      </w:r>
      <w:r w:rsidRPr="00673C47">
        <w:t>входных</w:t>
      </w:r>
      <w:r w:rsidR="00F734B3">
        <w:t xml:space="preserve"> </w:t>
      </w:r>
      <w:r w:rsidRPr="00673C47">
        <w:t>параметров</w:t>
      </w:r>
      <w:r w:rsidR="00F734B3">
        <w:t xml:space="preserve"> </w:t>
      </w:r>
      <w:r w:rsidRPr="00673C47">
        <w:t>отчета</w:t>
      </w:r>
      <w:r w:rsidR="00F734B3">
        <w:t xml:space="preserve"> </w:t>
      </w:r>
      <w:r w:rsidRPr="00673C47">
        <w:t>закрывается,</w:t>
      </w:r>
      <w:r w:rsidR="00F734B3">
        <w:t xml:space="preserve"> </w:t>
      </w:r>
      <w:r w:rsidRPr="00673C47">
        <w:t>происходит</w:t>
      </w:r>
      <w:r w:rsidR="00F734B3">
        <w:t xml:space="preserve"> </w:t>
      </w:r>
      <w:r w:rsidRPr="00673C47">
        <w:t>формирование</w:t>
      </w:r>
      <w:r w:rsidR="00F734B3">
        <w:t xml:space="preserve"> </w:t>
      </w:r>
      <w:r w:rsidRPr="00673C47">
        <w:t>отчета</w:t>
      </w:r>
      <w:r w:rsidR="00F734B3">
        <w:t xml:space="preserve"> </w:t>
      </w:r>
      <w:r w:rsidRPr="00673C47">
        <w:t>и</w:t>
      </w:r>
      <w:r w:rsidR="00F734B3">
        <w:t xml:space="preserve"> </w:t>
      </w:r>
      <w:r w:rsidRPr="00673C47">
        <w:t>в</w:t>
      </w:r>
      <w:r w:rsidR="00F734B3">
        <w:t xml:space="preserve"> </w:t>
      </w:r>
      <w:r w:rsidRPr="00673C47">
        <w:t>блоке</w:t>
      </w:r>
      <w:r w:rsidR="00F734B3">
        <w:t xml:space="preserve"> </w:t>
      </w:r>
      <w:r w:rsidR="00B21D8E" w:rsidRPr="00673C47">
        <w:t>«</w:t>
      </w:r>
      <w:r w:rsidRPr="00673C47">
        <w:t>Формирование</w:t>
      </w:r>
      <w:r w:rsidR="00F734B3">
        <w:t xml:space="preserve"> </w:t>
      </w:r>
      <w:r w:rsidRPr="00673C47">
        <w:lastRenderedPageBreak/>
        <w:t>страниц</w:t>
      </w:r>
      <w:r w:rsidR="00F734B3">
        <w:t xml:space="preserve"> </w:t>
      </w:r>
      <w:r w:rsidRPr="00673C47">
        <w:t>отчета</w:t>
      </w:r>
      <w:r w:rsidR="00F734B3">
        <w:t xml:space="preserve"> </w:t>
      </w:r>
      <w:r w:rsidRPr="00673C47">
        <w:t>'Эффективность</w:t>
      </w:r>
      <w:r w:rsidR="00F734B3">
        <w:t xml:space="preserve"> </w:t>
      </w:r>
      <w:r w:rsidRPr="00673C47">
        <w:t>формирования</w:t>
      </w:r>
      <w:r w:rsidR="00F734B3">
        <w:t xml:space="preserve"> </w:t>
      </w:r>
      <w:r w:rsidRPr="00673C47">
        <w:t>расписания'</w:t>
      </w:r>
      <w:r w:rsidR="00B21D8E" w:rsidRPr="00673C47">
        <w:t>»</w:t>
      </w:r>
      <w:r w:rsidR="00F734B3">
        <w:t xml:space="preserve"> </w:t>
      </w:r>
      <w:r w:rsidRPr="00673C47">
        <w:t>появляется</w:t>
      </w:r>
      <w:r w:rsidR="00F734B3">
        <w:t xml:space="preserve"> </w:t>
      </w:r>
      <w:r w:rsidRPr="00673C47">
        <w:t>новая</w:t>
      </w:r>
      <w:r w:rsidR="00F734B3">
        <w:t xml:space="preserve"> </w:t>
      </w:r>
      <w:r w:rsidRPr="00673C47">
        <w:t>запись;</w:t>
      </w:r>
    </w:p>
    <w:p w14:paraId="4B07C964" w14:textId="4A806D99" w:rsidR="00CC7EEA" w:rsidRPr="00673C47" w:rsidRDefault="00D053CD" w:rsidP="00673C47">
      <w:pPr>
        <w:pStyle w:val="phlistitemized1"/>
      </w:pPr>
      <w:r w:rsidRPr="00673C47">
        <w:t>на</w:t>
      </w:r>
      <w:r w:rsidR="00F734B3">
        <w:t xml:space="preserve"> </w:t>
      </w:r>
      <w:r w:rsidRPr="00673C47">
        <w:t>форме</w:t>
      </w:r>
      <w:r w:rsidR="00F734B3">
        <w:t xml:space="preserve"> </w:t>
      </w:r>
      <w:r w:rsidRPr="00673C47">
        <w:t>работы</w:t>
      </w:r>
      <w:r w:rsidR="00F734B3">
        <w:t xml:space="preserve"> </w:t>
      </w:r>
      <w:r w:rsidRPr="00673C47">
        <w:t>с</w:t>
      </w:r>
      <w:r w:rsidR="00F734B3">
        <w:t xml:space="preserve"> </w:t>
      </w:r>
      <w:r w:rsidRPr="00673C47">
        <w:t>аналитикой</w:t>
      </w:r>
      <w:r w:rsidR="00F734B3">
        <w:t xml:space="preserve"> </w:t>
      </w:r>
      <w:r w:rsidRPr="00673C47">
        <w:t>по</w:t>
      </w:r>
      <w:r w:rsidR="00F734B3">
        <w:t xml:space="preserve"> </w:t>
      </w:r>
      <w:r w:rsidRPr="00673C47">
        <w:t>мониторингу</w:t>
      </w:r>
      <w:r w:rsidR="00F734B3">
        <w:t xml:space="preserve"> </w:t>
      </w:r>
      <w:r w:rsidRPr="00673C47">
        <w:t>эффективности</w:t>
      </w:r>
      <w:r w:rsidR="00F734B3">
        <w:t xml:space="preserve"> </w:t>
      </w:r>
      <w:r w:rsidRPr="00673C47">
        <w:t>расписания</w:t>
      </w:r>
      <w:r w:rsidR="00F734B3">
        <w:t xml:space="preserve"> </w:t>
      </w:r>
      <w:r w:rsidRPr="00673C47">
        <w:t>в</w:t>
      </w:r>
      <w:r w:rsidR="00F734B3">
        <w:t xml:space="preserve"> </w:t>
      </w:r>
      <w:r w:rsidRPr="00673C47">
        <w:t>столбце</w:t>
      </w:r>
      <w:r w:rsidR="00F734B3">
        <w:t xml:space="preserve"> </w:t>
      </w:r>
      <w:r w:rsidR="00B21D8E" w:rsidRPr="00673C47">
        <w:t>«</w:t>
      </w:r>
      <w:r w:rsidRPr="00673C47">
        <w:t>Файл</w:t>
      </w:r>
      <w:r w:rsidR="00F734B3">
        <w:t xml:space="preserve"> </w:t>
      </w:r>
      <w:r w:rsidRPr="00673C47">
        <w:t>отчета</w:t>
      </w:r>
      <w:r w:rsidR="00B21D8E" w:rsidRPr="00673C47">
        <w:t>»</w:t>
      </w:r>
      <w:r w:rsidR="00F734B3">
        <w:t xml:space="preserve"> </w:t>
      </w:r>
      <w:r w:rsidRPr="00673C47">
        <w:t>нажмите</w:t>
      </w:r>
      <w:r w:rsidR="00F734B3">
        <w:t xml:space="preserve"> </w:t>
      </w:r>
      <w:r w:rsidRPr="00673C47">
        <w:t>на</w:t>
      </w:r>
      <w:r w:rsidR="00F734B3">
        <w:t xml:space="preserve"> </w:t>
      </w:r>
      <w:r w:rsidRPr="00673C47">
        <w:t>ссылку</w:t>
      </w:r>
      <w:r w:rsidR="00F734B3">
        <w:t xml:space="preserve"> </w:t>
      </w:r>
      <w:r w:rsidR="00B21D8E" w:rsidRPr="00673C47">
        <w:t>«</w:t>
      </w:r>
      <w:r w:rsidRPr="00673C47">
        <w:t>Скачать</w:t>
      </w:r>
      <w:r w:rsidR="00B21D8E" w:rsidRPr="00673C47">
        <w:t>»</w:t>
      </w:r>
      <w:r w:rsidRPr="00673C47">
        <w:t>.</w:t>
      </w:r>
      <w:r w:rsidR="00F734B3">
        <w:t xml:space="preserve"> </w:t>
      </w:r>
      <w:r w:rsidRPr="00673C47">
        <w:t>Отчет</w:t>
      </w:r>
      <w:r w:rsidR="00F734B3">
        <w:t xml:space="preserve"> </w:t>
      </w:r>
      <w:r w:rsidRPr="00673C47">
        <w:t>будет</w:t>
      </w:r>
      <w:r w:rsidR="00F734B3">
        <w:t xml:space="preserve"> </w:t>
      </w:r>
      <w:r w:rsidRPr="00673C47">
        <w:t>выгружен</w:t>
      </w:r>
      <w:r w:rsidR="00F734B3">
        <w:t xml:space="preserve"> </w:t>
      </w:r>
      <w:r w:rsidRPr="00673C47">
        <w:t>в</w:t>
      </w:r>
      <w:r w:rsidR="00F734B3">
        <w:t xml:space="preserve"> </w:t>
      </w:r>
      <w:r w:rsidRPr="00673C47">
        <w:t>формате</w:t>
      </w:r>
      <w:r w:rsidR="00F734B3">
        <w:t xml:space="preserve"> </w:t>
      </w:r>
      <w:r w:rsidRPr="00673C47">
        <w:t>.csv.</w:t>
      </w:r>
    </w:p>
    <w:p w14:paraId="04C5CE22" w14:textId="0DE6F539" w:rsidR="00CC7EEA" w:rsidRPr="002F153F" w:rsidRDefault="00D053CD">
      <w:pPr>
        <w:pStyle w:val="2"/>
      </w:pPr>
      <w:bookmarkStart w:id="636" w:name="scroll-bookmark-143"/>
      <w:bookmarkStart w:id="637" w:name="_Toc202338639"/>
      <w:bookmarkStart w:id="638" w:name="_Toc202520719"/>
      <w:bookmarkStart w:id="639" w:name="_Toc202520820"/>
      <w:bookmarkStart w:id="640" w:name="_Toc202521230"/>
      <w:bookmarkStart w:id="641" w:name="_Toc205288712"/>
      <w:r w:rsidRPr="002F153F">
        <w:t>Учетная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Pr="002F153F">
        <w:t>025-1/у</w:t>
      </w:r>
      <w:r w:rsidR="00F734B3">
        <w:t xml:space="preserve"> </w:t>
      </w:r>
      <w:r w:rsidR="00B21D8E" w:rsidRPr="002F153F">
        <w:t>«</w:t>
      </w:r>
      <w:r w:rsidRPr="002F153F">
        <w:t>Талон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получающего</w:t>
      </w:r>
      <w:r w:rsidR="00F734B3">
        <w:t xml:space="preserve"> </w:t>
      </w:r>
      <w:r w:rsidRPr="002F153F">
        <w:t>медицинскую</w:t>
      </w:r>
      <w:r w:rsidR="00F734B3">
        <w:t xml:space="preserve"> </w:t>
      </w:r>
      <w:r w:rsidRPr="002F153F">
        <w:t>помощь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амбулаторных</w:t>
      </w:r>
      <w:r w:rsidR="00F734B3">
        <w:t xml:space="preserve"> </w:t>
      </w:r>
      <w:r w:rsidRPr="002F153F">
        <w:t>условиях</w:t>
      </w:r>
      <w:r w:rsidR="00B21D8E" w:rsidRPr="002F153F">
        <w:t>»</w:t>
      </w:r>
      <w:bookmarkEnd w:id="636"/>
      <w:bookmarkEnd w:id="637"/>
      <w:bookmarkEnd w:id="638"/>
      <w:bookmarkEnd w:id="639"/>
      <w:bookmarkEnd w:id="640"/>
      <w:bookmarkEnd w:id="641"/>
    </w:p>
    <w:p w14:paraId="3381A8CC" w14:textId="2F609463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печати</w:t>
      </w:r>
      <w:r w:rsidR="00F734B3">
        <w:t xml:space="preserve"> </w:t>
      </w:r>
      <w:r w:rsidRPr="002F153F">
        <w:t>учетной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025-1/у</w:t>
      </w:r>
      <w:r w:rsidR="00F734B3">
        <w:t xml:space="preserve"> </w:t>
      </w:r>
      <w:r w:rsidR="00B21D8E" w:rsidRPr="002F153F">
        <w:t>«</w:t>
      </w:r>
      <w:r w:rsidRPr="002F153F">
        <w:t>Талон</w:t>
      </w:r>
      <w:r w:rsidR="00F734B3">
        <w:t xml:space="preserve"> </w:t>
      </w:r>
      <w:r w:rsidRPr="002F153F">
        <w:t>пациента,</w:t>
      </w:r>
      <w:r w:rsidR="00F734B3">
        <w:t xml:space="preserve"> </w:t>
      </w:r>
      <w:r w:rsidRPr="002F153F">
        <w:t>получающего</w:t>
      </w:r>
      <w:r w:rsidR="00F734B3">
        <w:t xml:space="preserve"> </w:t>
      </w:r>
      <w:r w:rsidRPr="002F153F">
        <w:t>медицинскую</w:t>
      </w:r>
      <w:r w:rsidR="00F734B3">
        <w:t xml:space="preserve"> </w:t>
      </w:r>
      <w:r w:rsidRPr="002F153F">
        <w:t>помощь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амбулаторных</w:t>
      </w:r>
      <w:r w:rsidR="00F734B3">
        <w:t xml:space="preserve"> </w:t>
      </w:r>
      <w:r w:rsidRPr="002F153F">
        <w:t>условиях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103567AA" w14:textId="20E7E5B2" w:rsidR="00CC7EEA" w:rsidRPr="002F153F" w:rsidRDefault="00D053CD" w:rsidP="00362154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AC56A8">
        <w:t> </w:t>
      </w:r>
      <w:r w:rsidR="00863645">
        <w:fldChar w:fldCharType="begin"/>
      </w:r>
      <w:r w:rsidR="00863645">
        <w:instrText xml:space="preserve"> REF scroll-bookmark-25 \n \h </w:instrText>
      </w:r>
      <w:r w:rsidR="00863645">
        <w:fldChar w:fldCharType="separate"/>
      </w:r>
      <w:r w:rsidR="00B50C08">
        <w:t>5.3.1</w:t>
      </w:r>
      <w:r w:rsidR="00863645">
        <w:fldChar w:fldCharType="end"/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результата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="00C92354">
        <w:t>(</w:t>
      </w:r>
      <w:r w:rsidR="00C92354">
        <w:fldChar w:fldCharType="begin"/>
      </w:r>
      <w:r w:rsidR="00C92354">
        <w:instrText xml:space="preserve"> REF _Ref202376732 \h </w:instrText>
      </w:r>
      <w:r w:rsidR="00C92354">
        <w:fldChar w:fldCharType="separate"/>
      </w:r>
      <w:r w:rsidR="00B50C08">
        <w:t>Рисунок </w:t>
      </w:r>
      <w:r w:rsidR="00B50C08">
        <w:rPr>
          <w:noProof/>
        </w:rPr>
        <w:t>123</w:t>
      </w:r>
      <w:r w:rsidR="00C92354">
        <w:fldChar w:fldCharType="end"/>
      </w:r>
      <w:r w:rsidR="00C92354">
        <w:t>)</w:t>
      </w:r>
      <w:r w:rsidRPr="002F153F">
        <w:t>;</w:t>
      </w:r>
    </w:p>
    <w:p w14:paraId="6BD69828" w14:textId="77777777" w:rsidR="00CC7EEA" w:rsidRPr="002F153F" w:rsidRDefault="00D053CD" w:rsidP="00362154">
      <w:pPr>
        <w:pStyle w:val="phfigure"/>
      </w:pPr>
      <w:r w:rsidRPr="002F153F">
        <w:rPr>
          <w:noProof/>
        </w:rPr>
        <w:drawing>
          <wp:inline distT="0" distB="0" distL="0" distR="0" wp14:anchorId="69D94807" wp14:editId="6E812AB9">
            <wp:extent cx="4219575" cy="4242716"/>
            <wp:effectExtent l="19050" t="19050" r="9525" b="24765"/>
            <wp:docPr id="100355" name="Рисунок 100355" descr="Окно результата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36850" name="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228106" cy="425129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98279A" w14:textId="2FB2F5B9" w:rsidR="00CC7EEA" w:rsidRPr="002F153F" w:rsidRDefault="00F734B3" w:rsidP="00362154">
      <w:pPr>
        <w:pStyle w:val="phfiguretitle"/>
      </w:pPr>
      <w:bookmarkStart w:id="642" w:name="_Ref202376732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123</w:t>
      </w:r>
      <w:r w:rsidR="00D053CD" w:rsidRPr="002F153F">
        <w:fldChar w:fldCharType="end"/>
      </w:r>
      <w:bookmarkEnd w:id="642"/>
      <w:r>
        <w:t xml:space="preserve"> </w:t>
      </w:r>
      <w:r w:rsidR="0036215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результата</w:t>
      </w:r>
      <w:r>
        <w:t xml:space="preserve"> </w:t>
      </w:r>
      <w:r w:rsidR="00D053CD" w:rsidRPr="002F153F">
        <w:t>записи</w:t>
      </w:r>
    </w:p>
    <w:p w14:paraId="4233F62B" w14:textId="57BA334E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Амбулаторный</w:t>
      </w:r>
      <w:r w:rsidR="00F734B3">
        <w:t xml:space="preserve"> </w:t>
      </w:r>
      <w:r w:rsidRPr="002F153F">
        <w:t>талон</w:t>
      </w:r>
      <w:r w:rsidR="00F734B3">
        <w:t xml:space="preserve"> </w:t>
      </w:r>
      <w:r w:rsidRPr="002F153F">
        <w:t>(834н)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печати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C92354">
        <w:t>(</w:t>
      </w:r>
      <w:r w:rsidR="00C92354">
        <w:fldChar w:fldCharType="begin"/>
      </w:r>
      <w:r w:rsidR="00C92354">
        <w:instrText xml:space="preserve"> REF _Ref202376745 \h </w:instrText>
      </w:r>
      <w:r w:rsidR="00C92354">
        <w:fldChar w:fldCharType="separate"/>
      </w:r>
      <w:r w:rsidR="00B50C08">
        <w:t>Рисунок </w:t>
      </w:r>
      <w:r w:rsidR="00B50C08">
        <w:rPr>
          <w:noProof/>
        </w:rPr>
        <w:t>124</w:t>
      </w:r>
      <w:r w:rsidR="00C92354">
        <w:fldChar w:fldCharType="end"/>
      </w:r>
      <w:r w:rsidR="00C92354">
        <w:t>)</w:t>
      </w:r>
      <w:r w:rsidRPr="002F153F">
        <w:t>;</w:t>
      </w:r>
    </w:p>
    <w:p w14:paraId="5E77A470" w14:textId="77777777" w:rsidR="00CC7EEA" w:rsidRPr="002F153F" w:rsidRDefault="00D053CD" w:rsidP="00362154">
      <w:pPr>
        <w:pStyle w:val="phfigure"/>
      </w:pPr>
      <w:r w:rsidRPr="002F153F">
        <w:rPr>
          <w:noProof/>
        </w:rPr>
        <w:lastRenderedPageBreak/>
        <w:drawing>
          <wp:inline distT="0" distB="0" distL="0" distR="0" wp14:anchorId="3F29FEF6" wp14:editId="12B48B44">
            <wp:extent cx="2343150" cy="876300"/>
            <wp:effectExtent l="19050" t="19050" r="19050" b="19050"/>
            <wp:docPr id="100356" name="Рисунок 100356" descr="Окно печати та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63965" name="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763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EC4E35" w14:textId="314ABD49" w:rsidR="00CC7EEA" w:rsidRPr="002F153F" w:rsidRDefault="00F734B3" w:rsidP="00362154">
      <w:pPr>
        <w:pStyle w:val="phfiguretitle"/>
      </w:pPr>
      <w:bookmarkStart w:id="643" w:name="_Ref202376745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124</w:t>
      </w:r>
      <w:r w:rsidR="00D053CD" w:rsidRPr="002F153F">
        <w:fldChar w:fldCharType="end"/>
      </w:r>
      <w:bookmarkEnd w:id="643"/>
      <w:r>
        <w:t xml:space="preserve"> </w:t>
      </w:r>
      <w:r w:rsidR="0036215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печати</w:t>
      </w:r>
      <w:r>
        <w:t xml:space="preserve"> </w:t>
      </w:r>
      <w:r w:rsidR="00AC56A8" w:rsidRPr="002F153F">
        <w:t>отчета</w:t>
      </w:r>
    </w:p>
    <w:p w14:paraId="3A8101D9" w14:textId="67B59109" w:rsidR="00CC7EEA" w:rsidRPr="002F153F" w:rsidRDefault="00D053CD" w:rsidP="00362154">
      <w:pPr>
        <w:pStyle w:val="phlistitemized1"/>
      </w:pPr>
      <w:r w:rsidRPr="002F153F">
        <w:t>в</w:t>
      </w:r>
      <w:r w:rsidR="00F734B3">
        <w:t xml:space="preserve"> </w:t>
      </w:r>
      <w:r w:rsidRPr="002F153F">
        <w:t>поле</w:t>
      </w:r>
      <w:r w:rsidR="00F734B3">
        <w:t xml:space="preserve"> </w:t>
      </w:r>
      <w:r w:rsidR="00B21D8E" w:rsidRPr="002F153F">
        <w:t>«</w:t>
      </w:r>
      <w:r w:rsidRPr="002F153F">
        <w:t>Формат</w:t>
      </w:r>
      <w:r w:rsidR="00F734B3">
        <w:t xml:space="preserve"> </w:t>
      </w:r>
      <w:r w:rsidRPr="002F153F">
        <w:t>печати</w:t>
      </w:r>
      <w:r w:rsidR="00B21D8E" w:rsidRPr="002F153F">
        <w:t>»</w:t>
      </w:r>
      <w:r w:rsidR="00F734B3">
        <w:t xml:space="preserve"> </w:t>
      </w:r>
      <w:r w:rsidRPr="002F153F">
        <w:t>выберите</w:t>
      </w:r>
      <w:r w:rsidR="00F734B3">
        <w:t xml:space="preserve"> </w:t>
      </w:r>
      <w:r w:rsidRPr="002F153F">
        <w:t>нужный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</w:t>
      </w:r>
      <w:r w:rsidR="00F734B3">
        <w:t xml:space="preserve"> </w:t>
      </w: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ОК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C92354">
        <w:t>(</w:t>
      </w:r>
      <w:r w:rsidR="00C92354">
        <w:fldChar w:fldCharType="begin"/>
      </w:r>
      <w:r w:rsidR="00C92354">
        <w:instrText xml:space="preserve"> REF _Ref202376751 \h </w:instrText>
      </w:r>
      <w:r w:rsidR="00C92354">
        <w:fldChar w:fldCharType="separate"/>
      </w:r>
      <w:r w:rsidR="00B50C08">
        <w:t>Рисунок </w:t>
      </w:r>
      <w:r w:rsidR="00B50C08">
        <w:rPr>
          <w:noProof/>
        </w:rPr>
        <w:t>125</w:t>
      </w:r>
      <w:r w:rsidR="00C92354">
        <w:fldChar w:fldCharType="end"/>
      </w:r>
      <w:r w:rsidR="00C92354">
        <w:t>)</w:t>
      </w:r>
      <w:r w:rsidRPr="002F153F">
        <w:t>;</w:t>
      </w:r>
    </w:p>
    <w:p w14:paraId="0230BD53" w14:textId="4F8859B4" w:rsidR="00CC7EEA" w:rsidRPr="002F153F" w:rsidRDefault="0018060C" w:rsidP="00362154">
      <w:pPr>
        <w:pStyle w:val="phfigure"/>
      </w:pPr>
      <w:r>
        <w:rPr>
          <w:noProof/>
        </w:rPr>
        <w:drawing>
          <wp:inline distT="0" distB="0" distL="0" distR="0" wp14:anchorId="3CE632DF" wp14:editId="1C34272F">
            <wp:extent cx="6152515" cy="4970780"/>
            <wp:effectExtent l="19050" t="19050" r="19685" b="203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707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DBC450" w14:textId="3741577C" w:rsidR="00CC7EEA" w:rsidRPr="002F153F" w:rsidRDefault="00F734B3" w:rsidP="00362154">
      <w:pPr>
        <w:pStyle w:val="phfiguretitle"/>
      </w:pPr>
      <w:bookmarkStart w:id="644" w:name="_Ref202376751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125</w:t>
      </w:r>
      <w:r w:rsidR="00D053CD" w:rsidRPr="002F153F">
        <w:fldChar w:fldCharType="end"/>
      </w:r>
      <w:bookmarkEnd w:id="644"/>
      <w:r>
        <w:t xml:space="preserve"> </w:t>
      </w:r>
      <w:r w:rsidR="0036215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просмотра</w:t>
      </w:r>
      <w:r>
        <w:t xml:space="preserve"> </w:t>
      </w:r>
      <w:r w:rsidR="00D053CD" w:rsidRPr="002F153F">
        <w:t>отчета</w:t>
      </w:r>
    </w:p>
    <w:p w14:paraId="6406FC84" w14:textId="2750E1F6" w:rsidR="00CC7EEA" w:rsidRPr="002F153F" w:rsidRDefault="00D053CD" w:rsidP="0036215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отчета;</w:t>
      </w:r>
    </w:p>
    <w:p w14:paraId="7B12416C" w14:textId="4B6C0C94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списка);</w:t>
      </w:r>
    </w:p>
    <w:p w14:paraId="0664B48A" w14:textId="15C4C452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606EBF9D" w14:textId="0C2AD637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0AD76038" wp14:editId="60F5D107">
            <wp:extent cx="209550" cy="209550"/>
            <wp:effectExtent l="19050" t="19050" r="19050" b="19050"/>
            <wp:docPr id="100358" name="Рисунок 100358" descr="_scroll_external/attachments/y-7b51033aa43c71bfe9f1e8b4afca412cb75673cc5a41764ac9921cde7f1014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0344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отчета.</w:t>
      </w:r>
    </w:p>
    <w:p w14:paraId="13B9CDB1" w14:textId="2007EDA3" w:rsidR="00CC7EEA" w:rsidRPr="002F153F" w:rsidRDefault="00D053CD" w:rsidP="00362154">
      <w:pPr>
        <w:pStyle w:val="phlistitemized1"/>
      </w:pPr>
      <w:r w:rsidRPr="002F153F">
        <w:lastRenderedPageBreak/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</w:t>
      </w:r>
      <w:r w:rsidR="00155AEA">
        <w:t>ая</w:t>
      </w:r>
      <w:r w:rsidR="00F734B3">
        <w:t xml:space="preserve"> </w:t>
      </w:r>
      <w:r w:rsidRPr="002F153F">
        <w:t>копи</w:t>
      </w:r>
      <w:r w:rsidR="00155AEA">
        <w:t>я</w:t>
      </w:r>
      <w:r w:rsidR="00F734B3">
        <w:t xml:space="preserve"> </w:t>
      </w:r>
      <w:r w:rsidRPr="002F153F">
        <w:t>отчета.</w:t>
      </w:r>
    </w:p>
    <w:p w14:paraId="5A14C91B" w14:textId="77D89A2A" w:rsidR="00CC7EEA" w:rsidRPr="002F153F" w:rsidRDefault="00D053CD">
      <w:pPr>
        <w:pStyle w:val="2"/>
      </w:pPr>
      <w:bookmarkStart w:id="645" w:name="scroll-bookmark-144"/>
      <w:bookmarkStart w:id="646" w:name="_Toc202338640"/>
      <w:bookmarkStart w:id="647" w:name="_Toc202520720"/>
      <w:bookmarkStart w:id="648" w:name="_Toc202520821"/>
      <w:bookmarkStart w:id="649" w:name="_Toc202521231"/>
      <w:bookmarkStart w:id="650" w:name="_Toc205288713"/>
      <w:r w:rsidRPr="002F153F">
        <w:t>Учетная</w:t>
      </w:r>
      <w:r w:rsidR="00F734B3">
        <w:t xml:space="preserve"> </w:t>
      </w:r>
      <w:r w:rsidRPr="002F153F">
        <w:t>форма</w:t>
      </w:r>
      <w:r w:rsidR="00F734B3">
        <w:t xml:space="preserve"> </w:t>
      </w:r>
      <w:r w:rsidRPr="002F153F">
        <w:t>№</w:t>
      </w:r>
      <w:r w:rsidR="00F734B3">
        <w:t xml:space="preserve"> </w:t>
      </w:r>
      <w:r w:rsidRPr="002F153F">
        <w:t>057/у-04</w:t>
      </w:r>
      <w:r w:rsidR="00F734B3">
        <w:t xml:space="preserve"> </w:t>
      </w:r>
      <w:r w:rsidR="00B21D8E" w:rsidRPr="002F153F">
        <w:t>«</w:t>
      </w:r>
      <w:r w:rsidRPr="002F153F">
        <w:t>Направление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восстановительное</w:t>
      </w:r>
      <w:r w:rsidR="00F734B3">
        <w:t xml:space="preserve"> </w:t>
      </w:r>
      <w:r w:rsidRPr="002F153F">
        <w:t>лечение,</w:t>
      </w:r>
      <w:r w:rsidR="00F734B3">
        <w:t xml:space="preserve"> </w:t>
      </w:r>
      <w:r w:rsidRPr="002F153F">
        <w:t>консультацию</w:t>
      </w:r>
      <w:r w:rsidR="00B21D8E" w:rsidRPr="002F153F">
        <w:t>»</w:t>
      </w:r>
      <w:bookmarkEnd w:id="645"/>
      <w:bookmarkEnd w:id="646"/>
      <w:bookmarkEnd w:id="647"/>
      <w:bookmarkEnd w:id="648"/>
      <w:bookmarkEnd w:id="649"/>
      <w:bookmarkEnd w:id="650"/>
    </w:p>
    <w:p w14:paraId="6A73E76C" w14:textId="580DF38D" w:rsidR="00CC7EEA" w:rsidRPr="002F153F" w:rsidRDefault="00D053CD" w:rsidP="00AC56A8">
      <w:pPr>
        <w:pStyle w:val="phlistitemizedtitle"/>
      </w:pP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печати</w:t>
      </w:r>
      <w:r w:rsidR="00F734B3">
        <w:t xml:space="preserve"> </w:t>
      </w:r>
      <w:r w:rsidRPr="002F153F">
        <w:t>учетной</w:t>
      </w:r>
      <w:r w:rsidR="00F734B3">
        <w:t xml:space="preserve"> </w:t>
      </w:r>
      <w:r w:rsidRPr="002F153F">
        <w:t>формы</w:t>
      </w:r>
      <w:r w:rsidR="00F734B3">
        <w:t xml:space="preserve"> </w:t>
      </w:r>
      <w:r w:rsidRPr="002F153F">
        <w:t>№</w:t>
      </w:r>
      <w:r w:rsidR="00F734B3">
        <w:t xml:space="preserve"> </w:t>
      </w:r>
      <w:r w:rsidRPr="002F153F">
        <w:t>057/у-04</w:t>
      </w:r>
      <w:r w:rsidR="00F734B3">
        <w:t xml:space="preserve"> </w:t>
      </w:r>
      <w:r w:rsidR="00B21D8E" w:rsidRPr="002F153F">
        <w:t>«</w:t>
      </w:r>
      <w:r w:rsidRPr="002F153F">
        <w:t>Направление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восстановительное</w:t>
      </w:r>
      <w:r w:rsidR="00F734B3">
        <w:t xml:space="preserve"> </w:t>
      </w:r>
      <w:r w:rsidRPr="002F153F">
        <w:t>лечение,</w:t>
      </w:r>
      <w:r w:rsidR="00F734B3">
        <w:t xml:space="preserve"> </w:t>
      </w:r>
      <w:r w:rsidRPr="002F153F">
        <w:t>консультацию</w:t>
      </w:r>
      <w:r w:rsidR="00B21D8E" w:rsidRPr="002F153F">
        <w:t>»</w:t>
      </w:r>
      <w:r w:rsidR="00F734B3">
        <w:t xml:space="preserve"> </w:t>
      </w:r>
      <w:r w:rsidRPr="002F153F">
        <w:t>выполните</w:t>
      </w:r>
      <w:r w:rsidR="00F734B3">
        <w:t xml:space="preserve"> </w:t>
      </w:r>
      <w:r w:rsidRPr="002F153F">
        <w:t>следующие</w:t>
      </w:r>
      <w:r w:rsidR="00F734B3">
        <w:t xml:space="preserve"> </w:t>
      </w:r>
      <w:r w:rsidRPr="002F153F">
        <w:t>действия:</w:t>
      </w:r>
    </w:p>
    <w:p w14:paraId="7B821989" w14:textId="5E62A88F" w:rsidR="00CC7EEA" w:rsidRPr="002F153F" w:rsidRDefault="00D053CD" w:rsidP="00362154">
      <w:pPr>
        <w:pStyle w:val="phlistitemized1"/>
      </w:pPr>
      <w:r w:rsidRPr="002F153F">
        <w:t>выполните</w:t>
      </w:r>
      <w:r w:rsidR="00F734B3">
        <w:t xml:space="preserve"> </w:t>
      </w:r>
      <w:r w:rsidRPr="002F153F">
        <w:t>запись</w:t>
      </w:r>
      <w:r w:rsidR="00F734B3">
        <w:t xml:space="preserve"> </w:t>
      </w:r>
      <w:r w:rsidRPr="002F153F">
        <w:t>пациента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прием,</w:t>
      </w:r>
      <w:r w:rsidR="00F734B3">
        <w:t xml:space="preserve"> </w:t>
      </w:r>
      <w:r w:rsidRPr="002F153F">
        <w:t>как</w:t>
      </w:r>
      <w:r w:rsidR="00F734B3">
        <w:t xml:space="preserve"> </w:t>
      </w:r>
      <w:r w:rsidRPr="002F153F">
        <w:t>описано</w:t>
      </w:r>
      <w:r w:rsidR="00F734B3">
        <w:t xml:space="preserve"> </w:t>
      </w:r>
      <w:r w:rsidRPr="002F153F">
        <w:t>в</w:t>
      </w:r>
      <w:r w:rsidR="00F734B3">
        <w:t xml:space="preserve"> </w:t>
      </w:r>
      <w:r w:rsidR="00863645">
        <w:t>п.</w:t>
      </w:r>
      <w:r w:rsidR="00AC56A8">
        <w:t> </w:t>
      </w:r>
      <w:r w:rsidR="00863645">
        <w:fldChar w:fldCharType="begin"/>
      </w:r>
      <w:r w:rsidR="00863645">
        <w:instrText xml:space="preserve"> REF scroll-bookmark-25 \n \h </w:instrText>
      </w:r>
      <w:r w:rsidR="00863645">
        <w:fldChar w:fldCharType="separate"/>
      </w:r>
      <w:r w:rsidR="00B50C08">
        <w:t>5.3.1</w:t>
      </w:r>
      <w:r w:rsidR="00863645">
        <w:fldChar w:fldCharType="end"/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результата</w:t>
      </w:r>
      <w:r w:rsidR="00F734B3">
        <w:t xml:space="preserve"> </w:t>
      </w:r>
      <w:r w:rsidRPr="002F153F">
        <w:t>записи</w:t>
      </w:r>
      <w:r w:rsidR="00F734B3">
        <w:t xml:space="preserve"> </w:t>
      </w:r>
      <w:r w:rsidR="00C92354">
        <w:t>(</w:t>
      </w:r>
      <w:r w:rsidR="00C92354">
        <w:fldChar w:fldCharType="begin"/>
      </w:r>
      <w:r w:rsidR="00C92354">
        <w:instrText xml:space="preserve"> REF _Ref202376788 \h </w:instrText>
      </w:r>
      <w:r w:rsidR="00C92354">
        <w:fldChar w:fldCharType="separate"/>
      </w:r>
      <w:r w:rsidR="00B50C08">
        <w:t>Рисунок </w:t>
      </w:r>
      <w:r w:rsidR="00B50C08">
        <w:rPr>
          <w:noProof/>
        </w:rPr>
        <w:t>126</w:t>
      </w:r>
      <w:r w:rsidR="00C92354">
        <w:fldChar w:fldCharType="end"/>
      </w:r>
      <w:r w:rsidR="00C92354">
        <w:t>)</w:t>
      </w:r>
      <w:r w:rsidRPr="002F153F">
        <w:t>;</w:t>
      </w:r>
    </w:p>
    <w:p w14:paraId="491A8DE9" w14:textId="77777777" w:rsidR="00CC7EEA" w:rsidRPr="002F153F" w:rsidRDefault="00D053CD" w:rsidP="00362154">
      <w:pPr>
        <w:pStyle w:val="phfigure"/>
      </w:pPr>
      <w:r w:rsidRPr="002F153F">
        <w:rPr>
          <w:noProof/>
        </w:rPr>
        <w:drawing>
          <wp:inline distT="0" distB="0" distL="0" distR="0" wp14:anchorId="3B5C00E1" wp14:editId="246194F8">
            <wp:extent cx="4830992" cy="4154038"/>
            <wp:effectExtent l="19050" t="19050" r="27305" b="18415"/>
            <wp:docPr id="100359" name="Рисунок 100359" descr="_scroll_external/attachments/454-0a31b6bd09f270b86d4d746701fa77f9bbe21220f54a4967878a8e77717627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14078" name="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836248" cy="41585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C30847" w14:textId="2CA0A3D6" w:rsidR="00362154" w:rsidRPr="002F153F" w:rsidRDefault="00F734B3" w:rsidP="00362154">
      <w:pPr>
        <w:pStyle w:val="phfiguretitle"/>
      </w:pPr>
      <w:bookmarkStart w:id="651" w:name="_Ref202376788"/>
      <w:r>
        <w:t>Рисунок </w:t>
      </w:r>
      <w:r w:rsidR="00C92354" w:rsidRPr="002F153F">
        <w:fldChar w:fldCharType="begin"/>
      </w:r>
      <w:r w:rsidR="00C92354" w:rsidRPr="002F153F">
        <w:instrText>SEQ Рисунок \* ARABIC</w:instrText>
      </w:r>
      <w:r w:rsidR="00C92354" w:rsidRPr="002F153F">
        <w:fldChar w:fldCharType="separate"/>
      </w:r>
      <w:r w:rsidR="00B50C08">
        <w:rPr>
          <w:noProof/>
        </w:rPr>
        <w:t>126</w:t>
      </w:r>
      <w:r w:rsidR="00C92354" w:rsidRPr="002F153F">
        <w:fldChar w:fldCharType="end"/>
      </w:r>
      <w:bookmarkEnd w:id="651"/>
      <w:r>
        <w:t xml:space="preserve"> </w:t>
      </w:r>
      <w:r w:rsidR="00C92354" w:rsidRPr="002F153F">
        <w:t>–</w:t>
      </w:r>
      <w:r>
        <w:t xml:space="preserve"> </w:t>
      </w:r>
      <w:r w:rsidR="00C92354">
        <w:t>О</w:t>
      </w:r>
      <w:r w:rsidR="00C92354" w:rsidRPr="002F153F">
        <w:t>кно</w:t>
      </w:r>
      <w:r>
        <w:t xml:space="preserve"> </w:t>
      </w:r>
      <w:r w:rsidR="00C92354" w:rsidRPr="002F153F">
        <w:t>результата</w:t>
      </w:r>
      <w:r>
        <w:t xml:space="preserve"> </w:t>
      </w:r>
      <w:r w:rsidR="00C92354" w:rsidRPr="002F153F">
        <w:t>записи</w:t>
      </w:r>
    </w:p>
    <w:p w14:paraId="47213D18" w14:textId="6468E453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ссылку</w:t>
      </w:r>
      <w:r w:rsidR="00F734B3">
        <w:t xml:space="preserve"> </w:t>
      </w:r>
      <w:r w:rsidR="00B21D8E" w:rsidRPr="002F153F">
        <w:t>«</w:t>
      </w:r>
      <w:r w:rsidRPr="002F153F">
        <w:t>057/у</w:t>
      </w:r>
      <w:r w:rsidR="00B21D8E" w:rsidRPr="002F153F">
        <w:t>»</w:t>
      </w:r>
      <w:r w:rsidRPr="002F153F">
        <w:t>.</w:t>
      </w:r>
      <w:r w:rsidR="00F734B3">
        <w:t xml:space="preserve"> </w:t>
      </w:r>
      <w:r w:rsidRPr="002F153F">
        <w:t>Откроется</w:t>
      </w:r>
      <w:r w:rsidR="00F734B3">
        <w:t xml:space="preserve"> </w:t>
      </w:r>
      <w:r w:rsidRPr="002F153F">
        <w:t>окно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="00C92354">
        <w:t>(</w:t>
      </w:r>
      <w:r w:rsidR="00C92354">
        <w:fldChar w:fldCharType="begin"/>
      </w:r>
      <w:r w:rsidR="00C92354">
        <w:instrText xml:space="preserve"> REF _Ref202376799 \h </w:instrText>
      </w:r>
      <w:r w:rsidR="00C92354">
        <w:fldChar w:fldCharType="separate"/>
      </w:r>
      <w:r w:rsidR="00B50C08">
        <w:t>Рисунок </w:t>
      </w:r>
      <w:r w:rsidR="00B50C08">
        <w:rPr>
          <w:noProof/>
        </w:rPr>
        <w:t>127</w:t>
      </w:r>
      <w:r w:rsidR="00C92354">
        <w:fldChar w:fldCharType="end"/>
      </w:r>
      <w:r w:rsidR="00C92354">
        <w:t>)</w:t>
      </w:r>
      <w:r w:rsidRPr="002F153F">
        <w:t>;</w:t>
      </w:r>
    </w:p>
    <w:p w14:paraId="6131AF7D" w14:textId="1DBD2AE9" w:rsidR="00CC7EEA" w:rsidRPr="002F153F" w:rsidRDefault="0018060C" w:rsidP="00362154">
      <w:pPr>
        <w:pStyle w:val="phfigure"/>
      </w:pPr>
      <w:r>
        <w:rPr>
          <w:noProof/>
        </w:rPr>
        <w:lastRenderedPageBreak/>
        <w:drawing>
          <wp:inline distT="0" distB="0" distL="0" distR="0" wp14:anchorId="7D23EFEE" wp14:editId="0568323A">
            <wp:extent cx="6152515" cy="5175250"/>
            <wp:effectExtent l="19050" t="19050" r="19685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75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262C38" w14:textId="1B34596B" w:rsidR="00CC7EEA" w:rsidRPr="002F153F" w:rsidRDefault="00F734B3" w:rsidP="00362154">
      <w:pPr>
        <w:pStyle w:val="phfiguretitle"/>
      </w:pPr>
      <w:bookmarkStart w:id="652" w:name="_Ref202376799"/>
      <w:r>
        <w:t>Рисунок </w:t>
      </w:r>
      <w:r w:rsidR="00D053CD" w:rsidRPr="002F153F">
        <w:fldChar w:fldCharType="begin"/>
      </w:r>
      <w:r w:rsidR="00D053CD" w:rsidRPr="002F153F">
        <w:instrText>SEQ Рисунок \* ARABIC</w:instrText>
      </w:r>
      <w:r w:rsidR="00D053CD" w:rsidRPr="002F153F">
        <w:fldChar w:fldCharType="separate"/>
      </w:r>
      <w:r w:rsidR="00B50C08">
        <w:rPr>
          <w:noProof/>
        </w:rPr>
        <w:t>127</w:t>
      </w:r>
      <w:r w:rsidR="00D053CD" w:rsidRPr="002F153F">
        <w:fldChar w:fldCharType="end"/>
      </w:r>
      <w:bookmarkEnd w:id="652"/>
      <w:r>
        <w:t xml:space="preserve"> </w:t>
      </w:r>
      <w:r w:rsidR="00362154" w:rsidRPr="002F153F">
        <w:t>–</w:t>
      </w:r>
      <w:r>
        <w:t xml:space="preserve"> </w:t>
      </w:r>
      <w:r w:rsidR="00D053CD" w:rsidRPr="002F153F">
        <w:t>Окно</w:t>
      </w:r>
      <w:r>
        <w:t xml:space="preserve"> </w:t>
      </w:r>
      <w:r w:rsidR="00D053CD" w:rsidRPr="002F153F">
        <w:t>просмотра</w:t>
      </w:r>
      <w:r>
        <w:t xml:space="preserve"> </w:t>
      </w:r>
      <w:r w:rsidR="00D053CD" w:rsidRPr="002F153F">
        <w:t>отчета</w:t>
      </w:r>
    </w:p>
    <w:p w14:paraId="357B4A12" w14:textId="1B0B9A0D" w:rsidR="00CC7EEA" w:rsidRPr="002F153F" w:rsidRDefault="00D053CD" w:rsidP="00362154">
      <w:pPr>
        <w:pStyle w:val="phlistitemized1"/>
      </w:pPr>
      <w:r w:rsidRPr="002F153F">
        <w:t>выберите</w:t>
      </w:r>
      <w:r w:rsidR="00F734B3">
        <w:t xml:space="preserve"> </w:t>
      </w:r>
      <w:r w:rsidRPr="002F153F">
        <w:t>при</w:t>
      </w:r>
      <w:r w:rsidR="00F734B3">
        <w:t xml:space="preserve"> </w:t>
      </w:r>
      <w:r w:rsidRPr="002F153F">
        <w:t>необходимости</w:t>
      </w:r>
      <w:r w:rsidR="00F734B3">
        <w:t xml:space="preserve"> </w:t>
      </w:r>
      <w:r w:rsidRPr="002F153F">
        <w:t>одно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доступных</w:t>
      </w:r>
      <w:r w:rsidR="00F734B3">
        <w:t xml:space="preserve"> </w:t>
      </w:r>
      <w:r w:rsidRPr="002F153F">
        <w:t>действий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открывшемся</w:t>
      </w:r>
      <w:r w:rsidR="00F734B3">
        <w:t xml:space="preserve"> </w:t>
      </w:r>
      <w:r w:rsidRPr="002F153F">
        <w:t>окне</w:t>
      </w:r>
      <w:r w:rsidR="00F734B3">
        <w:t xml:space="preserve"> </w:t>
      </w:r>
      <w:r w:rsidRPr="002F153F">
        <w:t>просмотра</w:t>
      </w:r>
      <w:r w:rsidR="00F734B3">
        <w:t xml:space="preserve"> </w:t>
      </w:r>
      <w:r w:rsidRPr="002F153F">
        <w:t>отчета;</w:t>
      </w:r>
    </w:p>
    <w:p w14:paraId="55D55354" w14:textId="1C1DA1FE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Выгрузить</w:t>
      </w:r>
      <w:r w:rsidR="00B21D8E" w:rsidRPr="002F153F">
        <w:t>»</w:t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выгрузки</w:t>
      </w:r>
      <w:r w:rsidR="00F734B3">
        <w:t xml:space="preserve"> </w:t>
      </w:r>
      <w:r w:rsidRPr="002F153F">
        <w:t>отчета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.xls</w:t>
      </w:r>
      <w:r w:rsidR="00F734B3">
        <w:t xml:space="preserve"> </w:t>
      </w:r>
      <w:r w:rsidRPr="002F153F">
        <w:t>или</w:t>
      </w:r>
      <w:r w:rsidR="00F734B3">
        <w:t xml:space="preserve"> </w:t>
      </w:r>
      <w:r w:rsidRPr="002F153F">
        <w:t>.docx</w:t>
      </w:r>
      <w:r w:rsidR="00F734B3">
        <w:t xml:space="preserve"> </w:t>
      </w:r>
      <w:r w:rsidRPr="002F153F">
        <w:t>(предварительно</w:t>
      </w:r>
      <w:r w:rsidR="00F734B3">
        <w:t xml:space="preserve"> </w:t>
      </w:r>
      <w:r w:rsidRPr="002F153F">
        <w:t>выбрав</w:t>
      </w:r>
      <w:r w:rsidR="00F734B3">
        <w:t xml:space="preserve"> </w:t>
      </w:r>
      <w:r w:rsidRPr="002F153F">
        <w:t>формат</w:t>
      </w:r>
      <w:r w:rsidR="00F734B3">
        <w:t xml:space="preserve"> </w:t>
      </w:r>
      <w:r w:rsidRPr="002F153F">
        <w:t>из</w:t>
      </w:r>
      <w:r w:rsidR="00F734B3">
        <w:t xml:space="preserve"> </w:t>
      </w:r>
      <w:r w:rsidRPr="002F153F">
        <w:t>выпадающего</w:t>
      </w:r>
      <w:r w:rsidR="00F734B3">
        <w:t xml:space="preserve"> </w:t>
      </w:r>
      <w:r w:rsidRPr="002F153F">
        <w:t>списка);</w:t>
      </w:r>
    </w:p>
    <w:p w14:paraId="73EA9F98" w14:textId="0B6BAC7D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PDF</w:t>
      </w:r>
      <w:r w:rsidR="00B21D8E" w:rsidRPr="002F153F">
        <w:t>»</w:t>
      </w:r>
      <w:r w:rsidRPr="002F153F">
        <w:t>,</w:t>
      </w:r>
      <w:r w:rsidR="00F734B3">
        <w:t xml:space="preserve"> </w:t>
      </w:r>
      <w:r w:rsidRPr="002F153F">
        <w:t>чтобы</w:t>
      </w:r>
      <w:r w:rsidR="00F734B3">
        <w:t xml:space="preserve"> </w:t>
      </w:r>
      <w:r w:rsidRPr="002F153F">
        <w:t>открыть</w:t>
      </w:r>
      <w:r w:rsidR="00F734B3">
        <w:t xml:space="preserve"> </w:t>
      </w:r>
      <w:r w:rsidRPr="002F153F">
        <w:t>отчет</w:t>
      </w:r>
      <w:r w:rsidR="00F734B3">
        <w:t xml:space="preserve"> </w:t>
      </w:r>
      <w:r w:rsidRPr="002F153F">
        <w:t>в</w:t>
      </w:r>
      <w:r w:rsidR="00F734B3">
        <w:t xml:space="preserve"> </w:t>
      </w:r>
      <w:r w:rsidRPr="002F153F">
        <w:t>формате</w:t>
      </w:r>
      <w:r w:rsidR="00F734B3">
        <w:t xml:space="preserve"> </w:t>
      </w:r>
      <w:r w:rsidRPr="002F153F">
        <w:t>.pdf;</w:t>
      </w:r>
    </w:p>
    <w:p w14:paraId="0AF98182" w14:textId="2330A8DC" w:rsidR="00CC7EEA" w:rsidRPr="002F153F" w:rsidRDefault="00D053CD" w:rsidP="00362154">
      <w:pPr>
        <w:pStyle w:val="phlistitemized2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Pr="002F153F">
        <w:rPr>
          <w:noProof/>
        </w:rPr>
        <w:drawing>
          <wp:inline distT="0" distB="0" distL="0" distR="0" wp14:anchorId="44988577" wp14:editId="42FD7BB5">
            <wp:extent cx="209550" cy="209550"/>
            <wp:effectExtent l="19050" t="19050" r="19050" b="19050"/>
            <wp:docPr id="100361" name="Рисунок 100361" descr="_scroll_external/attachments/y-dc1a18ee5dddcf8513ab7c2e4b818a9fd44f207c9861de88f4970114776a3d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1157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34B3">
        <w:t xml:space="preserve"> </w:t>
      </w:r>
      <w:r w:rsidRPr="002F153F">
        <w:t>для</w:t>
      </w:r>
      <w:r w:rsidR="00F734B3">
        <w:t xml:space="preserve"> </w:t>
      </w:r>
      <w:r w:rsidRPr="002F153F">
        <w:t>редактирования</w:t>
      </w:r>
      <w:r w:rsidR="00F734B3">
        <w:t xml:space="preserve"> </w:t>
      </w:r>
      <w:r w:rsidRPr="002F153F">
        <w:t>отчета.</w:t>
      </w:r>
    </w:p>
    <w:p w14:paraId="20EA124C" w14:textId="5EF006F1" w:rsidR="00CC7EEA" w:rsidRPr="002F153F" w:rsidRDefault="00D053CD" w:rsidP="00362154">
      <w:pPr>
        <w:pStyle w:val="phlistitemized1"/>
      </w:pPr>
      <w:r w:rsidRPr="002F153F">
        <w:t>нажмите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кнопку</w:t>
      </w:r>
      <w:r w:rsidR="00F734B3">
        <w:t xml:space="preserve"> </w:t>
      </w:r>
      <w:r w:rsidR="00B21D8E" w:rsidRPr="002F153F">
        <w:t>«</w:t>
      </w:r>
      <w:r w:rsidRPr="002F153F">
        <w:t>Печать</w:t>
      </w:r>
      <w:r w:rsidR="00B21D8E" w:rsidRPr="002F153F">
        <w:t>»</w:t>
      </w:r>
      <w:r w:rsidRPr="002F153F">
        <w:t>.</w:t>
      </w:r>
      <w:r w:rsidR="00F734B3">
        <w:t xml:space="preserve"> </w:t>
      </w:r>
      <w:r w:rsidR="00155AEA">
        <w:t xml:space="preserve">В </w:t>
      </w:r>
      <w:r w:rsidRPr="002F153F">
        <w:t>Систем</w:t>
      </w:r>
      <w:r w:rsidR="00155AEA">
        <w:t>е</w:t>
      </w:r>
      <w:r w:rsidR="00F734B3">
        <w:t xml:space="preserve"> </w:t>
      </w:r>
      <w:r w:rsidRPr="002F153F">
        <w:t>выведет</w:t>
      </w:r>
      <w:r w:rsidR="00155AEA">
        <w:t>ся</w:t>
      </w:r>
      <w:r w:rsidR="00F734B3">
        <w:t xml:space="preserve"> </w:t>
      </w:r>
      <w:r w:rsidRPr="002F153F">
        <w:t>на</w:t>
      </w:r>
      <w:r w:rsidR="00F734B3">
        <w:t xml:space="preserve"> </w:t>
      </w:r>
      <w:r w:rsidRPr="002F153F">
        <w:t>печать</w:t>
      </w:r>
      <w:r w:rsidR="00F734B3">
        <w:t xml:space="preserve"> </w:t>
      </w:r>
      <w:r w:rsidRPr="002F153F">
        <w:t>бумажн</w:t>
      </w:r>
      <w:r w:rsidR="00155AEA">
        <w:t>ая</w:t>
      </w:r>
      <w:r w:rsidR="00F734B3">
        <w:t xml:space="preserve"> </w:t>
      </w:r>
      <w:r w:rsidRPr="002F153F">
        <w:t>копи</w:t>
      </w:r>
      <w:r w:rsidR="00155AEA">
        <w:t>я</w:t>
      </w:r>
      <w:r w:rsidR="00F734B3">
        <w:t xml:space="preserve"> </w:t>
      </w:r>
      <w:r w:rsidRPr="002F153F">
        <w:t>отчета.</w:t>
      </w:r>
    </w:p>
    <w:sectPr w:rsidR="00CC7EEA" w:rsidRPr="002F153F" w:rsidSect="00B828B4">
      <w:footerReference w:type="default" r:id="rId194"/>
      <w:footerReference w:type="first" r:id="rId195"/>
      <w:pgSz w:w="11899" w:h="16838"/>
      <w:pgMar w:top="1134" w:right="567" w:bottom="1134" w:left="1134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7EA62" w14:textId="77777777" w:rsidR="00A25B66" w:rsidRDefault="00A25B66" w:rsidP="00261A73">
      <w:r>
        <w:separator/>
      </w:r>
    </w:p>
  </w:endnote>
  <w:endnote w:type="continuationSeparator" w:id="0">
    <w:p w14:paraId="591F07A0" w14:textId="77777777" w:rsidR="00A25B66" w:rsidRDefault="00A25B66" w:rsidP="00261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0665295"/>
      <w:docPartObj>
        <w:docPartGallery w:val="Page Numbers (Bottom of Page)"/>
        <w:docPartUnique/>
      </w:docPartObj>
    </w:sdtPr>
    <w:sdtContent>
      <w:p w14:paraId="1A081494" w14:textId="1F3B1471" w:rsidR="00E9676F" w:rsidRPr="003C7AF7" w:rsidRDefault="00E9676F" w:rsidP="003C7AF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1C4">
          <w:rPr>
            <w:noProof/>
          </w:rPr>
          <w:t>130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D29A1" w14:textId="6E70DF8E" w:rsidR="00E9676F" w:rsidRDefault="00E9676F" w:rsidP="00B828B4">
    <w:pPr>
      <w:pStyle w:val="phtitlepagedocpart"/>
    </w:pPr>
    <w: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4442A" w14:textId="77777777" w:rsidR="00A25B66" w:rsidRDefault="00A25B66" w:rsidP="00261A73">
      <w:r>
        <w:separator/>
      </w:r>
    </w:p>
  </w:footnote>
  <w:footnote w:type="continuationSeparator" w:id="0">
    <w:p w14:paraId="23AE743E" w14:textId="77777777" w:rsidR="00A25B66" w:rsidRDefault="00A25B66" w:rsidP="00261A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2C0"/>
    <w:multiLevelType w:val="hybridMultilevel"/>
    <w:tmpl w:val="12CECA20"/>
    <w:lvl w:ilvl="0" w:tplc="F1804BF2">
      <w:start w:val="1"/>
      <w:numFmt w:val="bullet"/>
      <w:pStyle w:val="phlistitemized4"/>
      <w:lvlText w:val=""/>
      <w:lvlJc w:val="left"/>
      <w:pPr>
        <w:ind w:left="2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" w15:restartNumberingAfterBreak="0">
    <w:nsid w:val="0AF931BD"/>
    <w:multiLevelType w:val="hybridMultilevel"/>
    <w:tmpl w:val="AE42CB06"/>
    <w:lvl w:ilvl="0" w:tplc="68B4365E">
      <w:start w:val="1"/>
      <w:numFmt w:val="bullet"/>
      <w:pStyle w:val="phnormalexampl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0710D"/>
    <w:multiLevelType w:val="hybridMultilevel"/>
    <w:tmpl w:val="B89604AA"/>
    <w:lvl w:ilvl="0" w:tplc="1260536E">
      <w:start w:val="1"/>
      <w:numFmt w:val="decimal"/>
      <w:pStyle w:val="phnormalnoteordered1"/>
      <w:lvlText w:val="%1)"/>
      <w:lvlJc w:val="left"/>
      <w:pPr>
        <w:ind w:left="2779" w:hanging="360"/>
      </w:pPr>
    </w:lvl>
    <w:lvl w:ilvl="1" w:tplc="04190019" w:tentative="1">
      <w:start w:val="1"/>
      <w:numFmt w:val="lowerLetter"/>
      <w:lvlText w:val="%2."/>
      <w:lvlJc w:val="left"/>
      <w:pPr>
        <w:ind w:left="3499" w:hanging="360"/>
      </w:pPr>
    </w:lvl>
    <w:lvl w:ilvl="2" w:tplc="0419001B" w:tentative="1">
      <w:start w:val="1"/>
      <w:numFmt w:val="lowerRoman"/>
      <w:lvlText w:val="%3."/>
      <w:lvlJc w:val="right"/>
      <w:pPr>
        <w:ind w:left="4219" w:hanging="180"/>
      </w:pPr>
    </w:lvl>
    <w:lvl w:ilvl="3" w:tplc="0419000F" w:tentative="1">
      <w:start w:val="1"/>
      <w:numFmt w:val="decimal"/>
      <w:lvlText w:val="%4."/>
      <w:lvlJc w:val="left"/>
      <w:pPr>
        <w:ind w:left="4939" w:hanging="360"/>
      </w:pPr>
    </w:lvl>
    <w:lvl w:ilvl="4" w:tplc="04190019" w:tentative="1">
      <w:start w:val="1"/>
      <w:numFmt w:val="lowerLetter"/>
      <w:lvlText w:val="%5."/>
      <w:lvlJc w:val="left"/>
      <w:pPr>
        <w:ind w:left="5659" w:hanging="360"/>
      </w:pPr>
    </w:lvl>
    <w:lvl w:ilvl="5" w:tplc="0419001B" w:tentative="1">
      <w:start w:val="1"/>
      <w:numFmt w:val="lowerRoman"/>
      <w:lvlText w:val="%6."/>
      <w:lvlJc w:val="right"/>
      <w:pPr>
        <w:ind w:left="6379" w:hanging="180"/>
      </w:pPr>
    </w:lvl>
    <w:lvl w:ilvl="6" w:tplc="0419000F" w:tentative="1">
      <w:start w:val="1"/>
      <w:numFmt w:val="decimal"/>
      <w:lvlText w:val="%7."/>
      <w:lvlJc w:val="left"/>
      <w:pPr>
        <w:ind w:left="7099" w:hanging="360"/>
      </w:pPr>
    </w:lvl>
    <w:lvl w:ilvl="7" w:tplc="04190019" w:tentative="1">
      <w:start w:val="1"/>
      <w:numFmt w:val="lowerLetter"/>
      <w:lvlText w:val="%8."/>
      <w:lvlJc w:val="left"/>
      <w:pPr>
        <w:ind w:left="7819" w:hanging="360"/>
      </w:pPr>
    </w:lvl>
    <w:lvl w:ilvl="8" w:tplc="0419001B" w:tentative="1">
      <w:start w:val="1"/>
      <w:numFmt w:val="lowerRoman"/>
      <w:lvlText w:val="%9."/>
      <w:lvlJc w:val="right"/>
      <w:pPr>
        <w:ind w:left="8539" w:hanging="180"/>
      </w:pPr>
    </w:lvl>
  </w:abstractNum>
  <w:abstractNum w:abstractNumId="4" w15:restartNumberingAfterBreak="0">
    <w:nsid w:val="11495CF7"/>
    <w:multiLevelType w:val="multilevel"/>
    <w:tmpl w:val="D1DEAAF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82406CF2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0A23825"/>
    <w:multiLevelType w:val="hybridMultilevel"/>
    <w:tmpl w:val="4308DA74"/>
    <w:lvl w:ilvl="0" w:tplc="685AA528">
      <w:start w:val="1"/>
      <w:numFmt w:val="bullet"/>
      <w:pStyle w:val="phnormalnot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27C57"/>
    <w:multiLevelType w:val="hybridMultilevel"/>
    <w:tmpl w:val="F5FED194"/>
    <w:lvl w:ilvl="0" w:tplc="9AAAF5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9C8D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9E50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3008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8CDB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A411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B4E0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02F4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EC29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 w15:restartNumberingAfterBreak="0">
    <w:nsid w:val="4C03661C"/>
    <w:multiLevelType w:val="hybridMultilevel"/>
    <w:tmpl w:val="39DC2A1A"/>
    <w:lvl w:ilvl="0" w:tplc="C866A586">
      <w:start w:val="1"/>
      <w:numFmt w:val="bullet"/>
      <w:pStyle w:val="phnormalexampl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2A83BC4"/>
    <w:multiLevelType w:val="multilevel"/>
    <w:tmpl w:val="DF8697A0"/>
    <w:numStyleLink w:val="phadditiontitle"/>
  </w:abstractNum>
  <w:abstractNum w:abstractNumId="15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3AE66BC"/>
    <w:multiLevelType w:val="hybridMultilevel"/>
    <w:tmpl w:val="D6FAD5C0"/>
    <w:lvl w:ilvl="0" w:tplc="D25A3CDE">
      <w:start w:val="1"/>
      <w:numFmt w:val="decimal"/>
      <w:pStyle w:val="phlistordered1up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8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441D89"/>
    <w:multiLevelType w:val="hybridMultilevel"/>
    <w:tmpl w:val="8FEA9CCE"/>
    <w:lvl w:ilvl="0" w:tplc="BA640980">
      <w:start w:val="1"/>
      <w:numFmt w:val="bullet"/>
      <w:pStyle w:val="phlistitemized3"/>
      <w:lvlText w:val="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0" w15:restartNumberingAfterBreak="0">
    <w:nsid w:val="70A943DF"/>
    <w:multiLevelType w:val="hybridMultilevel"/>
    <w:tmpl w:val="E97E292C"/>
    <w:lvl w:ilvl="0" w:tplc="67B86262">
      <w:start w:val="1"/>
      <w:numFmt w:val="bullet"/>
      <w:pStyle w:val="phnormalnot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2" w15:restartNumberingAfterBreak="0">
    <w:nsid w:val="75161AFA"/>
    <w:multiLevelType w:val="multilevel"/>
    <w:tmpl w:val="646025EE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6D"/>
    <w:multiLevelType w:val="multilevel"/>
    <w:tmpl w:val="B76407DA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4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A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A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B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B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B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B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9A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9E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056E80"/>
    <w:multiLevelType w:val="hybridMultilevel"/>
    <w:tmpl w:val="D30C2A16"/>
    <w:lvl w:ilvl="0" w:tplc="E8D61F60">
      <w:start w:val="1"/>
      <w:numFmt w:val="decimal"/>
      <w:pStyle w:val="phnormalexampl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6"/>
  </w:num>
  <w:num w:numId="2">
    <w:abstractNumId w:val="18"/>
  </w:num>
  <w:num w:numId="3">
    <w:abstractNumId w:val="22"/>
  </w:num>
  <w:num w:numId="4">
    <w:abstractNumId w:val="5"/>
  </w:num>
  <w:num w:numId="5">
    <w:abstractNumId w:val="7"/>
  </w:num>
  <w:num w:numId="6">
    <w:abstractNumId w:val="15"/>
  </w:num>
  <w:num w:numId="7">
    <w:abstractNumId w:val="10"/>
  </w:num>
  <w:num w:numId="8">
    <w:abstractNumId w:val="2"/>
  </w:num>
  <w:num w:numId="9">
    <w:abstractNumId w:val="12"/>
  </w:num>
  <w:num w:numId="10">
    <w:abstractNumId w:val="24"/>
  </w:num>
  <w:num w:numId="11">
    <w:abstractNumId w:val="25"/>
  </w:num>
  <w:num w:numId="12">
    <w:abstractNumId w:val="26"/>
  </w:num>
  <w:num w:numId="13">
    <w:abstractNumId w:val="27"/>
  </w:num>
  <w:num w:numId="14">
    <w:abstractNumId w:val="28"/>
  </w:num>
  <w:num w:numId="15">
    <w:abstractNumId w:val="29"/>
  </w:num>
  <w:num w:numId="16">
    <w:abstractNumId w:val="30"/>
  </w:num>
  <w:num w:numId="17">
    <w:abstractNumId w:val="31"/>
  </w:num>
  <w:num w:numId="18">
    <w:abstractNumId w:val="32"/>
  </w:num>
  <w:num w:numId="19">
    <w:abstractNumId w:val="33"/>
  </w:num>
  <w:num w:numId="20">
    <w:abstractNumId w:val="34"/>
  </w:num>
  <w:num w:numId="21">
    <w:abstractNumId w:val="21"/>
  </w:num>
  <w:num w:numId="22">
    <w:abstractNumId w:val="6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lvl w:ilvl="0">
        <w:start w:val="1"/>
        <w:numFmt w:val="russianUpper"/>
        <w:pStyle w:val="phadditiontitle1"/>
        <w:suff w:val="nothing"/>
        <w:lvlText w:val="Приложение %1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</w:num>
  <w:num w:numId="28">
    <w:abstractNumId w:val="20"/>
  </w:num>
  <w:num w:numId="29">
    <w:abstractNumId w:val="9"/>
  </w:num>
  <w:num w:numId="30">
    <w:abstractNumId w:val="3"/>
  </w:num>
  <w:num w:numId="31">
    <w:abstractNumId w:val="1"/>
  </w:num>
  <w:num w:numId="32">
    <w:abstractNumId w:val="13"/>
  </w:num>
  <w:num w:numId="33">
    <w:abstractNumId w:val="35"/>
  </w:num>
  <w:num w:numId="34">
    <w:abstractNumId w:val="19"/>
  </w:num>
  <w:num w:numId="35">
    <w:abstractNumId w:val="0"/>
  </w:num>
  <w:num w:numId="36">
    <w:abstractNumId w:val="4"/>
  </w:num>
  <w:num w:numId="37">
    <w:abstractNumId w:val="23"/>
  </w:num>
  <w:num w:numId="38">
    <w:abstractNumId w:val="8"/>
  </w:num>
  <w:num w:numId="39">
    <w:abstractNumId w:val="17"/>
  </w:num>
  <w:num w:numId="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4439"/>
    <w:rsid w:val="00055224"/>
    <w:rsid w:val="000607F3"/>
    <w:rsid w:val="00064671"/>
    <w:rsid w:val="00065ED9"/>
    <w:rsid w:val="000669E0"/>
    <w:rsid w:val="000676F0"/>
    <w:rsid w:val="00082616"/>
    <w:rsid w:val="00085527"/>
    <w:rsid w:val="00091F1E"/>
    <w:rsid w:val="000A2545"/>
    <w:rsid w:val="000B1C98"/>
    <w:rsid w:val="000D2590"/>
    <w:rsid w:val="000D499C"/>
    <w:rsid w:val="000D6D79"/>
    <w:rsid w:val="000E148A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4A30"/>
    <w:rsid w:val="00146C45"/>
    <w:rsid w:val="001530E7"/>
    <w:rsid w:val="00153F20"/>
    <w:rsid w:val="0015478B"/>
    <w:rsid w:val="00155AEA"/>
    <w:rsid w:val="00156F0D"/>
    <w:rsid w:val="00161333"/>
    <w:rsid w:val="00173B90"/>
    <w:rsid w:val="00177C6C"/>
    <w:rsid w:val="0018060C"/>
    <w:rsid w:val="0018068C"/>
    <w:rsid w:val="001821A8"/>
    <w:rsid w:val="001872D4"/>
    <w:rsid w:val="0019521D"/>
    <w:rsid w:val="001A1360"/>
    <w:rsid w:val="001B4C48"/>
    <w:rsid w:val="001B5AD2"/>
    <w:rsid w:val="001C3614"/>
    <w:rsid w:val="001D03A9"/>
    <w:rsid w:val="001D1D31"/>
    <w:rsid w:val="001D75EA"/>
    <w:rsid w:val="001E145D"/>
    <w:rsid w:val="001E2E04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1E8"/>
    <w:rsid w:val="0025541B"/>
    <w:rsid w:val="00261A73"/>
    <w:rsid w:val="00262F5C"/>
    <w:rsid w:val="002664AF"/>
    <w:rsid w:val="002707E8"/>
    <w:rsid w:val="00272125"/>
    <w:rsid w:val="00274AC0"/>
    <w:rsid w:val="00280831"/>
    <w:rsid w:val="00294EE2"/>
    <w:rsid w:val="002A36FD"/>
    <w:rsid w:val="002B48D8"/>
    <w:rsid w:val="002C037A"/>
    <w:rsid w:val="002C1743"/>
    <w:rsid w:val="002C41C4"/>
    <w:rsid w:val="002D0E23"/>
    <w:rsid w:val="002D4435"/>
    <w:rsid w:val="002D7662"/>
    <w:rsid w:val="002E1EC5"/>
    <w:rsid w:val="002F052C"/>
    <w:rsid w:val="002F0D43"/>
    <w:rsid w:val="002F153F"/>
    <w:rsid w:val="002F4EC4"/>
    <w:rsid w:val="002F50E9"/>
    <w:rsid w:val="002F6A76"/>
    <w:rsid w:val="002F79E0"/>
    <w:rsid w:val="003014CD"/>
    <w:rsid w:val="003111A7"/>
    <w:rsid w:val="0031378D"/>
    <w:rsid w:val="00315745"/>
    <w:rsid w:val="00320FC6"/>
    <w:rsid w:val="00325D12"/>
    <w:rsid w:val="00326401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62154"/>
    <w:rsid w:val="003659E1"/>
    <w:rsid w:val="00366EEB"/>
    <w:rsid w:val="003705F0"/>
    <w:rsid w:val="00371231"/>
    <w:rsid w:val="00374AF9"/>
    <w:rsid w:val="00377873"/>
    <w:rsid w:val="003779E7"/>
    <w:rsid w:val="00383862"/>
    <w:rsid w:val="003846FB"/>
    <w:rsid w:val="0039417C"/>
    <w:rsid w:val="00394C42"/>
    <w:rsid w:val="003955CE"/>
    <w:rsid w:val="003A06A8"/>
    <w:rsid w:val="003A6617"/>
    <w:rsid w:val="003B15CA"/>
    <w:rsid w:val="003C4459"/>
    <w:rsid w:val="003C5ED8"/>
    <w:rsid w:val="003C790E"/>
    <w:rsid w:val="003C7AF7"/>
    <w:rsid w:val="003D31E6"/>
    <w:rsid w:val="003D70F4"/>
    <w:rsid w:val="003E4400"/>
    <w:rsid w:val="003F6EC0"/>
    <w:rsid w:val="00400C21"/>
    <w:rsid w:val="00413690"/>
    <w:rsid w:val="0042327C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1E58"/>
    <w:rsid w:val="00474975"/>
    <w:rsid w:val="00474ACE"/>
    <w:rsid w:val="00481948"/>
    <w:rsid w:val="00483DC6"/>
    <w:rsid w:val="004852B5"/>
    <w:rsid w:val="00487784"/>
    <w:rsid w:val="00491FD8"/>
    <w:rsid w:val="004934CB"/>
    <w:rsid w:val="004B0910"/>
    <w:rsid w:val="004B4A69"/>
    <w:rsid w:val="004B5047"/>
    <w:rsid w:val="004B5FCD"/>
    <w:rsid w:val="004C1CCD"/>
    <w:rsid w:val="004C5956"/>
    <w:rsid w:val="004C6B4F"/>
    <w:rsid w:val="004D025D"/>
    <w:rsid w:val="004D42D3"/>
    <w:rsid w:val="004D4905"/>
    <w:rsid w:val="004E2645"/>
    <w:rsid w:val="004E2B01"/>
    <w:rsid w:val="004E4A22"/>
    <w:rsid w:val="004E4DAA"/>
    <w:rsid w:val="0050368C"/>
    <w:rsid w:val="0050426E"/>
    <w:rsid w:val="00506961"/>
    <w:rsid w:val="00517C0B"/>
    <w:rsid w:val="005261B4"/>
    <w:rsid w:val="005308EE"/>
    <w:rsid w:val="0053160B"/>
    <w:rsid w:val="00531B81"/>
    <w:rsid w:val="005374F9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94B47"/>
    <w:rsid w:val="005B6E56"/>
    <w:rsid w:val="005D53A9"/>
    <w:rsid w:val="005E6B79"/>
    <w:rsid w:val="00605B03"/>
    <w:rsid w:val="00615A6A"/>
    <w:rsid w:val="00615E04"/>
    <w:rsid w:val="00622859"/>
    <w:rsid w:val="00626ADC"/>
    <w:rsid w:val="00626BD9"/>
    <w:rsid w:val="0063464D"/>
    <w:rsid w:val="00635019"/>
    <w:rsid w:val="00641D00"/>
    <w:rsid w:val="006549D6"/>
    <w:rsid w:val="00657E0A"/>
    <w:rsid w:val="006600CA"/>
    <w:rsid w:val="00661F22"/>
    <w:rsid w:val="006718FA"/>
    <w:rsid w:val="00673C47"/>
    <w:rsid w:val="00680209"/>
    <w:rsid w:val="00680491"/>
    <w:rsid w:val="00687C0D"/>
    <w:rsid w:val="006903FA"/>
    <w:rsid w:val="006905AF"/>
    <w:rsid w:val="006913E8"/>
    <w:rsid w:val="00694F9C"/>
    <w:rsid w:val="006952FE"/>
    <w:rsid w:val="00696A79"/>
    <w:rsid w:val="00697D28"/>
    <w:rsid w:val="006A2407"/>
    <w:rsid w:val="006A4D7B"/>
    <w:rsid w:val="006B2C3A"/>
    <w:rsid w:val="006C364E"/>
    <w:rsid w:val="006C5DF0"/>
    <w:rsid w:val="006D4B5D"/>
    <w:rsid w:val="006E4D7D"/>
    <w:rsid w:val="006E5BB1"/>
    <w:rsid w:val="006F03C0"/>
    <w:rsid w:val="006F28F6"/>
    <w:rsid w:val="006F31B1"/>
    <w:rsid w:val="006F56FD"/>
    <w:rsid w:val="00700B25"/>
    <w:rsid w:val="00701F3E"/>
    <w:rsid w:val="00706D1B"/>
    <w:rsid w:val="00707F4C"/>
    <w:rsid w:val="00710A3D"/>
    <w:rsid w:val="0071189A"/>
    <w:rsid w:val="00717DD2"/>
    <w:rsid w:val="00720C59"/>
    <w:rsid w:val="00726D9F"/>
    <w:rsid w:val="00741CAC"/>
    <w:rsid w:val="00752FB9"/>
    <w:rsid w:val="00753D50"/>
    <w:rsid w:val="00754283"/>
    <w:rsid w:val="00754AEE"/>
    <w:rsid w:val="00756D95"/>
    <w:rsid w:val="00761B98"/>
    <w:rsid w:val="007626A9"/>
    <w:rsid w:val="00770CB3"/>
    <w:rsid w:val="007A372C"/>
    <w:rsid w:val="007A6C0B"/>
    <w:rsid w:val="007A76AB"/>
    <w:rsid w:val="007C5657"/>
    <w:rsid w:val="007C574F"/>
    <w:rsid w:val="007D06AE"/>
    <w:rsid w:val="007D15C7"/>
    <w:rsid w:val="007D5FAB"/>
    <w:rsid w:val="007D7CE5"/>
    <w:rsid w:val="007E5A53"/>
    <w:rsid w:val="007F209D"/>
    <w:rsid w:val="007F3748"/>
    <w:rsid w:val="007F3C14"/>
    <w:rsid w:val="00801C54"/>
    <w:rsid w:val="00831334"/>
    <w:rsid w:val="008319C5"/>
    <w:rsid w:val="008353EE"/>
    <w:rsid w:val="00837A0D"/>
    <w:rsid w:val="008416DC"/>
    <w:rsid w:val="00843643"/>
    <w:rsid w:val="00852D83"/>
    <w:rsid w:val="00854449"/>
    <w:rsid w:val="00857637"/>
    <w:rsid w:val="0085764F"/>
    <w:rsid w:val="00863645"/>
    <w:rsid w:val="008710A3"/>
    <w:rsid w:val="0087617C"/>
    <w:rsid w:val="00891B78"/>
    <w:rsid w:val="008964A9"/>
    <w:rsid w:val="008A038D"/>
    <w:rsid w:val="008A0A36"/>
    <w:rsid w:val="008A7D26"/>
    <w:rsid w:val="008B111A"/>
    <w:rsid w:val="008B1B89"/>
    <w:rsid w:val="008B1C6A"/>
    <w:rsid w:val="008B26D2"/>
    <w:rsid w:val="008B2A36"/>
    <w:rsid w:val="008B7020"/>
    <w:rsid w:val="008C0E6C"/>
    <w:rsid w:val="008D309B"/>
    <w:rsid w:val="008D6391"/>
    <w:rsid w:val="008E0F71"/>
    <w:rsid w:val="008F4EAC"/>
    <w:rsid w:val="00910A82"/>
    <w:rsid w:val="00910A93"/>
    <w:rsid w:val="009176F2"/>
    <w:rsid w:val="00920E8C"/>
    <w:rsid w:val="00933619"/>
    <w:rsid w:val="0093769A"/>
    <w:rsid w:val="00940D8A"/>
    <w:rsid w:val="0094438F"/>
    <w:rsid w:val="009515D5"/>
    <w:rsid w:val="0095397F"/>
    <w:rsid w:val="009550EE"/>
    <w:rsid w:val="00957B57"/>
    <w:rsid w:val="009611B7"/>
    <w:rsid w:val="0096176F"/>
    <w:rsid w:val="009709DB"/>
    <w:rsid w:val="00970B31"/>
    <w:rsid w:val="00972D6A"/>
    <w:rsid w:val="0097485B"/>
    <w:rsid w:val="00982ADA"/>
    <w:rsid w:val="00994241"/>
    <w:rsid w:val="00995731"/>
    <w:rsid w:val="0099728D"/>
    <w:rsid w:val="009A4524"/>
    <w:rsid w:val="009A5181"/>
    <w:rsid w:val="009B2E2E"/>
    <w:rsid w:val="009B76C6"/>
    <w:rsid w:val="009C42FC"/>
    <w:rsid w:val="009C469C"/>
    <w:rsid w:val="009C77F6"/>
    <w:rsid w:val="009D3DE2"/>
    <w:rsid w:val="00A02EB1"/>
    <w:rsid w:val="00A05EAF"/>
    <w:rsid w:val="00A06887"/>
    <w:rsid w:val="00A17CE3"/>
    <w:rsid w:val="00A25B66"/>
    <w:rsid w:val="00A36808"/>
    <w:rsid w:val="00A36D4F"/>
    <w:rsid w:val="00A36F31"/>
    <w:rsid w:val="00A41CA6"/>
    <w:rsid w:val="00A46A1E"/>
    <w:rsid w:val="00A47191"/>
    <w:rsid w:val="00A479A1"/>
    <w:rsid w:val="00A47CB9"/>
    <w:rsid w:val="00A47E67"/>
    <w:rsid w:val="00A54269"/>
    <w:rsid w:val="00A55823"/>
    <w:rsid w:val="00A55E1B"/>
    <w:rsid w:val="00A64749"/>
    <w:rsid w:val="00A70F08"/>
    <w:rsid w:val="00A75B8C"/>
    <w:rsid w:val="00A83DC7"/>
    <w:rsid w:val="00A91702"/>
    <w:rsid w:val="00A91BDB"/>
    <w:rsid w:val="00A9246B"/>
    <w:rsid w:val="00A937E4"/>
    <w:rsid w:val="00AA1074"/>
    <w:rsid w:val="00AA7455"/>
    <w:rsid w:val="00AB3248"/>
    <w:rsid w:val="00AB39A1"/>
    <w:rsid w:val="00AB4D59"/>
    <w:rsid w:val="00AB5969"/>
    <w:rsid w:val="00AB6AA6"/>
    <w:rsid w:val="00AB6BA6"/>
    <w:rsid w:val="00AC230D"/>
    <w:rsid w:val="00AC48A3"/>
    <w:rsid w:val="00AC56A8"/>
    <w:rsid w:val="00AC6393"/>
    <w:rsid w:val="00AC6E4D"/>
    <w:rsid w:val="00AC7C9E"/>
    <w:rsid w:val="00AC7E2C"/>
    <w:rsid w:val="00AD2B00"/>
    <w:rsid w:val="00AD4936"/>
    <w:rsid w:val="00AE2366"/>
    <w:rsid w:val="00AE5EA4"/>
    <w:rsid w:val="00AF20ED"/>
    <w:rsid w:val="00AF4DB6"/>
    <w:rsid w:val="00B161BF"/>
    <w:rsid w:val="00B170AF"/>
    <w:rsid w:val="00B21CB4"/>
    <w:rsid w:val="00B21D8E"/>
    <w:rsid w:val="00B432C1"/>
    <w:rsid w:val="00B45615"/>
    <w:rsid w:val="00B50C08"/>
    <w:rsid w:val="00B51312"/>
    <w:rsid w:val="00B51ED5"/>
    <w:rsid w:val="00B54351"/>
    <w:rsid w:val="00B544F1"/>
    <w:rsid w:val="00B55A51"/>
    <w:rsid w:val="00B5616C"/>
    <w:rsid w:val="00B57227"/>
    <w:rsid w:val="00B607C1"/>
    <w:rsid w:val="00B61725"/>
    <w:rsid w:val="00B628DE"/>
    <w:rsid w:val="00B71556"/>
    <w:rsid w:val="00B72149"/>
    <w:rsid w:val="00B7724A"/>
    <w:rsid w:val="00B80BA6"/>
    <w:rsid w:val="00B811F1"/>
    <w:rsid w:val="00B828B4"/>
    <w:rsid w:val="00BA3D69"/>
    <w:rsid w:val="00BA63DF"/>
    <w:rsid w:val="00BB2D77"/>
    <w:rsid w:val="00BC642E"/>
    <w:rsid w:val="00BC6590"/>
    <w:rsid w:val="00BD1F17"/>
    <w:rsid w:val="00BD57A6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303A"/>
    <w:rsid w:val="00C6413B"/>
    <w:rsid w:val="00C64EFA"/>
    <w:rsid w:val="00C745BE"/>
    <w:rsid w:val="00C81AB8"/>
    <w:rsid w:val="00C84BC1"/>
    <w:rsid w:val="00C8596F"/>
    <w:rsid w:val="00C868C5"/>
    <w:rsid w:val="00C8737C"/>
    <w:rsid w:val="00C92354"/>
    <w:rsid w:val="00CA2237"/>
    <w:rsid w:val="00CA2E88"/>
    <w:rsid w:val="00CA4ACB"/>
    <w:rsid w:val="00CB4732"/>
    <w:rsid w:val="00CC6613"/>
    <w:rsid w:val="00CC72D1"/>
    <w:rsid w:val="00CC7EEA"/>
    <w:rsid w:val="00CF0B4F"/>
    <w:rsid w:val="00CF706B"/>
    <w:rsid w:val="00D053CD"/>
    <w:rsid w:val="00D06AF6"/>
    <w:rsid w:val="00D10529"/>
    <w:rsid w:val="00D10E14"/>
    <w:rsid w:val="00D20AB4"/>
    <w:rsid w:val="00D2116B"/>
    <w:rsid w:val="00D256B8"/>
    <w:rsid w:val="00D34AF1"/>
    <w:rsid w:val="00D34F85"/>
    <w:rsid w:val="00D35A0D"/>
    <w:rsid w:val="00D37256"/>
    <w:rsid w:val="00D37C4D"/>
    <w:rsid w:val="00D4293B"/>
    <w:rsid w:val="00D42A44"/>
    <w:rsid w:val="00D43897"/>
    <w:rsid w:val="00D46ABF"/>
    <w:rsid w:val="00D4775B"/>
    <w:rsid w:val="00D5732C"/>
    <w:rsid w:val="00D63938"/>
    <w:rsid w:val="00D64343"/>
    <w:rsid w:val="00D66FA5"/>
    <w:rsid w:val="00D706C6"/>
    <w:rsid w:val="00D8012A"/>
    <w:rsid w:val="00D8146B"/>
    <w:rsid w:val="00D841F2"/>
    <w:rsid w:val="00D8590B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355A4"/>
    <w:rsid w:val="00E56C6C"/>
    <w:rsid w:val="00E666A5"/>
    <w:rsid w:val="00E70DB0"/>
    <w:rsid w:val="00E7305A"/>
    <w:rsid w:val="00E8000B"/>
    <w:rsid w:val="00E85567"/>
    <w:rsid w:val="00E9676F"/>
    <w:rsid w:val="00EA0DBE"/>
    <w:rsid w:val="00EA4AC4"/>
    <w:rsid w:val="00EA5175"/>
    <w:rsid w:val="00EB1CB7"/>
    <w:rsid w:val="00EB34FD"/>
    <w:rsid w:val="00EB5269"/>
    <w:rsid w:val="00EB7050"/>
    <w:rsid w:val="00EB7A17"/>
    <w:rsid w:val="00EF7F2A"/>
    <w:rsid w:val="00F00E2A"/>
    <w:rsid w:val="00F021C2"/>
    <w:rsid w:val="00F201CE"/>
    <w:rsid w:val="00F32249"/>
    <w:rsid w:val="00F32F9C"/>
    <w:rsid w:val="00F441D1"/>
    <w:rsid w:val="00F4698B"/>
    <w:rsid w:val="00F46B4A"/>
    <w:rsid w:val="00F504FB"/>
    <w:rsid w:val="00F51651"/>
    <w:rsid w:val="00F52A14"/>
    <w:rsid w:val="00F54913"/>
    <w:rsid w:val="00F54F59"/>
    <w:rsid w:val="00F5769F"/>
    <w:rsid w:val="00F6151E"/>
    <w:rsid w:val="00F61B61"/>
    <w:rsid w:val="00F62148"/>
    <w:rsid w:val="00F72201"/>
    <w:rsid w:val="00F734B3"/>
    <w:rsid w:val="00F761AA"/>
    <w:rsid w:val="00F77EA0"/>
    <w:rsid w:val="00F82C93"/>
    <w:rsid w:val="00F86556"/>
    <w:rsid w:val="00F92E81"/>
    <w:rsid w:val="00F94FF9"/>
    <w:rsid w:val="00F970E5"/>
    <w:rsid w:val="00FA1D89"/>
    <w:rsid w:val="00FA5BBB"/>
    <w:rsid w:val="00FB0671"/>
    <w:rsid w:val="00FB46D6"/>
    <w:rsid w:val="00FC1C82"/>
    <w:rsid w:val="00FC1C9C"/>
    <w:rsid w:val="00FD109F"/>
    <w:rsid w:val="00FD28F2"/>
    <w:rsid w:val="00FD3F9B"/>
    <w:rsid w:val="00FE5816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726AF"/>
  <w15:docId w15:val="{37B1EB42-3ED4-404E-B415-E28E82F9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3E4400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link w:val="11"/>
    <w:qFormat/>
    <w:rsid w:val="003E4400"/>
    <w:pPr>
      <w:keepNext/>
      <w:keepLines/>
      <w:pageBreakBefore/>
      <w:numPr>
        <w:numId w:val="21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3E4400"/>
    <w:pPr>
      <w:keepNext/>
      <w:keepLines/>
      <w:numPr>
        <w:ilvl w:val="1"/>
        <w:numId w:val="21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3E4400"/>
    <w:pPr>
      <w:keepNext/>
      <w:keepLines/>
      <w:numPr>
        <w:ilvl w:val="2"/>
        <w:numId w:val="21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3E4400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3E4400"/>
    <w:pPr>
      <w:keepNext/>
      <w:numPr>
        <w:ilvl w:val="4"/>
        <w:numId w:val="21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3E4400"/>
    <w:pPr>
      <w:keepNext/>
      <w:keepLines/>
      <w:numPr>
        <w:ilvl w:val="5"/>
        <w:numId w:val="2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3E4400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3E4400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3E4400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3E4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E4400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3E4400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3E4400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3E4400"/>
    <w:pPr>
      <w:tabs>
        <w:tab w:val="left" w:pos="993"/>
        <w:tab w:val="right" w:leader="dot" w:pos="9923"/>
      </w:tabs>
      <w:ind w:left="992" w:right="567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3E4400"/>
    <w:pPr>
      <w:tabs>
        <w:tab w:val="left" w:pos="1843"/>
        <w:tab w:val="right" w:leader="dot" w:pos="9923"/>
      </w:tabs>
      <w:ind w:left="1843" w:right="567" w:hanging="851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3E4400"/>
    <w:pPr>
      <w:tabs>
        <w:tab w:val="left" w:pos="2977"/>
        <w:tab w:val="right" w:leader="dot" w:pos="9923"/>
      </w:tabs>
      <w:ind w:left="2977" w:right="567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3E4400"/>
    <w:pPr>
      <w:tabs>
        <w:tab w:val="left" w:pos="4395"/>
        <w:tab w:val="right" w:leader="dot" w:pos="9923"/>
      </w:tabs>
      <w:ind w:left="4395" w:right="567" w:hanging="1418"/>
    </w:pPr>
  </w:style>
  <w:style w:type="paragraph" w:styleId="61">
    <w:name w:val="toc 6"/>
    <w:basedOn w:val="a"/>
    <w:next w:val="a"/>
    <w:autoRedefine/>
    <w:uiPriority w:val="39"/>
    <w:rsid w:val="003E4400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3E4400"/>
    <w:pPr>
      <w:ind w:left="1440"/>
    </w:pPr>
  </w:style>
  <w:style w:type="paragraph" w:styleId="81">
    <w:name w:val="toc 8"/>
    <w:basedOn w:val="a"/>
    <w:next w:val="a"/>
    <w:autoRedefine/>
    <w:rsid w:val="003E4400"/>
    <w:pPr>
      <w:ind w:left="1680"/>
    </w:pPr>
  </w:style>
  <w:style w:type="paragraph" w:styleId="91">
    <w:name w:val="toc 9"/>
    <w:basedOn w:val="a"/>
    <w:next w:val="a"/>
    <w:autoRedefine/>
    <w:rsid w:val="003E4400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3E4400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3E4400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3E4400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3E440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E4400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3E4400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3E4400"/>
    <w:pPr>
      <w:keepNext/>
      <w:keepLines/>
      <w:pageBreakBefore/>
      <w:numPr>
        <w:numId w:val="25"/>
      </w:numPr>
      <w:spacing w:before="360" w:after="240"/>
      <w:ind w:left="0" w:firstLine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E4400"/>
    <w:pPr>
      <w:keepNext/>
      <w:keepLines/>
      <w:numPr>
        <w:ilvl w:val="1"/>
        <w:numId w:val="25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3E4400"/>
    <w:pPr>
      <w:keepNext/>
      <w:keepLines/>
      <w:numPr>
        <w:ilvl w:val="2"/>
        <w:numId w:val="25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3E4400"/>
    <w:pPr>
      <w:numPr>
        <w:numId w:val="9"/>
      </w:numPr>
    </w:pPr>
  </w:style>
  <w:style w:type="paragraph" w:customStyle="1" w:styleId="phbibliography">
    <w:name w:val="ph_bibliography"/>
    <w:basedOn w:val="phbase"/>
    <w:rsid w:val="003E4400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3E4400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3E4400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3E4400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E4400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3E4400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3E4400"/>
  </w:style>
  <w:style w:type="paragraph" w:customStyle="1" w:styleId="phconfirmstamptitle">
    <w:name w:val="ph_confirmstamp_title"/>
    <w:basedOn w:val="phconfirmstamp"/>
    <w:next w:val="phconfirmstampstamp"/>
    <w:rsid w:val="003E4400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3E4400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E4400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3E4400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3E4400"/>
    <w:pPr>
      <w:spacing w:before="120"/>
    </w:pPr>
  </w:style>
  <w:style w:type="paragraph" w:customStyle="1" w:styleId="phfiguretitle">
    <w:name w:val="ph_figure_title"/>
    <w:basedOn w:val="phfigure"/>
    <w:next w:val="phnormal"/>
    <w:rsid w:val="003E4400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E4400"/>
    <w:pPr>
      <w:widowControl w:val="0"/>
    </w:pPr>
    <w:rPr>
      <w:sz w:val="18"/>
    </w:rPr>
  </w:style>
  <w:style w:type="character" w:customStyle="1" w:styleId="phinline">
    <w:name w:val="ph_inline"/>
    <w:basedOn w:val="a0"/>
    <w:rsid w:val="003E4400"/>
  </w:style>
  <w:style w:type="character" w:customStyle="1" w:styleId="phinline8">
    <w:name w:val="ph_inline_8"/>
    <w:rsid w:val="003E4400"/>
    <w:rPr>
      <w:sz w:val="16"/>
    </w:rPr>
  </w:style>
  <w:style w:type="character" w:customStyle="1" w:styleId="phinlinebolditalic">
    <w:name w:val="ph_inline_bolditalic"/>
    <w:rsid w:val="003E4400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E4400"/>
    <w:rPr>
      <w:rFonts w:ascii="Courier New" w:hAnsi="Courier New"/>
      <w:sz w:val="24"/>
    </w:rPr>
  </w:style>
  <w:style w:type="character" w:customStyle="1" w:styleId="phinlinefirstterm">
    <w:name w:val="ph_inline_firstterm"/>
    <w:rsid w:val="003E4400"/>
    <w:rPr>
      <w:i/>
      <w:sz w:val="24"/>
    </w:rPr>
  </w:style>
  <w:style w:type="character" w:customStyle="1" w:styleId="phinlineguiitem">
    <w:name w:val="ph_inline_guiitem"/>
    <w:rsid w:val="003E4400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3E4400"/>
    <w:rPr>
      <w:b/>
      <w:smallCaps/>
      <w:sz w:val="24"/>
    </w:rPr>
  </w:style>
  <w:style w:type="character" w:customStyle="1" w:styleId="phinlinespace">
    <w:name w:val="ph_inline_space"/>
    <w:rsid w:val="003E4400"/>
    <w:rPr>
      <w:spacing w:val="60"/>
    </w:rPr>
  </w:style>
  <w:style w:type="character" w:customStyle="1" w:styleId="phinlinesuperline">
    <w:name w:val="ph_inline_superline"/>
    <w:rsid w:val="003E4400"/>
    <w:rPr>
      <w:vertAlign w:val="superscript"/>
    </w:rPr>
  </w:style>
  <w:style w:type="character" w:customStyle="1" w:styleId="phinlineunderline">
    <w:name w:val="ph_inline_underline"/>
    <w:rsid w:val="003E4400"/>
    <w:rPr>
      <w:u w:val="single"/>
      <w:lang w:val="ru-RU"/>
    </w:rPr>
  </w:style>
  <w:style w:type="character" w:customStyle="1" w:styleId="phinlineunderlineitalic">
    <w:name w:val="ph_inline_underlineitalic"/>
    <w:rsid w:val="003E4400"/>
    <w:rPr>
      <w:i/>
      <w:u w:val="single"/>
      <w:lang w:val="ru-RU"/>
    </w:rPr>
  </w:style>
  <w:style w:type="character" w:customStyle="1" w:styleId="phinlineuppercase">
    <w:name w:val="ph_inline_uppercase"/>
    <w:rsid w:val="003E4400"/>
    <w:rPr>
      <w:caps/>
      <w:lang w:val="ru-RU"/>
    </w:rPr>
  </w:style>
  <w:style w:type="paragraph" w:customStyle="1" w:styleId="phinset">
    <w:name w:val="ph_inset"/>
    <w:basedOn w:val="phnormal"/>
    <w:next w:val="phnormal"/>
    <w:rsid w:val="003E4400"/>
  </w:style>
  <w:style w:type="paragraph" w:customStyle="1" w:styleId="phinsetcaution">
    <w:name w:val="ph_inset_caution"/>
    <w:basedOn w:val="phinset"/>
    <w:rsid w:val="003E4400"/>
    <w:pPr>
      <w:keepLines/>
    </w:pPr>
  </w:style>
  <w:style w:type="paragraph" w:customStyle="1" w:styleId="phinsetnote">
    <w:name w:val="ph_inset_note"/>
    <w:basedOn w:val="phinset"/>
    <w:rsid w:val="003E4400"/>
    <w:pPr>
      <w:keepLines/>
    </w:pPr>
  </w:style>
  <w:style w:type="paragraph" w:customStyle="1" w:styleId="phinsettitle">
    <w:name w:val="ph_inset_title"/>
    <w:basedOn w:val="phinset"/>
    <w:next w:val="phinsetnote"/>
    <w:rsid w:val="003E4400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E4400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3E4400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3E4400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3E4400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E4400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E4400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E4400"/>
    <w:pPr>
      <w:ind w:left="57"/>
    </w:pPr>
    <w:rPr>
      <w:i/>
    </w:rPr>
  </w:style>
  <w:style w:type="paragraph" w:customStyle="1" w:styleId="phtablecell">
    <w:name w:val="ph_table_cell"/>
    <w:basedOn w:val="phbase"/>
    <w:rsid w:val="003E4400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3E4400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3E4400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E4400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E4400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E4400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E4400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E4400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E4400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E4400"/>
    <w:rPr>
      <w:b/>
    </w:rPr>
  </w:style>
  <w:style w:type="paragraph" w:customStyle="1" w:styleId="phtitlepagedocument">
    <w:name w:val="ph_titlepage_document"/>
    <w:basedOn w:val="phtitlepage"/>
    <w:autoRedefine/>
    <w:rsid w:val="003E4400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E4400"/>
  </w:style>
  <w:style w:type="paragraph" w:customStyle="1" w:styleId="phtitlepagesystemfull">
    <w:name w:val="ph_titlepage_system_full"/>
    <w:basedOn w:val="phtitlepage"/>
    <w:next w:val="phtitlepagesystemshort"/>
    <w:rsid w:val="003E4400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E4400"/>
    <w:rPr>
      <w:b/>
      <w:sz w:val="32"/>
    </w:rPr>
  </w:style>
  <w:style w:type="paragraph" w:styleId="HTML">
    <w:name w:val="HTML Address"/>
    <w:basedOn w:val="a"/>
    <w:link w:val="HTML0"/>
    <w:semiHidden/>
    <w:rsid w:val="003E4400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3E4400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3E4400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E4400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E4400"/>
    <w:rPr>
      <w:u w:val="single"/>
    </w:rPr>
  </w:style>
  <w:style w:type="paragraph" w:customStyle="1" w:styleId="phstampleft">
    <w:name w:val="ph_stamp_left"/>
    <w:basedOn w:val="phstamp"/>
    <w:rsid w:val="003E4400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tabs>
        <w:tab w:val="clear" w:pos="1780"/>
        <w:tab w:val="clear" w:pos="2127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3E4400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3E4400"/>
    <w:pPr>
      <w:jc w:val="center"/>
    </w:pPr>
  </w:style>
  <w:style w:type="character" w:customStyle="1" w:styleId="phpagenumber0">
    <w:name w:val="ph_pagenumber Знак"/>
    <w:basedOn w:val="ab"/>
    <w:link w:val="phpagenumber"/>
    <w:rsid w:val="003E4400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3E4400"/>
    <w:pPr>
      <w:numPr>
        <w:numId w:val="5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E4400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3E4400"/>
    <w:pPr>
      <w:numPr>
        <w:numId w:val="24"/>
      </w:numPr>
      <w:spacing w:after="120"/>
    </w:pPr>
  </w:style>
  <w:style w:type="paragraph" w:customStyle="1" w:styleId="affa">
    <w:name w:val="Текст_программы"/>
    <w:rsid w:val="003E4400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3E4400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3E4400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E4400"/>
    <w:pPr>
      <w:numPr>
        <w:numId w:val="6"/>
      </w:numPr>
    </w:pPr>
  </w:style>
  <w:style w:type="paragraph" w:customStyle="1" w:styleId="phtableorderlist1">
    <w:name w:val="ph_table_orderlist_1_бок"/>
    <w:basedOn w:val="phtablecellleft"/>
    <w:autoRedefine/>
    <w:qFormat/>
    <w:rsid w:val="003E4400"/>
    <w:pPr>
      <w:numPr>
        <w:numId w:val="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E4400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3E4400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3E4400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3E4400"/>
  </w:style>
  <w:style w:type="character" w:styleId="affc">
    <w:name w:val="annotation reference"/>
    <w:basedOn w:val="a0"/>
    <w:uiPriority w:val="99"/>
    <w:semiHidden/>
    <w:unhideWhenUsed/>
    <w:rsid w:val="003E4400"/>
    <w:rPr>
      <w:sz w:val="16"/>
      <w:szCs w:val="16"/>
    </w:rPr>
  </w:style>
  <w:style w:type="paragraph" w:styleId="affd">
    <w:name w:val="annotation text"/>
    <w:basedOn w:val="a"/>
    <w:link w:val="affe"/>
    <w:uiPriority w:val="99"/>
    <w:unhideWhenUsed/>
    <w:rsid w:val="003E4400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rsid w:val="003E4400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3E4400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3E4400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rsid w:val="003E4400"/>
    <w:pPr>
      <w:spacing w:after="160"/>
    </w:p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E4400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E4400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3E4400"/>
    <w:pPr>
      <w:numPr>
        <w:numId w:val="23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E4400"/>
    <w:pPr>
      <w:numPr>
        <w:ilvl w:val="1"/>
        <w:numId w:val="23"/>
      </w:numPr>
    </w:pPr>
  </w:style>
  <w:style w:type="paragraph" w:customStyle="1" w:styleId="phlistordered1">
    <w:name w:val="ph_list_ordered_1"/>
    <w:basedOn w:val="phnormal"/>
    <w:link w:val="phlistordered10"/>
    <w:rsid w:val="003E4400"/>
    <w:pPr>
      <w:numPr>
        <w:ilvl w:val="1"/>
        <w:numId w:val="26"/>
      </w:numPr>
      <w:ind w:right="-2"/>
    </w:pPr>
  </w:style>
  <w:style w:type="paragraph" w:customStyle="1" w:styleId="phlistordereda">
    <w:name w:val="ph_list_ordered_aбв"/>
    <w:basedOn w:val="phnormal"/>
    <w:rsid w:val="003E4400"/>
    <w:pPr>
      <w:numPr>
        <w:numId w:val="26"/>
      </w:numPr>
      <w:ind w:right="-2"/>
    </w:pPr>
  </w:style>
  <w:style w:type="paragraph" w:customStyle="1" w:styleId="phlistitemized3">
    <w:name w:val="ph_list_itemized_3"/>
    <w:basedOn w:val="phnormal"/>
    <w:link w:val="phlistitemized30"/>
    <w:qFormat/>
    <w:rsid w:val="003E4400"/>
    <w:pPr>
      <w:numPr>
        <w:numId w:val="34"/>
      </w:numPr>
      <w:tabs>
        <w:tab w:val="left" w:pos="2127"/>
      </w:tabs>
      <w:ind w:left="1922" w:right="0" w:hanging="357"/>
    </w:pPr>
  </w:style>
  <w:style w:type="paragraph" w:customStyle="1" w:styleId="phlistitemized4">
    <w:name w:val="ph_list_itemized_4"/>
    <w:basedOn w:val="phnormal"/>
    <w:qFormat/>
    <w:rsid w:val="003E4400"/>
    <w:pPr>
      <w:numPr>
        <w:numId w:val="35"/>
      </w:numPr>
      <w:ind w:left="2279" w:right="0" w:hanging="357"/>
    </w:pPr>
  </w:style>
  <w:style w:type="character" w:customStyle="1" w:styleId="phlistitemized20">
    <w:name w:val="ph_list_itemized_2 Знак"/>
    <w:basedOn w:val="phnormal0"/>
    <w:link w:val="phlistitemized2"/>
    <w:rsid w:val="003E4400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3E4400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3E4400"/>
    <w:pPr>
      <w:numPr>
        <w:numId w:val="22"/>
      </w:numPr>
    </w:pPr>
  </w:style>
  <w:style w:type="character" w:customStyle="1" w:styleId="phlistitemized10">
    <w:name w:val="ph_list_itemized_1 Знак"/>
    <w:link w:val="phlistitemized1"/>
    <w:rsid w:val="003E4400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3E4400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link w:val="phlistordered1up0"/>
    <w:qFormat/>
    <w:rsid w:val="003E4400"/>
    <w:pPr>
      <w:numPr>
        <w:ilvl w:val="0"/>
        <w:numId w:val="27"/>
      </w:numPr>
      <w:tabs>
        <w:tab w:val="left" w:pos="851"/>
      </w:tabs>
    </w:pPr>
  </w:style>
  <w:style w:type="paragraph" w:customStyle="1" w:styleId="afff5">
    <w:name w:val="Заголовок_Приложение_название"/>
    <w:basedOn w:val="phbase"/>
    <w:next w:val="phnormal"/>
    <w:autoRedefine/>
    <w:rsid w:val="003E4400"/>
    <w:pPr>
      <w:spacing w:after="240"/>
      <w:jc w:val="center"/>
    </w:pPr>
    <w:rPr>
      <w:b/>
      <w:sz w:val="26"/>
    </w:rPr>
  </w:style>
  <w:style w:type="paragraph" w:customStyle="1" w:styleId="phnormalnote">
    <w:name w:val="ph_normal_note"/>
    <w:basedOn w:val="phnormal"/>
    <w:next w:val="phnormalnotetext"/>
    <w:link w:val="phnormalnote0"/>
    <w:qFormat/>
    <w:rsid w:val="003E4400"/>
    <w:rPr>
      <w:spacing w:val="20"/>
      <w:sz w:val="20"/>
    </w:rPr>
  </w:style>
  <w:style w:type="paragraph" w:customStyle="1" w:styleId="phnormalnotetext">
    <w:name w:val="ph_normal_note_text"/>
    <w:basedOn w:val="phnormal"/>
    <w:link w:val="phnormalnotetext0"/>
    <w:qFormat/>
    <w:rsid w:val="003E4400"/>
    <w:rPr>
      <w:sz w:val="20"/>
    </w:rPr>
  </w:style>
  <w:style w:type="character" w:customStyle="1" w:styleId="phnormalnote0">
    <w:name w:val="ph_normal_note Знак"/>
    <w:basedOn w:val="phnormal0"/>
    <w:link w:val="phnormalnote"/>
    <w:rsid w:val="003E4400"/>
    <w:rPr>
      <w:rFonts w:ascii="Arial" w:hAnsi="Arial"/>
      <w:spacing w:val="20"/>
      <w:sz w:val="20"/>
      <w:szCs w:val="20"/>
      <w:lang w:val="ru-RU" w:eastAsia="ru-RU"/>
    </w:rPr>
  </w:style>
  <w:style w:type="paragraph" w:customStyle="1" w:styleId="phnormalexample">
    <w:name w:val="ph_normal_example"/>
    <w:basedOn w:val="phnormal"/>
    <w:link w:val="phnormalexample0"/>
    <w:qFormat/>
    <w:rsid w:val="003E4400"/>
    <w:rPr>
      <w:b/>
      <w:i/>
      <w:spacing w:val="20"/>
      <w:sz w:val="20"/>
    </w:rPr>
  </w:style>
  <w:style w:type="character" w:customStyle="1" w:styleId="phnormalnotetext0">
    <w:name w:val="ph_normal_note_text Знак"/>
    <w:basedOn w:val="phnormal0"/>
    <w:link w:val="phnormalnotetext"/>
    <w:rsid w:val="003E4400"/>
    <w:rPr>
      <w:rFonts w:ascii="Arial" w:hAnsi="Arial"/>
      <w:sz w:val="20"/>
      <w:szCs w:val="20"/>
      <w:lang w:val="ru-RU" w:eastAsia="ru-RU"/>
    </w:rPr>
  </w:style>
  <w:style w:type="paragraph" w:customStyle="1" w:styleId="phnormalexampletext">
    <w:name w:val="ph_normal_example_text"/>
    <w:basedOn w:val="phnormal"/>
    <w:link w:val="phnormalexampletext0"/>
    <w:qFormat/>
    <w:rsid w:val="003E4400"/>
    <w:rPr>
      <w:b/>
      <w:i/>
      <w:sz w:val="20"/>
    </w:rPr>
  </w:style>
  <w:style w:type="character" w:customStyle="1" w:styleId="phnormalexample0">
    <w:name w:val="ph_normal_example Знак"/>
    <w:basedOn w:val="phnormal0"/>
    <w:link w:val="phnormalexample"/>
    <w:rsid w:val="003E4400"/>
    <w:rPr>
      <w:rFonts w:ascii="Arial" w:hAnsi="Arial"/>
      <w:b/>
      <w:i/>
      <w:spacing w:val="20"/>
      <w:sz w:val="20"/>
      <w:szCs w:val="20"/>
      <w:lang w:val="ru-RU" w:eastAsia="ru-RU"/>
    </w:rPr>
  </w:style>
  <w:style w:type="character" w:customStyle="1" w:styleId="phnormalexampletext0">
    <w:name w:val="ph_normal_example_text Знак"/>
    <w:basedOn w:val="phnormal0"/>
    <w:link w:val="phnormalexampletext"/>
    <w:rsid w:val="003E4400"/>
    <w:rPr>
      <w:rFonts w:ascii="Arial" w:hAnsi="Arial"/>
      <w:b/>
      <w:i/>
      <w:sz w:val="20"/>
      <w:szCs w:val="20"/>
      <w:lang w:val="ru-RU" w:eastAsia="ru-RU"/>
    </w:rPr>
  </w:style>
  <w:style w:type="paragraph" w:customStyle="1" w:styleId="phnormalnoteitemized1">
    <w:name w:val="ph_normal_note_itemized_1"/>
    <w:basedOn w:val="phnormal"/>
    <w:link w:val="phnormalnoteitemized10"/>
    <w:qFormat/>
    <w:rsid w:val="003E4400"/>
    <w:pPr>
      <w:numPr>
        <w:numId w:val="28"/>
      </w:numPr>
      <w:ind w:left="1208" w:hanging="357"/>
    </w:pPr>
    <w:rPr>
      <w:rFonts w:cs="Arial"/>
      <w:sz w:val="20"/>
    </w:rPr>
  </w:style>
  <w:style w:type="paragraph" w:customStyle="1" w:styleId="phnormalnoteitemized2">
    <w:name w:val="ph_normal_note_itemized_2"/>
    <w:basedOn w:val="phnormal"/>
    <w:link w:val="phnormalnoteitemized20"/>
    <w:qFormat/>
    <w:rsid w:val="003E4400"/>
    <w:pPr>
      <w:numPr>
        <w:numId w:val="29"/>
      </w:numPr>
      <w:ind w:left="1565" w:hanging="357"/>
    </w:pPr>
    <w:rPr>
      <w:sz w:val="20"/>
    </w:rPr>
  </w:style>
  <w:style w:type="character" w:customStyle="1" w:styleId="phnormalnoteitemized10">
    <w:name w:val="ph_normal_note_itemized_1 Знак"/>
    <w:basedOn w:val="phlistitemized10"/>
    <w:link w:val="phnormalnoteitemized1"/>
    <w:rsid w:val="003E4400"/>
    <w:rPr>
      <w:rFonts w:ascii="Arial" w:hAnsi="Arial" w:cs="Arial"/>
      <w:sz w:val="20"/>
      <w:szCs w:val="20"/>
      <w:lang w:val="ru-RU" w:eastAsia="ru-RU"/>
    </w:rPr>
  </w:style>
  <w:style w:type="paragraph" w:customStyle="1" w:styleId="phnormalnoteordered1">
    <w:name w:val="ph_normal_note_ordered_1"/>
    <w:basedOn w:val="phnormal"/>
    <w:link w:val="phnormalnoteordered10"/>
    <w:qFormat/>
    <w:rsid w:val="003E4400"/>
    <w:pPr>
      <w:numPr>
        <w:numId w:val="30"/>
      </w:numPr>
      <w:ind w:left="1208" w:hanging="357"/>
    </w:pPr>
    <w:rPr>
      <w:sz w:val="20"/>
    </w:rPr>
  </w:style>
  <w:style w:type="character" w:customStyle="1" w:styleId="phnormalnoteitemized20">
    <w:name w:val="ph_normal_note_itemized_2 Знак"/>
    <w:basedOn w:val="phlistitemized20"/>
    <w:link w:val="phnormalnoteitemized2"/>
    <w:rsid w:val="003E4400"/>
    <w:rPr>
      <w:rFonts w:ascii="Arial" w:hAnsi="Arial"/>
      <w:sz w:val="20"/>
      <w:szCs w:val="20"/>
      <w:lang w:val="ru-RU" w:eastAsia="ru-RU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3E4400"/>
    <w:pPr>
      <w:numPr>
        <w:numId w:val="31"/>
      </w:numPr>
      <w:ind w:left="1208" w:hanging="357"/>
    </w:pPr>
    <w:rPr>
      <w:rFonts w:cs="Arial"/>
      <w:b/>
      <w:i/>
      <w:sz w:val="20"/>
    </w:rPr>
  </w:style>
  <w:style w:type="character" w:customStyle="1" w:styleId="phlistordered10">
    <w:name w:val="ph_list_ordered_1 Знак"/>
    <w:basedOn w:val="phnormal0"/>
    <w:link w:val="phlistordered1"/>
    <w:rsid w:val="003E4400"/>
    <w:rPr>
      <w:rFonts w:ascii="Arial" w:hAnsi="Arial"/>
      <w:szCs w:val="20"/>
      <w:lang w:val="ru-RU" w:eastAsia="ru-RU"/>
    </w:rPr>
  </w:style>
  <w:style w:type="character" w:customStyle="1" w:styleId="phlistordered1up0">
    <w:name w:val="ph_list_ordered_1_up Знак"/>
    <w:basedOn w:val="phlistordered10"/>
    <w:link w:val="phlistordered1up"/>
    <w:rsid w:val="003E4400"/>
    <w:rPr>
      <w:rFonts w:ascii="Arial" w:hAnsi="Arial"/>
      <w:szCs w:val="20"/>
      <w:lang w:val="ru-RU" w:eastAsia="ru-RU"/>
    </w:rPr>
  </w:style>
  <w:style w:type="character" w:customStyle="1" w:styleId="phnormalnoteordered10">
    <w:name w:val="ph_normal_note_ordered_1 Знак"/>
    <w:basedOn w:val="phlistordered1up0"/>
    <w:link w:val="phnormalnoteordered1"/>
    <w:rsid w:val="003E4400"/>
    <w:rPr>
      <w:rFonts w:ascii="Arial" w:hAnsi="Arial"/>
      <w:sz w:val="20"/>
      <w:szCs w:val="20"/>
      <w:lang w:val="ru-RU" w:eastAsia="ru-RU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3E4400"/>
    <w:pPr>
      <w:numPr>
        <w:numId w:val="32"/>
      </w:numPr>
      <w:ind w:left="1565" w:hanging="357"/>
    </w:pPr>
    <w:rPr>
      <w:b/>
      <w:i/>
      <w:sz w:val="20"/>
    </w:rPr>
  </w:style>
  <w:style w:type="character" w:customStyle="1" w:styleId="phnormalexampleitemized10">
    <w:name w:val="ph_normal_example_itemized_1 Знак"/>
    <w:basedOn w:val="phlistitemized10"/>
    <w:link w:val="phnormalexampleitemized1"/>
    <w:rsid w:val="003E4400"/>
    <w:rPr>
      <w:rFonts w:ascii="Arial" w:hAnsi="Arial" w:cs="Arial"/>
      <w:b/>
      <w:i/>
      <w:sz w:val="20"/>
      <w:szCs w:val="20"/>
      <w:lang w:val="ru-RU" w:eastAsia="ru-RU"/>
    </w:rPr>
  </w:style>
  <w:style w:type="paragraph" w:customStyle="1" w:styleId="phnormalexampleordered1">
    <w:name w:val="ph_normal_example_ordered_1"/>
    <w:basedOn w:val="phnormal"/>
    <w:link w:val="phnormalexampleordered10"/>
    <w:rsid w:val="003E4400"/>
    <w:pPr>
      <w:numPr>
        <w:numId w:val="33"/>
      </w:numPr>
      <w:ind w:left="1208" w:hanging="357"/>
    </w:pPr>
    <w:rPr>
      <w:b/>
      <w:i/>
      <w:sz w:val="20"/>
    </w:rPr>
  </w:style>
  <w:style w:type="character" w:customStyle="1" w:styleId="phnormalexampleitemized20">
    <w:name w:val="ph_normal_example_itemized_2 Знак"/>
    <w:basedOn w:val="phlistitemized20"/>
    <w:link w:val="phnormalexampleitemized2"/>
    <w:rsid w:val="003E4400"/>
    <w:rPr>
      <w:rFonts w:ascii="Arial" w:hAnsi="Arial"/>
      <w:b/>
      <w:i/>
      <w:sz w:val="20"/>
      <w:szCs w:val="20"/>
      <w:lang w:val="ru-RU" w:eastAsia="ru-RU"/>
    </w:rPr>
  </w:style>
  <w:style w:type="character" w:customStyle="1" w:styleId="phnormalexampleordered10">
    <w:name w:val="ph_normal_example_ordered_1 Знак"/>
    <w:basedOn w:val="phlistordered10"/>
    <w:link w:val="phnormalexampleordered1"/>
    <w:rsid w:val="003E4400"/>
    <w:rPr>
      <w:rFonts w:ascii="Arial" w:hAnsi="Arial"/>
      <w:b/>
      <w:i/>
      <w:sz w:val="20"/>
      <w:szCs w:val="20"/>
      <w:lang w:val="ru-RU" w:eastAsia="ru-RU"/>
    </w:rPr>
  </w:style>
  <w:style w:type="paragraph" w:customStyle="1" w:styleId="phfiguretitlenote">
    <w:name w:val="ph_figure_title_note"/>
    <w:basedOn w:val="phnormal"/>
    <w:next w:val="phnormal"/>
    <w:qFormat/>
    <w:rsid w:val="003E4400"/>
    <w:pPr>
      <w:spacing w:before="120" w:after="120"/>
      <w:ind w:right="0" w:firstLine="0"/>
      <w:jc w:val="center"/>
    </w:pPr>
    <w:rPr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3E4400"/>
    <w:pPr>
      <w:spacing w:before="120" w:after="120"/>
      <w:ind w:right="0" w:firstLine="0"/>
      <w:jc w:val="center"/>
    </w:pPr>
    <w:rPr>
      <w:b/>
      <w:i/>
      <w:sz w:val="20"/>
    </w:rPr>
  </w:style>
  <w:style w:type="character" w:styleId="afff6">
    <w:name w:val="FollowedHyperlink"/>
    <w:basedOn w:val="a0"/>
    <w:semiHidden/>
    <w:unhideWhenUsed/>
    <w:rsid w:val="00863645"/>
    <w:rPr>
      <w:color w:val="800080" w:themeColor="followedHyperlink"/>
      <w:u w:val="single"/>
    </w:rPr>
  </w:style>
  <w:style w:type="character" w:customStyle="1" w:styleId="11">
    <w:name w:val="Заголовок 1 Знак"/>
    <w:aliases w:val="Scroll Heading 1 Знак"/>
    <w:basedOn w:val="a0"/>
    <w:link w:val="10"/>
    <w:rsid w:val="00B811F1"/>
    <w:rPr>
      <w:rFonts w:ascii="Arial" w:hAnsi="Arial"/>
      <w:b/>
      <w:sz w:val="28"/>
      <w:szCs w:val="28"/>
      <w:lang w:val="ru-RU" w:eastAsia="ru-RU"/>
    </w:rPr>
  </w:style>
  <w:style w:type="character" w:customStyle="1" w:styleId="phtablecellleft0">
    <w:name w:val="ph_table_cellleft Знак"/>
    <w:link w:val="phtablecellleft"/>
    <w:qFormat/>
    <w:rsid w:val="00B811F1"/>
    <w:rPr>
      <w:rFonts w:ascii="Arial" w:hAnsi="Arial" w:cs="Arial"/>
      <w:bCs/>
      <w:sz w:val="20"/>
      <w:szCs w:val="20"/>
      <w:lang w:val="ru-RU" w:eastAsia="ru-RU"/>
    </w:rPr>
  </w:style>
  <w:style w:type="paragraph" w:styleId="afff7">
    <w:name w:val="Revision"/>
    <w:hidden/>
    <w:semiHidden/>
    <w:rsid w:val="00933619"/>
    <w:rPr>
      <w:rFonts w:ascii="Arial" w:hAnsi="Arial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footer" Target="footer2.xml"/><Relationship Id="rId190" Type="http://schemas.openxmlformats.org/officeDocument/2006/relationships/image" Target="media/image18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fontTable" Target="fontTable.xm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theme" Target="theme/theme1.xml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.krylova\Downloads\Telegram%20Desktop\&#1043;&#1054;&#1057;&#1058;_2_105_&#1096;&#1072;&#1073;&#1083;&#1086;&#1085;_ARIAL_&#1089;_&#1091;&#1095;&#1077;&#1090;&#1086;&#1084;_&#1080;&#1079;&#1084;&#1077;&#1085;&#1077;&#1085;&#1080;&#1081;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ADBF9-68AA-4AFD-88AB-9CD28D048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ГОСТ_2_105_шаблон_ARIAL_с_учетом_изменений</Template>
  <TotalTime>50</TotalTime>
  <Pages>144</Pages>
  <Words>25672</Words>
  <Characters>146335</Characters>
  <Application>Microsoft Office Word</Application>
  <DocSecurity>0</DocSecurity>
  <Lines>1219</Lines>
  <Paragraphs>343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Анастасия-Джессика Дедикова В.</cp:lastModifiedBy>
  <cp:revision>8</cp:revision>
  <cp:lastPrinted>2017-10-13T10:40:00Z</cp:lastPrinted>
  <dcterms:created xsi:type="dcterms:W3CDTF">2025-08-07T07:21:00Z</dcterms:created>
  <dcterms:modified xsi:type="dcterms:W3CDTF">2025-08-07T08:10:00Z</dcterms:modified>
</cp:coreProperties>
</file>